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342F6D" w14:textId="77777777" w:rsidR="00A37B2C" w:rsidRDefault="00A37B2C" w:rsidP="00546DAB">
      <w:pPr>
        <w:pStyle w:val="BodyText"/>
        <w:keepNext/>
        <w:framePr w:dropCap="drop" w:lines="3" w:wrap="around" w:vAnchor="text" w:hAnchor="page" w:x="1" w:y="-1439"/>
        <w:spacing w:before="0" w:after="120"/>
        <w:textAlignment w:val="baseline"/>
        <w:rPr>
          <w:position w:val="-9"/>
          <w:sz w:val="98"/>
        </w:rPr>
      </w:pPr>
    </w:p>
    <w:p w14:paraId="6F0C5218" w14:textId="49D89F41" w:rsidR="0031048B" w:rsidRDefault="00EE3C6D" w:rsidP="00F23019">
      <w:pPr>
        <w:pStyle w:val="StyleTitleAfter6pt"/>
        <w:rPr>
          <w:rFonts w:ascii="Harrington" w:hAnsi="Harrington"/>
          <w:color w:val="auto"/>
          <w:sz w:val="96"/>
          <w:szCs w:val="96"/>
        </w:rPr>
      </w:pPr>
      <w:r>
        <w:rPr>
          <w:noProof/>
        </w:rPr>
        <mc:AlternateContent>
          <mc:Choice Requires="wps">
            <w:drawing>
              <wp:anchor distT="0" distB="0" distL="114300" distR="114300" simplePos="0" relativeHeight="251640832" behindDoc="0" locked="0" layoutInCell="1" allowOverlap="1" wp14:anchorId="06E747E7" wp14:editId="5E71ABCC">
                <wp:simplePos x="0" y="0"/>
                <wp:positionH relativeFrom="column">
                  <wp:posOffset>-227965</wp:posOffset>
                </wp:positionH>
                <wp:positionV relativeFrom="paragraph">
                  <wp:posOffset>1371600</wp:posOffset>
                </wp:positionV>
                <wp:extent cx="6372860" cy="344805"/>
                <wp:effectExtent l="10160" t="9525" r="8255" b="7620"/>
                <wp:wrapNone/>
                <wp:docPr id="1943078158"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860" cy="344805"/>
                        </a:xfrm>
                        <a:prstGeom prst="rect">
                          <a:avLst/>
                        </a:prstGeom>
                        <a:solidFill>
                          <a:srgbClr val="C0C0C0"/>
                        </a:solidFill>
                        <a:ln w="9525">
                          <a:solidFill>
                            <a:srgbClr val="000000"/>
                          </a:solidFill>
                          <a:miter lim="800000"/>
                          <a:headEnd/>
                          <a:tailEnd/>
                        </a:ln>
                      </wps:spPr>
                      <wps:txbx>
                        <w:txbxContent>
                          <w:p w14:paraId="20B38D27" w14:textId="4B864D33" w:rsidR="009B7BE6" w:rsidRPr="00546DAB" w:rsidRDefault="0075294E" w:rsidP="004A31F0">
                            <w:pPr>
                              <w:ind w:right="-480"/>
                              <w:rPr>
                                <w:b/>
                                <w:sz w:val="24"/>
                              </w:rPr>
                            </w:pPr>
                            <w:r>
                              <w:rPr>
                                <w:b/>
                                <w:sz w:val="24"/>
                              </w:rPr>
                              <w:t xml:space="preserve">     </w:t>
                            </w:r>
                            <w:r w:rsidR="009B7BE6">
                              <w:rPr>
                                <w:b/>
                                <w:sz w:val="24"/>
                              </w:rPr>
                              <w:tab/>
                            </w:r>
                            <w:r w:rsidR="009B7BE6">
                              <w:rPr>
                                <w:b/>
                                <w:sz w:val="24"/>
                              </w:rPr>
                              <w:tab/>
                              <w:t xml:space="preserve">   </w:t>
                            </w:r>
                            <w:r w:rsidR="009B7BE6">
                              <w:rPr>
                                <w:b/>
                                <w:sz w:val="24"/>
                              </w:rPr>
                              <w:tab/>
                            </w:r>
                            <w:r w:rsidR="009B7BE6">
                              <w:rPr>
                                <w:b/>
                                <w:sz w:val="24"/>
                              </w:rPr>
                              <w:tab/>
                            </w:r>
                            <w:r w:rsidR="009B7BE6">
                              <w:rPr>
                                <w:b/>
                                <w:sz w:val="24"/>
                              </w:rPr>
                              <w:tab/>
                            </w:r>
                            <w:r w:rsidR="009B7BE6">
                              <w:rPr>
                                <w:b/>
                                <w:sz w:val="24"/>
                              </w:rPr>
                              <w:tab/>
                              <w:t xml:space="preserve"> </w:t>
                            </w:r>
                            <w:r w:rsidR="009B7BE6">
                              <w:rPr>
                                <w:b/>
                                <w:sz w:val="24"/>
                              </w:rPr>
                              <w:tab/>
                            </w:r>
                            <w:r>
                              <w:rPr>
                                <w:b/>
                                <w:sz w:val="24"/>
                              </w:rPr>
                              <w:t xml:space="preserve">        </w:t>
                            </w:r>
                            <w:r>
                              <w:rPr>
                                <w:b/>
                                <w:sz w:val="24"/>
                              </w:rPr>
                              <w:tab/>
                            </w:r>
                            <w:r>
                              <w:rPr>
                                <w:b/>
                                <w:sz w:val="24"/>
                              </w:rPr>
                              <w:tab/>
                            </w:r>
                            <w:r>
                              <w:rPr>
                                <w:b/>
                                <w:sz w:val="24"/>
                              </w:rPr>
                              <w:tab/>
                            </w:r>
                            <w:r>
                              <w:rPr>
                                <w:b/>
                                <w:sz w:val="24"/>
                              </w:rPr>
                              <w:tab/>
                            </w:r>
                            <w:r w:rsidR="009B7BE6">
                              <w:rPr>
                                <w:b/>
                                <w:sz w:val="24"/>
                              </w:rPr>
                              <w:t>June 20</w:t>
                            </w:r>
                            <w:r>
                              <w:rPr>
                                <w:b/>
                                <w:sz w:val="24"/>
                              </w:rPr>
                              <w:t>2</w:t>
                            </w:r>
                            <w:r w:rsidR="00AD5CE2">
                              <w:rPr>
                                <w:b/>
                                <w:sz w:val="2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E747E7" id="_x0000_t202" coordsize="21600,21600" o:spt="202" path="m,l,21600r21600,l21600,xe">
                <v:stroke joinstyle="miter"/>
                <v:path gradientshapeok="t" o:connecttype="rect"/>
              </v:shapetype>
              <v:shape id="Text Box 163" o:spid="_x0000_s1026" type="#_x0000_t202" style="position:absolute;left:0;text-align:left;margin-left:-17.95pt;margin-top:108pt;width:501.8pt;height:27.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" fillcolor="silver">
                <v:textbox>
                  <w:txbxContent>
                    <w:p w14:paraId="20B38D27" w14:textId="4B864D33" w:rsidR="009B7BE6" w:rsidRPr="00546DAB" w:rsidRDefault="0075294E" w:rsidP="004A31F0">
                      <w:pPr>
                        <w:ind w:right="-480"/>
                        <w:rPr>
                          <w:b/>
                          <w:sz w:val="24"/>
                        </w:rPr>
                      </w:pPr>
                      <w:r>
                        <w:rPr>
                          <w:b/>
                          <w:sz w:val="24"/>
                        </w:rPr>
                        <w:t xml:space="preserve">     </w:t>
                      </w:r>
                      <w:r w:rsidR="009B7BE6">
                        <w:rPr>
                          <w:b/>
                          <w:sz w:val="24"/>
                        </w:rPr>
                        <w:tab/>
                      </w:r>
                      <w:r w:rsidR="009B7BE6">
                        <w:rPr>
                          <w:b/>
                          <w:sz w:val="24"/>
                        </w:rPr>
                        <w:tab/>
                        <w:t xml:space="preserve">   </w:t>
                      </w:r>
                      <w:r w:rsidR="009B7BE6">
                        <w:rPr>
                          <w:b/>
                          <w:sz w:val="24"/>
                        </w:rPr>
                        <w:tab/>
                      </w:r>
                      <w:r w:rsidR="009B7BE6">
                        <w:rPr>
                          <w:b/>
                          <w:sz w:val="24"/>
                        </w:rPr>
                        <w:tab/>
                      </w:r>
                      <w:r w:rsidR="009B7BE6">
                        <w:rPr>
                          <w:b/>
                          <w:sz w:val="24"/>
                        </w:rPr>
                        <w:tab/>
                      </w:r>
                      <w:r w:rsidR="009B7BE6">
                        <w:rPr>
                          <w:b/>
                          <w:sz w:val="24"/>
                        </w:rPr>
                        <w:tab/>
                        <w:t xml:space="preserve"> </w:t>
                      </w:r>
                      <w:r w:rsidR="009B7BE6">
                        <w:rPr>
                          <w:b/>
                          <w:sz w:val="24"/>
                        </w:rPr>
                        <w:tab/>
                      </w:r>
                      <w:r>
                        <w:rPr>
                          <w:b/>
                          <w:sz w:val="24"/>
                        </w:rPr>
                        <w:t xml:space="preserve">        </w:t>
                      </w:r>
                      <w:r>
                        <w:rPr>
                          <w:b/>
                          <w:sz w:val="24"/>
                        </w:rPr>
                        <w:tab/>
                      </w:r>
                      <w:r>
                        <w:rPr>
                          <w:b/>
                          <w:sz w:val="24"/>
                        </w:rPr>
                        <w:tab/>
                      </w:r>
                      <w:r>
                        <w:rPr>
                          <w:b/>
                          <w:sz w:val="24"/>
                        </w:rPr>
                        <w:tab/>
                      </w:r>
                      <w:r>
                        <w:rPr>
                          <w:b/>
                          <w:sz w:val="24"/>
                        </w:rPr>
                        <w:tab/>
                      </w:r>
                      <w:r w:rsidR="009B7BE6">
                        <w:rPr>
                          <w:b/>
                          <w:sz w:val="24"/>
                        </w:rPr>
                        <w:t>June 20</w:t>
                      </w:r>
                      <w:r>
                        <w:rPr>
                          <w:b/>
                          <w:sz w:val="24"/>
                        </w:rPr>
                        <w:t>2</w:t>
                      </w:r>
                      <w:r w:rsidR="00AD5CE2">
                        <w:rPr>
                          <w:b/>
                          <w:sz w:val="24"/>
                        </w:rPr>
                        <w:t>5</w:t>
                      </w:r>
                    </w:p>
                  </w:txbxContent>
                </v:textbox>
              </v:shape>
            </w:pict>
          </mc:Fallback>
        </mc:AlternateContent>
      </w:r>
      <w:r w:rsidR="00936AF0">
        <w:rPr>
          <w:rFonts w:ascii="Harrington" w:hAnsi="Harrington"/>
          <w:noProof/>
          <w:color w:val="auto"/>
          <w:sz w:val="96"/>
          <w:szCs w:val="96"/>
        </w:rPr>
        <w:drawing>
          <wp:inline distT="0" distB="0" distL="0" distR="0" wp14:anchorId="71BE0EC1" wp14:editId="2348F7E7">
            <wp:extent cx="1276350" cy="1381125"/>
            <wp:effectExtent l="19050" t="0" r="0" b="0"/>
            <wp:docPr id="1" name="Picture 1" descr="2021-05-19_6-4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1-05-19_6-42-58"/>
                    <pic:cNvPicPr>
                      <a:picLocks noChangeAspect="1" noChangeArrowheads="1"/>
                    </pic:cNvPicPr>
                  </pic:nvPicPr>
                  <pic:blipFill>
                    <a:blip r:embed="rId8"/>
                    <a:srcRect/>
                    <a:stretch>
                      <a:fillRect/>
                    </a:stretch>
                  </pic:blipFill>
                  <pic:spPr bwMode="auto">
                    <a:xfrm>
                      <a:off x="0" y="0"/>
                      <a:ext cx="1276350" cy="1381125"/>
                    </a:xfrm>
                    <a:prstGeom prst="rect">
                      <a:avLst/>
                    </a:prstGeom>
                    <a:noFill/>
                    <a:ln w="9525">
                      <a:noFill/>
                      <a:miter lim="800000"/>
                      <a:headEnd/>
                      <a:tailEnd/>
                    </a:ln>
                  </pic:spPr>
                </pic:pic>
              </a:graphicData>
            </a:graphic>
          </wp:inline>
        </w:drawing>
      </w:r>
      <w:r w:rsidR="00657D74">
        <w:rPr>
          <w:rFonts w:ascii="Harrington" w:hAnsi="Harrington"/>
          <w:color w:val="auto"/>
          <w:sz w:val="96"/>
          <w:szCs w:val="96"/>
        </w:rPr>
        <w:t>Salon</w:t>
      </w:r>
      <w:r w:rsidR="00705179" w:rsidRPr="00657D74">
        <w:rPr>
          <w:rFonts w:ascii="Harrington" w:hAnsi="Harrington"/>
          <w:color w:val="auto"/>
          <w:sz w:val="96"/>
          <w:szCs w:val="96"/>
        </w:rPr>
        <w:t xml:space="preserve"> News</w:t>
      </w:r>
      <w:r w:rsidR="0031048B">
        <w:rPr>
          <w:rFonts w:ascii="Harrington" w:hAnsi="Harrington"/>
          <w:color w:val="auto"/>
          <w:sz w:val="96"/>
          <w:szCs w:val="96"/>
        </w:rPr>
        <w:t xml:space="preserve"> </w:t>
      </w:r>
    </w:p>
    <w:p w14:paraId="46B65955" w14:textId="25578E37" w:rsidR="002F4068" w:rsidRDefault="00EE3C6D" w:rsidP="00915F27">
      <w:pPr>
        <w:ind w:right="-720"/>
        <w:rPr>
          <w:rStyle w:val="Strong"/>
          <w:rFonts w:ascii="Arial" w:hAnsi="Arial" w:cs="Arial"/>
          <w:b w:val="0"/>
          <w:szCs w:val="22"/>
        </w:rPr>
      </w:pPr>
      <w:r>
        <w:rPr>
          <w:rFonts w:ascii="Arial" w:hAnsi="Arial" w:cs="Arial"/>
          <w:bCs/>
          <w:noProof/>
          <w:szCs w:val="22"/>
        </w:rPr>
        <mc:AlternateContent>
          <mc:Choice Requires="wps">
            <w:drawing>
              <wp:anchor distT="0" distB="0" distL="114300" distR="114300" simplePos="0" relativeHeight="251652096" behindDoc="0" locked="0" layoutInCell="1" allowOverlap="1" wp14:anchorId="415B2113" wp14:editId="6DB073CE">
                <wp:simplePos x="0" y="0"/>
                <wp:positionH relativeFrom="column">
                  <wp:posOffset>-227965</wp:posOffset>
                </wp:positionH>
                <wp:positionV relativeFrom="paragraph">
                  <wp:posOffset>98425</wp:posOffset>
                </wp:positionV>
                <wp:extent cx="6377305" cy="6902450"/>
                <wp:effectExtent l="10160" t="29210" r="22860" b="12065"/>
                <wp:wrapNone/>
                <wp:docPr id="41442327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77305" cy="6902450"/>
                        </a:xfrm>
                        <a:prstGeom prst="rect">
                          <a:avLst/>
                        </a:prstGeom>
                        <a:gradFill rotWithShape="1">
                          <a:gsLst>
                            <a:gs pos="0">
                              <a:srgbClr val="E5EEFF"/>
                            </a:gs>
                            <a:gs pos="64999">
                              <a:srgbClr val="BFD5FF"/>
                            </a:gs>
                            <a:gs pos="100000">
                              <a:srgbClr val="A3C4FF"/>
                            </a:gs>
                          </a:gsLst>
                          <a:lin ang="5400000" scaled="1"/>
                        </a:gradFill>
                        <a:ln w="9525">
                          <a:solidFill>
                            <a:srgbClr val="4579B8"/>
                          </a:solidFill>
                          <a:miter lim="800000"/>
                          <a:headEnd/>
                          <a:tailEnd/>
                        </a:ln>
                        <a:effectLst>
                          <a:outerShdw dist="38100" dir="18900000" algn="bl" rotWithShape="0">
                            <a:srgbClr val="808080">
                              <a:alpha val="39999"/>
                            </a:srgbClr>
                          </a:outerShdw>
                        </a:effectLst>
                      </wps:spPr>
                      <wps:txbx>
                        <w:txbxContent>
                          <w:p w14:paraId="20F2BB7A" w14:textId="77777777" w:rsidR="009B7BE6" w:rsidRDefault="009B7BE6" w:rsidP="00B61DC0">
                            <w:pPr>
                              <w:rPr>
                                <w:rFonts w:ascii="Arial" w:hAnsi="Arial" w:cs="Arial"/>
                                <w:i/>
                                <w:sz w:val="24"/>
                              </w:rPr>
                            </w:pPr>
                          </w:p>
                          <w:p w14:paraId="1B0EFFEE" w14:textId="77777777" w:rsidR="009B7BE6" w:rsidRDefault="009B7BE6" w:rsidP="00B560EA">
                            <w:pPr>
                              <w:ind w:firstLine="2790"/>
                              <w:jc w:val="center"/>
                              <w:rPr>
                                <w:rFonts w:ascii="Arial" w:hAnsi="Arial" w:cs="Arial"/>
                                <w:b/>
                                <w:i/>
                                <w:sz w:val="36"/>
                                <w:szCs w:val="36"/>
                              </w:rPr>
                            </w:pPr>
                            <w:r>
                              <w:rPr>
                                <w:rFonts w:ascii="Arial" w:hAnsi="Arial" w:cs="Arial"/>
                                <w:b/>
                                <w:i/>
                                <w:sz w:val="36"/>
                                <w:szCs w:val="36"/>
                              </w:rPr>
                              <w:t>SUMMER HAIR</w:t>
                            </w:r>
                          </w:p>
                          <w:p w14:paraId="297D0150" w14:textId="77777777" w:rsidR="009B7BE6" w:rsidRPr="002B7D96" w:rsidRDefault="009B7BE6" w:rsidP="00B560EA">
                            <w:pPr>
                              <w:ind w:firstLine="2790"/>
                              <w:jc w:val="center"/>
                              <w:rPr>
                                <w:rFonts w:ascii="Arial" w:hAnsi="Arial" w:cs="Arial"/>
                                <w:szCs w:val="22"/>
                              </w:rPr>
                            </w:pPr>
                            <w:r>
                              <w:rPr>
                                <w:rFonts w:ascii="Arial" w:hAnsi="Arial" w:cs="Arial"/>
                                <w:b/>
                                <w:i/>
                                <w:sz w:val="36"/>
                                <w:szCs w:val="36"/>
                              </w:rPr>
                              <w:t>Preventing Split Ends</w:t>
                            </w:r>
                          </w:p>
                          <w:p w14:paraId="3BA82837" w14:textId="77777777" w:rsidR="009B7BE6" w:rsidRPr="002B7D96" w:rsidRDefault="009B7BE6" w:rsidP="00A727D1">
                            <w:pPr>
                              <w:rPr>
                                <w:rFonts w:ascii="Arial" w:hAnsi="Arial" w:cs="Arial"/>
                                <w:szCs w:val="22"/>
                              </w:rPr>
                            </w:pPr>
                          </w:p>
                          <w:p w14:paraId="3D1B8AC4" w14:textId="77777777" w:rsidR="009B7BE6" w:rsidRDefault="009B7BE6" w:rsidP="00EC2334">
                            <w:pPr>
                              <w:widowControl w:val="0"/>
                              <w:tabs>
                                <w:tab w:val="left" w:pos="90"/>
                              </w:tabs>
                              <w:autoSpaceDE w:val="0"/>
                              <w:autoSpaceDN w:val="0"/>
                              <w:adjustRightInd w:val="0"/>
                              <w:ind w:left="2790"/>
                              <w:rPr>
                                <w:rFonts w:ascii="Arial" w:hAnsi="Arial" w:cs="Arial"/>
                                <w:color w:val="262626"/>
                                <w:szCs w:val="22"/>
                              </w:rPr>
                            </w:pPr>
                            <w:r>
                              <w:rPr>
                                <w:rFonts w:ascii="Arial" w:hAnsi="Arial" w:cs="Arial"/>
                                <w:color w:val="262626"/>
                                <w:szCs w:val="22"/>
                              </w:rPr>
                              <w:t xml:space="preserve">Summertime is a battle against damaging your hair.  Split ends are the result of fraying the hair shaft due to excessive heat, dryness, stress and excessive use of chemicals. Split ends can make your hair look dull, damaged and even frizzy.  To win the battle against damaged hair, you need to know how to prevent split ends. </w:t>
                            </w:r>
                          </w:p>
                          <w:p w14:paraId="64A7514D" w14:textId="77777777" w:rsidR="009B7BE6" w:rsidRDefault="009B7BE6" w:rsidP="00EC2334">
                            <w:pPr>
                              <w:widowControl w:val="0"/>
                              <w:tabs>
                                <w:tab w:val="left" w:pos="90"/>
                              </w:tabs>
                              <w:autoSpaceDE w:val="0"/>
                              <w:autoSpaceDN w:val="0"/>
                              <w:adjustRightInd w:val="0"/>
                              <w:ind w:left="2790"/>
                              <w:rPr>
                                <w:rFonts w:ascii="Arial" w:hAnsi="Arial" w:cs="Arial"/>
                                <w:color w:val="262626"/>
                                <w:szCs w:val="22"/>
                              </w:rPr>
                            </w:pPr>
                          </w:p>
                          <w:p w14:paraId="01E6D77C" w14:textId="77777777" w:rsidR="009B7BE6" w:rsidRDefault="009B7BE6" w:rsidP="00EC2334">
                            <w:pPr>
                              <w:widowControl w:val="0"/>
                              <w:tabs>
                                <w:tab w:val="left" w:pos="90"/>
                              </w:tabs>
                              <w:autoSpaceDE w:val="0"/>
                              <w:autoSpaceDN w:val="0"/>
                              <w:adjustRightInd w:val="0"/>
                              <w:ind w:left="2790"/>
                              <w:rPr>
                                <w:rFonts w:ascii="Arial" w:hAnsi="Arial" w:cs="Arial"/>
                                <w:color w:val="262626"/>
                                <w:szCs w:val="22"/>
                              </w:rPr>
                            </w:pPr>
                            <w:r>
                              <w:rPr>
                                <w:rFonts w:ascii="Arial" w:hAnsi="Arial" w:cs="Arial"/>
                                <w:color w:val="262626"/>
                                <w:szCs w:val="22"/>
                              </w:rPr>
                              <w:t>The best way to prevent split ends is to learn healthy daily habits to ensure the best care for our hair.  By using proper hair care, you can also strengthen your hair.</w:t>
                            </w:r>
                          </w:p>
                          <w:p w14:paraId="0FE561BA" w14:textId="77777777" w:rsidR="009B7BE6" w:rsidRDefault="009B7BE6" w:rsidP="00EC2334">
                            <w:pPr>
                              <w:widowControl w:val="0"/>
                              <w:tabs>
                                <w:tab w:val="left" w:pos="90"/>
                              </w:tabs>
                              <w:autoSpaceDE w:val="0"/>
                              <w:autoSpaceDN w:val="0"/>
                              <w:adjustRightInd w:val="0"/>
                              <w:ind w:left="2790"/>
                              <w:rPr>
                                <w:rFonts w:ascii="Arial" w:hAnsi="Arial" w:cs="Arial"/>
                                <w:color w:val="262626"/>
                                <w:szCs w:val="22"/>
                              </w:rPr>
                            </w:pPr>
                          </w:p>
                          <w:p w14:paraId="6DE2E075" w14:textId="77777777" w:rsidR="009B7BE6" w:rsidRDefault="009B7BE6" w:rsidP="005874C3">
                            <w:pPr>
                              <w:pStyle w:val="ListParagraph"/>
                              <w:widowControl w:val="0"/>
                              <w:numPr>
                                <w:ilvl w:val="0"/>
                                <w:numId w:val="25"/>
                              </w:numPr>
                              <w:tabs>
                                <w:tab w:val="left" w:pos="90"/>
                              </w:tabs>
                              <w:autoSpaceDE w:val="0"/>
                              <w:autoSpaceDN w:val="0"/>
                              <w:adjustRightInd w:val="0"/>
                              <w:rPr>
                                <w:rFonts w:ascii="Arial" w:hAnsi="Arial" w:cs="Arial"/>
                                <w:color w:val="262626"/>
                                <w:szCs w:val="22"/>
                              </w:rPr>
                            </w:pPr>
                            <w:r w:rsidRPr="005874C3">
                              <w:rPr>
                                <w:rFonts w:ascii="Arial" w:hAnsi="Arial" w:cs="Arial"/>
                                <w:color w:val="262626"/>
                                <w:szCs w:val="22"/>
                              </w:rPr>
                              <w:t>Brus</w:t>
                            </w:r>
                            <w:r>
                              <w:rPr>
                                <w:rFonts w:ascii="Arial" w:hAnsi="Arial" w:cs="Arial"/>
                                <w:color w:val="262626"/>
                                <w:szCs w:val="22"/>
                              </w:rPr>
                              <w:t>hing your hair correctly is very</w:t>
                            </w:r>
                            <w:r w:rsidRPr="005874C3">
                              <w:rPr>
                                <w:rFonts w:ascii="Arial" w:hAnsi="Arial" w:cs="Arial"/>
                                <w:color w:val="262626"/>
                                <w:szCs w:val="22"/>
                              </w:rPr>
                              <w:t xml:space="preserve"> important.  Do not use a harsh brush on your hair.  Use a cushioned p</w:t>
                            </w:r>
                            <w:r>
                              <w:rPr>
                                <w:rFonts w:ascii="Arial" w:hAnsi="Arial" w:cs="Arial"/>
                                <w:color w:val="262626"/>
                                <w:szCs w:val="22"/>
                              </w:rPr>
                              <w:t>addle with flexible bristles.  Use a b</w:t>
                            </w:r>
                            <w:r w:rsidRPr="005874C3">
                              <w:rPr>
                                <w:rFonts w:ascii="Arial" w:hAnsi="Arial" w:cs="Arial"/>
                                <w:color w:val="262626"/>
                                <w:szCs w:val="22"/>
                              </w:rPr>
                              <w:t xml:space="preserve">rush </w:t>
                            </w:r>
                            <w:r>
                              <w:rPr>
                                <w:rFonts w:ascii="Arial" w:hAnsi="Arial" w:cs="Arial"/>
                                <w:color w:val="262626"/>
                                <w:szCs w:val="22"/>
                              </w:rPr>
                              <w:t xml:space="preserve">on your </w:t>
                            </w:r>
                            <w:r w:rsidRPr="005874C3">
                              <w:rPr>
                                <w:rFonts w:ascii="Arial" w:hAnsi="Arial" w:cs="Arial"/>
                                <w:color w:val="262626"/>
                                <w:szCs w:val="22"/>
                              </w:rPr>
                              <w:t xml:space="preserve">hair </w:t>
                            </w:r>
                            <w:r w:rsidRPr="00424673">
                              <w:rPr>
                                <w:rFonts w:ascii="Arial" w:hAnsi="Arial" w:cs="Arial"/>
                                <w:i/>
                                <w:color w:val="262626"/>
                                <w:szCs w:val="22"/>
                              </w:rPr>
                              <w:t>only</w:t>
                            </w:r>
                            <w:r w:rsidRPr="005874C3">
                              <w:rPr>
                                <w:rFonts w:ascii="Arial" w:hAnsi="Arial" w:cs="Arial"/>
                                <w:color w:val="262626"/>
                                <w:szCs w:val="22"/>
                              </w:rPr>
                              <w:t xml:space="preserve"> when it is dry.</w:t>
                            </w:r>
                            <w:r>
                              <w:rPr>
                                <w:rFonts w:ascii="Arial" w:hAnsi="Arial" w:cs="Arial"/>
                                <w:color w:val="262626"/>
                                <w:szCs w:val="22"/>
                              </w:rPr>
                              <w:t xml:space="preserve">  </w:t>
                            </w:r>
                          </w:p>
                          <w:p w14:paraId="33C9C8B7" w14:textId="77777777" w:rsidR="009B7BE6" w:rsidRPr="005874C3" w:rsidRDefault="009B7BE6" w:rsidP="00385A3D">
                            <w:pPr>
                              <w:pStyle w:val="ListParagraph"/>
                              <w:widowControl w:val="0"/>
                              <w:tabs>
                                <w:tab w:val="left" w:pos="90"/>
                              </w:tabs>
                              <w:autoSpaceDE w:val="0"/>
                              <w:autoSpaceDN w:val="0"/>
                              <w:adjustRightInd w:val="0"/>
                              <w:ind w:left="450"/>
                              <w:rPr>
                                <w:rFonts w:ascii="Arial" w:hAnsi="Arial" w:cs="Arial"/>
                                <w:color w:val="262626"/>
                                <w:szCs w:val="22"/>
                              </w:rPr>
                            </w:pPr>
                          </w:p>
                          <w:p w14:paraId="5F25D0A5" w14:textId="77777777" w:rsidR="009B7BE6" w:rsidRDefault="009B7BE6" w:rsidP="005874C3">
                            <w:pPr>
                              <w:pStyle w:val="ListParagraph"/>
                              <w:widowControl w:val="0"/>
                              <w:numPr>
                                <w:ilvl w:val="0"/>
                                <w:numId w:val="25"/>
                              </w:numPr>
                              <w:tabs>
                                <w:tab w:val="left" w:pos="90"/>
                              </w:tabs>
                              <w:autoSpaceDE w:val="0"/>
                              <w:autoSpaceDN w:val="0"/>
                              <w:adjustRightInd w:val="0"/>
                              <w:rPr>
                                <w:rFonts w:ascii="Arial" w:hAnsi="Arial" w:cs="Arial"/>
                                <w:color w:val="262626"/>
                                <w:szCs w:val="22"/>
                              </w:rPr>
                            </w:pPr>
                            <w:r>
                              <w:rPr>
                                <w:rFonts w:ascii="Arial" w:hAnsi="Arial" w:cs="Arial"/>
                                <w:color w:val="262626"/>
                                <w:szCs w:val="22"/>
                              </w:rPr>
                              <w:t>Don’t wash your hair every day.  Washing every other day allows the natural oils to help protect your hair.</w:t>
                            </w:r>
                          </w:p>
                          <w:p w14:paraId="48C244AC" w14:textId="77777777" w:rsidR="009B7BE6" w:rsidRPr="00385A3D" w:rsidRDefault="009B7BE6" w:rsidP="00385A3D">
                            <w:pPr>
                              <w:widowControl w:val="0"/>
                              <w:tabs>
                                <w:tab w:val="left" w:pos="90"/>
                              </w:tabs>
                              <w:autoSpaceDE w:val="0"/>
                              <w:autoSpaceDN w:val="0"/>
                              <w:adjustRightInd w:val="0"/>
                              <w:rPr>
                                <w:rFonts w:ascii="Arial" w:hAnsi="Arial" w:cs="Arial"/>
                                <w:color w:val="262626"/>
                                <w:szCs w:val="22"/>
                              </w:rPr>
                            </w:pPr>
                          </w:p>
                          <w:p w14:paraId="5FD1688D" w14:textId="77777777" w:rsidR="009B7BE6" w:rsidRDefault="009B7BE6" w:rsidP="005874C3">
                            <w:pPr>
                              <w:pStyle w:val="ListParagraph"/>
                              <w:widowControl w:val="0"/>
                              <w:numPr>
                                <w:ilvl w:val="0"/>
                                <w:numId w:val="25"/>
                              </w:numPr>
                              <w:tabs>
                                <w:tab w:val="left" w:pos="90"/>
                              </w:tabs>
                              <w:autoSpaceDE w:val="0"/>
                              <w:autoSpaceDN w:val="0"/>
                              <w:adjustRightInd w:val="0"/>
                              <w:rPr>
                                <w:rFonts w:ascii="Arial" w:hAnsi="Arial" w:cs="Arial"/>
                                <w:color w:val="262626"/>
                                <w:szCs w:val="22"/>
                              </w:rPr>
                            </w:pPr>
                            <w:r>
                              <w:rPr>
                                <w:rFonts w:ascii="Arial" w:hAnsi="Arial" w:cs="Arial"/>
                                <w:color w:val="262626"/>
                                <w:szCs w:val="22"/>
                              </w:rPr>
                              <w:t>Apply shampoo to the crown of your head and lather downward keeping your hair straight.</w:t>
                            </w:r>
                          </w:p>
                          <w:p w14:paraId="7FA4E2E7" w14:textId="77777777" w:rsidR="009B7BE6" w:rsidRPr="00385A3D" w:rsidRDefault="009B7BE6" w:rsidP="00385A3D">
                            <w:pPr>
                              <w:widowControl w:val="0"/>
                              <w:tabs>
                                <w:tab w:val="left" w:pos="90"/>
                              </w:tabs>
                              <w:autoSpaceDE w:val="0"/>
                              <w:autoSpaceDN w:val="0"/>
                              <w:adjustRightInd w:val="0"/>
                              <w:rPr>
                                <w:rFonts w:ascii="Arial" w:hAnsi="Arial" w:cs="Arial"/>
                                <w:color w:val="262626"/>
                                <w:szCs w:val="22"/>
                              </w:rPr>
                            </w:pPr>
                          </w:p>
                          <w:p w14:paraId="73A1B785" w14:textId="77777777" w:rsidR="009B7BE6" w:rsidRDefault="009B7BE6" w:rsidP="005874C3">
                            <w:pPr>
                              <w:pStyle w:val="ListParagraph"/>
                              <w:widowControl w:val="0"/>
                              <w:numPr>
                                <w:ilvl w:val="0"/>
                                <w:numId w:val="25"/>
                              </w:numPr>
                              <w:tabs>
                                <w:tab w:val="left" w:pos="90"/>
                              </w:tabs>
                              <w:autoSpaceDE w:val="0"/>
                              <w:autoSpaceDN w:val="0"/>
                              <w:adjustRightInd w:val="0"/>
                              <w:rPr>
                                <w:rFonts w:ascii="Arial" w:hAnsi="Arial" w:cs="Arial"/>
                                <w:color w:val="262626"/>
                                <w:szCs w:val="22"/>
                              </w:rPr>
                            </w:pPr>
                            <w:r>
                              <w:rPr>
                                <w:rFonts w:ascii="Arial" w:hAnsi="Arial" w:cs="Arial"/>
                                <w:color w:val="262626"/>
                                <w:szCs w:val="22"/>
                              </w:rPr>
                              <w:t xml:space="preserve">Condition your ends.  Apply conditioner directly to the ends of your hair and leave it on for a few minutes.  Use a leave-in conditioner afterwards.  </w:t>
                            </w:r>
                          </w:p>
                          <w:p w14:paraId="1E0A500C" w14:textId="77777777" w:rsidR="009B7BE6" w:rsidRPr="00385A3D" w:rsidRDefault="009B7BE6" w:rsidP="00385A3D">
                            <w:pPr>
                              <w:widowControl w:val="0"/>
                              <w:tabs>
                                <w:tab w:val="left" w:pos="90"/>
                              </w:tabs>
                              <w:autoSpaceDE w:val="0"/>
                              <w:autoSpaceDN w:val="0"/>
                              <w:adjustRightInd w:val="0"/>
                              <w:rPr>
                                <w:rFonts w:ascii="Arial" w:hAnsi="Arial" w:cs="Arial"/>
                                <w:color w:val="262626"/>
                                <w:szCs w:val="22"/>
                              </w:rPr>
                            </w:pPr>
                          </w:p>
                          <w:p w14:paraId="0CAD910A" w14:textId="77777777" w:rsidR="009B7BE6" w:rsidRDefault="009B7BE6" w:rsidP="0069523A">
                            <w:pPr>
                              <w:pStyle w:val="ListParagraph"/>
                              <w:widowControl w:val="0"/>
                              <w:numPr>
                                <w:ilvl w:val="0"/>
                                <w:numId w:val="25"/>
                              </w:numPr>
                              <w:tabs>
                                <w:tab w:val="left" w:pos="90"/>
                              </w:tabs>
                              <w:autoSpaceDE w:val="0"/>
                              <w:autoSpaceDN w:val="0"/>
                              <w:adjustRightInd w:val="0"/>
                              <w:rPr>
                                <w:rFonts w:ascii="Arial" w:hAnsi="Arial" w:cs="Arial"/>
                                <w:color w:val="262626"/>
                                <w:szCs w:val="22"/>
                              </w:rPr>
                            </w:pPr>
                            <w:r>
                              <w:rPr>
                                <w:rFonts w:ascii="Arial" w:hAnsi="Arial" w:cs="Arial"/>
                                <w:color w:val="262626"/>
                                <w:szCs w:val="22"/>
                              </w:rPr>
                              <w:t>Do not bunch your hair in a towel.  Wrap a towel around your hair and squeeze different areas to pull out the excess water.</w:t>
                            </w:r>
                          </w:p>
                          <w:p w14:paraId="79A1D457" w14:textId="77777777" w:rsidR="009B7BE6" w:rsidRPr="00385A3D" w:rsidRDefault="009B7BE6" w:rsidP="00385A3D">
                            <w:pPr>
                              <w:widowControl w:val="0"/>
                              <w:tabs>
                                <w:tab w:val="left" w:pos="90"/>
                              </w:tabs>
                              <w:autoSpaceDE w:val="0"/>
                              <w:autoSpaceDN w:val="0"/>
                              <w:adjustRightInd w:val="0"/>
                              <w:rPr>
                                <w:rFonts w:ascii="Arial" w:hAnsi="Arial" w:cs="Arial"/>
                                <w:color w:val="262626"/>
                                <w:szCs w:val="22"/>
                              </w:rPr>
                            </w:pPr>
                          </w:p>
                          <w:p w14:paraId="505C1826" w14:textId="77777777" w:rsidR="009B7BE6" w:rsidRDefault="009B7BE6" w:rsidP="0069523A">
                            <w:pPr>
                              <w:pStyle w:val="ListParagraph"/>
                              <w:widowControl w:val="0"/>
                              <w:numPr>
                                <w:ilvl w:val="0"/>
                                <w:numId w:val="25"/>
                              </w:numPr>
                              <w:tabs>
                                <w:tab w:val="left" w:pos="90"/>
                              </w:tabs>
                              <w:autoSpaceDE w:val="0"/>
                              <w:autoSpaceDN w:val="0"/>
                              <w:adjustRightInd w:val="0"/>
                              <w:rPr>
                                <w:rFonts w:ascii="Arial" w:hAnsi="Arial" w:cs="Arial"/>
                                <w:color w:val="262626"/>
                                <w:szCs w:val="22"/>
                              </w:rPr>
                            </w:pPr>
                            <w:r>
                              <w:rPr>
                                <w:rFonts w:ascii="Arial" w:hAnsi="Arial" w:cs="Arial"/>
                                <w:color w:val="262626"/>
                                <w:szCs w:val="22"/>
                              </w:rPr>
                              <w:t xml:space="preserve">Brushing wet hair will make it more susceptible to tearing.  </w:t>
                            </w:r>
                            <w:r w:rsidRPr="0069523A">
                              <w:rPr>
                                <w:rFonts w:ascii="Arial" w:hAnsi="Arial" w:cs="Arial"/>
                                <w:color w:val="262626"/>
                                <w:szCs w:val="22"/>
                              </w:rPr>
                              <w:t xml:space="preserve">Only use a wide toothcomb on wet hair.   This will help manage your hair without causing breakage to the ends. </w:t>
                            </w:r>
                          </w:p>
                          <w:p w14:paraId="78173E19" w14:textId="77777777" w:rsidR="009B7BE6" w:rsidRPr="00385A3D" w:rsidRDefault="009B7BE6" w:rsidP="00385A3D">
                            <w:pPr>
                              <w:widowControl w:val="0"/>
                              <w:tabs>
                                <w:tab w:val="left" w:pos="90"/>
                              </w:tabs>
                              <w:autoSpaceDE w:val="0"/>
                              <w:autoSpaceDN w:val="0"/>
                              <w:adjustRightInd w:val="0"/>
                              <w:rPr>
                                <w:rFonts w:ascii="Arial" w:hAnsi="Arial" w:cs="Arial"/>
                                <w:color w:val="262626"/>
                                <w:szCs w:val="22"/>
                              </w:rPr>
                            </w:pPr>
                          </w:p>
                          <w:p w14:paraId="2EB62C2F" w14:textId="77777777" w:rsidR="009B7BE6" w:rsidRDefault="009B7BE6" w:rsidP="005874C3">
                            <w:pPr>
                              <w:pStyle w:val="ListParagraph"/>
                              <w:widowControl w:val="0"/>
                              <w:numPr>
                                <w:ilvl w:val="0"/>
                                <w:numId w:val="25"/>
                              </w:numPr>
                              <w:tabs>
                                <w:tab w:val="left" w:pos="90"/>
                              </w:tabs>
                              <w:autoSpaceDE w:val="0"/>
                              <w:autoSpaceDN w:val="0"/>
                              <w:adjustRightInd w:val="0"/>
                              <w:rPr>
                                <w:rFonts w:ascii="Arial" w:hAnsi="Arial" w:cs="Arial"/>
                                <w:color w:val="262626"/>
                                <w:szCs w:val="22"/>
                              </w:rPr>
                            </w:pPr>
                            <w:r>
                              <w:rPr>
                                <w:rFonts w:ascii="Arial" w:hAnsi="Arial" w:cs="Arial"/>
                                <w:color w:val="262626"/>
                                <w:szCs w:val="22"/>
                              </w:rPr>
                              <w:t>Anything that uses heat to style your hair can damage it.  Try to style with as few of products and let it air dry.  If you must use a hair dryer avoid placing direct heat on the ends of your hair until absolutely necessary.</w:t>
                            </w:r>
                          </w:p>
                          <w:p w14:paraId="1DC9DE85" w14:textId="77777777" w:rsidR="009B7BE6" w:rsidRPr="00385A3D" w:rsidRDefault="009B7BE6" w:rsidP="00385A3D">
                            <w:pPr>
                              <w:widowControl w:val="0"/>
                              <w:tabs>
                                <w:tab w:val="left" w:pos="90"/>
                              </w:tabs>
                              <w:autoSpaceDE w:val="0"/>
                              <w:autoSpaceDN w:val="0"/>
                              <w:adjustRightInd w:val="0"/>
                              <w:rPr>
                                <w:rFonts w:ascii="Arial" w:hAnsi="Arial" w:cs="Arial"/>
                                <w:color w:val="262626"/>
                                <w:szCs w:val="22"/>
                              </w:rPr>
                            </w:pPr>
                          </w:p>
                          <w:p w14:paraId="646A46D1" w14:textId="77777777" w:rsidR="009B7BE6" w:rsidRDefault="009B7BE6" w:rsidP="005874C3">
                            <w:pPr>
                              <w:pStyle w:val="ListParagraph"/>
                              <w:widowControl w:val="0"/>
                              <w:numPr>
                                <w:ilvl w:val="0"/>
                                <w:numId w:val="25"/>
                              </w:numPr>
                              <w:tabs>
                                <w:tab w:val="left" w:pos="90"/>
                              </w:tabs>
                              <w:autoSpaceDE w:val="0"/>
                              <w:autoSpaceDN w:val="0"/>
                              <w:adjustRightInd w:val="0"/>
                              <w:rPr>
                                <w:rFonts w:ascii="Arial" w:hAnsi="Arial" w:cs="Arial"/>
                                <w:color w:val="262626"/>
                                <w:szCs w:val="22"/>
                              </w:rPr>
                            </w:pPr>
                            <w:r>
                              <w:rPr>
                                <w:rFonts w:ascii="Arial" w:hAnsi="Arial" w:cs="Arial"/>
                                <w:color w:val="262626"/>
                                <w:szCs w:val="22"/>
                              </w:rPr>
                              <w:t>Get regular haircuts.  When getting your hair trimmed, cut about an inch to an inch and a half above the split end.  Split ends will continue to grow if you don’t take care of the damaged hair.</w:t>
                            </w:r>
                          </w:p>
                          <w:p w14:paraId="5C2BAA19" w14:textId="77777777" w:rsidR="009B7BE6" w:rsidRPr="00385A3D" w:rsidRDefault="009B7BE6" w:rsidP="00385A3D">
                            <w:pPr>
                              <w:widowControl w:val="0"/>
                              <w:tabs>
                                <w:tab w:val="left" w:pos="90"/>
                              </w:tabs>
                              <w:autoSpaceDE w:val="0"/>
                              <w:autoSpaceDN w:val="0"/>
                              <w:adjustRightInd w:val="0"/>
                              <w:rPr>
                                <w:rFonts w:ascii="Arial" w:hAnsi="Arial" w:cs="Arial"/>
                                <w:color w:val="262626"/>
                                <w:szCs w:val="22"/>
                              </w:rPr>
                            </w:pPr>
                          </w:p>
                          <w:p w14:paraId="122969AF" w14:textId="77777777" w:rsidR="009B7BE6" w:rsidRPr="00385A3D" w:rsidRDefault="009B7BE6" w:rsidP="00385A3D">
                            <w:pPr>
                              <w:pStyle w:val="ListParagraph"/>
                              <w:widowControl w:val="0"/>
                              <w:numPr>
                                <w:ilvl w:val="0"/>
                                <w:numId w:val="25"/>
                              </w:numPr>
                              <w:tabs>
                                <w:tab w:val="left" w:pos="90"/>
                              </w:tabs>
                              <w:autoSpaceDE w:val="0"/>
                              <w:autoSpaceDN w:val="0"/>
                              <w:adjustRightInd w:val="0"/>
                              <w:rPr>
                                <w:rFonts w:ascii="Arial" w:hAnsi="Arial" w:cs="Arial"/>
                                <w:color w:val="262626"/>
                                <w:szCs w:val="22"/>
                              </w:rPr>
                            </w:pPr>
                            <w:r>
                              <w:rPr>
                                <w:rFonts w:ascii="Arial" w:hAnsi="Arial" w:cs="Arial"/>
                                <w:color w:val="262626"/>
                                <w:szCs w:val="22"/>
                              </w:rPr>
                              <w:t>Use high quality hair care products. Consult your hair dress for recommendations.</w:t>
                            </w:r>
                          </w:p>
                          <w:p w14:paraId="59C827EE" w14:textId="77777777" w:rsidR="009B7BE6" w:rsidRPr="00385A3D" w:rsidRDefault="009B7BE6" w:rsidP="00385A3D">
                            <w:pPr>
                              <w:widowControl w:val="0"/>
                              <w:tabs>
                                <w:tab w:val="left" w:pos="90"/>
                              </w:tabs>
                              <w:autoSpaceDE w:val="0"/>
                              <w:autoSpaceDN w:val="0"/>
                              <w:adjustRightInd w:val="0"/>
                              <w:rPr>
                                <w:rFonts w:ascii="Arial" w:hAnsi="Arial" w:cs="Arial"/>
                                <w:color w:val="262626"/>
                                <w:szCs w:val="22"/>
                              </w:rPr>
                            </w:pPr>
                          </w:p>
                          <w:p w14:paraId="6EB0A8A1" w14:textId="77777777" w:rsidR="009B7BE6" w:rsidRPr="005874C3" w:rsidRDefault="009B7BE6" w:rsidP="005874C3">
                            <w:pPr>
                              <w:pStyle w:val="ListParagraph"/>
                              <w:widowControl w:val="0"/>
                              <w:numPr>
                                <w:ilvl w:val="0"/>
                                <w:numId w:val="25"/>
                              </w:numPr>
                              <w:tabs>
                                <w:tab w:val="left" w:pos="90"/>
                              </w:tabs>
                              <w:autoSpaceDE w:val="0"/>
                              <w:autoSpaceDN w:val="0"/>
                              <w:adjustRightInd w:val="0"/>
                              <w:rPr>
                                <w:rFonts w:ascii="Arial" w:hAnsi="Arial" w:cs="Arial"/>
                                <w:color w:val="262626"/>
                                <w:szCs w:val="22"/>
                              </w:rPr>
                            </w:pPr>
                            <w:r>
                              <w:rPr>
                                <w:rFonts w:ascii="Arial" w:hAnsi="Arial" w:cs="Arial"/>
                                <w:color w:val="262626"/>
                                <w:szCs w:val="22"/>
                              </w:rPr>
                              <w:t>Always, always, always be gentle with your hair. Treat it like it is a delicate fabric.</w:t>
                            </w:r>
                          </w:p>
                          <w:p w14:paraId="0A421A28" w14:textId="77777777" w:rsidR="009B7BE6" w:rsidRDefault="009B7BE6" w:rsidP="00EC2334">
                            <w:pPr>
                              <w:widowControl w:val="0"/>
                              <w:tabs>
                                <w:tab w:val="left" w:pos="90"/>
                              </w:tabs>
                              <w:autoSpaceDE w:val="0"/>
                              <w:autoSpaceDN w:val="0"/>
                              <w:adjustRightInd w:val="0"/>
                              <w:ind w:left="2790"/>
                              <w:rPr>
                                <w:rFonts w:ascii="Arial" w:hAnsi="Arial" w:cs="Arial"/>
                                <w:color w:val="262626"/>
                                <w:szCs w:val="22"/>
                              </w:rPr>
                            </w:pPr>
                          </w:p>
                          <w:p w14:paraId="24F23924" w14:textId="77777777" w:rsidR="009B7BE6" w:rsidRDefault="009B7BE6" w:rsidP="00EC2334">
                            <w:pPr>
                              <w:widowControl w:val="0"/>
                              <w:tabs>
                                <w:tab w:val="left" w:pos="90"/>
                              </w:tabs>
                              <w:autoSpaceDE w:val="0"/>
                              <w:autoSpaceDN w:val="0"/>
                              <w:adjustRightInd w:val="0"/>
                              <w:ind w:left="2790"/>
                              <w:rPr>
                                <w:rFonts w:ascii="Arial" w:hAnsi="Arial" w:cs="Arial"/>
                                <w:color w:val="262626"/>
                                <w:szCs w:val="22"/>
                              </w:rPr>
                            </w:pPr>
                          </w:p>
                          <w:p w14:paraId="7B86CDED" w14:textId="77777777" w:rsidR="009B7BE6" w:rsidRDefault="009B7BE6" w:rsidP="00EC2334">
                            <w:pPr>
                              <w:widowControl w:val="0"/>
                              <w:tabs>
                                <w:tab w:val="left" w:pos="90"/>
                              </w:tabs>
                              <w:autoSpaceDE w:val="0"/>
                              <w:autoSpaceDN w:val="0"/>
                              <w:adjustRightInd w:val="0"/>
                              <w:ind w:left="2790"/>
                              <w:rPr>
                                <w:rFonts w:ascii="Arial" w:hAnsi="Arial" w:cs="Arial"/>
                                <w:color w:val="262626"/>
                                <w:szCs w:val="22"/>
                              </w:rPr>
                            </w:pPr>
                          </w:p>
                          <w:p w14:paraId="7D96F19C" w14:textId="77777777" w:rsidR="009B7BE6" w:rsidRPr="002B7D96" w:rsidRDefault="009B7BE6" w:rsidP="00EC2334">
                            <w:pPr>
                              <w:widowControl w:val="0"/>
                              <w:tabs>
                                <w:tab w:val="left" w:pos="90"/>
                              </w:tabs>
                              <w:autoSpaceDE w:val="0"/>
                              <w:autoSpaceDN w:val="0"/>
                              <w:adjustRightInd w:val="0"/>
                              <w:ind w:left="2790"/>
                              <w:rPr>
                                <w:rFonts w:ascii="Arial" w:hAnsi="Arial" w:cs="Arial"/>
                                <w:color w:val="262626"/>
                                <w:szCs w:val="22"/>
                              </w:rPr>
                            </w:pPr>
                          </w:p>
                          <w:p w14:paraId="22BFD8E5" w14:textId="77777777" w:rsidR="009B7BE6" w:rsidRDefault="009B7BE6" w:rsidP="00A727D1">
                            <w:pPr>
                              <w:widowControl w:val="0"/>
                              <w:autoSpaceDE w:val="0"/>
                              <w:autoSpaceDN w:val="0"/>
                              <w:adjustRightInd w:val="0"/>
                              <w:ind w:left="2790"/>
                              <w:rPr>
                                <w:rFonts w:ascii="Arial" w:hAnsi="Arial" w:cs="Arial"/>
                                <w:color w:val="2A2A2A"/>
                                <w:szCs w:val="22"/>
                              </w:rPr>
                            </w:pPr>
                          </w:p>
                          <w:p w14:paraId="34F0A056" w14:textId="77777777" w:rsidR="009B7BE6" w:rsidRDefault="009B7BE6" w:rsidP="00A727D1">
                            <w:pPr>
                              <w:ind w:firstLine="2790"/>
                              <w:rPr>
                                <w:rFonts w:ascii="Arial" w:hAnsi="Arial" w:cs="Arial"/>
                                <w:i/>
                                <w:sz w:val="24"/>
                              </w:rPr>
                            </w:pPr>
                          </w:p>
                          <w:p w14:paraId="0E43C03D" w14:textId="77777777" w:rsidR="009B7BE6" w:rsidRPr="007A389E" w:rsidRDefault="009B7BE6" w:rsidP="00A727D1">
                            <w:pPr>
                              <w:ind w:firstLine="2790"/>
                              <w:rPr>
                                <w:rFonts w:ascii="Arial" w:hAnsi="Arial" w:cs="Arial"/>
                                <w:i/>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15B2113" id="Text Box 51" o:spid="_x0000_s1027" type="#_x0000_t202" style="position:absolute;margin-left:-17.95pt;margin-top:7.75pt;width:502.15pt;height:54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" fillcolor="#e5eeff" strokecolor="#4579b8">
                <v:fill color2="#a3c4ff" rotate="t" colors="0 #e5eeff;42598f #bfd5ff;1 #a3c4ff" focus="100%" type="gradient"/>
                <v:shadow on="t" opacity="26213f" origin="-.5,.5" offset=".74836mm,-.74836mm"/>
                <v:path arrowok="t"/>
                <v:textbox>
                  <w:txbxContent>
                    <w:p w14:paraId="20F2BB7A" w14:textId="77777777" w:rsidR="009B7BE6" w:rsidRDefault="009B7BE6" w:rsidP="00B61DC0">
                      <w:pPr>
                        <w:rPr>
                          <w:rFonts w:ascii="Arial" w:hAnsi="Arial" w:cs="Arial"/>
                          <w:i/>
                          <w:sz w:val="24"/>
                        </w:rPr>
                      </w:pPr>
                    </w:p>
                    <w:p w14:paraId="1B0EFFEE" w14:textId="77777777" w:rsidR="009B7BE6" w:rsidRDefault="009B7BE6" w:rsidP="00B560EA">
                      <w:pPr>
                        <w:ind w:firstLine="2790"/>
                        <w:jc w:val="center"/>
                        <w:rPr>
                          <w:rFonts w:ascii="Arial" w:hAnsi="Arial" w:cs="Arial"/>
                          <w:b/>
                          <w:i/>
                          <w:sz w:val="36"/>
                          <w:szCs w:val="36"/>
                        </w:rPr>
                      </w:pPr>
                      <w:r>
                        <w:rPr>
                          <w:rFonts w:ascii="Arial" w:hAnsi="Arial" w:cs="Arial"/>
                          <w:b/>
                          <w:i/>
                          <w:sz w:val="36"/>
                          <w:szCs w:val="36"/>
                        </w:rPr>
                        <w:t>SUMMER HAIR</w:t>
                      </w:r>
                    </w:p>
                    <w:p w14:paraId="297D0150" w14:textId="77777777" w:rsidR="009B7BE6" w:rsidRPr="002B7D96" w:rsidRDefault="009B7BE6" w:rsidP="00B560EA">
                      <w:pPr>
                        <w:ind w:firstLine="2790"/>
                        <w:jc w:val="center"/>
                        <w:rPr>
                          <w:rFonts w:ascii="Arial" w:hAnsi="Arial" w:cs="Arial"/>
                          <w:szCs w:val="22"/>
                        </w:rPr>
                      </w:pPr>
                      <w:r>
                        <w:rPr>
                          <w:rFonts w:ascii="Arial" w:hAnsi="Arial" w:cs="Arial"/>
                          <w:b/>
                          <w:i/>
                          <w:sz w:val="36"/>
                          <w:szCs w:val="36"/>
                        </w:rPr>
                        <w:t>Preventing Split Ends</w:t>
                      </w:r>
                    </w:p>
                    <w:p w14:paraId="3BA82837" w14:textId="77777777" w:rsidR="009B7BE6" w:rsidRPr="002B7D96" w:rsidRDefault="009B7BE6" w:rsidP="00A727D1">
                      <w:pPr>
                        <w:rPr>
                          <w:rFonts w:ascii="Arial" w:hAnsi="Arial" w:cs="Arial"/>
                          <w:szCs w:val="22"/>
                        </w:rPr>
                      </w:pPr>
                    </w:p>
                    <w:p w14:paraId="3D1B8AC4" w14:textId="77777777" w:rsidR="009B7BE6" w:rsidRDefault="009B7BE6" w:rsidP="00EC2334">
                      <w:pPr>
                        <w:widowControl w:val="0"/>
                        <w:tabs>
                          <w:tab w:val="left" w:pos="90"/>
                        </w:tabs>
                        <w:autoSpaceDE w:val="0"/>
                        <w:autoSpaceDN w:val="0"/>
                        <w:adjustRightInd w:val="0"/>
                        <w:ind w:left="2790"/>
                        <w:rPr>
                          <w:rFonts w:ascii="Arial" w:hAnsi="Arial" w:cs="Arial"/>
                          <w:color w:val="262626"/>
                          <w:szCs w:val="22"/>
                        </w:rPr>
                      </w:pPr>
                      <w:r>
                        <w:rPr>
                          <w:rFonts w:ascii="Arial" w:hAnsi="Arial" w:cs="Arial"/>
                          <w:color w:val="262626"/>
                          <w:szCs w:val="22"/>
                        </w:rPr>
                        <w:t xml:space="preserve">Summertime is a battle against damaging your hair.  Split ends are the result of fraying the hair shaft due to excessive heat, dryness, stress and excessive use of chemicals. Split ends can make your hair look dull, damaged and even frizzy.  To win the battle against damaged hair, you need to know how to prevent split ends. </w:t>
                      </w:r>
                    </w:p>
                    <w:p w14:paraId="64A7514D" w14:textId="77777777" w:rsidR="009B7BE6" w:rsidRDefault="009B7BE6" w:rsidP="00EC2334">
                      <w:pPr>
                        <w:widowControl w:val="0"/>
                        <w:tabs>
                          <w:tab w:val="left" w:pos="90"/>
                        </w:tabs>
                        <w:autoSpaceDE w:val="0"/>
                        <w:autoSpaceDN w:val="0"/>
                        <w:adjustRightInd w:val="0"/>
                        <w:ind w:left="2790"/>
                        <w:rPr>
                          <w:rFonts w:ascii="Arial" w:hAnsi="Arial" w:cs="Arial"/>
                          <w:color w:val="262626"/>
                          <w:szCs w:val="22"/>
                        </w:rPr>
                      </w:pPr>
                    </w:p>
                    <w:p w14:paraId="01E6D77C" w14:textId="77777777" w:rsidR="009B7BE6" w:rsidRDefault="009B7BE6" w:rsidP="00EC2334">
                      <w:pPr>
                        <w:widowControl w:val="0"/>
                        <w:tabs>
                          <w:tab w:val="left" w:pos="90"/>
                        </w:tabs>
                        <w:autoSpaceDE w:val="0"/>
                        <w:autoSpaceDN w:val="0"/>
                        <w:adjustRightInd w:val="0"/>
                        <w:ind w:left="2790"/>
                        <w:rPr>
                          <w:rFonts w:ascii="Arial" w:hAnsi="Arial" w:cs="Arial"/>
                          <w:color w:val="262626"/>
                          <w:szCs w:val="22"/>
                        </w:rPr>
                      </w:pPr>
                      <w:r>
                        <w:rPr>
                          <w:rFonts w:ascii="Arial" w:hAnsi="Arial" w:cs="Arial"/>
                          <w:color w:val="262626"/>
                          <w:szCs w:val="22"/>
                        </w:rPr>
                        <w:t>The best way to prevent split ends is to learn healthy daily habits to ensure the best care for our hair.  By using proper hair care, you can also strengthen your hair.</w:t>
                      </w:r>
                    </w:p>
                    <w:p w14:paraId="0FE561BA" w14:textId="77777777" w:rsidR="009B7BE6" w:rsidRDefault="009B7BE6" w:rsidP="00EC2334">
                      <w:pPr>
                        <w:widowControl w:val="0"/>
                        <w:tabs>
                          <w:tab w:val="left" w:pos="90"/>
                        </w:tabs>
                        <w:autoSpaceDE w:val="0"/>
                        <w:autoSpaceDN w:val="0"/>
                        <w:adjustRightInd w:val="0"/>
                        <w:ind w:left="2790"/>
                        <w:rPr>
                          <w:rFonts w:ascii="Arial" w:hAnsi="Arial" w:cs="Arial"/>
                          <w:color w:val="262626"/>
                          <w:szCs w:val="22"/>
                        </w:rPr>
                      </w:pPr>
                    </w:p>
                    <w:p w14:paraId="6DE2E075" w14:textId="77777777" w:rsidR="009B7BE6" w:rsidRDefault="009B7BE6" w:rsidP="005874C3">
                      <w:pPr>
                        <w:pStyle w:val="ListParagraph"/>
                        <w:widowControl w:val="0"/>
                        <w:numPr>
                          <w:ilvl w:val="0"/>
                          <w:numId w:val="25"/>
                        </w:numPr>
                        <w:tabs>
                          <w:tab w:val="left" w:pos="90"/>
                        </w:tabs>
                        <w:autoSpaceDE w:val="0"/>
                        <w:autoSpaceDN w:val="0"/>
                        <w:adjustRightInd w:val="0"/>
                        <w:rPr>
                          <w:rFonts w:ascii="Arial" w:hAnsi="Arial" w:cs="Arial"/>
                          <w:color w:val="262626"/>
                          <w:szCs w:val="22"/>
                        </w:rPr>
                      </w:pPr>
                      <w:r w:rsidRPr="005874C3">
                        <w:rPr>
                          <w:rFonts w:ascii="Arial" w:hAnsi="Arial" w:cs="Arial"/>
                          <w:color w:val="262626"/>
                          <w:szCs w:val="22"/>
                        </w:rPr>
                        <w:t>Brus</w:t>
                      </w:r>
                      <w:r>
                        <w:rPr>
                          <w:rFonts w:ascii="Arial" w:hAnsi="Arial" w:cs="Arial"/>
                          <w:color w:val="262626"/>
                          <w:szCs w:val="22"/>
                        </w:rPr>
                        <w:t>hing your hair correctly is very</w:t>
                      </w:r>
                      <w:r w:rsidRPr="005874C3">
                        <w:rPr>
                          <w:rFonts w:ascii="Arial" w:hAnsi="Arial" w:cs="Arial"/>
                          <w:color w:val="262626"/>
                          <w:szCs w:val="22"/>
                        </w:rPr>
                        <w:t xml:space="preserve"> important.  Do not use a harsh brush on your hair.  Use a cushioned p</w:t>
                      </w:r>
                      <w:r>
                        <w:rPr>
                          <w:rFonts w:ascii="Arial" w:hAnsi="Arial" w:cs="Arial"/>
                          <w:color w:val="262626"/>
                          <w:szCs w:val="22"/>
                        </w:rPr>
                        <w:t>addle with flexible bristles.  Use a b</w:t>
                      </w:r>
                      <w:r w:rsidRPr="005874C3">
                        <w:rPr>
                          <w:rFonts w:ascii="Arial" w:hAnsi="Arial" w:cs="Arial"/>
                          <w:color w:val="262626"/>
                          <w:szCs w:val="22"/>
                        </w:rPr>
                        <w:t xml:space="preserve">rush </w:t>
                      </w:r>
                      <w:r>
                        <w:rPr>
                          <w:rFonts w:ascii="Arial" w:hAnsi="Arial" w:cs="Arial"/>
                          <w:color w:val="262626"/>
                          <w:szCs w:val="22"/>
                        </w:rPr>
                        <w:t xml:space="preserve">on your </w:t>
                      </w:r>
                      <w:r w:rsidRPr="005874C3">
                        <w:rPr>
                          <w:rFonts w:ascii="Arial" w:hAnsi="Arial" w:cs="Arial"/>
                          <w:color w:val="262626"/>
                          <w:szCs w:val="22"/>
                        </w:rPr>
                        <w:t xml:space="preserve">hair </w:t>
                      </w:r>
                      <w:r w:rsidRPr="00424673">
                        <w:rPr>
                          <w:rFonts w:ascii="Arial" w:hAnsi="Arial" w:cs="Arial"/>
                          <w:i/>
                          <w:color w:val="262626"/>
                          <w:szCs w:val="22"/>
                        </w:rPr>
                        <w:t>only</w:t>
                      </w:r>
                      <w:r w:rsidRPr="005874C3">
                        <w:rPr>
                          <w:rFonts w:ascii="Arial" w:hAnsi="Arial" w:cs="Arial"/>
                          <w:color w:val="262626"/>
                          <w:szCs w:val="22"/>
                        </w:rPr>
                        <w:t xml:space="preserve"> when it is dry.</w:t>
                      </w:r>
                      <w:r>
                        <w:rPr>
                          <w:rFonts w:ascii="Arial" w:hAnsi="Arial" w:cs="Arial"/>
                          <w:color w:val="262626"/>
                          <w:szCs w:val="22"/>
                        </w:rPr>
                        <w:t xml:space="preserve">  </w:t>
                      </w:r>
                    </w:p>
                    <w:p w14:paraId="33C9C8B7" w14:textId="77777777" w:rsidR="009B7BE6" w:rsidRPr="005874C3" w:rsidRDefault="009B7BE6" w:rsidP="00385A3D">
                      <w:pPr>
                        <w:pStyle w:val="ListParagraph"/>
                        <w:widowControl w:val="0"/>
                        <w:tabs>
                          <w:tab w:val="left" w:pos="90"/>
                        </w:tabs>
                        <w:autoSpaceDE w:val="0"/>
                        <w:autoSpaceDN w:val="0"/>
                        <w:adjustRightInd w:val="0"/>
                        <w:ind w:left="450"/>
                        <w:rPr>
                          <w:rFonts w:ascii="Arial" w:hAnsi="Arial" w:cs="Arial"/>
                          <w:color w:val="262626"/>
                          <w:szCs w:val="22"/>
                        </w:rPr>
                      </w:pPr>
                    </w:p>
                    <w:p w14:paraId="5F25D0A5" w14:textId="77777777" w:rsidR="009B7BE6" w:rsidRDefault="009B7BE6" w:rsidP="005874C3">
                      <w:pPr>
                        <w:pStyle w:val="ListParagraph"/>
                        <w:widowControl w:val="0"/>
                        <w:numPr>
                          <w:ilvl w:val="0"/>
                          <w:numId w:val="25"/>
                        </w:numPr>
                        <w:tabs>
                          <w:tab w:val="left" w:pos="90"/>
                        </w:tabs>
                        <w:autoSpaceDE w:val="0"/>
                        <w:autoSpaceDN w:val="0"/>
                        <w:adjustRightInd w:val="0"/>
                        <w:rPr>
                          <w:rFonts w:ascii="Arial" w:hAnsi="Arial" w:cs="Arial"/>
                          <w:color w:val="262626"/>
                          <w:szCs w:val="22"/>
                        </w:rPr>
                      </w:pPr>
                      <w:r>
                        <w:rPr>
                          <w:rFonts w:ascii="Arial" w:hAnsi="Arial" w:cs="Arial"/>
                          <w:color w:val="262626"/>
                          <w:szCs w:val="22"/>
                        </w:rPr>
                        <w:t>Don’t wash your hair every day.  Washing every other day allows the natural oils to help protect your hair.</w:t>
                      </w:r>
                    </w:p>
                    <w:p w14:paraId="48C244AC" w14:textId="77777777" w:rsidR="009B7BE6" w:rsidRPr="00385A3D" w:rsidRDefault="009B7BE6" w:rsidP="00385A3D">
                      <w:pPr>
                        <w:widowControl w:val="0"/>
                        <w:tabs>
                          <w:tab w:val="left" w:pos="90"/>
                        </w:tabs>
                        <w:autoSpaceDE w:val="0"/>
                        <w:autoSpaceDN w:val="0"/>
                        <w:adjustRightInd w:val="0"/>
                        <w:rPr>
                          <w:rFonts w:ascii="Arial" w:hAnsi="Arial" w:cs="Arial"/>
                          <w:color w:val="262626"/>
                          <w:szCs w:val="22"/>
                        </w:rPr>
                      </w:pPr>
                    </w:p>
                    <w:p w14:paraId="5FD1688D" w14:textId="77777777" w:rsidR="009B7BE6" w:rsidRDefault="009B7BE6" w:rsidP="005874C3">
                      <w:pPr>
                        <w:pStyle w:val="ListParagraph"/>
                        <w:widowControl w:val="0"/>
                        <w:numPr>
                          <w:ilvl w:val="0"/>
                          <w:numId w:val="25"/>
                        </w:numPr>
                        <w:tabs>
                          <w:tab w:val="left" w:pos="90"/>
                        </w:tabs>
                        <w:autoSpaceDE w:val="0"/>
                        <w:autoSpaceDN w:val="0"/>
                        <w:adjustRightInd w:val="0"/>
                        <w:rPr>
                          <w:rFonts w:ascii="Arial" w:hAnsi="Arial" w:cs="Arial"/>
                          <w:color w:val="262626"/>
                          <w:szCs w:val="22"/>
                        </w:rPr>
                      </w:pPr>
                      <w:r>
                        <w:rPr>
                          <w:rFonts w:ascii="Arial" w:hAnsi="Arial" w:cs="Arial"/>
                          <w:color w:val="262626"/>
                          <w:szCs w:val="22"/>
                        </w:rPr>
                        <w:t>Apply shampoo to the crown of your head and lather downward keeping your hair straight.</w:t>
                      </w:r>
                    </w:p>
                    <w:p w14:paraId="7FA4E2E7" w14:textId="77777777" w:rsidR="009B7BE6" w:rsidRPr="00385A3D" w:rsidRDefault="009B7BE6" w:rsidP="00385A3D">
                      <w:pPr>
                        <w:widowControl w:val="0"/>
                        <w:tabs>
                          <w:tab w:val="left" w:pos="90"/>
                        </w:tabs>
                        <w:autoSpaceDE w:val="0"/>
                        <w:autoSpaceDN w:val="0"/>
                        <w:adjustRightInd w:val="0"/>
                        <w:rPr>
                          <w:rFonts w:ascii="Arial" w:hAnsi="Arial" w:cs="Arial"/>
                          <w:color w:val="262626"/>
                          <w:szCs w:val="22"/>
                        </w:rPr>
                      </w:pPr>
                    </w:p>
                    <w:p w14:paraId="73A1B785" w14:textId="77777777" w:rsidR="009B7BE6" w:rsidRDefault="009B7BE6" w:rsidP="005874C3">
                      <w:pPr>
                        <w:pStyle w:val="ListParagraph"/>
                        <w:widowControl w:val="0"/>
                        <w:numPr>
                          <w:ilvl w:val="0"/>
                          <w:numId w:val="25"/>
                        </w:numPr>
                        <w:tabs>
                          <w:tab w:val="left" w:pos="90"/>
                        </w:tabs>
                        <w:autoSpaceDE w:val="0"/>
                        <w:autoSpaceDN w:val="0"/>
                        <w:adjustRightInd w:val="0"/>
                        <w:rPr>
                          <w:rFonts w:ascii="Arial" w:hAnsi="Arial" w:cs="Arial"/>
                          <w:color w:val="262626"/>
                          <w:szCs w:val="22"/>
                        </w:rPr>
                      </w:pPr>
                      <w:r>
                        <w:rPr>
                          <w:rFonts w:ascii="Arial" w:hAnsi="Arial" w:cs="Arial"/>
                          <w:color w:val="262626"/>
                          <w:szCs w:val="22"/>
                        </w:rPr>
                        <w:t xml:space="preserve">Condition your ends.  Apply conditioner directly to the ends of your hair and leave it on for a few minutes.  Use a leave-in conditioner afterwards.  </w:t>
                      </w:r>
                    </w:p>
                    <w:p w14:paraId="1E0A500C" w14:textId="77777777" w:rsidR="009B7BE6" w:rsidRPr="00385A3D" w:rsidRDefault="009B7BE6" w:rsidP="00385A3D">
                      <w:pPr>
                        <w:widowControl w:val="0"/>
                        <w:tabs>
                          <w:tab w:val="left" w:pos="90"/>
                        </w:tabs>
                        <w:autoSpaceDE w:val="0"/>
                        <w:autoSpaceDN w:val="0"/>
                        <w:adjustRightInd w:val="0"/>
                        <w:rPr>
                          <w:rFonts w:ascii="Arial" w:hAnsi="Arial" w:cs="Arial"/>
                          <w:color w:val="262626"/>
                          <w:szCs w:val="22"/>
                        </w:rPr>
                      </w:pPr>
                    </w:p>
                    <w:p w14:paraId="0CAD910A" w14:textId="77777777" w:rsidR="009B7BE6" w:rsidRDefault="009B7BE6" w:rsidP="0069523A">
                      <w:pPr>
                        <w:pStyle w:val="ListParagraph"/>
                        <w:widowControl w:val="0"/>
                        <w:numPr>
                          <w:ilvl w:val="0"/>
                          <w:numId w:val="25"/>
                        </w:numPr>
                        <w:tabs>
                          <w:tab w:val="left" w:pos="90"/>
                        </w:tabs>
                        <w:autoSpaceDE w:val="0"/>
                        <w:autoSpaceDN w:val="0"/>
                        <w:adjustRightInd w:val="0"/>
                        <w:rPr>
                          <w:rFonts w:ascii="Arial" w:hAnsi="Arial" w:cs="Arial"/>
                          <w:color w:val="262626"/>
                          <w:szCs w:val="22"/>
                        </w:rPr>
                      </w:pPr>
                      <w:r>
                        <w:rPr>
                          <w:rFonts w:ascii="Arial" w:hAnsi="Arial" w:cs="Arial"/>
                          <w:color w:val="262626"/>
                          <w:szCs w:val="22"/>
                        </w:rPr>
                        <w:t>Do not bunch your hair in a towel.  Wrap a towel around your hair and squeeze different areas to pull out the excess water.</w:t>
                      </w:r>
                    </w:p>
                    <w:p w14:paraId="79A1D457" w14:textId="77777777" w:rsidR="009B7BE6" w:rsidRPr="00385A3D" w:rsidRDefault="009B7BE6" w:rsidP="00385A3D">
                      <w:pPr>
                        <w:widowControl w:val="0"/>
                        <w:tabs>
                          <w:tab w:val="left" w:pos="90"/>
                        </w:tabs>
                        <w:autoSpaceDE w:val="0"/>
                        <w:autoSpaceDN w:val="0"/>
                        <w:adjustRightInd w:val="0"/>
                        <w:rPr>
                          <w:rFonts w:ascii="Arial" w:hAnsi="Arial" w:cs="Arial"/>
                          <w:color w:val="262626"/>
                          <w:szCs w:val="22"/>
                        </w:rPr>
                      </w:pPr>
                    </w:p>
                    <w:p w14:paraId="505C1826" w14:textId="77777777" w:rsidR="009B7BE6" w:rsidRDefault="009B7BE6" w:rsidP="0069523A">
                      <w:pPr>
                        <w:pStyle w:val="ListParagraph"/>
                        <w:widowControl w:val="0"/>
                        <w:numPr>
                          <w:ilvl w:val="0"/>
                          <w:numId w:val="25"/>
                        </w:numPr>
                        <w:tabs>
                          <w:tab w:val="left" w:pos="90"/>
                        </w:tabs>
                        <w:autoSpaceDE w:val="0"/>
                        <w:autoSpaceDN w:val="0"/>
                        <w:adjustRightInd w:val="0"/>
                        <w:rPr>
                          <w:rFonts w:ascii="Arial" w:hAnsi="Arial" w:cs="Arial"/>
                          <w:color w:val="262626"/>
                          <w:szCs w:val="22"/>
                        </w:rPr>
                      </w:pPr>
                      <w:r>
                        <w:rPr>
                          <w:rFonts w:ascii="Arial" w:hAnsi="Arial" w:cs="Arial"/>
                          <w:color w:val="262626"/>
                          <w:szCs w:val="22"/>
                        </w:rPr>
                        <w:t xml:space="preserve">Brushing wet hair will make it more susceptible to tearing.  </w:t>
                      </w:r>
                      <w:r w:rsidRPr="0069523A">
                        <w:rPr>
                          <w:rFonts w:ascii="Arial" w:hAnsi="Arial" w:cs="Arial"/>
                          <w:color w:val="262626"/>
                          <w:szCs w:val="22"/>
                        </w:rPr>
                        <w:t xml:space="preserve">Only use a wide toothcomb on wet hair.   This will help manage your hair without causing breakage to the ends. </w:t>
                      </w:r>
                    </w:p>
                    <w:p w14:paraId="78173E19" w14:textId="77777777" w:rsidR="009B7BE6" w:rsidRPr="00385A3D" w:rsidRDefault="009B7BE6" w:rsidP="00385A3D">
                      <w:pPr>
                        <w:widowControl w:val="0"/>
                        <w:tabs>
                          <w:tab w:val="left" w:pos="90"/>
                        </w:tabs>
                        <w:autoSpaceDE w:val="0"/>
                        <w:autoSpaceDN w:val="0"/>
                        <w:adjustRightInd w:val="0"/>
                        <w:rPr>
                          <w:rFonts w:ascii="Arial" w:hAnsi="Arial" w:cs="Arial"/>
                          <w:color w:val="262626"/>
                          <w:szCs w:val="22"/>
                        </w:rPr>
                      </w:pPr>
                    </w:p>
                    <w:p w14:paraId="2EB62C2F" w14:textId="77777777" w:rsidR="009B7BE6" w:rsidRDefault="009B7BE6" w:rsidP="005874C3">
                      <w:pPr>
                        <w:pStyle w:val="ListParagraph"/>
                        <w:widowControl w:val="0"/>
                        <w:numPr>
                          <w:ilvl w:val="0"/>
                          <w:numId w:val="25"/>
                        </w:numPr>
                        <w:tabs>
                          <w:tab w:val="left" w:pos="90"/>
                        </w:tabs>
                        <w:autoSpaceDE w:val="0"/>
                        <w:autoSpaceDN w:val="0"/>
                        <w:adjustRightInd w:val="0"/>
                        <w:rPr>
                          <w:rFonts w:ascii="Arial" w:hAnsi="Arial" w:cs="Arial"/>
                          <w:color w:val="262626"/>
                          <w:szCs w:val="22"/>
                        </w:rPr>
                      </w:pPr>
                      <w:r>
                        <w:rPr>
                          <w:rFonts w:ascii="Arial" w:hAnsi="Arial" w:cs="Arial"/>
                          <w:color w:val="262626"/>
                          <w:szCs w:val="22"/>
                        </w:rPr>
                        <w:t>Anything that uses heat to style your hair can damage it.  Try to style with as few of products and let it air dry.  If you must use a hair dryer avoid placing direct heat on the ends of your hair until absolutely necessary.</w:t>
                      </w:r>
                    </w:p>
                    <w:p w14:paraId="1DC9DE85" w14:textId="77777777" w:rsidR="009B7BE6" w:rsidRPr="00385A3D" w:rsidRDefault="009B7BE6" w:rsidP="00385A3D">
                      <w:pPr>
                        <w:widowControl w:val="0"/>
                        <w:tabs>
                          <w:tab w:val="left" w:pos="90"/>
                        </w:tabs>
                        <w:autoSpaceDE w:val="0"/>
                        <w:autoSpaceDN w:val="0"/>
                        <w:adjustRightInd w:val="0"/>
                        <w:rPr>
                          <w:rFonts w:ascii="Arial" w:hAnsi="Arial" w:cs="Arial"/>
                          <w:color w:val="262626"/>
                          <w:szCs w:val="22"/>
                        </w:rPr>
                      </w:pPr>
                    </w:p>
                    <w:p w14:paraId="646A46D1" w14:textId="77777777" w:rsidR="009B7BE6" w:rsidRDefault="009B7BE6" w:rsidP="005874C3">
                      <w:pPr>
                        <w:pStyle w:val="ListParagraph"/>
                        <w:widowControl w:val="0"/>
                        <w:numPr>
                          <w:ilvl w:val="0"/>
                          <w:numId w:val="25"/>
                        </w:numPr>
                        <w:tabs>
                          <w:tab w:val="left" w:pos="90"/>
                        </w:tabs>
                        <w:autoSpaceDE w:val="0"/>
                        <w:autoSpaceDN w:val="0"/>
                        <w:adjustRightInd w:val="0"/>
                        <w:rPr>
                          <w:rFonts w:ascii="Arial" w:hAnsi="Arial" w:cs="Arial"/>
                          <w:color w:val="262626"/>
                          <w:szCs w:val="22"/>
                        </w:rPr>
                      </w:pPr>
                      <w:r>
                        <w:rPr>
                          <w:rFonts w:ascii="Arial" w:hAnsi="Arial" w:cs="Arial"/>
                          <w:color w:val="262626"/>
                          <w:szCs w:val="22"/>
                        </w:rPr>
                        <w:t>Get regular haircuts.  When getting your hair trimmed, cut about an inch to an inch and a half above the split end.  Split ends will continue to grow if you don’t take care of the damaged hair.</w:t>
                      </w:r>
                    </w:p>
                    <w:p w14:paraId="5C2BAA19" w14:textId="77777777" w:rsidR="009B7BE6" w:rsidRPr="00385A3D" w:rsidRDefault="009B7BE6" w:rsidP="00385A3D">
                      <w:pPr>
                        <w:widowControl w:val="0"/>
                        <w:tabs>
                          <w:tab w:val="left" w:pos="90"/>
                        </w:tabs>
                        <w:autoSpaceDE w:val="0"/>
                        <w:autoSpaceDN w:val="0"/>
                        <w:adjustRightInd w:val="0"/>
                        <w:rPr>
                          <w:rFonts w:ascii="Arial" w:hAnsi="Arial" w:cs="Arial"/>
                          <w:color w:val="262626"/>
                          <w:szCs w:val="22"/>
                        </w:rPr>
                      </w:pPr>
                    </w:p>
                    <w:p w14:paraId="122969AF" w14:textId="77777777" w:rsidR="009B7BE6" w:rsidRPr="00385A3D" w:rsidRDefault="009B7BE6" w:rsidP="00385A3D">
                      <w:pPr>
                        <w:pStyle w:val="ListParagraph"/>
                        <w:widowControl w:val="0"/>
                        <w:numPr>
                          <w:ilvl w:val="0"/>
                          <w:numId w:val="25"/>
                        </w:numPr>
                        <w:tabs>
                          <w:tab w:val="left" w:pos="90"/>
                        </w:tabs>
                        <w:autoSpaceDE w:val="0"/>
                        <w:autoSpaceDN w:val="0"/>
                        <w:adjustRightInd w:val="0"/>
                        <w:rPr>
                          <w:rFonts w:ascii="Arial" w:hAnsi="Arial" w:cs="Arial"/>
                          <w:color w:val="262626"/>
                          <w:szCs w:val="22"/>
                        </w:rPr>
                      </w:pPr>
                      <w:r>
                        <w:rPr>
                          <w:rFonts w:ascii="Arial" w:hAnsi="Arial" w:cs="Arial"/>
                          <w:color w:val="262626"/>
                          <w:szCs w:val="22"/>
                        </w:rPr>
                        <w:t>Use high quality hair care products. Consult your hair dress for recommendations.</w:t>
                      </w:r>
                    </w:p>
                    <w:p w14:paraId="59C827EE" w14:textId="77777777" w:rsidR="009B7BE6" w:rsidRPr="00385A3D" w:rsidRDefault="009B7BE6" w:rsidP="00385A3D">
                      <w:pPr>
                        <w:widowControl w:val="0"/>
                        <w:tabs>
                          <w:tab w:val="left" w:pos="90"/>
                        </w:tabs>
                        <w:autoSpaceDE w:val="0"/>
                        <w:autoSpaceDN w:val="0"/>
                        <w:adjustRightInd w:val="0"/>
                        <w:rPr>
                          <w:rFonts w:ascii="Arial" w:hAnsi="Arial" w:cs="Arial"/>
                          <w:color w:val="262626"/>
                          <w:szCs w:val="22"/>
                        </w:rPr>
                      </w:pPr>
                    </w:p>
                    <w:p w14:paraId="6EB0A8A1" w14:textId="77777777" w:rsidR="009B7BE6" w:rsidRPr="005874C3" w:rsidRDefault="009B7BE6" w:rsidP="005874C3">
                      <w:pPr>
                        <w:pStyle w:val="ListParagraph"/>
                        <w:widowControl w:val="0"/>
                        <w:numPr>
                          <w:ilvl w:val="0"/>
                          <w:numId w:val="25"/>
                        </w:numPr>
                        <w:tabs>
                          <w:tab w:val="left" w:pos="90"/>
                        </w:tabs>
                        <w:autoSpaceDE w:val="0"/>
                        <w:autoSpaceDN w:val="0"/>
                        <w:adjustRightInd w:val="0"/>
                        <w:rPr>
                          <w:rFonts w:ascii="Arial" w:hAnsi="Arial" w:cs="Arial"/>
                          <w:color w:val="262626"/>
                          <w:szCs w:val="22"/>
                        </w:rPr>
                      </w:pPr>
                      <w:r>
                        <w:rPr>
                          <w:rFonts w:ascii="Arial" w:hAnsi="Arial" w:cs="Arial"/>
                          <w:color w:val="262626"/>
                          <w:szCs w:val="22"/>
                        </w:rPr>
                        <w:t>Always, always, always be gentle with your hair. Treat it like it is a delicate fabric.</w:t>
                      </w:r>
                    </w:p>
                    <w:p w14:paraId="0A421A28" w14:textId="77777777" w:rsidR="009B7BE6" w:rsidRDefault="009B7BE6" w:rsidP="00EC2334">
                      <w:pPr>
                        <w:widowControl w:val="0"/>
                        <w:tabs>
                          <w:tab w:val="left" w:pos="90"/>
                        </w:tabs>
                        <w:autoSpaceDE w:val="0"/>
                        <w:autoSpaceDN w:val="0"/>
                        <w:adjustRightInd w:val="0"/>
                        <w:ind w:left="2790"/>
                        <w:rPr>
                          <w:rFonts w:ascii="Arial" w:hAnsi="Arial" w:cs="Arial"/>
                          <w:color w:val="262626"/>
                          <w:szCs w:val="22"/>
                        </w:rPr>
                      </w:pPr>
                    </w:p>
                    <w:p w14:paraId="24F23924" w14:textId="77777777" w:rsidR="009B7BE6" w:rsidRDefault="009B7BE6" w:rsidP="00EC2334">
                      <w:pPr>
                        <w:widowControl w:val="0"/>
                        <w:tabs>
                          <w:tab w:val="left" w:pos="90"/>
                        </w:tabs>
                        <w:autoSpaceDE w:val="0"/>
                        <w:autoSpaceDN w:val="0"/>
                        <w:adjustRightInd w:val="0"/>
                        <w:ind w:left="2790"/>
                        <w:rPr>
                          <w:rFonts w:ascii="Arial" w:hAnsi="Arial" w:cs="Arial"/>
                          <w:color w:val="262626"/>
                          <w:szCs w:val="22"/>
                        </w:rPr>
                      </w:pPr>
                    </w:p>
                    <w:p w14:paraId="7B86CDED" w14:textId="77777777" w:rsidR="009B7BE6" w:rsidRDefault="009B7BE6" w:rsidP="00EC2334">
                      <w:pPr>
                        <w:widowControl w:val="0"/>
                        <w:tabs>
                          <w:tab w:val="left" w:pos="90"/>
                        </w:tabs>
                        <w:autoSpaceDE w:val="0"/>
                        <w:autoSpaceDN w:val="0"/>
                        <w:adjustRightInd w:val="0"/>
                        <w:ind w:left="2790"/>
                        <w:rPr>
                          <w:rFonts w:ascii="Arial" w:hAnsi="Arial" w:cs="Arial"/>
                          <w:color w:val="262626"/>
                          <w:szCs w:val="22"/>
                        </w:rPr>
                      </w:pPr>
                    </w:p>
                    <w:p w14:paraId="7D96F19C" w14:textId="77777777" w:rsidR="009B7BE6" w:rsidRPr="002B7D96" w:rsidRDefault="009B7BE6" w:rsidP="00EC2334">
                      <w:pPr>
                        <w:widowControl w:val="0"/>
                        <w:tabs>
                          <w:tab w:val="left" w:pos="90"/>
                        </w:tabs>
                        <w:autoSpaceDE w:val="0"/>
                        <w:autoSpaceDN w:val="0"/>
                        <w:adjustRightInd w:val="0"/>
                        <w:ind w:left="2790"/>
                        <w:rPr>
                          <w:rFonts w:ascii="Arial" w:hAnsi="Arial" w:cs="Arial"/>
                          <w:color w:val="262626"/>
                          <w:szCs w:val="22"/>
                        </w:rPr>
                      </w:pPr>
                    </w:p>
                    <w:p w14:paraId="22BFD8E5" w14:textId="77777777" w:rsidR="009B7BE6" w:rsidRDefault="009B7BE6" w:rsidP="00A727D1">
                      <w:pPr>
                        <w:widowControl w:val="0"/>
                        <w:autoSpaceDE w:val="0"/>
                        <w:autoSpaceDN w:val="0"/>
                        <w:adjustRightInd w:val="0"/>
                        <w:ind w:left="2790"/>
                        <w:rPr>
                          <w:rFonts w:ascii="Arial" w:hAnsi="Arial" w:cs="Arial"/>
                          <w:color w:val="2A2A2A"/>
                          <w:szCs w:val="22"/>
                        </w:rPr>
                      </w:pPr>
                    </w:p>
                    <w:p w14:paraId="34F0A056" w14:textId="77777777" w:rsidR="009B7BE6" w:rsidRDefault="009B7BE6" w:rsidP="00A727D1">
                      <w:pPr>
                        <w:ind w:firstLine="2790"/>
                        <w:rPr>
                          <w:rFonts w:ascii="Arial" w:hAnsi="Arial" w:cs="Arial"/>
                          <w:i/>
                          <w:sz w:val="24"/>
                        </w:rPr>
                      </w:pPr>
                    </w:p>
                    <w:p w14:paraId="0E43C03D" w14:textId="77777777" w:rsidR="009B7BE6" w:rsidRPr="007A389E" w:rsidRDefault="009B7BE6" w:rsidP="00A727D1">
                      <w:pPr>
                        <w:ind w:firstLine="2790"/>
                        <w:rPr>
                          <w:rFonts w:ascii="Arial" w:hAnsi="Arial" w:cs="Arial"/>
                          <w:i/>
                          <w:sz w:val="24"/>
                        </w:rPr>
                      </w:pPr>
                    </w:p>
                  </w:txbxContent>
                </v:textbox>
              </v:shape>
            </w:pict>
          </mc:Fallback>
        </mc:AlternateContent>
      </w:r>
    </w:p>
    <w:p w14:paraId="5C8DDA09" w14:textId="77777777" w:rsidR="00A62725" w:rsidRDefault="00A62725" w:rsidP="00010C6B">
      <w:pPr>
        <w:spacing w:before="240"/>
        <w:ind w:right="-720"/>
        <w:rPr>
          <w:rStyle w:val="Strong"/>
          <w:rFonts w:ascii="Arial" w:hAnsi="Arial" w:cs="Arial"/>
          <w:b w:val="0"/>
          <w:sz w:val="21"/>
          <w:szCs w:val="21"/>
        </w:rPr>
      </w:pPr>
    </w:p>
    <w:p w14:paraId="48F26209" w14:textId="17A05D1C" w:rsidR="00A62725" w:rsidRDefault="00A62725" w:rsidP="00B116DA">
      <w:pPr>
        <w:spacing w:before="240"/>
        <w:ind w:left="3420" w:right="-720"/>
        <w:rPr>
          <w:rStyle w:val="Strong"/>
          <w:rFonts w:ascii="Arial" w:hAnsi="Arial" w:cs="Arial"/>
          <w:b w:val="0"/>
          <w:sz w:val="21"/>
          <w:szCs w:val="21"/>
        </w:rPr>
      </w:pPr>
    </w:p>
    <w:p w14:paraId="15A7DA26" w14:textId="22F199C5" w:rsidR="00A62725" w:rsidRDefault="00EE3C6D" w:rsidP="00B116DA">
      <w:pPr>
        <w:spacing w:before="240"/>
        <w:ind w:left="3420" w:right="-720"/>
        <w:rPr>
          <w:rStyle w:val="Strong"/>
          <w:rFonts w:ascii="Arial" w:hAnsi="Arial" w:cs="Arial"/>
          <w:b w:val="0"/>
          <w:sz w:val="21"/>
          <w:szCs w:val="21"/>
        </w:rPr>
      </w:pPr>
      <w:r>
        <w:rPr>
          <w:noProof/>
        </w:rPr>
        <mc:AlternateContent>
          <mc:Choice Requires="wps">
            <w:drawing>
              <wp:anchor distT="0" distB="0" distL="114300" distR="114300" simplePos="0" relativeHeight="251670528" behindDoc="0" locked="0" layoutInCell="1" allowOverlap="1" wp14:anchorId="6010ACAB" wp14:editId="4F9F078D">
                <wp:simplePos x="0" y="0"/>
                <wp:positionH relativeFrom="column">
                  <wp:posOffset>-275590</wp:posOffset>
                </wp:positionH>
                <wp:positionV relativeFrom="paragraph">
                  <wp:posOffset>82550</wp:posOffset>
                </wp:positionV>
                <wp:extent cx="1856740" cy="1681480"/>
                <wp:effectExtent l="635" t="4445" r="0" b="0"/>
                <wp:wrapThrough wrapText="bothSides">
                  <wp:wrapPolygon edited="0">
                    <wp:start x="0" y="0"/>
                    <wp:lineTo x="0" y="0"/>
                    <wp:lineTo x="0" y="0"/>
                  </wp:wrapPolygon>
                </wp:wrapThrough>
                <wp:docPr id="182382659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168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B6375" w14:textId="409341CC" w:rsidR="009B7BE6" w:rsidRDefault="00AD5CE2" w:rsidP="007A389E">
                            <w:pPr>
                              <w:widowControl w:val="0"/>
                              <w:autoSpaceDE w:val="0"/>
                              <w:autoSpaceDN w:val="0"/>
                              <w:adjustRightInd w:val="0"/>
                              <w:jc w:val="both"/>
                              <w:rPr>
                                <w:rFonts w:ascii="Times New Roman" w:hAnsi="Times New Roman"/>
                                <w:sz w:val="24"/>
                              </w:rPr>
                            </w:pPr>
                            <w:r>
                              <w:rPr>
                                <w:rFonts w:ascii="Helvetica" w:hAnsi="Helvetica" w:cs="Helvetica"/>
                                <w:noProof/>
                                <w:sz w:val="24"/>
                              </w:rPr>
                              <w:drawing>
                                <wp:inline distT="0" distB="0" distL="0" distR="0" wp14:anchorId="5BB6E570" wp14:editId="6C4FF5D7">
                                  <wp:extent cx="2714625" cy="1809750"/>
                                  <wp:effectExtent l="0" t="0" r="0" b="0"/>
                                  <wp:docPr id="485694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4625" cy="1809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10ACAB" id="Text Box 47" o:spid="_x0000_s1028" type="#_x0000_t202" style="position:absolute;left:0;text-align:left;margin-left:-21.7pt;margin-top:6.5pt;width:146.2pt;height:13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" filled="f" stroked="f">
                <v:textbox>
                  <w:txbxContent>
                    <w:p w14:paraId="271B6375" w14:textId="409341CC" w:rsidR="009B7BE6" w:rsidRDefault="00AD5CE2" w:rsidP="007A389E">
                      <w:pPr>
                        <w:widowControl w:val="0"/>
                        <w:autoSpaceDE w:val="0"/>
                        <w:autoSpaceDN w:val="0"/>
                        <w:adjustRightInd w:val="0"/>
                        <w:jc w:val="both"/>
                        <w:rPr>
                          <w:rFonts w:ascii="Times New Roman" w:hAnsi="Times New Roman"/>
                          <w:sz w:val="24"/>
                        </w:rPr>
                      </w:pPr>
                      <w:r>
                        <w:rPr>
                          <w:rFonts w:ascii="Helvetica" w:hAnsi="Helvetica" w:cs="Helvetica"/>
                          <w:noProof/>
                          <w:sz w:val="24"/>
                        </w:rPr>
                        <w:drawing>
                          <wp:inline distT="0" distB="0" distL="0" distR="0" wp14:anchorId="5BB6E570" wp14:editId="6C4FF5D7">
                            <wp:extent cx="2714625" cy="1809750"/>
                            <wp:effectExtent l="0" t="0" r="0" b="0"/>
                            <wp:docPr id="485694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4625" cy="1809750"/>
                                    </a:xfrm>
                                    <a:prstGeom prst="rect">
                                      <a:avLst/>
                                    </a:prstGeom>
                                    <a:noFill/>
                                    <a:ln>
                                      <a:noFill/>
                                    </a:ln>
                                  </pic:spPr>
                                </pic:pic>
                              </a:graphicData>
                            </a:graphic>
                          </wp:inline>
                        </w:drawing>
                      </w:r>
                    </w:p>
                  </w:txbxContent>
                </v:textbox>
                <w10:wrap type="through"/>
              </v:shape>
            </w:pict>
          </mc:Fallback>
        </mc:AlternateContent>
      </w:r>
    </w:p>
    <w:p w14:paraId="6368A657" w14:textId="77777777" w:rsidR="00AF4C8B" w:rsidRDefault="00AF4C8B" w:rsidP="00B116DA">
      <w:pPr>
        <w:spacing w:before="240"/>
        <w:ind w:left="3420" w:right="-720"/>
        <w:rPr>
          <w:rStyle w:val="Strong"/>
          <w:rFonts w:ascii="Arial" w:hAnsi="Arial" w:cs="Arial"/>
          <w:b w:val="0"/>
          <w:sz w:val="21"/>
          <w:szCs w:val="21"/>
        </w:rPr>
      </w:pPr>
    </w:p>
    <w:p w14:paraId="40C23CD5" w14:textId="77777777" w:rsidR="00AF4C8B" w:rsidRDefault="00AF4C8B" w:rsidP="00B116DA">
      <w:pPr>
        <w:spacing w:before="240"/>
        <w:ind w:left="3420" w:right="-720"/>
        <w:rPr>
          <w:rStyle w:val="Strong"/>
          <w:rFonts w:ascii="Arial" w:hAnsi="Arial" w:cs="Arial"/>
          <w:b w:val="0"/>
          <w:sz w:val="21"/>
          <w:szCs w:val="21"/>
        </w:rPr>
      </w:pPr>
    </w:p>
    <w:p w14:paraId="76A4A06D" w14:textId="77777777" w:rsidR="00AF4C8B" w:rsidRDefault="00AF4C8B" w:rsidP="00B116DA">
      <w:pPr>
        <w:spacing w:before="240"/>
        <w:ind w:left="3420" w:right="-720"/>
        <w:rPr>
          <w:rStyle w:val="Strong"/>
          <w:rFonts w:ascii="Arial" w:hAnsi="Arial" w:cs="Arial"/>
          <w:b w:val="0"/>
          <w:sz w:val="21"/>
          <w:szCs w:val="21"/>
        </w:rPr>
      </w:pPr>
    </w:p>
    <w:p w14:paraId="24AB68C4" w14:textId="77777777" w:rsidR="00AF4C8B" w:rsidRDefault="00AF4C8B" w:rsidP="00B116DA">
      <w:pPr>
        <w:spacing w:before="240"/>
        <w:ind w:left="3420" w:right="-720"/>
        <w:rPr>
          <w:rStyle w:val="Strong"/>
          <w:rFonts w:ascii="Arial" w:hAnsi="Arial" w:cs="Arial"/>
          <w:b w:val="0"/>
          <w:sz w:val="21"/>
          <w:szCs w:val="21"/>
        </w:rPr>
      </w:pPr>
    </w:p>
    <w:p w14:paraId="5EDEE1B8" w14:textId="77777777" w:rsidR="00B116DA" w:rsidRDefault="00B116DA" w:rsidP="004B22B8">
      <w:pPr>
        <w:spacing w:before="240"/>
        <w:ind w:right="-720"/>
        <w:rPr>
          <w:rStyle w:val="Strong"/>
          <w:rFonts w:ascii="Arial" w:hAnsi="Arial" w:cs="Arial"/>
          <w:b w:val="0"/>
          <w:sz w:val="21"/>
          <w:szCs w:val="21"/>
        </w:rPr>
      </w:pPr>
    </w:p>
    <w:p w14:paraId="27864ABA" w14:textId="77777777" w:rsidR="00B116DA" w:rsidRPr="00915F27" w:rsidRDefault="00B116DA" w:rsidP="00B116DA">
      <w:pPr>
        <w:spacing w:before="240"/>
        <w:ind w:left="3420" w:right="-720"/>
        <w:rPr>
          <w:rStyle w:val="Strong"/>
          <w:rFonts w:ascii="Arial" w:hAnsi="Arial" w:cs="Arial"/>
          <w:b w:val="0"/>
          <w:sz w:val="21"/>
          <w:szCs w:val="21"/>
        </w:rPr>
      </w:pPr>
    </w:p>
    <w:p w14:paraId="65ED9736" w14:textId="77777777" w:rsidR="00B116DA" w:rsidRDefault="00B116DA" w:rsidP="00F85858">
      <w:pPr>
        <w:spacing w:before="120"/>
        <w:ind w:left="-540" w:right="-720" w:firstLine="720"/>
        <w:rPr>
          <w:rStyle w:val="Strong"/>
          <w:rFonts w:ascii="Arial" w:hAnsi="Arial" w:cs="Arial"/>
          <w:b w:val="0"/>
          <w:sz w:val="21"/>
          <w:szCs w:val="21"/>
        </w:rPr>
      </w:pPr>
    </w:p>
    <w:p w14:paraId="66CEE40E" w14:textId="77777777" w:rsidR="00B116DA" w:rsidRDefault="00B116DA" w:rsidP="00F85858">
      <w:pPr>
        <w:spacing w:before="120"/>
        <w:ind w:left="-540" w:right="-720" w:firstLine="720"/>
        <w:rPr>
          <w:rStyle w:val="Strong"/>
          <w:rFonts w:ascii="Arial" w:hAnsi="Arial" w:cs="Arial"/>
          <w:b w:val="0"/>
          <w:sz w:val="21"/>
          <w:szCs w:val="21"/>
        </w:rPr>
      </w:pPr>
    </w:p>
    <w:p w14:paraId="2A0FED71" w14:textId="77777777" w:rsidR="00B116DA" w:rsidRDefault="00B116DA" w:rsidP="00F85858">
      <w:pPr>
        <w:spacing w:before="120"/>
        <w:ind w:left="-540" w:right="-720" w:firstLine="720"/>
        <w:rPr>
          <w:rStyle w:val="Strong"/>
          <w:rFonts w:ascii="Arial" w:hAnsi="Arial" w:cs="Arial"/>
          <w:b w:val="0"/>
          <w:sz w:val="21"/>
          <w:szCs w:val="21"/>
        </w:rPr>
      </w:pPr>
    </w:p>
    <w:p w14:paraId="4014C14C" w14:textId="77777777" w:rsidR="00B116DA" w:rsidRDefault="00B116DA" w:rsidP="00F85858">
      <w:pPr>
        <w:spacing w:before="120"/>
        <w:ind w:left="-540" w:right="-720" w:firstLine="720"/>
        <w:rPr>
          <w:rStyle w:val="Strong"/>
          <w:rFonts w:ascii="Arial" w:hAnsi="Arial" w:cs="Arial"/>
          <w:b w:val="0"/>
          <w:sz w:val="21"/>
          <w:szCs w:val="21"/>
        </w:rPr>
      </w:pPr>
    </w:p>
    <w:p w14:paraId="774851C1" w14:textId="77777777" w:rsidR="00B116DA" w:rsidRDefault="00B116DA" w:rsidP="00F85858">
      <w:pPr>
        <w:spacing w:before="120"/>
        <w:ind w:left="-540" w:right="-720" w:firstLine="720"/>
        <w:rPr>
          <w:rStyle w:val="Strong"/>
          <w:rFonts w:ascii="Arial" w:hAnsi="Arial" w:cs="Arial"/>
          <w:b w:val="0"/>
          <w:sz w:val="21"/>
          <w:szCs w:val="21"/>
        </w:rPr>
      </w:pPr>
    </w:p>
    <w:p w14:paraId="2C754E74" w14:textId="77777777" w:rsidR="00B116DA" w:rsidRDefault="00B116DA" w:rsidP="00F85858">
      <w:pPr>
        <w:spacing w:before="120"/>
        <w:ind w:left="-540" w:right="-720" w:firstLine="720"/>
        <w:rPr>
          <w:rStyle w:val="Strong"/>
          <w:rFonts w:ascii="Arial" w:hAnsi="Arial" w:cs="Arial"/>
          <w:b w:val="0"/>
          <w:sz w:val="21"/>
          <w:szCs w:val="21"/>
        </w:rPr>
      </w:pPr>
    </w:p>
    <w:p w14:paraId="2B4F7D00" w14:textId="77777777" w:rsidR="00B116DA" w:rsidRDefault="00B116DA" w:rsidP="00F85858">
      <w:pPr>
        <w:spacing w:before="120"/>
        <w:ind w:left="-540" w:right="-720" w:firstLine="720"/>
        <w:rPr>
          <w:rStyle w:val="Strong"/>
          <w:rFonts w:ascii="Arial" w:hAnsi="Arial" w:cs="Arial"/>
          <w:b w:val="0"/>
          <w:sz w:val="21"/>
          <w:szCs w:val="21"/>
        </w:rPr>
      </w:pPr>
    </w:p>
    <w:p w14:paraId="237B4012" w14:textId="77777777" w:rsidR="00B116DA" w:rsidRDefault="00B116DA" w:rsidP="00F85858">
      <w:pPr>
        <w:spacing w:before="120"/>
        <w:ind w:left="-540" w:right="-720" w:firstLine="720"/>
        <w:rPr>
          <w:rStyle w:val="Strong"/>
          <w:rFonts w:ascii="Arial" w:hAnsi="Arial" w:cs="Arial"/>
          <w:b w:val="0"/>
          <w:sz w:val="21"/>
          <w:szCs w:val="21"/>
        </w:rPr>
      </w:pPr>
    </w:p>
    <w:p w14:paraId="4A55A890" w14:textId="77777777" w:rsidR="00451965" w:rsidRDefault="00451965" w:rsidP="000C3B11">
      <w:pPr>
        <w:spacing w:before="120"/>
        <w:ind w:right="-720"/>
        <w:rPr>
          <w:rStyle w:val="Strong"/>
          <w:rFonts w:ascii="Arial" w:hAnsi="Arial" w:cs="Arial"/>
          <w:b w:val="0"/>
          <w:sz w:val="21"/>
          <w:szCs w:val="21"/>
        </w:rPr>
      </w:pPr>
    </w:p>
    <w:p w14:paraId="533074BA" w14:textId="77777777" w:rsidR="00451965" w:rsidRDefault="00451965" w:rsidP="000C3B11">
      <w:pPr>
        <w:spacing w:before="120"/>
        <w:ind w:right="-720"/>
        <w:rPr>
          <w:rStyle w:val="Strong"/>
          <w:rFonts w:ascii="Arial" w:hAnsi="Arial" w:cs="Arial"/>
          <w:b w:val="0"/>
          <w:sz w:val="21"/>
          <w:szCs w:val="21"/>
        </w:rPr>
      </w:pPr>
    </w:p>
    <w:p w14:paraId="04FAEA4D" w14:textId="77777777" w:rsidR="00841FD2" w:rsidRPr="00F85858" w:rsidRDefault="00841FD2" w:rsidP="000C3B11">
      <w:pPr>
        <w:spacing w:before="120"/>
        <w:ind w:right="-720"/>
        <w:rPr>
          <w:rFonts w:ascii="Arial" w:hAnsi="Arial" w:cs="Arial"/>
          <w:szCs w:val="22"/>
        </w:rPr>
      </w:pPr>
    </w:p>
    <w:p w14:paraId="28FB4093" w14:textId="77777777" w:rsidR="00FF0EF0" w:rsidRDefault="00FF0EF0" w:rsidP="00B4747F">
      <w:pPr>
        <w:ind w:left="-720" w:right="-720"/>
        <w:rPr>
          <w:rFonts w:ascii="Arial" w:hAnsi="Arial" w:cs="Arial"/>
          <w:b/>
          <w:i/>
          <w:sz w:val="26"/>
          <w:szCs w:val="26"/>
        </w:rPr>
      </w:pPr>
    </w:p>
    <w:p w14:paraId="49E90E82" w14:textId="77777777" w:rsidR="005D22C2" w:rsidRDefault="005D22C2" w:rsidP="00B4747F">
      <w:pPr>
        <w:ind w:left="-720" w:right="-720"/>
        <w:rPr>
          <w:rFonts w:ascii="Calibri" w:hAnsi="Calibri"/>
          <w:szCs w:val="22"/>
        </w:rPr>
      </w:pPr>
    </w:p>
    <w:p w14:paraId="0CDE7988" w14:textId="741151D5" w:rsidR="009A585B" w:rsidRPr="00066DA9" w:rsidRDefault="00AD0E9F" w:rsidP="009A585B">
      <w:pPr>
        <w:rPr>
          <w:rFonts w:ascii="Arial Black" w:hAnsi="Arial Black"/>
        </w:rPr>
      </w:pPr>
      <w:r>
        <w:rPr>
          <w:rStyle w:val="Strong"/>
          <w:rFonts w:ascii="Calibri" w:hAnsi="Calibri"/>
          <w:b w:val="0"/>
          <w:bCs w:val="0"/>
          <w:szCs w:val="22"/>
        </w:rPr>
        <w:br w:type="page"/>
      </w:r>
      <w:r w:rsidR="00EE3C6D">
        <w:rPr>
          <w:rFonts w:ascii="Calibri" w:hAnsi="Calibri"/>
          <w:noProof/>
          <w:szCs w:val="22"/>
        </w:rPr>
        <w:lastRenderedPageBreak/>
        <mc:AlternateContent>
          <mc:Choice Requires="wps">
            <w:drawing>
              <wp:anchor distT="0" distB="0" distL="114300" distR="114300" simplePos="0" relativeHeight="251650048" behindDoc="0" locked="0" layoutInCell="1" allowOverlap="1" wp14:anchorId="7ABD02FF" wp14:editId="694E1891">
                <wp:simplePos x="0" y="0"/>
                <wp:positionH relativeFrom="column">
                  <wp:posOffset>-685800</wp:posOffset>
                </wp:positionH>
                <wp:positionV relativeFrom="paragraph">
                  <wp:posOffset>-114300</wp:posOffset>
                </wp:positionV>
                <wp:extent cx="6858000" cy="914400"/>
                <wp:effectExtent l="9525" t="9525" r="9525" b="19050"/>
                <wp:wrapNone/>
                <wp:docPr id="133371617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14400"/>
                        </a:xfrm>
                        <a:prstGeom prst="rect">
                          <a:avLst/>
                        </a:prstGeom>
                        <a:gradFill rotWithShape="1">
                          <a:gsLst>
                            <a:gs pos="0">
                              <a:srgbClr val="A3C4FF"/>
                            </a:gs>
                            <a:gs pos="35001">
                              <a:srgbClr val="BFD5FF"/>
                            </a:gs>
                            <a:gs pos="100000">
                              <a:srgbClr val="E5EEFF"/>
                            </a:gs>
                          </a:gsLst>
                          <a:lin ang="16200000" scaled="1"/>
                        </a:gradFill>
                        <a:ln w="9525">
                          <a:solidFill>
                            <a:srgbClr val="4579B8"/>
                          </a:solidFill>
                          <a:miter lim="800000"/>
                          <a:headEnd/>
                          <a:tailEnd/>
                        </a:ln>
                        <a:effectLst>
                          <a:outerShdw dist="20000" dir="5400000" rotWithShape="0">
                            <a:srgbClr val="000000">
                              <a:alpha val="37999"/>
                            </a:srgbClr>
                          </a:outerShdw>
                        </a:effectLst>
                      </wps:spPr>
                      <wps:txbx>
                        <w:txbxContent>
                          <w:p w14:paraId="40EB5AC7" w14:textId="5239F088" w:rsidR="009B7BE6" w:rsidRPr="00AD5CE2" w:rsidRDefault="00AD5CE2" w:rsidP="00AD5CE2">
                            <w:pPr>
                              <w:widowControl w:val="0"/>
                              <w:autoSpaceDE w:val="0"/>
                              <w:autoSpaceDN w:val="0"/>
                              <w:adjustRightInd w:val="0"/>
                              <w:jc w:val="center"/>
                              <w:rPr>
                                <w:rFonts w:ascii="Papyrus" w:hAnsi="Papyrus" w:cs="Verdana"/>
                                <w:sz w:val="40"/>
                                <w:szCs w:val="40"/>
                              </w:rPr>
                            </w:pPr>
                            <w:r w:rsidRPr="00AD5CE2">
                              <w:rPr>
                                <w:rFonts w:ascii="Papyrus" w:hAnsi="Papyrus" w:cs="Verdana"/>
                                <w:b/>
                                <w:bCs/>
                                <w:i/>
                                <w:iCs/>
                                <w:sz w:val="40"/>
                                <w:szCs w:val="40"/>
                              </w:rPr>
                              <w:t>"June’s here, so ditch the winter fuzz and let your summer sparkle steal the show!"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BD02FF" id="Text Box 305" o:spid="_x0000_s1029" type="#_x0000_t202" style="position:absolute;margin-left:-54pt;margin-top:-9pt;width:540pt;height:1in;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" fillcolor="#a3c4ff" strokecolor="#4579b8">
                <v:fill color2="#e5eeff" rotate="t" angle="180" colors="0 #a3c4ff;22938f #bfd5ff;1 #e5eeff" focus="100%" type="gradient"/>
                <v:shadow on="t" color="black" opacity="24903f" origin=",.5" offset="0,.55556mm"/>
                <v:textbox>
                  <w:txbxContent>
                    <w:p w14:paraId="40EB5AC7" w14:textId="5239F088" w:rsidR="009B7BE6" w:rsidRPr="00AD5CE2" w:rsidRDefault="00AD5CE2" w:rsidP="00AD5CE2">
                      <w:pPr>
                        <w:widowControl w:val="0"/>
                        <w:autoSpaceDE w:val="0"/>
                        <w:autoSpaceDN w:val="0"/>
                        <w:adjustRightInd w:val="0"/>
                        <w:jc w:val="center"/>
                        <w:rPr>
                          <w:rFonts w:ascii="Papyrus" w:hAnsi="Papyrus" w:cs="Verdana"/>
                          <w:sz w:val="40"/>
                          <w:szCs w:val="40"/>
                        </w:rPr>
                      </w:pPr>
                      <w:r w:rsidRPr="00AD5CE2">
                        <w:rPr>
                          <w:rFonts w:ascii="Papyrus" w:hAnsi="Papyrus" w:cs="Verdana"/>
                          <w:b/>
                          <w:bCs/>
                          <w:i/>
                          <w:iCs/>
                          <w:sz w:val="40"/>
                          <w:szCs w:val="40"/>
                        </w:rPr>
                        <w:t>"June’s here, so ditch the winter fuzz and let your summer sparkle steal the show!"</w:t>
                      </w:r>
                    </w:p>
                  </w:txbxContent>
                </v:textbox>
              </v:shape>
            </w:pict>
          </mc:Fallback>
        </mc:AlternateContent>
      </w:r>
      <w:r w:rsidR="000651D1">
        <w:t xml:space="preserve">Though we travel the world over to find the beautiful, we must carry it with us or we find </w:t>
      </w:r>
      <w:r w:rsidR="00EE3C6D">
        <w:rPr>
          <w:rFonts w:ascii="Calibri" w:hAnsi="Calibri"/>
          <w:noProof/>
          <w:szCs w:val="22"/>
        </w:rPr>
        <mc:AlternateContent>
          <mc:Choice Requires="wps">
            <w:drawing>
              <wp:anchor distT="0" distB="0" distL="114300" distR="114300" simplePos="0" relativeHeight="251658240" behindDoc="0" locked="0" layoutInCell="1" allowOverlap="1" wp14:anchorId="5BA6BCAF" wp14:editId="1D7F7C9E">
                <wp:simplePos x="0" y="0"/>
                <wp:positionH relativeFrom="column">
                  <wp:posOffset>2743200</wp:posOffset>
                </wp:positionH>
                <wp:positionV relativeFrom="paragraph">
                  <wp:posOffset>800100</wp:posOffset>
                </wp:positionV>
                <wp:extent cx="3429000" cy="2495550"/>
                <wp:effectExtent l="19050" t="19050" r="19050" b="47625"/>
                <wp:wrapNone/>
                <wp:docPr id="131816159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0" cy="2495550"/>
                        </a:xfrm>
                        <a:prstGeom prst="rect">
                          <a:avLst/>
                        </a:prstGeom>
                        <a:solidFill>
                          <a:srgbClr val="4F81BD"/>
                        </a:solidFill>
                        <a:ln w="38100">
                          <a:solidFill>
                            <a:srgbClr val="FFFFFF"/>
                          </a:solidFill>
                          <a:miter lim="800000"/>
                          <a:headEnd/>
                          <a:tailEnd/>
                        </a:ln>
                        <a:effectLst>
                          <a:outerShdw dist="20000" dir="5400000" rotWithShape="0">
                            <a:srgbClr val="808080">
                              <a:alpha val="37999"/>
                            </a:srgbClr>
                          </a:outerShdw>
                        </a:effectLst>
                      </wps:spPr>
                      <wps:txbx>
                        <w:txbxContent>
                          <w:p w14:paraId="39D83662" w14:textId="3979C67B" w:rsidR="009B7BE6" w:rsidRDefault="00AD5CE2">
                            <w:r>
                              <w:rPr>
                                <w:rFonts w:ascii="Helvetica" w:hAnsi="Helvetica" w:cs="Helvetica"/>
                                <w:noProof/>
                                <w:sz w:val="24"/>
                              </w:rPr>
                              <w:drawing>
                                <wp:inline distT="0" distB="0" distL="0" distR="0" wp14:anchorId="409F3A02" wp14:editId="07884FC9">
                                  <wp:extent cx="3209925" cy="2314575"/>
                                  <wp:effectExtent l="0" t="0" r="0" b="0"/>
                                  <wp:docPr id="18808648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9925" cy="2314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6BCAF" id="Text Box 63" o:spid="_x0000_s1030" type="#_x0000_t202" style="position:absolute;margin-left:3in;margin-top:63pt;width:270pt;height:19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" fillcolor="#4f81bd" strokecolor="white" strokeweight="3pt">
                <v:shadow on="t" opacity="24903f" origin=",.5" offset="0,.55556mm"/>
                <v:path arrowok="t"/>
                <v:textbox>
                  <w:txbxContent>
                    <w:p w14:paraId="39D83662" w14:textId="3979C67B" w:rsidR="009B7BE6" w:rsidRDefault="00AD5CE2">
                      <w:r>
                        <w:rPr>
                          <w:rFonts w:ascii="Helvetica" w:hAnsi="Helvetica" w:cs="Helvetica"/>
                          <w:noProof/>
                          <w:sz w:val="24"/>
                        </w:rPr>
                        <w:drawing>
                          <wp:inline distT="0" distB="0" distL="0" distR="0" wp14:anchorId="409F3A02" wp14:editId="07884FC9">
                            <wp:extent cx="3209925" cy="2314575"/>
                            <wp:effectExtent l="0" t="0" r="0" b="0"/>
                            <wp:docPr id="18808648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9925" cy="2314575"/>
                                    </a:xfrm>
                                    <a:prstGeom prst="rect">
                                      <a:avLst/>
                                    </a:prstGeom>
                                    <a:noFill/>
                                    <a:ln>
                                      <a:noFill/>
                                    </a:ln>
                                  </pic:spPr>
                                </pic:pic>
                              </a:graphicData>
                            </a:graphic>
                          </wp:inline>
                        </w:drawing>
                      </w:r>
                    </w:p>
                  </w:txbxContent>
                </v:textbox>
              </v:shape>
            </w:pict>
          </mc:Fallback>
        </mc:AlternateContent>
      </w:r>
      <w:r w:rsidR="00EE3C6D">
        <w:rPr>
          <w:rFonts w:ascii="Calibri" w:hAnsi="Calibri"/>
          <w:noProof/>
          <w:szCs w:val="22"/>
        </w:rPr>
        <mc:AlternateContent>
          <mc:Choice Requires="wps">
            <w:drawing>
              <wp:anchor distT="0" distB="0" distL="114300" distR="114300" simplePos="0" relativeHeight="251659264" behindDoc="0" locked="0" layoutInCell="1" allowOverlap="1" wp14:anchorId="4028D989" wp14:editId="616690CB">
                <wp:simplePos x="0" y="0"/>
                <wp:positionH relativeFrom="column">
                  <wp:posOffset>2743200</wp:posOffset>
                </wp:positionH>
                <wp:positionV relativeFrom="paragraph">
                  <wp:posOffset>3314700</wp:posOffset>
                </wp:positionV>
                <wp:extent cx="3449320" cy="4566920"/>
                <wp:effectExtent l="9525" t="9525" r="8255" b="24130"/>
                <wp:wrapNone/>
                <wp:docPr id="177387700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49320" cy="4566920"/>
                        </a:xfrm>
                        <a:prstGeom prst="rect">
                          <a:avLst/>
                        </a:prstGeom>
                        <a:gradFill rotWithShape="1">
                          <a:gsLst>
                            <a:gs pos="0">
                              <a:srgbClr val="E5EEFF"/>
                            </a:gs>
                            <a:gs pos="64999">
                              <a:srgbClr val="BFD5FF"/>
                            </a:gs>
                            <a:gs pos="100000">
                              <a:srgbClr val="A3C4FF"/>
                            </a:gs>
                          </a:gsLst>
                          <a:lin ang="5400000" scaled="1"/>
                        </a:gradFill>
                        <a:ln w="9525">
                          <a:solidFill>
                            <a:srgbClr val="4579B8"/>
                          </a:solidFill>
                          <a:miter lim="800000"/>
                          <a:headEnd/>
                          <a:tailEnd/>
                        </a:ln>
                        <a:effectLst>
                          <a:outerShdw dist="20000" dir="5400000" rotWithShape="0">
                            <a:srgbClr val="808080">
                              <a:alpha val="37999"/>
                            </a:srgbClr>
                          </a:outerShdw>
                        </a:effectLst>
                      </wps:spPr>
                      <wps:txbx>
                        <w:txbxContent>
                          <w:p w14:paraId="24D32EF7" w14:textId="337E5F8C" w:rsidR="009B7BE6" w:rsidRPr="00AD5CE2" w:rsidRDefault="009B7BE6" w:rsidP="00AD5CE2">
                            <w:pPr>
                              <w:jc w:val="center"/>
                              <w:rPr>
                                <w:rFonts w:ascii="Arial" w:hAnsi="Arial" w:cs="Arial"/>
                                <w:b/>
                                <w:i/>
                                <w:sz w:val="40"/>
                                <w:szCs w:val="40"/>
                                <w:u w:val="single"/>
                              </w:rPr>
                            </w:pPr>
                            <w:r>
                              <w:rPr>
                                <w:rFonts w:ascii="Arial" w:hAnsi="Arial" w:cs="Arial"/>
                                <w:b/>
                                <w:i/>
                                <w:sz w:val="40"/>
                                <w:szCs w:val="40"/>
                                <w:u w:val="single"/>
                              </w:rPr>
                              <w:t>June</w:t>
                            </w:r>
                            <w:r w:rsidRPr="002E6472">
                              <w:rPr>
                                <w:rFonts w:ascii="Arial" w:hAnsi="Arial" w:cs="Arial"/>
                                <w:b/>
                                <w:i/>
                                <w:sz w:val="40"/>
                                <w:szCs w:val="40"/>
                                <w:u w:val="single"/>
                              </w:rPr>
                              <w:t xml:space="preserve"> Events</w:t>
                            </w:r>
                          </w:p>
                          <w:p w14:paraId="0635269B" w14:textId="4F93F187" w:rsidR="00AD5CE2" w:rsidRPr="00AD5CE2" w:rsidRDefault="00AD5CE2" w:rsidP="00AD5CE2">
                            <w:pPr>
                              <w:pStyle w:val="Heading5"/>
                            </w:pPr>
                            <w:r w:rsidRPr="00AD5CE2">
                              <w:rPr>
                                <w:b/>
                              </w:rPr>
                              <w:t>June 6 – D-Day, WWII</w:t>
                            </w:r>
                            <w:r w:rsidRPr="00AD5CE2">
                              <w:br/>
                              <w:t>Commemorating the Allied invasion of Normandy in 1944, fixed on June 6.</w:t>
                            </w:r>
                          </w:p>
                          <w:p w14:paraId="41F2ADEB" w14:textId="642E9687" w:rsidR="00AD5CE2" w:rsidRPr="00AD5CE2" w:rsidRDefault="00AD5CE2" w:rsidP="00AD5CE2">
                            <w:pPr>
                              <w:pStyle w:val="Heading5"/>
                            </w:pPr>
                            <w:r w:rsidRPr="00AD5CE2">
                              <w:rPr>
                                <w:b/>
                              </w:rPr>
                              <w:t>June 14 – Flag Day</w:t>
                            </w:r>
                            <w:r w:rsidRPr="00AD5CE2">
                              <w:br/>
                              <w:t>Celebrating the adoption of the U.S. flag, always on June 14.</w:t>
                            </w:r>
                          </w:p>
                          <w:p w14:paraId="21347839" w14:textId="597397A1" w:rsidR="00AD5CE2" w:rsidRPr="00AD5CE2" w:rsidRDefault="00AD5CE2" w:rsidP="00AD5CE2">
                            <w:pPr>
                              <w:pStyle w:val="Heading5"/>
                            </w:pPr>
                            <w:r w:rsidRPr="00AD5CE2">
                              <w:rPr>
                                <w:b/>
                              </w:rPr>
                              <w:t>June 15 – Father’s Day</w:t>
                            </w:r>
                            <w:r w:rsidRPr="00AD5CE2">
                              <w:br/>
                              <w:t>Observed on the third Sunday, which is June 15 in 2025, honoring dads everywhere.</w:t>
                            </w:r>
                          </w:p>
                          <w:p w14:paraId="73FCAA60" w14:textId="428CED74" w:rsidR="00AD5CE2" w:rsidRPr="00AD5CE2" w:rsidRDefault="00AD5CE2" w:rsidP="00AD5CE2">
                            <w:pPr>
                              <w:pStyle w:val="Heading5"/>
                            </w:pPr>
                            <w:r w:rsidRPr="00AD5CE2">
                              <w:rPr>
                                <w:b/>
                              </w:rPr>
                              <w:t>June 19 – Juneteenth</w:t>
                            </w:r>
                            <w:r w:rsidRPr="00AD5CE2">
                              <w:br/>
                              <w:t>Marking the end of slavery in the U.S., fixed on June 19. </w:t>
                            </w:r>
                          </w:p>
                          <w:p w14:paraId="3F211DE2" w14:textId="77777777" w:rsidR="00AD5CE2" w:rsidRPr="00AD5CE2" w:rsidRDefault="00AD5CE2" w:rsidP="00AD5CE2">
                            <w:pPr>
                              <w:pStyle w:val="Heading5"/>
                            </w:pPr>
                            <w:r w:rsidRPr="00AD5CE2">
                              <w:rPr>
                                <w:b/>
                              </w:rPr>
                              <w:t>June 20 – Summer Solstice</w:t>
                            </w:r>
                            <w:r w:rsidRPr="00AD5CE2">
                              <w:br/>
                              <w:t>The longest day of the year in the Northern Hemisphere, falling on June 20 in 2025 (based on astronomical calculations for the sun’s position).</w:t>
                            </w:r>
                          </w:p>
                          <w:p w14:paraId="6240B231" w14:textId="13699156" w:rsidR="009B7BE6" w:rsidRPr="0075294E" w:rsidRDefault="009B7BE6" w:rsidP="00AD5CE2">
                            <w:pPr>
                              <w:pStyle w:val="Heading5"/>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028D989" id="Text Box 64" o:spid="_x0000_s1031" type="#_x0000_t202" style="position:absolute;margin-left:3in;margin-top:261pt;width:271.6pt;height:35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" fillcolor="#e5eeff" strokecolor="#4579b8">
                <v:fill color2="#a3c4ff" rotate="t" colors="0 #e5eeff;42598f #bfd5ff;1 #a3c4ff" focus="100%" type="gradient"/>
                <v:shadow on="t" opacity="24903f" origin=",.5" offset="0,.55556mm"/>
                <v:path arrowok="t"/>
                <v:textbox>
                  <w:txbxContent>
                    <w:p w14:paraId="24D32EF7" w14:textId="337E5F8C" w:rsidR="009B7BE6" w:rsidRPr="00AD5CE2" w:rsidRDefault="009B7BE6" w:rsidP="00AD5CE2">
                      <w:pPr>
                        <w:jc w:val="center"/>
                        <w:rPr>
                          <w:rFonts w:ascii="Arial" w:hAnsi="Arial" w:cs="Arial"/>
                          <w:b/>
                          <w:i/>
                          <w:sz w:val="40"/>
                          <w:szCs w:val="40"/>
                          <w:u w:val="single"/>
                        </w:rPr>
                      </w:pPr>
                      <w:r>
                        <w:rPr>
                          <w:rFonts w:ascii="Arial" w:hAnsi="Arial" w:cs="Arial"/>
                          <w:b/>
                          <w:i/>
                          <w:sz w:val="40"/>
                          <w:szCs w:val="40"/>
                          <w:u w:val="single"/>
                        </w:rPr>
                        <w:t>June</w:t>
                      </w:r>
                      <w:r w:rsidRPr="002E6472">
                        <w:rPr>
                          <w:rFonts w:ascii="Arial" w:hAnsi="Arial" w:cs="Arial"/>
                          <w:b/>
                          <w:i/>
                          <w:sz w:val="40"/>
                          <w:szCs w:val="40"/>
                          <w:u w:val="single"/>
                        </w:rPr>
                        <w:t xml:space="preserve"> Events</w:t>
                      </w:r>
                    </w:p>
                    <w:p w14:paraId="0635269B" w14:textId="4F93F187" w:rsidR="00AD5CE2" w:rsidRPr="00AD5CE2" w:rsidRDefault="00AD5CE2" w:rsidP="00AD5CE2">
                      <w:pPr>
                        <w:pStyle w:val="Heading5"/>
                      </w:pPr>
                      <w:r w:rsidRPr="00AD5CE2">
                        <w:rPr>
                          <w:b/>
                        </w:rPr>
                        <w:t>June 6 – D-Day, WWII</w:t>
                      </w:r>
                      <w:r w:rsidRPr="00AD5CE2">
                        <w:br/>
                        <w:t>Commemorating the Allied invasion of Normandy in 1944, fixed on June 6.</w:t>
                      </w:r>
                    </w:p>
                    <w:p w14:paraId="41F2ADEB" w14:textId="642E9687" w:rsidR="00AD5CE2" w:rsidRPr="00AD5CE2" w:rsidRDefault="00AD5CE2" w:rsidP="00AD5CE2">
                      <w:pPr>
                        <w:pStyle w:val="Heading5"/>
                      </w:pPr>
                      <w:r w:rsidRPr="00AD5CE2">
                        <w:rPr>
                          <w:b/>
                        </w:rPr>
                        <w:t>June 14 – Flag Day</w:t>
                      </w:r>
                      <w:r w:rsidRPr="00AD5CE2">
                        <w:br/>
                        <w:t>Celebrating the adoption of the U.S. flag, always on June 14.</w:t>
                      </w:r>
                    </w:p>
                    <w:p w14:paraId="21347839" w14:textId="597397A1" w:rsidR="00AD5CE2" w:rsidRPr="00AD5CE2" w:rsidRDefault="00AD5CE2" w:rsidP="00AD5CE2">
                      <w:pPr>
                        <w:pStyle w:val="Heading5"/>
                      </w:pPr>
                      <w:r w:rsidRPr="00AD5CE2">
                        <w:rPr>
                          <w:b/>
                        </w:rPr>
                        <w:t>June 15 – Father’s Day</w:t>
                      </w:r>
                      <w:r w:rsidRPr="00AD5CE2">
                        <w:br/>
                        <w:t>Observed on the third Sunday, which is June 15 in 2025, honoring dads everywhere.</w:t>
                      </w:r>
                    </w:p>
                    <w:p w14:paraId="73FCAA60" w14:textId="428CED74" w:rsidR="00AD5CE2" w:rsidRPr="00AD5CE2" w:rsidRDefault="00AD5CE2" w:rsidP="00AD5CE2">
                      <w:pPr>
                        <w:pStyle w:val="Heading5"/>
                      </w:pPr>
                      <w:r w:rsidRPr="00AD5CE2">
                        <w:rPr>
                          <w:b/>
                        </w:rPr>
                        <w:t>June 19 – Juneteenth</w:t>
                      </w:r>
                      <w:r w:rsidRPr="00AD5CE2">
                        <w:br/>
                        <w:t>Marking the end of slavery in the U.S., fixed on June 19. </w:t>
                      </w:r>
                    </w:p>
                    <w:p w14:paraId="3F211DE2" w14:textId="77777777" w:rsidR="00AD5CE2" w:rsidRPr="00AD5CE2" w:rsidRDefault="00AD5CE2" w:rsidP="00AD5CE2">
                      <w:pPr>
                        <w:pStyle w:val="Heading5"/>
                      </w:pPr>
                      <w:r w:rsidRPr="00AD5CE2">
                        <w:rPr>
                          <w:b/>
                        </w:rPr>
                        <w:t>June 20 – Summer Solstice</w:t>
                      </w:r>
                      <w:r w:rsidRPr="00AD5CE2">
                        <w:br/>
                        <w:t>The longest day of the year in the Northern Hemisphere, falling on June 20 in 2025 (based on astronomical calculations for the sun’s position).</w:t>
                      </w:r>
                    </w:p>
                    <w:p w14:paraId="6240B231" w14:textId="13699156" w:rsidR="009B7BE6" w:rsidRPr="0075294E" w:rsidRDefault="009B7BE6" w:rsidP="00AD5CE2">
                      <w:pPr>
                        <w:pStyle w:val="Heading5"/>
                      </w:pPr>
                    </w:p>
                  </w:txbxContent>
                </v:textbox>
              </v:shape>
            </w:pict>
          </mc:Fallback>
        </mc:AlternateContent>
      </w:r>
      <w:r w:rsidR="00EE3C6D">
        <w:rPr>
          <w:rFonts w:ascii="Calibri" w:hAnsi="Calibri"/>
          <w:noProof/>
          <w:szCs w:val="22"/>
        </w:rPr>
        <mc:AlternateContent>
          <mc:Choice Requires="wps">
            <w:drawing>
              <wp:anchor distT="0" distB="0" distL="114300" distR="114300" simplePos="0" relativeHeight="251665408" behindDoc="0" locked="0" layoutInCell="1" allowOverlap="1" wp14:anchorId="7A2E41FF" wp14:editId="7B564367">
                <wp:simplePos x="0" y="0"/>
                <wp:positionH relativeFrom="column">
                  <wp:posOffset>571500</wp:posOffset>
                </wp:positionH>
                <wp:positionV relativeFrom="paragraph">
                  <wp:posOffset>8001000</wp:posOffset>
                </wp:positionV>
                <wp:extent cx="4572000" cy="457200"/>
                <wp:effectExtent l="19050" t="19050" r="19050" b="19050"/>
                <wp:wrapNone/>
                <wp:docPr id="124140965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457200"/>
                        </a:xfrm>
                        <a:prstGeom prst="rect">
                          <a:avLst/>
                        </a:prstGeom>
                        <a:solidFill>
                          <a:srgbClr val="FFFFFF"/>
                        </a:solidFill>
                        <a:ln w="25400">
                          <a:solidFill>
                            <a:srgbClr val="4F81BD"/>
                          </a:solidFill>
                          <a:miter lim="800000"/>
                          <a:headEnd/>
                          <a:tailEnd/>
                        </a:ln>
                      </wps:spPr>
                      <wps:txbx>
                        <w:txbxContent>
                          <w:p w14:paraId="280DC7B5" w14:textId="77777777" w:rsidR="009B7BE6" w:rsidRPr="00C90984" w:rsidRDefault="009B7BE6" w:rsidP="00E142E6">
                            <w:pPr>
                              <w:spacing w:before="120"/>
                              <w:jc w:val="center"/>
                              <w:rPr>
                                <w:rFonts w:ascii="Arial Black" w:hAnsi="Arial Black"/>
                                <w:kern w:val="28"/>
                                <w:sz w:val="28"/>
                                <w:szCs w:val="28"/>
                              </w:rPr>
                            </w:pPr>
                            <w:r w:rsidRPr="00C90984">
                              <w:rPr>
                                <w:rFonts w:ascii="Arial Black" w:hAnsi="Arial Black"/>
                                <w:kern w:val="28"/>
                                <w:sz w:val="28"/>
                                <w:szCs w:val="28"/>
                              </w:rPr>
                              <w:t xml:space="preserve">Did You Know Facts – </w:t>
                            </w:r>
                            <w:r>
                              <w:rPr>
                                <w:rFonts w:ascii="Arial Black" w:hAnsi="Arial Black"/>
                                <w:kern w:val="28"/>
                                <w:sz w:val="28"/>
                                <w:szCs w:val="28"/>
                              </w:rPr>
                              <w:t>Father’s Day</w:t>
                            </w:r>
                          </w:p>
                          <w:p w14:paraId="33B33409" w14:textId="77777777" w:rsidR="009B7BE6" w:rsidRDefault="009B7BE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2E41FF" id="Text Box 24" o:spid="_x0000_s1032" type="#_x0000_t202" style="position:absolute;margin-left:45pt;margin-top:630pt;width:5in;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" strokecolor="#4f81bd" strokeweight="2pt">
                <v:textbox>
                  <w:txbxContent>
                    <w:p w14:paraId="280DC7B5" w14:textId="77777777" w:rsidR="009B7BE6" w:rsidRPr="00C90984" w:rsidRDefault="009B7BE6" w:rsidP="00E142E6">
                      <w:pPr>
                        <w:spacing w:before="120"/>
                        <w:jc w:val="center"/>
                        <w:rPr>
                          <w:rFonts w:ascii="Arial Black" w:hAnsi="Arial Black"/>
                          <w:kern w:val="28"/>
                          <w:sz w:val="28"/>
                          <w:szCs w:val="28"/>
                        </w:rPr>
                      </w:pPr>
                      <w:r w:rsidRPr="00C90984">
                        <w:rPr>
                          <w:rFonts w:ascii="Arial Black" w:hAnsi="Arial Black"/>
                          <w:kern w:val="28"/>
                          <w:sz w:val="28"/>
                          <w:szCs w:val="28"/>
                        </w:rPr>
                        <w:t xml:space="preserve">Did You Know Facts – </w:t>
                      </w:r>
                      <w:r>
                        <w:rPr>
                          <w:rFonts w:ascii="Arial Black" w:hAnsi="Arial Black"/>
                          <w:kern w:val="28"/>
                          <w:sz w:val="28"/>
                          <w:szCs w:val="28"/>
                        </w:rPr>
                        <w:t>Father’s Day</w:t>
                      </w:r>
                    </w:p>
                    <w:p w14:paraId="33B33409" w14:textId="77777777" w:rsidR="009B7BE6" w:rsidRDefault="009B7BE6"/>
                  </w:txbxContent>
                </v:textbox>
              </v:shape>
            </w:pict>
          </mc:Fallback>
        </mc:AlternateContent>
      </w:r>
      <w:r w:rsidR="00EE3C6D">
        <w:rPr>
          <w:rFonts w:ascii="Calibri" w:hAnsi="Calibri"/>
          <w:noProof/>
          <w:szCs w:val="22"/>
        </w:rPr>
        <mc:AlternateContent>
          <mc:Choice Requires="wps">
            <w:drawing>
              <wp:anchor distT="0" distB="0" distL="114300" distR="114300" simplePos="0" relativeHeight="251664384" behindDoc="0" locked="0" layoutInCell="1" allowOverlap="1" wp14:anchorId="26A178E4" wp14:editId="4C3CE1F6">
                <wp:simplePos x="0" y="0"/>
                <wp:positionH relativeFrom="column">
                  <wp:posOffset>3829050</wp:posOffset>
                </wp:positionH>
                <wp:positionV relativeFrom="paragraph">
                  <wp:posOffset>7934325</wp:posOffset>
                </wp:positionV>
                <wp:extent cx="2352675" cy="1217295"/>
                <wp:effectExtent l="9525" t="9525" r="9525" b="20955"/>
                <wp:wrapNone/>
                <wp:docPr id="200115775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217295"/>
                        </a:xfrm>
                        <a:prstGeom prst="rect">
                          <a:avLst/>
                        </a:prstGeom>
                        <a:gradFill rotWithShape="1">
                          <a:gsLst>
                            <a:gs pos="0">
                              <a:srgbClr val="E5EEFF"/>
                            </a:gs>
                            <a:gs pos="64999">
                              <a:srgbClr val="BFD5FF"/>
                            </a:gs>
                            <a:gs pos="100000">
                              <a:srgbClr val="A3C4FF"/>
                            </a:gs>
                          </a:gsLst>
                          <a:lin ang="5400000" scaled="1"/>
                        </a:gradFill>
                        <a:ln w="9525">
                          <a:solidFill>
                            <a:srgbClr val="4579B8"/>
                          </a:solidFill>
                          <a:miter lim="800000"/>
                          <a:headEnd/>
                          <a:tailEnd/>
                        </a:ln>
                        <a:effectLst>
                          <a:outerShdw dist="20000" dir="5400000" rotWithShape="0">
                            <a:srgbClr val="808080">
                              <a:alpha val="37999"/>
                            </a:srgbClr>
                          </a:outerShdw>
                        </a:effectLst>
                      </wps:spPr>
                      <wps:txbx>
                        <w:txbxContent>
                          <w:p w14:paraId="5C6E8A3E" w14:textId="77777777" w:rsidR="009B7BE6" w:rsidRDefault="009B7BE6" w:rsidP="00871F47">
                            <w:pPr>
                              <w:widowControl w:val="0"/>
                              <w:spacing w:line="260" w:lineRule="exact"/>
                              <w:jc w:val="both"/>
                              <w:rPr>
                                <w:rFonts w:ascii="Arial" w:hAnsi="Arial" w:cs="Arial"/>
                                <w:b/>
                                <w:bCs/>
                                <w:color w:val="FFFFFE"/>
                                <w:w w:val="80"/>
                                <w:sz w:val="16"/>
                                <w:szCs w:val="16"/>
                              </w:rPr>
                            </w:pPr>
                            <w:r>
                              <w:rPr>
                                <w:rFonts w:ascii="Arial" w:hAnsi="Arial" w:cs="Arial"/>
                                <w:b/>
                                <w:bCs/>
                                <w:color w:val="FFFFFE"/>
                                <w:w w:val="80"/>
                                <w:sz w:val="16"/>
                                <w:szCs w:val="16"/>
                              </w:rPr>
                              <w:t>L</w:t>
                            </w:r>
                          </w:p>
                          <w:p w14:paraId="17BA5367" w14:textId="77777777" w:rsidR="009B7BE6" w:rsidRDefault="009B7BE6" w:rsidP="00871F47">
                            <w:pPr>
                              <w:widowControl w:val="0"/>
                              <w:spacing w:line="260" w:lineRule="exact"/>
                              <w:jc w:val="both"/>
                              <w:rPr>
                                <w:rFonts w:ascii="Arial" w:hAnsi="Arial" w:cs="Arial"/>
                                <w:b/>
                                <w:bCs/>
                                <w:color w:val="FFFFFE"/>
                                <w:w w:val="80"/>
                                <w:sz w:val="16"/>
                                <w:szCs w:val="16"/>
                              </w:rPr>
                            </w:pPr>
                          </w:p>
                          <w:p w14:paraId="621E58F4" w14:textId="77777777" w:rsidR="009B7BE6" w:rsidRDefault="009B7BE6" w:rsidP="00871F47">
                            <w:pPr>
                              <w:widowControl w:val="0"/>
                              <w:spacing w:line="260" w:lineRule="exact"/>
                              <w:jc w:val="both"/>
                              <w:rPr>
                                <w:rFonts w:ascii="Arial" w:hAnsi="Arial" w:cs="Arial"/>
                                <w:b/>
                                <w:bCs/>
                                <w:color w:val="FFFFFE"/>
                                <w:w w:val="80"/>
                                <w:sz w:val="16"/>
                                <w:szCs w:val="16"/>
                              </w:rPr>
                            </w:pPr>
                          </w:p>
                          <w:p w14:paraId="41476DDE" w14:textId="77777777" w:rsidR="009B7BE6" w:rsidRDefault="009B7BE6" w:rsidP="00871F47">
                            <w:pPr>
                              <w:widowControl w:val="0"/>
                              <w:spacing w:line="260" w:lineRule="exact"/>
                              <w:jc w:val="both"/>
                              <w:rPr>
                                <w:rFonts w:ascii="Arial" w:hAnsi="Arial" w:cs="Arial"/>
                                <w:b/>
                                <w:bCs/>
                                <w:color w:val="FFFFFE"/>
                                <w:w w:val="80"/>
                                <w:sz w:val="16"/>
                                <w:szCs w:val="16"/>
                              </w:rPr>
                            </w:pPr>
                          </w:p>
                          <w:p w14:paraId="6C4EC6B2" w14:textId="77777777" w:rsidR="009B7BE6" w:rsidRPr="004F112E" w:rsidRDefault="009B7BE6" w:rsidP="001519D6">
                            <w:pPr>
                              <w:jc w:val="right"/>
                              <w:rPr>
                                <w:rFonts w:ascii="Arial" w:hAnsi="Arial" w:cs="Arial"/>
                                <w:szCs w:val="22"/>
                              </w:rPr>
                            </w:pPr>
                            <w:r>
                              <w:rPr>
                                <w:rFonts w:ascii="Arial" w:hAnsi="Arial" w:cs="Arial"/>
                                <w:szCs w:val="22"/>
                              </w:rPr>
                              <w:t xml:space="preserve">There </w:t>
                            </w:r>
                            <w:r w:rsidRPr="004F112E">
                              <w:rPr>
                                <w:rFonts w:ascii="Arial" w:hAnsi="Arial" w:cs="Arial"/>
                                <w:szCs w:val="22"/>
                              </w:rPr>
                              <w:t>are more than 214,000 men whom are stay-at-home dads.</w:t>
                            </w:r>
                          </w:p>
                          <w:p w14:paraId="25298DD5" w14:textId="77777777" w:rsidR="009B7BE6" w:rsidRPr="004F112E" w:rsidRDefault="009B7BE6" w:rsidP="0052218B">
                            <w:pPr>
                              <w:rPr>
                                <w:rFonts w:ascii="Arial" w:hAnsi="Arial" w:cs="Arial"/>
                                <w:szCs w:val="22"/>
                              </w:rPr>
                            </w:pPr>
                          </w:p>
                          <w:p w14:paraId="4632DEE6" w14:textId="77777777" w:rsidR="009B7BE6" w:rsidRPr="00AB501A" w:rsidRDefault="009B7BE6" w:rsidP="00AB501A">
                            <w:pPr>
                              <w:jc w:val="right"/>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178E4" id="Text Box 23" o:spid="_x0000_s1033" type="#_x0000_t202" style="position:absolute;margin-left:301.5pt;margin-top:624.75pt;width:185.25pt;height:9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" fillcolor="#e5eeff" strokecolor="#4579b8">
                <v:fill color2="#a3c4ff" rotate="t" colors="0 #e5eeff;42598f #bfd5ff;1 #a3c4ff" focus="100%" type="gradient"/>
                <v:shadow on="t" opacity="24903f" origin=",.5" offset="0,.55556mm"/>
                <v:textbox>
                  <w:txbxContent>
                    <w:p w14:paraId="5C6E8A3E" w14:textId="77777777" w:rsidR="009B7BE6" w:rsidRDefault="009B7BE6" w:rsidP="00871F47">
                      <w:pPr>
                        <w:widowControl w:val="0"/>
                        <w:spacing w:line="260" w:lineRule="exact"/>
                        <w:jc w:val="both"/>
                        <w:rPr>
                          <w:rFonts w:ascii="Arial" w:hAnsi="Arial" w:cs="Arial"/>
                          <w:b/>
                          <w:bCs/>
                          <w:color w:val="FFFFFE"/>
                          <w:w w:val="80"/>
                          <w:sz w:val="16"/>
                          <w:szCs w:val="16"/>
                        </w:rPr>
                      </w:pPr>
                      <w:r>
                        <w:rPr>
                          <w:rFonts w:ascii="Arial" w:hAnsi="Arial" w:cs="Arial"/>
                          <w:b/>
                          <w:bCs/>
                          <w:color w:val="FFFFFE"/>
                          <w:w w:val="80"/>
                          <w:sz w:val="16"/>
                          <w:szCs w:val="16"/>
                        </w:rPr>
                        <w:t>L</w:t>
                      </w:r>
                    </w:p>
                    <w:p w14:paraId="17BA5367" w14:textId="77777777" w:rsidR="009B7BE6" w:rsidRDefault="009B7BE6" w:rsidP="00871F47">
                      <w:pPr>
                        <w:widowControl w:val="0"/>
                        <w:spacing w:line="260" w:lineRule="exact"/>
                        <w:jc w:val="both"/>
                        <w:rPr>
                          <w:rFonts w:ascii="Arial" w:hAnsi="Arial" w:cs="Arial"/>
                          <w:b/>
                          <w:bCs/>
                          <w:color w:val="FFFFFE"/>
                          <w:w w:val="80"/>
                          <w:sz w:val="16"/>
                          <w:szCs w:val="16"/>
                        </w:rPr>
                      </w:pPr>
                    </w:p>
                    <w:p w14:paraId="621E58F4" w14:textId="77777777" w:rsidR="009B7BE6" w:rsidRDefault="009B7BE6" w:rsidP="00871F47">
                      <w:pPr>
                        <w:widowControl w:val="0"/>
                        <w:spacing w:line="260" w:lineRule="exact"/>
                        <w:jc w:val="both"/>
                        <w:rPr>
                          <w:rFonts w:ascii="Arial" w:hAnsi="Arial" w:cs="Arial"/>
                          <w:b/>
                          <w:bCs/>
                          <w:color w:val="FFFFFE"/>
                          <w:w w:val="80"/>
                          <w:sz w:val="16"/>
                          <w:szCs w:val="16"/>
                        </w:rPr>
                      </w:pPr>
                    </w:p>
                    <w:p w14:paraId="41476DDE" w14:textId="77777777" w:rsidR="009B7BE6" w:rsidRDefault="009B7BE6" w:rsidP="00871F47">
                      <w:pPr>
                        <w:widowControl w:val="0"/>
                        <w:spacing w:line="260" w:lineRule="exact"/>
                        <w:jc w:val="both"/>
                        <w:rPr>
                          <w:rFonts w:ascii="Arial" w:hAnsi="Arial" w:cs="Arial"/>
                          <w:b/>
                          <w:bCs/>
                          <w:color w:val="FFFFFE"/>
                          <w:w w:val="80"/>
                          <w:sz w:val="16"/>
                          <w:szCs w:val="16"/>
                        </w:rPr>
                      </w:pPr>
                    </w:p>
                    <w:p w14:paraId="6C4EC6B2" w14:textId="77777777" w:rsidR="009B7BE6" w:rsidRPr="004F112E" w:rsidRDefault="009B7BE6" w:rsidP="001519D6">
                      <w:pPr>
                        <w:jc w:val="right"/>
                        <w:rPr>
                          <w:rFonts w:ascii="Arial" w:hAnsi="Arial" w:cs="Arial"/>
                          <w:szCs w:val="22"/>
                        </w:rPr>
                      </w:pPr>
                      <w:r>
                        <w:rPr>
                          <w:rFonts w:ascii="Arial" w:hAnsi="Arial" w:cs="Arial"/>
                          <w:szCs w:val="22"/>
                        </w:rPr>
                        <w:t xml:space="preserve">There </w:t>
                      </w:r>
                      <w:r w:rsidRPr="004F112E">
                        <w:rPr>
                          <w:rFonts w:ascii="Arial" w:hAnsi="Arial" w:cs="Arial"/>
                          <w:szCs w:val="22"/>
                        </w:rPr>
                        <w:t>are more than 214,000 men whom are stay-at-home dads.</w:t>
                      </w:r>
                    </w:p>
                    <w:p w14:paraId="25298DD5" w14:textId="77777777" w:rsidR="009B7BE6" w:rsidRPr="004F112E" w:rsidRDefault="009B7BE6" w:rsidP="0052218B">
                      <w:pPr>
                        <w:rPr>
                          <w:rFonts w:ascii="Arial" w:hAnsi="Arial" w:cs="Arial"/>
                          <w:szCs w:val="22"/>
                        </w:rPr>
                      </w:pPr>
                    </w:p>
                    <w:p w14:paraId="4632DEE6" w14:textId="77777777" w:rsidR="009B7BE6" w:rsidRPr="00AB501A" w:rsidRDefault="009B7BE6" w:rsidP="00AB501A">
                      <w:pPr>
                        <w:jc w:val="right"/>
                        <w:rPr>
                          <w:rFonts w:ascii="Arial" w:hAnsi="Arial" w:cs="Arial"/>
                          <w:sz w:val="18"/>
                          <w:szCs w:val="18"/>
                        </w:rPr>
                      </w:pPr>
                    </w:p>
                  </w:txbxContent>
                </v:textbox>
              </v:shape>
            </w:pict>
          </mc:Fallback>
        </mc:AlternateContent>
      </w:r>
      <w:r w:rsidR="00EE3C6D">
        <w:rPr>
          <w:rFonts w:ascii="Calibri" w:hAnsi="Calibri"/>
          <w:noProof/>
          <w:szCs w:val="22"/>
        </w:rPr>
        <mc:AlternateContent>
          <mc:Choice Requires="wps">
            <w:drawing>
              <wp:anchor distT="0" distB="0" distL="114300" distR="114300" simplePos="0" relativeHeight="251663360" behindDoc="0" locked="0" layoutInCell="1" allowOverlap="1" wp14:anchorId="1BA78B36" wp14:editId="099F75BA">
                <wp:simplePos x="0" y="0"/>
                <wp:positionH relativeFrom="column">
                  <wp:posOffset>1638300</wp:posOffset>
                </wp:positionH>
                <wp:positionV relativeFrom="paragraph">
                  <wp:posOffset>7934325</wp:posOffset>
                </wp:positionV>
                <wp:extent cx="2190750" cy="1217295"/>
                <wp:effectExtent l="9525" t="9525" r="9525" b="20955"/>
                <wp:wrapNone/>
                <wp:docPr id="7657183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217295"/>
                        </a:xfrm>
                        <a:prstGeom prst="rect">
                          <a:avLst/>
                        </a:prstGeom>
                        <a:gradFill rotWithShape="1">
                          <a:gsLst>
                            <a:gs pos="0">
                              <a:srgbClr val="E5EEFF"/>
                            </a:gs>
                            <a:gs pos="64999">
                              <a:srgbClr val="BFD5FF"/>
                            </a:gs>
                            <a:gs pos="100000">
                              <a:srgbClr val="A3C4FF"/>
                            </a:gs>
                          </a:gsLst>
                          <a:lin ang="5400000" scaled="1"/>
                        </a:gradFill>
                        <a:ln w="9525">
                          <a:solidFill>
                            <a:srgbClr val="4579B8"/>
                          </a:solidFill>
                          <a:miter lim="800000"/>
                          <a:headEnd/>
                          <a:tailEnd/>
                        </a:ln>
                        <a:effectLst>
                          <a:outerShdw dist="20000" dir="5400000" rotWithShape="0">
                            <a:srgbClr val="808080">
                              <a:alpha val="37999"/>
                            </a:srgbClr>
                          </a:outerShdw>
                        </a:effectLst>
                      </wps:spPr>
                      <wps:txbx>
                        <w:txbxContent>
                          <w:p w14:paraId="4E5C988B" w14:textId="77777777" w:rsidR="009B7BE6" w:rsidRDefault="009B7BE6" w:rsidP="00871F47">
                            <w:pPr>
                              <w:widowControl w:val="0"/>
                              <w:spacing w:line="260" w:lineRule="exact"/>
                              <w:jc w:val="both"/>
                              <w:rPr>
                                <w:rFonts w:ascii="Arial" w:hAnsi="Arial" w:cs="Arial"/>
                                <w:b/>
                                <w:bCs/>
                                <w:color w:val="FFFFFE"/>
                                <w:w w:val="80"/>
                                <w:sz w:val="16"/>
                                <w:szCs w:val="16"/>
                              </w:rPr>
                            </w:pPr>
                          </w:p>
                          <w:p w14:paraId="5154FDF0" w14:textId="77777777" w:rsidR="009B7BE6" w:rsidRDefault="009B7BE6" w:rsidP="00871F47">
                            <w:pPr>
                              <w:widowControl w:val="0"/>
                              <w:spacing w:line="260" w:lineRule="exact"/>
                              <w:jc w:val="both"/>
                              <w:rPr>
                                <w:rFonts w:ascii="Arial" w:hAnsi="Arial" w:cs="Arial"/>
                                <w:b/>
                                <w:bCs/>
                                <w:color w:val="FFFFFE"/>
                                <w:w w:val="80"/>
                                <w:sz w:val="16"/>
                                <w:szCs w:val="16"/>
                              </w:rPr>
                            </w:pPr>
                          </w:p>
                          <w:p w14:paraId="449EBA2D" w14:textId="77777777" w:rsidR="009B7BE6" w:rsidRDefault="009B7BE6" w:rsidP="00221007">
                            <w:pPr>
                              <w:widowControl w:val="0"/>
                              <w:spacing w:line="260" w:lineRule="exact"/>
                              <w:jc w:val="center"/>
                              <w:rPr>
                                <w:rFonts w:ascii="Arial" w:hAnsi="Arial" w:cs="Arial"/>
                                <w:b/>
                                <w:bCs/>
                                <w:color w:val="FFFFFE"/>
                                <w:w w:val="80"/>
                                <w:sz w:val="16"/>
                                <w:szCs w:val="16"/>
                              </w:rPr>
                            </w:pPr>
                          </w:p>
                          <w:p w14:paraId="18592FF5" w14:textId="77777777" w:rsidR="009B7BE6" w:rsidRPr="004F112E" w:rsidRDefault="009B7BE6" w:rsidP="001519D6">
                            <w:pPr>
                              <w:jc w:val="center"/>
                              <w:rPr>
                                <w:rFonts w:ascii="Arial" w:hAnsi="Arial" w:cs="Arial"/>
                                <w:szCs w:val="22"/>
                              </w:rPr>
                            </w:pPr>
                            <w:r w:rsidRPr="004F112E">
                              <w:rPr>
                                <w:rFonts w:ascii="Arial" w:hAnsi="Arial" w:cs="Arial"/>
                                <w:szCs w:val="22"/>
                              </w:rPr>
                              <w:t xml:space="preserve">Father’s Day was declared a national holiday 58 years after Mother's </w:t>
                            </w:r>
                            <w:r>
                              <w:rPr>
                                <w:rFonts w:ascii="Arial" w:hAnsi="Arial" w:cs="Arial"/>
                                <w:szCs w:val="22"/>
                              </w:rPr>
                              <w:t>Day became official in the U.S.</w:t>
                            </w:r>
                          </w:p>
                          <w:p w14:paraId="30919B27" w14:textId="77777777" w:rsidR="009B7BE6" w:rsidRPr="00C614EB" w:rsidRDefault="009B7BE6" w:rsidP="0052218B">
                            <w:pPr>
                              <w:jc w:val="center"/>
                              <w:rPr>
                                <w:rFonts w:ascii="Arial Black" w:hAnsi="Arial Black"/>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1BA78B36" id="Text Box 22" o:spid="_x0000_s1034" type="#_x0000_t202" style="position:absolute;margin-left:129pt;margin-top:624.75pt;width:172.5pt;height:9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" fillcolor="#e5eeff" strokecolor="#4579b8">
                <v:fill color2="#a3c4ff" rotate="t" colors="0 #e5eeff;42598f #bfd5ff;1 #a3c4ff" focus="100%" type="gradient"/>
                <v:shadow on="t" opacity="24903f" origin=",.5" offset="0,.55556mm"/>
                <v:textbox>
                  <w:txbxContent>
                    <w:p w14:paraId="4E5C988B" w14:textId="77777777" w:rsidR="009B7BE6" w:rsidRDefault="009B7BE6" w:rsidP="00871F47">
                      <w:pPr>
                        <w:widowControl w:val="0"/>
                        <w:spacing w:line="260" w:lineRule="exact"/>
                        <w:jc w:val="both"/>
                        <w:rPr>
                          <w:rFonts w:ascii="Arial" w:hAnsi="Arial" w:cs="Arial"/>
                          <w:b/>
                          <w:bCs/>
                          <w:color w:val="FFFFFE"/>
                          <w:w w:val="80"/>
                          <w:sz w:val="16"/>
                          <w:szCs w:val="16"/>
                        </w:rPr>
                      </w:pPr>
                    </w:p>
                    <w:p w14:paraId="5154FDF0" w14:textId="77777777" w:rsidR="009B7BE6" w:rsidRDefault="009B7BE6" w:rsidP="00871F47">
                      <w:pPr>
                        <w:widowControl w:val="0"/>
                        <w:spacing w:line="260" w:lineRule="exact"/>
                        <w:jc w:val="both"/>
                        <w:rPr>
                          <w:rFonts w:ascii="Arial" w:hAnsi="Arial" w:cs="Arial"/>
                          <w:b/>
                          <w:bCs/>
                          <w:color w:val="FFFFFE"/>
                          <w:w w:val="80"/>
                          <w:sz w:val="16"/>
                          <w:szCs w:val="16"/>
                        </w:rPr>
                      </w:pPr>
                    </w:p>
                    <w:p w14:paraId="449EBA2D" w14:textId="77777777" w:rsidR="009B7BE6" w:rsidRDefault="009B7BE6" w:rsidP="00221007">
                      <w:pPr>
                        <w:widowControl w:val="0"/>
                        <w:spacing w:line="260" w:lineRule="exact"/>
                        <w:jc w:val="center"/>
                        <w:rPr>
                          <w:rFonts w:ascii="Arial" w:hAnsi="Arial" w:cs="Arial"/>
                          <w:b/>
                          <w:bCs/>
                          <w:color w:val="FFFFFE"/>
                          <w:w w:val="80"/>
                          <w:sz w:val="16"/>
                          <w:szCs w:val="16"/>
                        </w:rPr>
                      </w:pPr>
                    </w:p>
                    <w:p w14:paraId="18592FF5" w14:textId="77777777" w:rsidR="009B7BE6" w:rsidRPr="004F112E" w:rsidRDefault="009B7BE6" w:rsidP="001519D6">
                      <w:pPr>
                        <w:jc w:val="center"/>
                        <w:rPr>
                          <w:rFonts w:ascii="Arial" w:hAnsi="Arial" w:cs="Arial"/>
                          <w:szCs w:val="22"/>
                        </w:rPr>
                      </w:pPr>
                      <w:r w:rsidRPr="004F112E">
                        <w:rPr>
                          <w:rFonts w:ascii="Arial" w:hAnsi="Arial" w:cs="Arial"/>
                          <w:szCs w:val="22"/>
                        </w:rPr>
                        <w:t xml:space="preserve">Father’s Day was declared a national holiday 58 years after Mother's </w:t>
                      </w:r>
                      <w:r>
                        <w:rPr>
                          <w:rFonts w:ascii="Arial" w:hAnsi="Arial" w:cs="Arial"/>
                          <w:szCs w:val="22"/>
                        </w:rPr>
                        <w:t>Day became official in the U.S.</w:t>
                      </w:r>
                    </w:p>
                    <w:p w14:paraId="30919B27" w14:textId="77777777" w:rsidR="009B7BE6" w:rsidRPr="00C614EB" w:rsidRDefault="009B7BE6" w:rsidP="0052218B">
                      <w:pPr>
                        <w:jc w:val="center"/>
                        <w:rPr>
                          <w:rFonts w:ascii="Arial Black" w:hAnsi="Arial Black"/>
                          <w:sz w:val="18"/>
                          <w:szCs w:val="18"/>
                        </w:rPr>
                      </w:pPr>
                    </w:p>
                  </w:txbxContent>
                </v:textbox>
              </v:shape>
            </w:pict>
          </mc:Fallback>
        </mc:AlternateContent>
      </w:r>
      <w:r w:rsidR="00EE3C6D">
        <w:rPr>
          <w:rFonts w:ascii="Calibri" w:hAnsi="Calibri"/>
          <w:noProof/>
          <w:szCs w:val="22"/>
        </w:rPr>
        <mc:AlternateContent>
          <mc:Choice Requires="wps">
            <w:drawing>
              <wp:anchor distT="0" distB="0" distL="114300" distR="114300" simplePos="0" relativeHeight="251662336" behindDoc="0" locked="0" layoutInCell="1" allowOverlap="1" wp14:anchorId="05945BEE" wp14:editId="0343671E">
                <wp:simplePos x="0" y="0"/>
                <wp:positionH relativeFrom="column">
                  <wp:posOffset>-685800</wp:posOffset>
                </wp:positionH>
                <wp:positionV relativeFrom="paragraph">
                  <wp:posOffset>7934325</wp:posOffset>
                </wp:positionV>
                <wp:extent cx="2324100" cy="1219835"/>
                <wp:effectExtent l="9525" t="9525" r="9525" b="18415"/>
                <wp:wrapNone/>
                <wp:docPr id="212571036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219835"/>
                        </a:xfrm>
                        <a:prstGeom prst="rect">
                          <a:avLst/>
                        </a:prstGeom>
                        <a:gradFill rotWithShape="1">
                          <a:gsLst>
                            <a:gs pos="0">
                              <a:srgbClr val="A3C4FF"/>
                            </a:gs>
                            <a:gs pos="35001">
                              <a:srgbClr val="BFD5FF"/>
                            </a:gs>
                            <a:gs pos="100000">
                              <a:srgbClr val="E5EEFF"/>
                            </a:gs>
                          </a:gsLst>
                          <a:lin ang="16200000" scaled="1"/>
                        </a:gradFill>
                        <a:ln w="9525">
                          <a:solidFill>
                            <a:srgbClr val="4579B8"/>
                          </a:solidFill>
                          <a:miter lim="800000"/>
                          <a:headEnd/>
                          <a:tailEnd/>
                        </a:ln>
                        <a:effectLst>
                          <a:outerShdw dist="20000" dir="5400000" rotWithShape="0">
                            <a:srgbClr val="000000">
                              <a:alpha val="37999"/>
                            </a:srgbClr>
                          </a:outerShdw>
                        </a:effectLst>
                      </wps:spPr>
                      <wps:txbx>
                        <w:txbxContent>
                          <w:p w14:paraId="7C64AE26" w14:textId="77777777" w:rsidR="009B7BE6" w:rsidRPr="0026191D" w:rsidRDefault="009B7BE6" w:rsidP="00871F47">
                            <w:pPr>
                              <w:widowControl w:val="0"/>
                              <w:spacing w:line="260" w:lineRule="exact"/>
                              <w:jc w:val="both"/>
                              <w:rPr>
                                <w:rFonts w:ascii="Arial" w:hAnsi="Arial" w:cs="Arial"/>
                                <w:b/>
                                <w:bCs/>
                                <w:w w:val="80"/>
                                <w:sz w:val="16"/>
                                <w:szCs w:val="16"/>
                              </w:rPr>
                            </w:pPr>
                          </w:p>
                          <w:p w14:paraId="3D79D74C" w14:textId="77777777" w:rsidR="009B7BE6" w:rsidRDefault="009B7BE6" w:rsidP="00871F47">
                            <w:pPr>
                              <w:widowControl w:val="0"/>
                              <w:spacing w:line="260" w:lineRule="exact"/>
                              <w:jc w:val="both"/>
                              <w:rPr>
                                <w:rFonts w:ascii="Arial" w:hAnsi="Arial" w:cs="Arial"/>
                                <w:b/>
                                <w:bCs/>
                                <w:color w:val="FFFFFE"/>
                                <w:w w:val="80"/>
                                <w:sz w:val="16"/>
                                <w:szCs w:val="16"/>
                              </w:rPr>
                            </w:pPr>
                          </w:p>
                          <w:p w14:paraId="0645633E" w14:textId="77777777" w:rsidR="009B7BE6" w:rsidRPr="00C52313" w:rsidRDefault="009B7BE6" w:rsidP="00871F47">
                            <w:pPr>
                              <w:widowControl w:val="0"/>
                              <w:spacing w:line="260" w:lineRule="exact"/>
                              <w:jc w:val="both"/>
                              <w:rPr>
                                <w:rFonts w:ascii="Arial" w:hAnsi="Arial" w:cs="Arial"/>
                                <w:bCs/>
                                <w:w w:val="80"/>
                                <w:sz w:val="18"/>
                                <w:szCs w:val="18"/>
                              </w:rPr>
                            </w:pPr>
                          </w:p>
                          <w:p w14:paraId="2EFCF2D4" w14:textId="77777777" w:rsidR="009B7BE6" w:rsidRDefault="009B7BE6" w:rsidP="00453A6F">
                            <w:pPr>
                              <w:rPr>
                                <w:rFonts w:ascii="Arial" w:hAnsi="Arial" w:cs="Arial"/>
                                <w:szCs w:val="22"/>
                              </w:rPr>
                            </w:pPr>
                          </w:p>
                          <w:p w14:paraId="38FC766C" w14:textId="77777777" w:rsidR="009B7BE6" w:rsidRPr="004F112E" w:rsidRDefault="009B7BE6" w:rsidP="00453A6F">
                            <w:pPr>
                              <w:rPr>
                                <w:rFonts w:ascii="Arial" w:hAnsi="Arial" w:cs="Arial"/>
                                <w:szCs w:val="22"/>
                              </w:rPr>
                            </w:pPr>
                            <w:r w:rsidRPr="004F112E">
                              <w:rPr>
                                <w:rFonts w:ascii="Arial" w:hAnsi="Arial" w:cs="Arial"/>
                                <w:szCs w:val="22"/>
                              </w:rPr>
                              <w:t>Father's Day was introdu</w:t>
                            </w:r>
                            <w:r>
                              <w:rPr>
                                <w:rFonts w:ascii="Arial" w:hAnsi="Arial" w:cs="Arial"/>
                                <w:szCs w:val="22"/>
                              </w:rPr>
                              <w:t>ced to compliment Mother's Day.</w:t>
                            </w:r>
                          </w:p>
                          <w:p w14:paraId="4857EB0B" w14:textId="77777777" w:rsidR="009B7BE6" w:rsidRPr="004F112E" w:rsidRDefault="009B7BE6" w:rsidP="00453A6F">
                            <w:pPr>
                              <w:rPr>
                                <w:rFonts w:ascii="Arial" w:hAnsi="Arial" w:cs="Arial"/>
                                <w:szCs w:val="22"/>
                              </w:rPr>
                            </w:pPr>
                          </w:p>
                          <w:p w14:paraId="6FE0EEB8" w14:textId="77777777" w:rsidR="009B7BE6" w:rsidRPr="00C90984" w:rsidRDefault="009B7BE6" w:rsidP="00453A6F">
                            <w:pPr>
                              <w:rPr>
                                <w:rFonts w:ascii="Arial Black" w:hAnsi="Arial Black"/>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5945BEE" id="Text Box 20" o:spid="_x0000_s1035" type="#_x0000_t202" style="position:absolute;margin-left:-54pt;margin-top:624.75pt;width:183pt;height:9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" fillcolor="#a3c4ff" strokecolor="#4579b8">
                <v:fill color2="#e5eeff" rotate="t" angle="180" colors="0 #a3c4ff;22938f #bfd5ff;1 #e5eeff" focus="100%" type="gradient"/>
                <v:shadow on="t" color="black" opacity="24903f" origin=",.5" offset="0,.55556mm"/>
                <v:textbox>
                  <w:txbxContent>
                    <w:p w14:paraId="7C64AE26" w14:textId="77777777" w:rsidR="009B7BE6" w:rsidRPr="0026191D" w:rsidRDefault="009B7BE6" w:rsidP="00871F47">
                      <w:pPr>
                        <w:widowControl w:val="0"/>
                        <w:spacing w:line="260" w:lineRule="exact"/>
                        <w:jc w:val="both"/>
                        <w:rPr>
                          <w:rFonts w:ascii="Arial" w:hAnsi="Arial" w:cs="Arial"/>
                          <w:b/>
                          <w:bCs/>
                          <w:w w:val="80"/>
                          <w:sz w:val="16"/>
                          <w:szCs w:val="16"/>
                        </w:rPr>
                      </w:pPr>
                    </w:p>
                    <w:p w14:paraId="3D79D74C" w14:textId="77777777" w:rsidR="009B7BE6" w:rsidRDefault="009B7BE6" w:rsidP="00871F47">
                      <w:pPr>
                        <w:widowControl w:val="0"/>
                        <w:spacing w:line="260" w:lineRule="exact"/>
                        <w:jc w:val="both"/>
                        <w:rPr>
                          <w:rFonts w:ascii="Arial" w:hAnsi="Arial" w:cs="Arial"/>
                          <w:b/>
                          <w:bCs/>
                          <w:color w:val="FFFFFE"/>
                          <w:w w:val="80"/>
                          <w:sz w:val="16"/>
                          <w:szCs w:val="16"/>
                        </w:rPr>
                      </w:pPr>
                    </w:p>
                    <w:p w14:paraId="0645633E" w14:textId="77777777" w:rsidR="009B7BE6" w:rsidRPr="00C52313" w:rsidRDefault="009B7BE6" w:rsidP="00871F47">
                      <w:pPr>
                        <w:widowControl w:val="0"/>
                        <w:spacing w:line="260" w:lineRule="exact"/>
                        <w:jc w:val="both"/>
                        <w:rPr>
                          <w:rFonts w:ascii="Arial" w:hAnsi="Arial" w:cs="Arial"/>
                          <w:bCs/>
                          <w:w w:val="80"/>
                          <w:sz w:val="18"/>
                          <w:szCs w:val="18"/>
                        </w:rPr>
                      </w:pPr>
                    </w:p>
                    <w:p w14:paraId="2EFCF2D4" w14:textId="77777777" w:rsidR="009B7BE6" w:rsidRDefault="009B7BE6" w:rsidP="00453A6F">
                      <w:pPr>
                        <w:rPr>
                          <w:rFonts w:ascii="Arial" w:hAnsi="Arial" w:cs="Arial"/>
                          <w:szCs w:val="22"/>
                        </w:rPr>
                      </w:pPr>
                    </w:p>
                    <w:p w14:paraId="38FC766C" w14:textId="77777777" w:rsidR="009B7BE6" w:rsidRPr="004F112E" w:rsidRDefault="009B7BE6" w:rsidP="00453A6F">
                      <w:pPr>
                        <w:rPr>
                          <w:rFonts w:ascii="Arial" w:hAnsi="Arial" w:cs="Arial"/>
                          <w:szCs w:val="22"/>
                        </w:rPr>
                      </w:pPr>
                      <w:r w:rsidRPr="004F112E">
                        <w:rPr>
                          <w:rFonts w:ascii="Arial" w:hAnsi="Arial" w:cs="Arial"/>
                          <w:szCs w:val="22"/>
                        </w:rPr>
                        <w:t>Father's Day was introdu</w:t>
                      </w:r>
                      <w:r>
                        <w:rPr>
                          <w:rFonts w:ascii="Arial" w:hAnsi="Arial" w:cs="Arial"/>
                          <w:szCs w:val="22"/>
                        </w:rPr>
                        <w:t>ced to compliment Mother's Day.</w:t>
                      </w:r>
                    </w:p>
                    <w:p w14:paraId="4857EB0B" w14:textId="77777777" w:rsidR="009B7BE6" w:rsidRPr="004F112E" w:rsidRDefault="009B7BE6" w:rsidP="00453A6F">
                      <w:pPr>
                        <w:rPr>
                          <w:rFonts w:ascii="Arial" w:hAnsi="Arial" w:cs="Arial"/>
                          <w:szCs w:val="22"/>
                        </w:rPr>
                      </w:pPr>
                    </w:p>
                    <w:p w14:paraId="6FE0EEB8" w14:textId="77777777" w:rsidR="009B7BE6" w:rsidRPr="00C90984" w:rsidRDefault="009B7BE6" w:rsidP="00453A6F">
                      <w:pPr>
                        <w:rPr>
                          <w:rFonts w:ascii="Arial Black" w:hAnsi="Arial Black"/>
                          <w:sz w:val="28"/>
                          <w:szCs w:val="28"/>
                        </w:rPr>
                      </w:pPr>
                    </w:p>
                  </w:txbxContent>
                </v:textbox>
              </v:shape>
            </w:pict>
          </mc:Fallback>
        </mc:AlternateContent>
      </w:r>
      <w:r w:rsidR="00EE3C6D">
        <w:rPr>
          <w:rFonts w:ascii="Calibri" w:hAnsi="Calibri"/>
          <w:noProof/>
          <w:szCs w:val="22"/>
        </w:rPr>
        <mc:AlternateContent>
          <mc:Choice Requires="wps">
            <w:drawing>
              <wp:anchor distT="0" distB="0" distL="114300" distR="114300" simplePos="0" relativeHeight="251657216" behindDoc="0" locked="0" layoutInCell="1" allowOverlap="1" wp14:anchorId="27976D9D" wp14:editId="119378EC">
                <wp:simplePos x="0" y="0"/>
                <wp:positionH relativeFrom="column">
                  <wp:posOffset>-685800</wp:posOffset>
                </wp:positionH>
                <wp:positionV relativeFrom="paragraph">
                  <wp:posOffset>800100</wp:posOffset>
                </wp:positionV>
                <wp:extent cx="3429000" cy="7025005"/>
                <wp:effectExtent l="19050" t="19050" r="19050" b="13970"/>
                <wp:wrapNone/>
                <wp:docPr id="139062578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0" cy="7025005"/>
                        </a:xfrm>
                        <a:prstGeom prst="rect">
                          <a:avLst/>
                        </a:prstGeom>
                        <a:solidFill>
                          <a:srgbClr val="FFFFFF"/>
                        </a:solidFill>
                        <a:ln w="25400">
                          <a:solidFill>
                            <a:srgbClr val="C0504D"/>
                          </a:solidFill>
                          <a:miter lim="800000"/>
                          <a:headEnd/>
                          <a:tailEnd/>
                        </a:ln>
                      </wps:spPr>
                      <wps:txbx>
                        <w:txbxContent>
                          <w:p w14:paraId="73E131DD" w14:textId="77777777" w:rsidR="009B7BE6" w:rsidRPr="00AF08FD" w:rsidRDefault="009B7BE6" w:rsidP="00221007">
                            <w:pPr>
                              <w:ind w:left="360"/>
                              <w:rPr>
                                <w:rFonts w:ascii="Cambria" w:hAnsi="Cambria" w:cs="Lucida Grande"/>
                                <w:sz w:val="17"/>
                                <w:szCs w:val="17"/>
                              </w:rPr>
                            </w:pPr>
                          </w:p>
                          <w:p w14:paraId="2142F083" w14:textId="77777777" w:rsidR="009B7BE6" w:rsidRDefault="009B7BE6" w:rsidP="00C40FE6">
                            <w:pPr>
                              <w:widowControl w:val="0"/>
                              <w:autoSpaceDE w:val="0"/>
                              <w:autoSpaceDN w:val="0"/>
                              <w:adjustRightInd w:val="0"/>
                              <w:jc w:val="center"/>
                              <w:rPr>
                                <w:rFonts w:ascii="Arial" w:hAnsi="Arial" w:cs="Arial"/>
                                <w:b/>
                                <w:i/>
                                <w:sz w:val="32"/>
                                <w:szCs w:val="32"/>
                                <w:u w:val="single"/>
                              </w:rPr>
                            </w:pPr>
                            <w:r w:rsidRPr="001E0940">
                              <w:rPr>
                                <w:rFonts w:ascii="Arial" w:hAnsi="Arial" w:cs="Arial"/>
                                <w:b/>
                                <w:i/>
                                <w:sz w:val="32"/>
                                <w:szCs w:val="32"/>
                                <w:u w:val="single"/>
                              </w:rPr>
                              <w:t>MAC AND CHEESE BAKE</w:t>
                            </w:r>
                          </w:p>
                          <w:p w14:paraId="20118392" w14:textId="77777777" w:rsidR="009B7BE6" w:rsidRPr="001E0940" w:rsidRDefault="009B7BE6" w:rsidP="00C40FE6">
                            <w:pPr>
                              <w:widowControl w:val="0"/>
                              <w:autoSpaceDE w:val="0"/>
                              <w:autoSpaceDN w:val="0"/>
                              <w:adjustRightInd w:val="0"/>
                              <w:jc w:val="center"/>
                              <w:rPr>
                                <w:rFonts w:ascii="Arial" w:hAnsi="Arial" w:cs="Arial"/>
                                <w:b/>
                                <w:i/>
                                <w:sz w:val="32"/>
                                <w:szCs w:val="32"/>
                                <w:u w:val="single"/>
                              </w:rPr>
                            </w:pPr>
                          </w:p>
                          <w:p w14:paraId="5AF1316F" w14:textId="77777777" w:rsidR="009B7BE6" w:rsidRDefault="009B7BE6" w:rsidP="00C40FE6">
                            <w:pPr>
                              <w:widowControl w:val="0"/>
                              <w:autoSpaceDE w:val="0"/>
                              <w:autoSpaceDN w:val="0"/>
                              <w:adjustRightInd w:val="0"/>
                              <w:rPr>
                                <w:rFonts w:ascii="Arial" w:hAnsi="Arial" w:cs="Arial"/>
                                <w:b/>
                                <w:bCs/>
                                <w:sz w:val="30"/>
                                <w:szCs w:val="30"/>
                              </w:rPr>
                            </w:pPr>
                            <w:r w:rsidRPr="00960D7C">
                              <w:rPr>
                                <w:rFonts w:ascii="Arial" w:hAnsi="Arial" w:cs="Arial"/>
                                <w:b/>
                                <w:bCs/>
                                <w:sz w:val="30"/>
                                <w:szCs w:val="30"/>
                              </w:rPr>
                              <w:t>Ingredients</w:t>
                            </w:r>
                          </w:p>
                          <w:p w14:paraId="72024E68" w14:textId="77777777" w:rsidR="009B7BE6" w:rsidRPr="00F521A8" w:rsidRDefault="009B7BE6" w:rsidP="00C40FE6">
                            <w:pPr>
                              <w:widowControl w:val="0"/>
                              <w:autoSpaceDE w:val="0"/>
                              <w:autoSpaceDN w:val="0"/>
                              <w:adjustRightInd w:val="0"/>
                              <w:rPr>
                                <w:rFonts w:ascii="Arial" w:hAnsi="Arial" w:cs="Arial"/>
                                <w:b/>
                                <w:bCs/>
                                <w:sz w:val="30"/>
                                <w:szCs w:val="30"/>
                              </w:rPr>
                            </w:pPr>
                          </w:p>
                          <w:p w14:paraId="5D86D8E0" w14:textId="77777777" w:rsidR="009B7BE6" w:rsidRPr="00F1127A" w:rsidRDefault="009B7BE6" w:rsidP="00C40FE6">
                            <w:pPr>
                              <w:widowControl w:val="0"/>
                              <w:numPr>
                                <w:ilvl w:val="0"/>
                                <w:numId w:val="1"/>
                              </w:numPr>
                              <w:tabs>
                                <w:tab w:val="left" w:pos="220"/>
                                <w:tab w:val="left" w:pos="720"/>
                              </w:tabs>
                              <w:autoSpaceDE w:val="0"/>
                              <w:autoSpaceDN w:val="0"/>
                              <w:adjustRightInd w:val="0"/>
                              <w:ind w:left="940" w:hanging="40"/>
                              <w:rPr>
                                <w:rFonts w:ascii="Arial" w:hAnsi="Arial" w:cs="Arial"/>
                                <w:color w:val="262626"/>
                              </w:rPr>
                            </w:pPr>
                            <w:r w:rsidRPr="00F1127A">
                              <w:rPr>
                                <w:rFonts w:ascii="Arial" w:hAnsi="Arial" w:cs="Arial"/>
                                <w:color w:val="262626"/>
                              </w:rPr>
                              <w:t>1 lb. large elbow macaroni</w:t>
                            </w:r>
                          </w:p>
                          <w:p w14:paraId="193AF533" w14:textId="77777777" w:rsidR="009B7BE6" w:rsidRPr="008141EF" w:rsidRDefault="009B7BE6" w:rsidP="008141EF">
                            <w:pPr>
                              <w:widowControl w:val="0"/>
                              <w:numPr>
                                <w:ilvl w:val="0"/>
                                <w:numId w:val="1"/>
                              </w:numPr>
                              <w:tabs>
                                <w:tab w:val="left" w:pos="220"/>
                                <w:tab w:val="left" w:pos="720"/>
                              </w:tabs>
                              <w:autoSpaceDE w:val="0"/>
                              <w:autoSpaceDN w:val="0"/>
                              <w:adjustRightInd w:val="0"/>
                              <w:ind w:left="940" w:hanging="720"/>
                              <w:rPr>
                                <w:rFonts w:ascii="Arial" w:hAnsi="Arial" w:cs="Arial"/>
                                <w:color w:val="262626"/>
                              </w:rPr>
                            </w:pPr>
                            <w:r w:rsidRPr="00F1127A">
                              <w:rPr>
                                <w:rFonts w:ascii="Arial" w:hAnsi="Arial" w:cs="Arial"/>
                                <w:color w:val="262626"/>
                                <w:kern w:val="1"/>
                              </w:rPr>
                              <w:tab/>
                            </w:r>
                            <w:r w:rsidRPr="00F1127A">
                              <w:rPr>
                                <w:rFonts w:ascii="Arial" w:hAnsi="Arial" w:cs="Arial"/>
                                <w:color w:val="262626"/>
                                <w:kern w:val="1"/>
                              </w:rPr>
                              <w:tab/>
                            </w:r>
                            <w:r w:rsidRPr="00F1127A">
                              <w:rPr>
                                <w:rFonts w:ascii="Arial" w:hAnsi="Arial" w:cs="Arial"/>
                                <w:color w:val="262626"/>
                              </w:rPr>
                              <w:t>salt</w:t>
                            </w:r>
                            <w:r>
                              <w:rPr>
                                <w:rFonts w:ascii="Arial" w:hAnsi="Arial" w:cs="Arial"/>
                                <w:color w:val="262626"/>
                              </w:rPr>
                              <w:t xml:space="preserve">  and pepper (to taste)</w:t>
                            </w:r>
                          </w:p>
                          <w:p w14:paraId="05DD679E" w14:textId="77777777" w:rsidR="009B7BE6" w:rsidRPr="00F1127A" w:rsidRDefault="009B7BE6" w:rsidP="00C40FE6">
                            <w:pPr>
                              <w:widowControl w:val="0"/>
                              <w:numPr>
                                <w:ilvl w:val="0"/>
                                <w:numId w:val="1"/>
                              </w:numPr>
                              <w:tabs>
                                <w:tab w:val="left" w:pos="220"/>
                                <w:tab w:val="left" w:pos="720"/>
                              </w:tabs>
                              <w:autoSpaceDE w:val="0"/>
                              <w:autoSpaceDN w:val="0"/>
                              <w:adjustRightInd w:val="0"/>
                              <w:ind w:left="940" w:hanging="720"/>
                              <w:rPr>
                                <w:rFonts w:ascii="Arial" w:hAnsi="Arial" w:cs="Arial"/>
                                <w:color w:val="262626"/>
                              </w:rPr>
                            </w:pPr>
                            <w:r w:rsidRPr="00F1127A">
                              <w:rPr>
                                <w:rFonts w:ascii="Arial" w:hAnsi="Arial" w:cs="Arial"/>
                                <w:color w:val="262626"/>
                                <w:kern w:val="1"/>
                              </w:rPr>
                              <w:tab/>
                            </w:r>
                            <w:r w:rsidRPr="00F1127A">
                              <w:rPr>
                                <w:rFonts w:ascii="Arial" w:hAnsi="Arial" w:cs="Arial"/>
                                <w:color w:val="262626"/>
                                <w:kern w:val="1"/>
                              </w:rPr>
                              <w:tab/>
                            </w:r>
                            <w:r>
                              <w:rPr>
                                <w:rFonts w:ascii="Arial" w:hAnsi="Arial" w:cs="Arial"/>
                                <w:color w:val="262626"/>
                              </w:rPr>
                              <w:t>8 oz. shredded Monterey jack</w:t>
                            </w:r>
                            <w:r w:rsidRPr="00F1127A">
                              <w:rPr>
                                <w:rFonts w:ascii="Arial" w:hAnsi="Arial" w:cs="Arial"/>
                                <w:color w:val="262626"/>
                              </w:rPr>
                              <w:t xml:space="preserve"> cheese</w:t>
                            </w:r>
                          </w:p>
                          <w:p w14:paraId="19DCD3D2" w14:textId="77777777" w:rsidR="009B7BE6" w:rsidRPr="00F1127A" w:rsidRDefault="009B7BE6" w:rsidP="00C40FE6">
                            <w:pPr>
                              <w:widowControl w:val="0"/>
                              <w:numPr>
                                <w:ilvl w:val="0"/>
                                <w:numId w:val="1"/>
                              </w:numPr>
                              <w:tabs>
                                <w:tab w:val="left" w:pos="220"/>
                                <w:tab w:val="left" w:pos="720"/>
                              </w:tabs>
                              <w:autoSpaceDE w:val="0"/>
                              <w:autoSpaceDN w:val="0"/>
                              <w:adjustRightInd w:val="0"/>
                              <w:ind w:left="940" w:hanging="720"/>
                              <w:rPr>
                                <w:rFonts w:ascii="Arial" w:hAnsi="Arial" w:cs="Arial"/>
                                <w:color w:val="262626"/>
                              </w:rPr>
                            </w:pPr>
                            <w:r w:rsidRPr="00F1127A">
                              <w:rPr>
                                <w:rFonts w:ascii="Arial" w:hAnsi="Arial" w:cs="Arial"/>
                                <w:color w:val="262626"/>
                                <w:kern w:val="1"/>
                              </w:rPr>
                              <w:tab/>
                            </w:r>
                            <w:r w:rsidRPr="00F1127A">
                              <w:rPr>
                                <w:rFonts w:ascii="Arial" w:hAnsi="Arial" w:cs="Arial"/>
                                <w:color w:val="262626"/>
                                <w:kern w:val="1"/>
                              </w:rPr>
                              <w:tab/>
                            </w:r>
                            <w:r w:rsidRPr="00F1127A">
                              <w:rPr>
                                <w:rFonts w:ascii="Arial" w:hAnsi="Arial" w:cs="Arial"/>
                                <w:color w:val="262626"/>
                              </w:rPr>
                              <w:t>8 oz. extra-sharp Cheddar cheese</w:t>
                            </w:r>
                          </w:p>
                          <w:p w14:paraId="47B6D457" w14:textId="77777777" w:rsidR="009B7BE6" w:rsidRPr="00F1127A" w:rsidRDefault="009B7BE6" w:rsidP="00C40FE6">
                            <w:pPr>
                              <w:widowControl w:val="0"/>
                              <w:numPr>
                                <w:ilvl w:val="0"/>
                                <w:numId w:val="1"/>
                              </w:numPr>
                              <w:tabs>
                                <w:tab w:val="left" w:pos="220"/>
                                <w:tab w:val="left" w:pos="720"/>
                              </w:tabs>
                              <w:autoSpaceDE w:val="0"/>
                              <w:autoSpaceDN w:val="0"/>
                              <w:adjustRightInd w:val="0"/>
                              <w:ind w:left="940" w:hanging="720"/>
                              <w:rPr>
                                <w:rFonts w:ascii="Arial" w:hAnsi="Arial" w:cs="Arial"/>
                                <w:color w:val="262626"/>
                              </w:rPr>
                            </w:pPr>
                            <w:r w:rsidRPr="00F1127A">
                              <w:rPr>
                                <w:rFonts w:ascii="Arial" w:hAnsi="Arial" w:cs="Arial"/>
                                <w:color w:val="262626"/>
                                <w:kern w:val="1"/>
                              </w:rPr>
                              <w:tab/>
                            </w:r>
                            <w:r w:rsidRPr="00F1127A">
                              <w:rPr>
                                <w:rFonts w:ascii="Arial" w:hAnsi="Arial" w:cs="Arial"/>
                                <w:color w:val="262626"/>
                                <w:kern w:val="1"/>
                              </w:rPr>
                              <w:tab/>
                            </w:r>
                            <w:r w:rsidRPr="00F1127A">
                              <w:rPr>
                                <w:rFonts w:ascii="Arial" w:hAnsi="Arial" w:cs="Arial"/>
                                <w:color w:val="262626"/>
                              </w:rPr>
                              <w:t>6 tbsp. butter</w:t>
                            </w:r>
                          </w:p>
                          <w:p w14:paraId="4BFCD829" w14:textId="77777777" w:rsidR="009B7BE6" w:rsidRPr="00F1127A" w:rsidRDefault="009B7BE6" w:rsidP="00C40FE6">
                            <w:pPr>
                              <w:widowControl w:val="0"/>
                              <w:numPr>
                                <w:ilvl w:val="0"/>
                                <w:numId w:val="1"/>
                              </w:numPr>
                              <w:tabs>
                                <w:tab w:val="left" w:pos="220"/>
                                <w:tab w:val="left" w:pos="720"/>
                              </w:tabs>
                              <w:autoSpaceDE w:val="0"/>
                              <w:autoSpaceDN w:val="0"/>
                              <w:adjustRightInd w:val="0"/>
                              <w:ind w:left="940" w:hanging="720"/>
                              <w:rPr>
                                <w:rFonts w:ascii="Arial" w:hAnsi="Arial" w:cs="Arial"/>
                                <w:color w:val="262626"/>
                              </w:rPr>
                            </w:pPr>
                            <w:r w:rsidRPr="00F1127A">
                              <w:rPr>
                                <w:rFonts w:ascii="Arial" w:hAnsi="Arial" w:cs="Arial"/>
                                <w:color w:val="262626"/>
                                <w:kern w:val="1"/>
                              </w:rPr>
                              <w:tab/>
                            </w:r>
                            <w:r w:rsidRPr="00F1127A">
                              <w:rPr>
                                <w:rFonts w:ascii="Arial" w:hAnsi="Arial" w:cs="Arial"/>
                                <w:color w:val="262626"/>
                                <w:kern w:val="1"/>
                              </w:rPr>
                              <w:tab/>
                            </w:r>
                            <w:r w:rsidRPr="00F1127A">
                              <w:rPr>
                                <w:rFonts w:ascii="Arial" w:hAnsi="Arial" w:cs="Arial"/>
                                <w:color w:val="262626"/>
                              </w:rPr>
                              <w:t>6 tbsp. all-purpose flour</w:t>
                            </w:r>
                          </w:p>
                          <w:p w14:paraId="3DFD6C78" w14:textId="77777777" w:rsidR="009B7BE6" w:rsidRPr="00F1127A" w:rsidRDefault="009B7BE6" w:rsidP="00C40FE6">
                            <w:pPr>
                              <w:widowControl w:val="0"/>
                              <w:numPr>
                                <w:ilvl w:val="0"/>
                                <w:numId w:val="1"/>
                              </w:numPr>
                              <w:tabs>
                                <w:tab w:val="left" w:pos="220"/>
                                <w:tab w:val="left" w:pos="720"/>
                              </w:tabs>
                              <w:autoSpaceDE w:val="0"/>
                              <w:autoSpaceDN w:val="0"/>
                              <w:adjustRightInd w:val="0"/>
                              <w:ind w:left="940" w:hanging="720"/>
                              <w:rPr>
                                <w:rFonts w:ascii="Arial" w:hAnsi="Arial" w:cs="Arial"/>
                                <w:color w:val="262626"/>
                              </w:rPr>
                            </w:pPr>
                            <w:r w:rsidRPr="00F1127A">
                              <w:rPr>
                                <w:rFonts w:ascii="Arial" w:hAnsi="Arial" w:cs="Arial"/>
                                <w:color w:val="262626"/>
                                <w:kern w:val="1"/>
                              </w:rPr>
                              <w:tab/>
                            </w:r>
                            <w:r w:rsidRPr="00F1127A">
                              <w:rPr>
                                <w:rFonts w:ascii="Arial" w:hAnsi="Arial" w:cs="Arial"/>
                                <w:color w:val="262626"/>
                                <w:kern w:val="1"/>
                              </w:rPr>
                              <w:tab/>
                            </w:r>
                            <w:r w:rsidRPr="00F1127A">
                              <w:rPr>
                                <w:rFonts w:ascii="Arial" w:hAnsi="Arial" w:cs="Arial"/>
                                <w:color w:val="262626"/>
                              </w:rPr>
                              <w:t>4 c.  milk</w:t>
                            </w:r>
                          </w:p>
                          <w:p w14:paraId="3E370DB0" w14:textId="77777777" w:rsidR="009B7BE6" w:rsidRPr="00F1127A" w:rsidRDefault="009B7BE6" w:rsidP="00C40FE6">
                            <w:pPr>
                              <w:widowControl w:val="0"/>
                              <w:numPr>
                                <w:ilvl w:val="0"/>
                                <w:numId w:val="1"/>
                              </w:numPr>
                              <w:tabs>
                                <w:tab w:val="left" w:pos="220"/>
                                <w:tab w:val="left" w:pos="720"/>
                              </w:tabs>
                              <w:autoSpaceDE w:val="0"/>
                              <w:autoSpaceDN w:val="0"/>
                              <w:adjustRightInd w:val="0"/>
                              <w:ind w:left="940" w:hanging="720"/>
                              <w:rPr>
                                <w:rFonts w:ascii="Arial" w:hAnsi="Arial" w:cs="Arial"/>
                                <w:color w:val="262626"/>
                              </w:rPr>
                            </w:pPr>
                            <w:r w:rsidRPr="00F1127A">
                              <w:rPr>
                                <w:rFonts w:ascii="Arial" w:hAnsi="Arial" w:cs="Arial"/>
                                <w:color w:val="262626"/>
                                <w:kern w:val="1"/>
                              </w:rPr>
                              <w:tab/>
                            </w:r>
                            <w:r w:rsidRPr="00F1127A">
                              <w:rPr>
                                <w:rFonts w:ascii="Arial" w:hAnsi="Arial" w:cs="Arial"/>
                                <w:color w:val="262626"/>
                                <w:kern w:val="1"/>
                              </w:rPr>
                              <w:tab/>
                            </w:r>
                            <w:r w:rsidRPr="00F1127A">
                              <w:rPr>
                                <w:rFonts w:ascii="Arial" w:hAnsi="Arial" w:cs="Arial"/>
                                <w:color w:val="262626"/>
                              </w:rPr>
                              <w:t>2 can diced tomatoes with green chilies</w:t>
                            </w:r>
                          </w:p>
                          <w:p w14:paraId="6114E776" w14:textId="77777777" w:rsidR="009B7BE6" w:rsidRPr="00F1127A" w:rsidRDefault="009B7BE6" w:rsidP="00C40FE6">
                            <w:pPr>
                              <w:widowControl w:val="0"/>
                              <w:numPr>
                                <w:ilvl w:val="0"/>
                                <w:numId w:val="1"/>
                              </w:numPr>
                              <w:tabs>
                                <w:tab w:val="left" w:pos="220"/>
                                <w:tab w:val="left" w:pos="720"/>
                              </w:tabs>
                              <w:autoSpaceDE w:val="0"/>
                              <w:autoSpaceDN w:val="0"/>
                              <w:adjustRightInd w:val="0"/>
                              <w:ind w:left="940" w:hanging="720"/>
                              <w:rPr>
                                <w:rFonts w:ascii="Arial" w:hAnsi="Arial" w:cs="Arial"/>
                                <w:color w:val="262626"/>
                              </w:rPr>
                            </w:pPr>
                            <w:r w:rsidRPr="00F1127A">
                              <w:rPr>
                                <w:rFonts w:ascii="Arial" w:hAnsi="Arial" w:cs="Arial"/>
                                <w:color w:val="262626"/>
                                <w:kern w:val="1"/>
                              </w:rPr>
                              <w:tab/>
                            </w:r>
                            <w:r w:rsidRPr="00F1127A">
                              <w:rPr>
                                <w:rFonts w:ascii="Arial" w:hAnsi="Arial" w:cs="Arial"/>
                                <w:color w:val="262626"/>
                                <w:kern w:val="1"/>
                              </w:rPr>
                              <w:tab/>
                            </w:r>
                            <w:r w:rsidRPr="00F1127A">
                              <w:rPr>
                                <w:rFonts w:ascii="Arial" w:hAnsi="Arial" w:cs="Arial"/>
                                <w:color w:val="262626"/>
                              </w:rPr>
                              <w:t>1 can mild green chilies</w:t>
                            </w:r>
                          </w:p>
                          <w:p w14:paraId="7A00817D" w14:textId="77777777" w:rsidR="009B7BE6" w:rsidRPr="00F1127A" w:rsidRDefault="009B7BE6" w:rsidP="00C40FE6">
                            <w:pPr>
                              <w:widowControl w:val="0"/>
                              <w:numPr>
                                <w:ilvl w:val="0"/>
                                <w:numId w:val="1"/>
                              </w:numPr>
                              <w:tabs>
                                <w:tab w:val="left" w:pos="220"/>
                                <w:tab w:val="left" w:pos="720"/>
                              </w:tabs>
                              <w:autoSpaceDE w:val="0"/>
                              <w:autoSpaceDN w:val="0"/>
                              <w:adjustRightInd w:val="0"/>
                              <w:ind w:left="940" w:hanging="720"/>
                              <w:rPr>
                                <w:rFonts w:ascii="Arial" w:hAnsi="Arial" w:cs="Arial"/>
                                <w:color w:val="262626"/>
                              </w:rPr>
                            </w:pPr>
                            <w:r w:rsidRPr="00F1127A">
                              <w:rPr>
                                <w:rFonts w:ascii="Arial" w:hAnsi="Arial" w:cs="Arial"/>
                                <w:color w:val="262626"/>
                                <w:kern w:val="1"/>
                              </w:rPr>
                              <w:tab/>
                            </w:r>
                            <w:r w:rsidRPr="00F1127A">
                              <w:rPr>
                                <w:rFonts w:ascii="Arial" w:hAnsi="Arial" w:cs="Arial"/>
                                <w:color w:val="262626"/>
                                <w:kern w:val="1"/>
                              </w:rPr>
                              <w:tab/>
                            </w:r>
                            <w:r w:rsidRPr="00F1127A">
                              <w:rPr>
                                <w:rFonts w:ascii="Arial" w:hAnsi="Arial" w:cs="Arial"/>
                                <w:color w:val="262626"/>
                              </w:rPr>
                              <w:t>1 c. finely crushed tortilla chips</w:t>
                            </w:r>
                          </w:p>
                          <w:p w14:paraId="0074A0A2" w14:textId="77777777" w:rsidR="009B7BE6" w:rsidRDefault="009B7BE6" w:rsidP="00C40FE6">
                            <w:pPr>
                              <w:rPr>
                                <w:rFonts w:ascii="Arial" w:hAnsi="Arial" w:cs="Arial"/>
                                <w:color w:val="262626"/>
                              </w:rPr>
                            </w:pPr>
                            <w:r w:rsidRPr="00F1127A">
                              <w:rPr>
                                <w:rFonts w:ascii="Arial" w:hAnsi="Arial" w:cs="Arial"/>
                                <w:color w:val="262626"/>
                                <w:kern w:val="1"/>
                              </w:rPr>
                              <w:tab/>
                            </w:r>
                            <w:r>
                              <w:rPr>
                                <w:rFonts w:ascii="Arial" w:hAnsi="Arial" w:cs="Arial"/>
                                <w:color w:val="262626"/>
                                <w:kern w:val="1"/>
                              </w:rPr>
                              <w:t xml:space="preserve">    </w:t>
                            </w:r>
                            <w:r w:rsidRPr="00F1127A">
                              <w:rPr>
                                <w:rFonts w:ascii="Arial" w:hAnsi="Arial" w:cs="Arial"/>
                                <w:color w:val="262626"/>
                              </w:rPr>
                              <w:t>½ tsp. chili powder</w:t>
                            </w:r>
                          </w:p>
                          <w:p w14:paraId="15432306" w14:textId="77777777" w:rsidR="009B7BE6" w:rsidRPr="00F1127A" w:rsidRDefault="009B7BE6" w:rsidP="00C40FE6">
                            <w:pPr>
                              <w:rPr>
                                <w:rFonts w:ascii="Arial" w:hAnsi="Arial" w:cs="Arial"/>
                                <w:color w:val="262626"/>
                              </w:rPr>
                            </w:pPr>
                          </w:p>
                          <w:p w14:paraId="4BA34B30" w14:textId="77777777" w:rsidR="009B7BE6" w:rsidRDefault="009B7BE6" w:rsidP="00C40FE6">
                            <w:pPr>
                              <w:rPr>
                                <w:rFonts w:ascii="Arial" w:hAnsi="Arial" w:cs="Arial"/>
                                <w:b/>
                                <w:color w:val="262626"/>
                                <w:sz w:val="30"/>
                                <w:szCs w:val="30"/>
                              </w:rPr>
                            </w:pPr>
                            <w:r w:rsidRPr="00D4074B">
                              <w:rPr>
                                <w:rFonts w:ascii="Arial" w:hAnsi="Arial" w:cs="Arial"/>
                                <w:b/>
                                <w:color w:val="262626"/>
                                <w:sz w:val="30"/>
                                <w:szCs w:val="30"/>
                              </w:rPr>
                              <w:t>Directions</w:t>
                            </w:r>
                          </w:p>
                          <w:p w14:paraId="528843A5" w14:textId="77777777" w:rsidR="009B7BE6" w:rsidRPr="00D4074B" w:rsidRDefault="009B7BE6" w:rsidP="00C40FE6">
                            <w:pPr>
                              <w:rPr>
                                <w:rFonts w:ascii="Arial" w:hAnsi="Arial" w:cs="Arial"/>
                                <w:b/>
                                <w:color w:val="262626"/>
                                <w:sz w:val="30"/>
                                <w:szCs w:val="30"/>
                              </w:rPr>
                            </w:pPr>
                          </w:p>
                          <w:p w14:paraId="5097F2F2" w14:textId="77777777" w:rsidR="009B7BE6" w:rsidRDefault="009B7BE6" w:rsidP="009C76D8">
                            <w:pPr>
                              <w:widowControl w:val="0"/>
                              <w:tabs>
                                <w:tab w:val="left" w:pos="0"/>
                                <w:tab w:val="left" w:pos="220"/>
                              </w:tabs>
                              <w:autoSpaceDE w:val="0"/>
                              <w:autoSpaceDN w:val="0"/>
                              <w:adjustRightInd w:val="0"/>
                              <w:ind w:left="270"/>
                              <w:jc w:val="both"/>
                              <w:rPr>
                                <w:rFonts w:ascii="Arial" w:hAnsi="Arial" w:cs="Arial"/>
                                <w:color w:val="262626"/>
                              </w:rPr>
                            </w:pPr>
                            <w:r w:rsidRPr="00F1127A">
                              <w:rPr>
                                <w:rFonts w:ascii="Arial" w:hAnsi="Arial" w:cs="Arial"/>
                                <w:color w:val="262626"/>
                              </w:rPr>
                              <w:t>Preheat oven to 425 degrees F. Cook pasta in boiling salted wate</w:t>
                            </w:r>
                            <w:r>
                              <w:rPr>
                                <w:rFonts w:ascii="Arial" w:hAnsi="Arial" w:cs="Arial"/>
                                <w:color w:val="262626"/>
                              </w:rPr>
                              <w:t>r</w:t>
                            </w:r>
                            <w:r w:rsidRPr="00F1127A">
                              <w:rPr>
                                <w:rFonts w:ascii="Arial" w:hAnsi="Arial" w:cs="Arial"/>
                                <w:color w:val="262626"/>
                              </w:rPr>
                              <w:t xml:space="preserve"> according to package directions; drain.</w:t>
                            </w:r>
                          </w:p>
                          <w:p w14:paraId="70501E3B" w14:textId="77777777" w:rsidR="009B7BE6" w:rsidRPr="00F1127A" w:rsidRDefault="009B7BE6" w:rsidP="009C76D8">
                            <w:pPr>
                              <w:widowControl w:val="0"/>
                              <w:tabs>
                                <w:tab w:val="left" w:pos="0"/>
                                <w:tab w:val="left" w:pos="220"/>
                              </w:tabs>
                              <w:autoSpaceDE w:val="0"/>
                              <w:autoSpaceDN w:val="0"/>
                              <w:adjustRightInd w:val="0"/>
                              <w:ind w:left="270"/>
                              <w:jc w:val="both"/>
                              <w:rPr>
                                <w:rFonts w:ascii="Arial" w:hAnsi="Arial" w:cs="Arial"/>
                                <w:color w:val="262626"/>
                              </w:rPr>
                            </w:pPr>
                          </w:p>
                          <w:p w14:paraId="4CA4A1FD" w14:textId="77777777" w:rsidR="009B7BE6" w:rsidRDefault="009B7BE6" w:rsidP="009C76D8">
                            <w:pPr>
                              <w:widowControl w:val="0"/>
                              <w:tabs>
                                <w:tab w:val="left" w:pos="220"/>
                                <w:tab w:val="left" w:pos="720"/>
                              </w:tabs>
                              <w:autoSpaceDE w:val="0"/>
                              <w:autoSpaceDN w:val="0"/>
                              <w:adjustRightInd w:val="0"/>
                              <w:ind w:left="270"/>
                              <w:jc w:val="both"/>
                              <w:rPr>
                                <w:rFonts w:ascii="Arial" w:hAnsi="Arial" w:cs="Arial"/>
                                <w:color w:val="262626"/>
                              </w:rPr>
                            </w:pPr>
                            <w:r>
                              <w:rPr>
                                <w:rFonts w:ascii="Arial" w:hAnsi="Arial" w:cs="Arial"/>
                                <w:color w:val="262626"/>
                              </w:rPr>
                              <w:t xml:space="preserve">Toss together Monterey Jack </w:t>
                            </w:r>
                            <w:r w:rsidRPr="00F1127A">
                              <w:rPr>
                                <w:rFonts w:ascii="Arial" w:hAnsi="Arial" w:cs="Arial"/>
                                <w:color w:val="262626"/>
                              </w:rPr>
                              <w:t>and Cheddar cheese in a bowl. Melt butter in a large pan over medium heat. Gradually whisk in flour and cook, whisking constantly, 1 minute. Gradually whisk in milk and cook, whisking constantly, until thickened, 8 minutes. Stir in tomatoes with chilies and cook, 2 minutes. Remove from heat and whisk in 3 cups of cheese mixture until smooth. Stir in pasta. Season with salt and pepper. Transfer to a lightly buttered 3-quart baking dish.</w:t>
                            </w:r>
                          </w:p>
                          <w:p w14:paraId="62E737C2" w14:textId="77777777" w:rsidR="009B7BE6" w:rsidRPr="00F1127A" w:rsidRDefault="009B7BE6" w:rsidP="009C76D8">
                            <w:pPr>
                              <w:widowControl w:val="0"/>
                              <w:tabs>
                                <w:tab w:val="left" w:pos="220"/>
                                <w:tab w:val="left" w:pos="720"/>
                              </w:tabs>
                              <w:autoSpaceDE w:val="0"/>
                              <w:autoSpaceDN w:val="0"/>
                              <w:adjustRightInd w:val="0"/>
                              <w:ind w:left="270"/>
                              <w:jc w:val="both"/>
                              <w:rPr>
                                <w:rFonts w:ascii="Arial" w:hAnsi="Arial" w:cs="Arial"/>
                                <w:color w:val="262626"/>
                              </w:rPr>
                            </w:pPr>
                          </w:p>
                          <w:p w14:paraId="5B52E6F1" w14:textId="77777777" w:rsidR="009B7BE6" w:rsidRPr="00F1127A" w:rsidRDefault="009B7BE6" w:rsidP="009C76D8">
                            <w:pPr>
                              <w:ind w:left="270" w:right="1470"/>
                              <w:jc w:val="both"/>
                              <w:rPr>
                                <w:rFonts w:ascii="Arial" w:hAnsi="Arial" w:cs="Arial"/>
                              </w:rPr>
                            </w:pPr>
                            <w:r w:rsidRPr="00F1127A">
                              <w:rPr>
                                <w:rFonts w:ascii="Arial" w:hAnsi="Arial" w:cs="Arial"/>
                                <w:color w:val="262626"/>
                              </w:rPr>
                              <w:t xml:space="preserve">Add </w:t>
                            </w:r>
                            <w:r>
                              <w:rPr>
                                <w:rFonts w:ascii="Arial" w:hAnsi="Arial" w:cs="Arial"/>
                                <w:color w:val="262626"/>
                              </w:rPr>
                              <w:t xml:space="preserve">crushed </w:t>
                            </w:r>
                            <w:r w:rsidRPr="00F1127A">
                              <w:rPr>
                                <w:rFonts w:ascii="Arial" w:hAnsi="Arial" w:cs="Arial"/>
                                <w:color w:val="262626"/>
                              </w:rPr>
                              <w:t xml:space="preserve">chips and chili powder to bowl with remaining cup cheese mixture and toss to combine. Sprinkle over pasta. Bake until golden brown, 12 to 15 minutes. </w:t>
                            </w:r>
                          </w:p>
                          <w:p w14:paraId="167280BF" w14:textId="77777777" w:rsidR="009B7BE6" w:rsidRDefault="009B7BE6" w:rsidP="00455B70">
                            <w:pPr>
                              <w:widowControl w:val="0"/>
                              <w:autoSpaceDE w:val="0"/>
                              <w:autoSpaceDN w:val="0"/>
                              <w:adjustRightInd w:val="0"/>
                              <w:rPr>
                                <w:rFonts w:ascii="Arial" w:hAnsi="Arial" w:cs="Arial"/>
                                <w:b/>
                                <w:bCs/>
                                <w:sz w:val="30"/>
                                <w:szCs w:val="30"/>
                              </w:rPr>
                            </w:pPr>
                          </w:p>
                          <w:p w14:paraId="41C1E705" w14:textId="77777777" w:rsidR="009B7BE6" w:rsidRPr="00960D7C" w:rsidRDefault="009B7BE6" w:rsidP="00455B70">
                            <w:pPr>
                              <w:widowControl w:val="0"/>
                              <w:autoSpaceDE w:val="0"/>
                              <w:autoSpaceDN w:val="0"/>
                              <w:adjustRightInd w:val="0"/>
                              <w:rPr>
                                <w:rFonts w:ascii="Arial" w:hAnsi="Arial" w:cs="Arial"/>
                                <w:sz w:val="30"/>
                                <w:szCs w:val="30"/>
                              </w:rPr>
                            </w:pPr>
                          </w:p>
                          <w:p w14:paraId="46C8772B" w14:textId="77777777" w:rsidR="009B7BE6" w:rsidRPr="00960D7C" w:rsidRDefault="009B7BE6" w:rsidP="00455B70">
                            <w:pPr>
                              <w:widowControl w:val="0"/>
                              <w:autoSpaceDE w:val="0"/>
                              <w:autoSpaceDN w:val="0"/>
                              <w:adjustRightInd w:val="0"/>
                              <w:rPr>
                                <w:rFonts w:ascii="Arial" w:hAnsi="Arial" w:cs="Arial"/>
                                <w:sz w:val="24"/>
                              </w:rPr>
                            </w:pPr>
                          </w:p>
                          <w:p w14:paraId="139089FC" w14:textId="77777777" w:rsidR="009B7BE6" w:rsidRPr="0082722E" w:rsidRDefault="009B7BE6" w:rsidP="00AF215F">
                            <w:pPr>
                              <w:rPr>
                                <w:rFonts w:ascii="Arial" w:hAnsi="Arial" w:cs="Arial"/>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76D9D" id="Text Box 61" o:spid="_x0000_s1036" type="#_x0000_t202" style="position:absolute;margin-left:-54pt;margin-top:63pt;width:270pt;height:553.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" strokecolor="#c0504d" strokeweight="2pt">
                <v:path arrowok="t"/>
                <v:textbox>
                  <w:txbxContent>
                    <w:p w14:paraId="73E131DD" w14:textId="77777777" w:rsidR="009B7BE6" w:rsidRPr="00AF08FD" w:rsidRDefault="009B7BE6" w:rsidP="00221007">
                      <w:pPr>
                        <w:ind w:left="360"/>
                        <w:rPr>
                          <w:rFonts w:ascii="Cambria" w:hAnsi="Cambria" w:cs="Lucida Grande"/>
                          <w:sz w:val="17"/>
                          <w:szCs w:val="17"/>
                        </w:rPr>
                      </w:pPr>
                    </w:p>
                    <w:p w14:paraId="2142F083" w14:textId="77777777" w:rsidR="009B7BE6" w:rsidRDefault="009B7BE6" w:rsidP="00C40FE6">
                      <w:pPr>
                        <w:widowControl w:val="0"/>
                        <w:autoSpaceDE w:val="0"/>
                        <w:autoSpaceDN w:val="0"/>
                        <w:adjustRightInd w:val="0"/>
                        <w:jc w:val="center"/>
                        <w:rPr>
                          <w:rFonts w:ascii="Arial" w:hAnsi="Arial" w:cs="Arial"/>
                          <w:b/>
                          <w:i/>
                          <w:sz w:val="32"/>
                          <w:szCs w:val="32"/>
                          <w:u w:val="single"/>
                        </w:rPr>
                      </w:pPr>
                      <w:r w:rsidRPr="001E0940">
                        <w:rPr>
                          <w:rFonts w:ascii="Arial" w:hAnsi="Arial" w:cs="Arial"/>
                          <w:b/>
                          <w:i/>
                          <w:sz w:val="32"/>
                          <w:szCs w:val="32"/>
                          <w:u w:val="single"/>
                        </w:rPr>
                        <w:t>MAC AND CHEESE BAKE</w:t>
                      </w:r>
                    </w:p>
                    <w:p w14:paraId="20118392" w14:textId="77777777" w:rsidR="009B7BE6" w:rsidRPr="001E0940" w:rsidRDefault="009B7BE6" w:rsidP="00C40FE6">
                      <w:pPr>
                        <w:widowControl w:val="0"/>
                        <w:autoSpaceDE w:val="0"/>
                        <w:autoSpaceDN w:val="0"/>
                        <w:adjustRightInd w:val="0"/>
                        <w:jc w:val="center"/>
                        <w:rPr>
                          <w:rFonts w:ascii="Arial" w:hAnsi="Arial" w:cs="Arial"/>
                          <w:b/>
                          <w:i/>
                          <w:sz w:val="32"/>
                          <w:szCs w:val="32"/>
                          <w:u w:val="single"/>
                        </w:rPr>
                      </w:pPr>
                    </w:p>
                    <w:p w14:paraId="5AF1316F" w14:textId="77777777" w:rsidR="009B7BE6" w:rsidRDefault="009B7BE6" w:rsidP="00C40FE6">
                      <w:pPr>
                        <w:widowControl w:val="0"/>
                        <w:autoSpaceDE w:val="0"/>
                        <w:autoSpaceDN w:val="0"/>
                        <w:adjustRightInd w:val="0"/>
                        <w:rPr>
                          <w:rFonts w:ascii="Arial" w:hAnsi="Arial" w:cs="Arial"/>
                          <w:b/>
                          <w:bCs/>
                          <w:sz w:val="30"/>
                          <w:szCs w:val="30"/>
                        </w:rPr>
                      </w:pPr>
                      <w:r w:rsidRPr="00960D7C">
                        <w:rPr>
                          <w:rFonts w:ascii="Arial" w:hAnsi="Arial" w:cs="Arial"/>
                          <w:b/>
                          <w:bCs/>
                          <w:sz w:val="30"/>
                          <w:szCs w:val="30"/>
                        </w:rPr>
                        <w:t>Ingredients</w:t>
                      </w:r>
                    </w:p>
                    <w:p w14:paraId="72024E68" w14:textId="77777777" w:rsidR="009B7BE6" w:rsidRPr="00F521A8" w:rsidRDefault="009B7BE6" w:rsidP="00C40FE6">
                      <w:pPr>
                        <w:widowControl w:val="0"/>
                        <w:autoSpaceDE w:val="0"/>
                        <w:autoSpaceDN w:val="0"/>
                        <w:adjustRightInd w:val="0"/>
                        <w:rPr>
                          <w:rFonts w:ascii="Arial" w:hAnsi="Arial" w:cs="Arial"/>
                          <w:b/>
                          <w:bCs/>
                          <w:sz w:val="30"/>
                          <w:szCs w:val="30"/>
                        </w:rPr>
                      </w:pPr>
                    </w:p>
                    <w:p w14:paraId="5D86D8E0" w14:textId="77777777" w:rsidR="009B7BE6" w:rsidRPr="00F1127A" w:rsidRDefault="009B7BE6" w:rsidP="00C40FE6">
                      <w:pPr>
                        <w:widowControl w:val="0"/>
                        <w:numPr>
                          <w:ilvl w:val="0"/>
                          <w:numId w:val="1"/>
                        </w:numPr>
                        <w:tabs>
                          <w:tab w:val="left" w:pos="220"/>
                          <w:tab w:val="left" w:pos="720"/>
                        </w:tabs>
                        <w:autoSpaceDE w:val="0"/>
                        <w:autoSpaceDN w:val="0"/>
                        <w:adjustRightInd w:val="0"/>
                        <w:ind w:left="940" w:hanging="40"/>
                        <w:rPr>
                          <w:rFonts w:ascii="Arial" w:hAnsi="Arial" w:cs="Arial"/>
                          <w:color w:val="262626"/>
                        </w:rPr>
                      </w:pPr>
                      <w:r w:rsidRPr="00F1127A">
                        <w:rPr>
                          <w:rFonts w:ascii="Arial" w:hAnsi="Arial" w:cs="Arial"/>
                          <w:color w:val="262626"/>
                        </w:rPr>
                        <w:t>1 lb. large elbow macaroni</w:t>
                      </w:r>
                    </w:p>
                    <w:p w14:paraId="193AF533" w14:textId="77777777" w:rsidR="009B7BE6" w:rsidRPr="008141EF" w:rsidRDefault="009B7BE6" w:rsidP="008141EF">
                      <w:pPr>
                        <w:widowControl w:val="0"/>
                        <w:numPr>
                          <w:ilvl w:val="0"/>
                          <w:numId w:val="1"/>
                        </w:numPr>
                        <w:tabs>
                          <w:tab w:val="left" w:pos="220"/>
                          <w:tab w:val="left" w:pos="720"/>
                        </w:tabs>
                        <w:autoSpaceDE w:val="0"/>
                        <w:autoSpaceDN w:val="0"/>
                        <w:adjustRightInd w:val="0"/>
                        <w:ind w:left="940" w:hanging="720"/>
                        <w:rPr>
                          <w:rFonts w:ascii="Arial" w:hAnsi="Arial" w:cs="Arial"/>
                          <w:color w:val="262626"/>
                        </w:rPr>
                      </w:pPr>
                      <w:r w:rsidRPr="00F1127A">
                        <w:rPr>
                          <w:rFonts w:ascii="Arial" w:hAnsi="Arial" w:cs="Arial"/>
                          <w:color w:val="262626"/>
                          <w:kern w:val="1"/>
                        </w:rPr>
                        <w:tab/>
                      </w:r>
                      <w:r w:rsidRPr="00F1127A">
                        <w:rPr>
                          <w:rFonts w:ascii="Arial" w:hAnsi="Arial" w:cs="Arial"/>
                          <w:color w:val="262626"/>
                          <w:kern w:val="1"/>
                        </w:rPr>
                        <w:tab/>
                      </w:r>
                      <w:r w:rsidRPr="00F1127A">
                        <w:rPr>
                          <w:rFonts w:ascii="Arial" w:hAnsi="Arial" w:cs="Arial"/>
                          <w:color w:val="262626"/>
                        </w:rPr>
                        <w:t>salt</w:t>
                      </w:r>
                      <w:r>
                        <w:rPr>
                          <w:rFonts w:ascii="Arial" w:hAnsi="Arial" w:cs="Arial"/>
                          <w:color w:val="262626"/>
                        </w:rPr>
                        <w:t xml:space="preserve">  and pepper (to taste)</w:t>
                      </w:r>
                    </w:p>
                    <w:p w14:paraId="05DD679E" w14:textId="77777777" w:rsidR="009B7BE6" w:rsidRPr="00F1127A" w:rsidRDefault="009B7BE6" w:rsidP="00C40FE6">
                      <w:pPr>
                        <w:widowControl w:val="0"/>
                        <w:numPr>
                          <w:ilvl w:val="0"/>
                          <w:numId w:val="1"/>
                        </w:numPr>
                        <w:tabs>
                          <w:tab w:val="left" w:pos="220"/>
                          <w:tab w:val="left" w:pos="720"/>
                        </w:tabs>
                        <w:autoSpaceDE w:val="0"/>
                        <w:autoSpaceDN w:val="0"/>
                        <w:adjustRightInd w:val="0"/>
                        <w:ind w:left="940" w:hanging="720"/>
                        <w:rPr>
                          <w:rFonts w:ascii="Arial" w:hAnsi="Arial" w:cs="Arial"/>
                          <w:color w:val="262626"/>
                        </w:rPr>
                      </w:pPr>
                      <w:r w:rsidRPr="00F1127A">
                        <w:rPr>
                          <w:rFonts w:ascii="Arial" w:hAnsi="Arial" w:cs="Arial"/>
                          <w:color w:val="262626"/>
                          <w:kern w:val="1"/>
                        </w:rPr>
                        <w:tab/>
                      </w:r>
                      <w:r w:rsidRPr="00F1127A">
                        <w:rPr>
                          <w:rFonts w:ascii="Arial" w:hAnsi="Arial" w:cs="Arial"/>
                          <w:color w:val="262626"/>
                          <w:kern w:val="1"/>
                        </w:rPr>
                        <w:tab/>
                      </w:r>
                      <w:r>
                        <w:rPr>
                          <w:rFonts w:ascii="Arial" w:hAnsi="Arial" w:cs="Arial"/>
                          <w:color w:val="262626"/>
                        </w:rPr>
                        <w:t>8 oz. shredded Monterey jack</w:t>
                      </w:r>
                      <w:r w:rsidRPr="00F1127A">
                        <w:rPr>
                          <w:rFonts w:ascii="Arial" w:hAnsi="Arial" w:cs="Arial"/>
                          <w:color w:val="262626"/>
                        </w:rPr>
                        <w:t xml:space="preserve"> cheese</w:t>
                      </w:r>
                    </w:p>
                    <w:p w14:paraId="19DCD3D2" w14:textId="77777777" w:rsidR="009B7BE6" w:rsidRPr="00F1127A" w:rsidRDefault="009B7BE6" w:rsidP="00C40FE6">
                      <w:pPr>
                        <w:widowControl w:val="0"/>
                        <w:numPr>
                          <w:ilvl w:val="0"/>
                          <w:numId w:val="1"/>
                        </w:numPr>
                        <w:tabs>
                          <w:tab w:val="left" w:pos="220"/>
                          <w:tab w:val="left" w:pos="720"/>
                        </w:tabs>
                        <w:autoSpaceDE w:val="0"/>
                        <w:autoSpaceDN w:val="0"/>
                        <w:adjustRightInd w:val="0"/>
                        <w:ind w:left="940" w:hanging="720"/>
                        <w:rPr>
                          <w:rFonts w:ascii="Arial" w:hAnsi="Arial" w:cs="Arial"/>
                          <w:color w:val="262626"/>
                        </w:rPr>
                      </w:pPr>
                      <w:r w:rsidRPr="00F1127A">
                        <w:rPr>
                          <w:rFonts w:ascii="Arial" w:hAnsi="Arial" w:cs="Arial"/>
                          <w:color w:val="262626"/>
                          <w:kern w:val="1"/>
                        </w:rPr>
                        <w:tab/>
                      </w:r>
                      <w:r w:rsidRPr="00F1127A">
                        <w:rPr>
                          <w:rFonts w:ascii="Arial" w:hAnsi="Arial" w:cs="Arial"/>
                          <w:color w:val="262626"/>
                          <w:kern w:val="1"/>
                        </w:rPr>
                        <w:tab/>
                      </w:r>
                      <w:r w:rsidRPr="00F1127A">
                        <w:rPr>
                          <w:rFonts w:ascii="Arial" w:hAnsi="Arial" w:cs="Arial"/>
                          <w:color w:val="262626"/>
                        </w:rPr>
                        <w:t>8 oz. extra-sharp Cheddar cheese</w:t>
                      </w:r>
                    </w:p>
                    <w:p w14:paraId="47B6D457" w14:textId="77777777" w:rsidR="009B7BE6" w:rsidRPr="00F1127A" w:rsidRDefault="009B7BE6" w:rsidP="00C40FE6">
                      <w:pPr>
                        <w:widowControl w:val="0"/>
                        <w:numPr>
                          <w:ilvl w:val="0"/>
                          <w:numId w:val="1"/>
                        </w:numPr>
                        <w:tabs>
                          <w:tab w:val="left" w:pos="220"/>
                          <w:tab w:val="left" w:pos="720"/>
                        </w:tabs>
                        <w:autoSpaceDE w:val="0"/>
                        <w:autoSpaceDN w:val="0"/>
                        <w:adjustRightInd w:val="0"/>
                        <w:ind w:left="940" w:hanging="720"/>
                        <w:rPr>
                          <w:rFonts w:ascii="Arial" w:hAnsi="Arial" w:cs="Arial"/>
                          <w:color w:val="262626"/>
                        </w:rPr>
                      </w:pPr>
                      <w:r w:rsidRPr="00F1127A">
                        <w:rPr>
                          <w:rFonts w:ascii="Arial" w:hAnsi="Arial" w:cs="Arial"/>
                          <w:color w:val="262626"/>
                          <w:kern w:val="1"/>
                        </w:rPr>
                        <w:tab/>
                      </w:r>
                      <w:r w:rsidRPr="00F1127A">
                        <w:rPr>
                          <w:rFonts w:ascii="Arial" w:hAnsi="Arial" w:cs="Arial"/>
                          <w:color w:val="262626"/>
                          <w:kern w:val="1"/>
                        </w:rPr>
                        <w:tab/>
                      </w:r>
                      <w:r w:rsidRPr="00F1127A">
                        <w:rPr>
                          <w:rFonts w:ascii="Arial" w:hAnsi="Arial" w:cs="Arial"/>
                          <w:color w:val="262626"/>
                        </w:rPr>
                        <w:t>6 tbsp. butter</w:t>
                      </w:r>
                    </w:p>
                    <w:p w14:paraId="4BFCD829" w14:textId="77777777" w:rsidR="009B7BE6" w:rsidRPr="00F1127A" w:rsidRDefault="009B7BE6" w:rsidP="00C40FE6">
                      <w:pPr>
                        <w:widowControl w:val="0"/>
                        <w:numPr>
                          <w:ilvl w:val="0"/>
                          <w:numId w:val="1"/>
                        </w:numPr>
                        <w:tabs>
                          <w:tab w:val="left" w:pos="220"/>
                          <w:tab w:val="left" w:pos="720"/>
                        </w:tabs>
                        <w:autoSpaceDE w:val="0"/>
                        <w:autoSpaceDN w:val="0"/>
                        <w:adjustRightInd w:val="0"/>
                        <w:ind w:left="940" w:hanging="720"/>
                        <w:rPr>
                          <w:rFonts w:ascii="Arial" w:hAnsi="Arial" w:cs="Arial"/>
                          <w:color w:val="262626"/>
                        </w:rPr>
                      </w:pPr>
                      <w:r w:rsidRPr="00F1127A">
                        <w:rPr>
                          <w:rFonts w:ascii="Arial" w:hAnsi="Arial" w:cs="Arial"/>
                          <w:color w:val="262626"/>
                          <w:kern w:val="1"/>
                        </w:rPr>
                        <w:tab/>
                      </w:r>
                      <w:r w:rsidRPr="00F1127A">
                        <w:rPr>
                          <w:rFonts w:ascii="Arial" w:hAnsi="Arial" w:cs="Arial"/>
                          <w:color w:val="262626"/>
                          <w:kern w:val="1"/>
                        </w:rPr>
                        <w:tab/>
                      </w:r>
                      <w:r w:rsidRPr="00F1127A">
                        <w:rPr>
                          <w:rFonts w:ascii="Arial" w:hAnsi="Arial" w:cs="Arial"/>
                          <w:color w:val="262626"/>
                        </w:rPr>
                        <w:t>6 tbsp. all-purpose flour</w:t>
                      </w:r>
                    </w:p>
                    <w:p w14:paraId="3DFD6C78" w14:textId="77777777" w:rsidR="009B7BE6" w:rsidRPr="00F1127A" w:rsidRDefault="009B7BE6" w:rsidP="00C40FE6">
                      <w:pPr>
                        <w:widowControl w:val="0"/>
                        <w:numPr>
                          <w:ilvl w:val="0"/>
                          <w:numId w:val="1"/>
                        </w:numPr>
                        <w:tabs>
                          <w:tab w:val="left" w:pos="220"/>
                          <w:tab w:val="left" w:pos="720"/>
                        </w:tabs>
                        <w:autoSpaceDE w:val="0"/>
                        <w:autoSpaceDN w:val="0"/>
                        <w:adjustRightInd w:val="0"/>
                        <w:ind w:left="940" w:hanging="720"/>
                        <w:rPr>
                          <w:rFonts w:ascii="Arial" w:hAnsi="Arial" w:cs="Arial"/>
                          <w:color w:val="262626"/>
                        </w:rPr>
                      </w:pPr>
                      <w:r w:rsidRPr="00F1127A">
                        <w:rPr>
                          <w:rFonts w:ascii="Arial" w:hAnsi="Arial" w:cs="Arial"/>
                          <w:color w:val="262626"/>
                          <w:kern w:val="1"/>
                        </w:rPr>
                        <w:tab/>
                      </w:r>
                      <w:r w:rsidRPr="00F1127A">
                        <w:rPr>
                          <w:rFonts w:ascii="Arial" w:hAnsi="Arial" w:cs="Arial"/>
                          <w:color w:val="262626"/>
                          <w:kern w:val="1"/>
                        </w:rPr>
                        <w:tab/>
                      </w:r>
                      <w:r w:rsidRPr="00F1127A">
                        <w:rPr>
                          <w:rFonts w:ascii="Arial" w:hAnsi="Arial" w:cs="Arial"/>
                          <w:color w:val="262626"/>
                        </w:rPr>
                        <w:t>4 c.  milk</w:t>
                      </w:r>
                    </w:p>
                    <w:p w14:paraId="3E370DB0" w14:textId="77777777" w:rsidR="009B7BE6" w:rsidRPr="00F1127A" w:rsidRDefault="009B7BE6" w:rsidP="00C40FE6">
                      <w:pPr>
                        <w:widowControl w:val="0"/>
                        <w:numPr>
                          <w:ilvl w:val="0"/>
                          <w:numId w:val="1"/>
                        </w:numPr>
                        <w:tabs>
                          <w:tab w:val="left" w:pos="220"/>
                          <w:tab w:val="left" w:pos="720"/>
                        </w:tabs>
                        <w:autoSpaceDE w:val="0"/>
                        <w:autoSpaceDN w:val="0"/>
                        <w:adjustRightInd w:val="0"/>
                        <w:ind w:left="940" w:hanging="720"/>
                        <w:rPr>
                          <w:rFonts w:ascii="Arial" w:hAnsi="Arial" w:cs="Arial"/>
                          <w:color w:val="262626"/>
                        </w:rPr>
                      </w:pPr>
                      <w:r w:rsidRPr="00F1127A">
                        <w:rPr>
                          <w:rFonts w:ascii="Arial" w:hAnsi="Arial" w:cs="Arial"/>
                          <w:color w:val="262626"/>
                          <w:kern w:val="1"/>
                        </w:rPr>
                        <w:tab/>
                      </w:r>
                      <w:r w:rsidRPr="00F1127A">
                        <w:rPr>
                          <w:rFonts w:ascii="Arial" w:hAnsi="Arial" w:cs="Arial"/>
                          <w:color w:val="262626"/>
                          <w:kern w:val="1"/>
                        </w:rPr>
                        <w:tab/>
                      </w:r>
                      <w:r w:rsidRPr="00F1127A">
                        <w:rPr>
                          <w:rFonts w:ascii="Arial" w:hAnsi="Arial" w:cs="Arial"/>
                          <w:color w:val="262626"/>
                        </w:rPr>
                        <w:t>2 can diced tomatoes with green chilies</w:t>
                      </w:r>
                    </w:p>
                    <w:p w14:paraId="6114E776" w14:textId="77777777" w:rsidR="009B7BE6" w:rsidRPr="00F1127A" w:rsidRDefault="009B7BE6" w:rsidP="00C40FE6">
                      <w:pPr>
                        <w:widowControl w:val="0"/>
                        <w:numPr>
                          <w:ilvl w:val="0"/>
                          <w:numId w:val="1"/>
                        </w:numPr>
                        <w:tabs>
                          <w:tab w:val="left" w:pos="220"/>
                          <w:tab w:val="left" w:pos="720"/>
                        </w:tabs>
                        <w:autoSpaceDE w:val="0"/>
                        <w:autoSpaceDN w:val="0"/>
                        <w:adjustRightInd w:val="0"/>
                        <w:ind w:left="940" w:hanging="720"/>
                        <w:rPr>
                          <w:rFonts w:ascii="Arial" w:hAnsi="Arial" w:cs="Arial"/>
                          <w:color w:val="262626"/>
                        </w:rPr>
                      </w:pPr>
                      <w:r w:rsidRPr="00F1127A">
                        <w:rPr>
                          <w:rFonts w:ascii="Arial" w:hAnsi="Arial" w:cs="Arial"/>
                          <w:color w:val="262626"/>
                          <w:kern w:val="1"/>
                        </w:rPr>
                        <w:tab/>
                      </w:r>
                      <w:r w:rsidRPr="00F1127A">
                        <w:rPr>
                          <w:rFonts w:ascii="Arial" w:hAnsi="Arial" w:cs="Arial"/>
                          <w:color w:val="262626"/>
                          <w:kern w:val="1"/>
                        </w:rPr>
                        <w:tab/>
                      </w:r>
                      <w:r w:rsidRPr="00F1127A">
                        <w:rPr>
                          <w:rFonts w:ascii="Arial" w:hAnsi="Arial" w:cs="Arial"/>
                          <w:color w:val="262626"/>
                        </w:rPr>
                        <w:t>1 can mild green chilies</w:t>
                      </w:r>
                    </w:p>
                    <w:p w14:paraId="7A00817D" w14:textId="77777777" w:rsidR="009B7BE6" w:rsidRPr="00F1127A" w:rsidRDefault="009B7BE6" w:rsidP="00C40FE6">
                      <w:pPr>
                        <w:widowControl w:val="0"/>
                        <w:numPr>
                          <w:ilvl w:val="0"/>
                          <w:numId w:val="1"/>
                        </w:numPr>
                        <w:tabs>
                          <w:tab w:val="left" w:pos="220"/>
                          <w:tab w:val="left" w:pos="720"/>
                        </w:tabs>
                        <w:autoSpaceDE w:val="0"/>
                        <w:autoSpaceDN w:val="0"/>
                        <w:adjustRightInd w:val="0"/>
                        <w:ind w:left="940" w:hanging="720"/>
                        <w:rPr>
                          <w:rFonts w:ascii="Arial" w:hAnsi="Arial" w:cs="Arial"/>
                          <w:color w:val="262626"/>
                        </w:rPr>
                      </w:pPr>
                      <w:r w:rsidRPr="00F1127A">
                        <w:rPr>
                          <w:rFonts w:ascii="Arial" w:hAnsi="Arial" w:cs="Arial"/>
                          <w:color w:val="262626"/>
                          <w:kern w:val="1"/>
                        </w:rPr>
                        <w:tab/>
                      </w:r>
                      <w:r w:rsidRPr="00F1127A">
                        <w:rPr>
                          <w:rFonts w:ascii="Arial" w:hAnsi="Arial" w:cs="Arial"/>
                          <w:color w:val="262626"/>
                          <w:kern w:val="1"/>
                        </w:rPr>
                        <w:tab/>
                      </w:r>
                      <w:r w:rsidRPr="00F1127A">
                        <w:rPr>
                          <w:rFonts w:ascii="Arial" w:hAnsi="Arial" w:cs="Arial"/>
                          <w:color w:val="262626"/>
                        </w:rPr>
                        <w:t>1 c. finely crushed tortilla chips</w:t>
                      </w:r>
                    </w:p>
                    <w:p w14:paraId="0074A0A2" w14:textId="77777777" w:rsidR="009B7BE6" w:rsidRDefault="009B7BE6" w:rsidP="00C40FE6">
                      <w:pPr>
                        <w:rPr>
                          <w:rFonts w:ascii="Arial" w:hAnsi="Arial" w:cs="Arial"/>
                          <w:color w:val="262626"/>
                        </w:rPr>
                      </w:pPr>
                      <w:r w:rsidRPr="00F1127A">
                        <w:rPr>
                          <w:rFonts w:ascii="Arial" w:hAnsi="Arial" w:cs="Arial"/>
                          <w:color w:val="262626"/>
                          <w:kern w:val="1"/>
                        </w:rPr>
                        <w:tab/>
                      </w:r>
                      <w:r>
                        <w:rPr>
                          <w:rFonts w:ascii="Arial" w:hAnsi="Arial" w:cs="Arial"/>
                          <w:color w:val="262626"/>
                          <w:kern w:val="1"/>
                        </w:rPr>
                        <w:t xml:space="preserve">    </w:t>
                      </w:r>
                      <w:r w:rsidRPr="00F1127A">
                        <w:rPr>
                          <w:rFonts w:ascii="Arial" w:hAnsi="Arial" w:cs="Arial"/>
                          <w:color w:val="262626"/>
                        </w:rPr>
                        <w:t>½ tsp. chili powder</w:t>
                      </w:r>
                    </w:p>
                    <w:p w14:paraId="15432306" w14:textId="77777777" w:rsidR="009B7BE6" w:rsidRPr="00F1127A" w:rsidRDefault="009B7BE6" w:rsidP="00C40FE6">
                      <w:pPr>
                        <w:rPr>
                          <w:rFonts w:ascii="Arial" w:hAnsi="Arial" w:cs="Arial"/>
                          <w:color w:val="262626"/>
                        </w:rPr>
                      </w:pPr>
                    </w:p>
                    <w:p w14:paraId="4BA34B30" w14:textId="77777777" w:rsidR="009B7BE6" w:rsidRDefault="009B7BE6" w:rsidP="00C40FE6">
                      <w:pPr>
                        <w:rPr>
                          <w:rFonts w:ascii="Arial" w:hAnsi="Arial" w:cs="Arial"/>
                          <w:b/>
                          <w:color w:val="262626"/>
                          <w:sz w:val="30"/>
                          <w:szCs w:val="30"/>
                        </w:rPr>
                      </w:pPr>
                      <w:r w:rsidRPr="00D4074B">
                        <w:rPr>
                          <w:rFonts w:ascii="Arial" w:hAnsi="Arial" w:cs="Arial"/>
                          <w:b/>
                          <w:color w:val="262626"/>
                          <w:sz w:val="30"/>
                          <w:szCs w:val="30"/>
                        </w:rPr>
                        <w:t>Directions</w:t>
                      </w:r>
                    </w:p>
                    <w:p w14:paraId="528843A5" w14:textId="77777777" w:rsidR="009B7BE6" w:rsidRPr="00D4074B" w:rsidRDefault="009B7BE6" w:rsidP="00C40FE6">
                      <w:pPr>
                        <w:rPr>
                          <w:rFonts w:ascii="Arial" w:hAnsi="Arial" w:cs="Arial"/>
                          <w:b/>
                          <w:color w:val="262626"/>
                          <w:sz w:val="30"/>
                          <w:szCs w:val="30"/>
                        </w:rPr>
                      </w:pPr>
                    </w:p>
                    <w:p w14:paraId="5097F2F2" w14:textId="77777777" w:rsidR="009B7BE6" w:rsidRDefault="009B7BE6" w:rsidP="009C76D8">
                      <w:pPr>
                        <w:widowControl w:val="0"/>
                        <w:tabs>
                          <w:tab w:val="left" w:pos="0"/>
                          <w:tab w:val="left" w:pos="220"/>
                        </w:tabs>
                        <w:autoSpaceDE w:val="0"/>
                        <w:autoSpaceDN w:val="0"/>
                        <w:adjustRightInd w:val="0"/>
                        <w:ind w:left="270"/>
                        <w:jc w:val="both"/>
                        <w:rPr>
                          <w:rFonts w:ascii="Arial" w:hAnsi="Arial" w:cs="Arial"/>
                          <w:color w:val="262626"/>
                        </w:rPr>
                      </w:pPr>
                      <w:r w:rsidRPr="00F1127A">
                        <w:rPr>
                          <w:rFonts w:ascii="Arial" w:hAnsi="Arial" w:cs="Arial"/>
                          <w:color w:val="262626"/>
                        </w:rPr>
                        <w:t>Preheat oven to 425 degrees F. Cook pasta in boiling salted wate</w:t>
                      </w:r>
                      <w:r>
                        <w:rPr>
                          <w:rFonts w:ascii="Arial" w:hAnsi="Arial" w:cs="Arial"/>
                          <w:color w:val="262626"/>
                        </w:rPr>
                        <w:t>r</w:t>
                      </w:r>
                      <w:r w:rsidRPr="00F1127A">
                        <w:rPr>
                          <w:rFonts w:ascii="Arial" w:hAnsi="Arial" w:cs="Arial"/>
                          <w:color w:val="262626"/>
                        </w:rPr>
                        <w:t xml:space="preserve"> according to package directions; drain.</w:t>
                      </w:r>
                    </w:p>
                    <w:p w14:paraId="70501E3B" w14:textId="77777777" w:rsidR="009B7BE6" w:rsidRPr="00F1127A" w:rsidRDefault="009B7BE6" w:rsidP="009C76D8">
                      <w:pPr>
                        <w:widowControl w:val="0"/>
                        <w:tabs>
                          <w:tab w:val="left" w:pos="0"/>
                          <w:tab w:val="left" w:pos="220"/>
                        </w:tabs>
                        <w:autoSpaceDE w:val="0"/>
                        <w:autoSpaceDN w:val="0"/>
                        <w:adjustRightInd w:val="0"/>
                        <w:ind w:left="270"/>
                        <w:jc w:val="both"/>
                        <w:rPr>
                          <w:rFonts w:ascii="Arial" w:hAnsi="Arial" w:cs="Arial"/>
                          <w:color w:val="262626"/>
                        </w:rPr>
                      </w:pPr>
                    </w:p>
                    <w:p w14:paraId="4CA4A1FD" w14:textId="77777777" w:rsidR="009B7BE6" w:rsidRDefault="009B7BE6" w:rsidP="009C76D8">
                      <w:pPr>
                        <w:widowControl w:val="0"/>
                        <w:tabs>
                          <w:tab w:val="left" w:pos="220"/>
                          <w:tab w:val="left" w:pos="720"/>
                        </w:tabs>
                        <w:autoSpaceDE w:val="0"/>
                        <w:autoSpaceDN w:val="0"/>
                        <w:adjustRightInd w:val="0"/>
                        <w:ind w:left="270"/>
                        <w:jc w:val="both"/>
                        <w:rPr>
                          <w:rFonts w:ascii="Arial" w:hAnsi="Arial" w:cs="Arial"/>
                          <w:color w:val="262626"/>
                        </w:rPr>
                      </w:pPr>
                      <w:r>
                        <w:rPr>
                          <w:rFonts w:ascii="Arial" w:hAnsi="Arial" w:cs="Arial"/>
                          <w:color w:val="262626"/>
                        </w:rPr>
                        <w:t xml:space="preserve">Toss together Monterey Jack </w:t>
                      </w:r>
                      <w:r w:rsidRPr="00F1127A">
                        <w:rPr>
                          <w:rFonts w:ascii="Arial" w:hAnsi="Arial" w:cs="Arial"/>
                          <w:color w:val="262626"/>
                        </w:rPr>
                        <w:t>and Cheddar cheese in a bowl. Melt butter in a large pan over medium heat. Gradually whisk in flour and cook, whisking constantly, 1 minute. Gradually whisk in milk and cook, whisking constantly, until thickened, 8 minutes. Stir in tomatoes with chilies and cook, 2 minutes. Remove from heat and whisk in 3 cups of cheese mixture until smooth. Stir in pasta. Season with salt and pepper. Transfer to a lightly buttered 3-quart baking dish.</w:t>
                      </w:r>
                    </w:p>
                    <w:p w14:paraId="62E737C2" w14:textId="77777777" w:rsidR="009B7BE6" w:rsidRPr="00F1127A" w:rsidRDefault="009B7BE6" w:rsidP="009C76D8">
                      <w:pPr>
                        <w:widowControl w:val="0"/>
                        <w:tabs>
                          <w:tab w:val="left" w:pos="220"/>
                          <w:tab w:val="left" w:pos="720"/>
                        </w:tabs>
                        <w:autoSpaceDE w:val="0"/>
                        <w:autoSpaceDN w:val="0"/>
                        <w:adjustRightInd w:val="0"/>
                        <w:ind w:left="270"/>
                        <w:jc w:val="both"/>
                        <w:rPr>
                          <w:rFonts w:ascii="Arial" w:hAnsi="Arial" w:cs="Arial"/>
                          <w:color w:val="262626"/>
                        </w:rPr>
                      </w:pPr>
                    </w:p>
                    <w:p w14:paraId="5B52E6F1" w14:textId="77777777" w:rsidR="009B7BE6" w:rsidRPr="00F1127A" w:rsidRDefault="009B7BE6" w:rsidP="009C76D8">
                      <w:pPr>
                        <w:ind w:left="270" w:right="1470"/>
                        <w:jc w:val="both"/>
                        <w:rPr>
                          <w:rFonts w:ascii="Arial" w:hAnsi="Arial" w:cs="Arial"/>
                        </w:rPr>
                      </w:pPr>
                      <w:r w:rsidRPr="00F1127A">
                        <w:rPr>
                          <w:rFonts w:ascii="Arial" w:hAnsi="Arial" w:cs="Arial"/>
                          <w:color w:val="262626"/>
                        </w:rPr>
                        <w:t xml:space="preserve">Add </w:t>
                      </w:r>
                      <w:r>
                        <w:rPr>
                          <w:rFonts w:ascii="Arial" w:hAnsi="Arial" w:cs="Arial"/>
                          <w:color w:val="262626"/>
                        </w:rPr>
                        <w:t xml:space="preserve">crushed </w:t>
                      </w:r>
                      <w:r w:rsidRPr="00F1127A">
                        <w:rPr>
                          <w:rFonts w:ascii="Arial" w:hAnsi="Arial" w:cs="Arial"/>
                          <w:color w:val="262626"/>
                        </w:rPr>
                        <w:t xml:space="preserve">chips and chili powder to bowl with remaining cup cheese mixture and toss to combine. Sprinkle over pasta. Bake until golden brown, 12 to 15 minutes. </w:t>
                      </w:r>
                    </w:p>
                    <w:p w14:paraId="167280BF" w14:textId="77777777" w:rsidR="009B7BE6" w:rsidRDefault="009B7BE6" w:rsidP="00455B70">
                      <w:pPr>
                        <w:widowControl w:val="0"/>
                        <w:autoSpaceDE w:val="0"/>
                        <w:autoSpaceDN w:val="0"/>
                        <w:adjustRightInd w:val="0"/>
                        <w:rPr>
                          <w:rFonts w:ascii="Arial" w:hAnsi="Arial" w:cs="Arial"/>
                          <w:b/>
                          <w:bCs/>
                          <w:sz w:val="30"/>
                          <w:szCs w:val="30"/>
                        </w:rPr>
                      </w:pPr>
                    </w:p>
                    <w:p w14:paraId="41C1E705" w14:textId="77777777" w:rsidR="009B7BE6" w:rsidRPr="00960D7C" w:rsidRDefault="009B7BE6" w:rsidP="00455B70">
                      <w:pPr>
                        <w:widowControl w:val="0"/>
                        <w:autoSpaceDE w:val="0"/>
                        <w:autoSpaceDN w:val="0"/>
                        <w:adjustRightInd w:val="0"/>
                        <w:rPr>
                          <w:rFonts w:ascii="Arial" w:hAnsi="Arial" w:cs="Arial"/>
                          <w:sz w:val="30"/>
                          <w:szCs w:val="30"/>
                        </w:rPr>
                      </w:pPr>
                    </w:p>
                    <w:p w14:paraId="46C8772B" w14:textId="77777777" w:rsidR="009B7BE6" w:rsidRPr="00960D7C" w:rsidRDefault="009B7BE6" w:rsidP="00455B70">
                      <w:pPr>
                        <w:widowControl w:val="0"/>
                        <w:autoSpaceDE w:val="0"/>
                        <w:autoSpaceDN w:val="0"/>
                        <w:adjustRightInd w:val="0"/>
                        <w:rPr>
                          <w:rFonts w:ascii="Arial" w:hAnsi="Arial" w:cs="Arial"/>
                          <w:sz w:val="24"/>
                        </w:rPr>
                      </w:pPr>
                    </w:p>
                    <w:p w14:paraId="139089FC" w14:textId="77777777" w:rsidR="009B7BE6" w:rsidRPr="0082722E" w:rsidRDefault="009B7BE6" w:rsidP="00AF215F">
                      <w:pPr>
                        <w:rPr>
                          <w:rFonts w:ascii="Arial" w:hAnsi="Arial" w:cs="Arial"/>
                          <w:sz w:val="24"/>
                        </w:rPr>
                      </w:pPr>
                    </w:p>
                  </w:txbxContent>
                </v:textbox>
              </v:shape>
            </w:pict>
          </mc:Fallback>
        </mc:AlternateContent>
      </w:r>
      <w:r w:rsidR="00936AF0">
        <w:rPr>
          <w:rFonts w:ascii="Helvetica" w:hAnsi="Helvetica" w:cs="Helvetica"/>
          <w:noProof/>
        </w:rPr>
        <w:drawing>
          <wp:inline distT="0" distB="0" distL="0" distR="0" wp14:anchorId="7754E3B1" wp14:editId="0EAFFE55">
            <wp:extent cx="504825" cy="476250"/>
            <wp:effectExtent l="19050" t="0" r="9525" b="0"/>
            <wp:docPr id="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
                    <a:srcRect/>
                    <a:stretch>
                      <a:fillRect/>
                    </a:stretch>
                  </pic:blipFill>
                  <pic:spPr bwMode="auto">
                    <a:xfrm>
                      <a:off x="0" y="0"/>
                      <a:ext cx="504825" cy="476250"/>
                    </a:xfrm>
                    <a:prstGeom prst="rect">
                      <a:avLst/>
                    </a:prstGeom>
                    <a:noFill/>
                    <a:ln w="9525">
                      <a:noFill/>
                      <a:miter lim="800000"/>
                      <a:headEnd/>
                      <a:tailEnd/>
                    </a:ln>
                  </pic:spPr>
                </pic:pic>
              </a:graphicData>
            </a:graphic>
          </wp:inline>
        </w:drawing>
      </w:r>
      <w:r w:rsidR="00EE3C6D">
        <w:rPr>
          <w:rFonts w:ascii="Calibri" w:hAnsi="Calibri"/>
          <w:noProof/>
          <w:szCs w:val="22"/>
        </w:rPr>
        <mc:AlternateContent>
          <mc:Choice Requires="wps">
            <w:drawing>
              <wp:anchor distT="0" distB="0" distL="114300" distR="114300" simplePos="0" relativeHeight="251651072" behindDoc="0" locked="0" layoutInCell="1" allowOverlap="1" wp14:anchorId="10BCAE44" wp14:editId="0411FD5B">
                <wp:simplePos x="0" y="0"/>
                <wp:positionH relativeFrom="column">
                  <wp:posOffset>-685165</wp:posOffset>
                </wp:positionH>
                <wp:positionV relativeFrom="paragraph">
                  <wp:posOffset>7926705</wp:posOffset>
                </wp:positionV>
                <wp:extent cx="6871335" cy="1226820"/>
                <wp:effectExtent l="10160" t="11430" r="5080" b="9525"/>
                <wp:wrapNone/>
                <wp:docPr id="201420816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1335" cy="1226820"/>
                        </a:xfrm>
                        <a:prstGeom prst="rect">
                          <a:avLst/>
                        </a:prstGeom>
                        <a:gradFill rotWithShape="0">
                          <a:gsLst>
                            <a:gs pos="0">
                              <a:srgbClr val="FFE5E5"/>
                            </a:gs>
                            <a:gs pos="13000">
                              <a:srgbClr val="FFBEBD"/>
                            </a:gs>
                            <a:gs pos="100000">
                              <a:srgbClr val="CCC1DA"/>
                            </a:gs>
                          </a:gsLst>
                          <a:lin ang="5400000" scaled="1"/>
                        </a:gradFill>
                        <a:ln w="9525">
                          <a:solidFill>
                            <a:srgbClr val="000000"/>
                          </a:solidFill>
                          <a:miter lim="800000"/>
                          <a:headEnd/>
                          <a:tailEnd/>
                        </a:ln>
                      </wps:spPr>
                      <wps:txbx>
                        <w:txbxContent>
                          <w:p w14:paraId="448AAE62" w14:textId="77777777" w:rsidR="009B7BE6" w:rsidRPr="00CE629C" w:rsidRDefault="009B7BE6" w:rsidP="00CE629C">
                            <w:pPr>
                              <w:spacing w:before="240" w:after="120"/>
                              <w:jc w:val="center"/>
                              <w:rPr>
                                <w:rFonts w:ascii="Calibri" w:hAnsi="Calibri"/>
                                <w:b/>
                                <w:sz w:val="72"/>
                                <w:szCs w:val="7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BCAE44" id="Text Box 317" o:spid="_x0000_s1037" type="#_x0000_t202" style="position:absolute;margin-left:-53.95pt;margin-top:624.15pt;width:541.05pt;height:96.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" fillcolor="#ffe5e5">
                <v:fill color2="#ccc1da" colors="0 #ffe5e5;8520f #ffbebd;1 #ccc1da" focus="100%" type="gradient"/>
                <v:textbox>
                  <w:txbxContent>
                    <w:p w14:paraId="448AAE62" w14:textId="77777777" w:rsidR="009B7BE6" w:rsidRPr="00CE629C" w:rsidRDefault="009B7BE6" w:rsidP="00CE629C">
                      <w:pPr>
                        <w:spacing w:before="240" w:after="120"/>
                        <w:jc w:val="center"/>
                        <w:rPr>
                          <w:rFonts w:ascii="Calibri" w:hAnsi="Calibri"/>
                          <w:b/>
                          <w:sz w:val="72"/>
                          <w:szCs w:val="72"/>
                        </w:rPr>
                      </w:pPr>
                    </w:p>
                  </w:txbxContent>
                </v:textbox>
              </v:shape>
            </w:pict>
          </mc:Fallback>
        </mc:AlternateContent>
      </w:r>
      <w:r w:rsidR="000651D1">
        <w:t>it not. ~Ralph Waldo Emerson</w:t>
      </w:r>
      <w:r w:rsidR="00EE3C6D">
        <w:rPr>
          <w:noProof/>
        </w:rPr>
        <mc:AlternateContent>
          <mc:Choice Requires="wps">
            <w:drawing>
              <wp:anchor distT="0" distB="0" distL="114300" distR="114300" simplePos="0" relativeHeight="251646976" behindDoc="1" locked="0" layoutInCell="1" allowOverlap="1" wp14:anchorId="317620B3" wp14:editId="765A9324">
                <wp:simplePos x="0" y="0"/>
                <wp:positionH relativeFrom="page">
                  <wp:posOffset>457200</wp:posOffset>
                </wp:positionH>
                <wp:positionV relativeFrom="page">
                  <wp:posOffset>8453120</wp:posOffset>
                </wp:positionV>
                <wp:extent cx="6821170" cy="45085"/>
                <wp:effectExtent l="0" t="19050" r="17780" b="0"/>
                <wp:wrapNone/>
                <wp:docPr id="1683527021" name="Freeform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1170" cy="45085"/>
                        </a:xfrm>
                        <a:custGeom>
                          <a:avLst/>
                          <a:gdLst>
                            <a:gd name="T0" fmla="*/ 0 w 10656"/>
                            <a:gd name="T1" fmla="*/ 10656 w 10656"/>
                          </a:gdLst>
                          <a:ahLst/>
                          <a:cxnLst>
                            <a:cxn ang="0">
                              <a:pos x="T0" y="0"/>
                            </a:cxn>
                            <a:cxn ang="0">
                              <a:pos x="T1" y="0"/>
                            </a:cxn>
                          </a:cxnLst>
                          <a:rect l="0" t="0" r="r" b="b"/>
                          <a:pathLst>
                            <a:path w="10656">
                              <a:moveTo>
                                <a:pt x="0" y="0"/>
                              </a:moveTo>
                              <a:lnTo>
                                <a:pt x="10656" y="0"/>
                              </a:lnTo>
                            </a:path>
                          </a:pathLst>
                        </a:custGeom>
                        <a:noFill/>
                        <a:ln w="47625">
                          <a:solidFill>
                            <a:srgbClr val="000000"/>
                          </a:solidFill>
                          <a:round/>
                          <a:headEnd/>
                          <a:tailEnd/>
                        </a:ln>
                        <a:extLst>
                          <a:ext uri="{909E8E84-426E-40dd-AFC4-6F175D3DCCD1}">
                            <a14:hiddenFill xmlns:a14="http://schemas.microsoft.com/office/drawing/2010/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586CC" id="Freeform 300" o:spid="_x0000_s1026" style="position:absolute;margin-left:36pt;margin-top:665.6pt;width:537.1pt;height:3.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56,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" path="m,l10656,e" filled="f" strokeweight="3.75pt">
                <v:path o:connecttype="custom" o:connectlocs="0,0;6821170,0" o:connectangles="0,0"/>
                <w10:wrap anchorx="page" anchory="page"/>
              </v:shape>
            </w:pict>
          </mc:Fallback>
        </mc:AlternateContent>
      </w:r>
      <w:r w:rsidR="00EE3C6D">
        <w:rPr>
          <w:noProof/>
        </w:rPr>
        <mc:AlternateContent>
          <mc:Choice Requires="wps">
            <w:drawing>
              <wp:anchor distT="0" distB="0" distL="114300" distR="114300" simplePos="0" relativeHeight="251642880" behindDoc="1" locked="0" layoutInCell="1" allowOverlap="1" wp14:anchorId="1BD13D22" wp14:editId="6A00038F">
                <wp:simplePos x="0" y="0"/>
                <wp:positionH relativeFrom="page">
                  <wp:posOffset>3834130</wp:posOffset>
                </wp:positionH>
                <wp:positionV relativeFrom="page">
                  <wp:posOffset>1389380</wp:posOffset>
                </wp:positionV>
                <wp:extent cx="3444240" cy="6649085"/>
                <wp:effectExtent l="5080" t="8255" r="8255" b="10160"/>
                <wp:wrapNone/>
                <wp:docPr id="1646348805"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4240" cy="6649085"/>
                        </a:xfrm>
                        <a:custGeom>
                          <a:avLst/>
                          <a:gdLst>
                            <a:gd name="T0" fmla="*/ 2822575 w 5424"/>
                            <a:gd name="T1" fmla="*/ 0 h 10471"/>
                            <a:gd name="T2" fmla="*/ 2822575 w 5424"/>
                            <a:gd name="T3" fmla="*/ 2147483647 h 10471"/>
                            <a:gd name="T4" fmla="*/ 0 w 5424"/>
                            <a:gd name="T5" fmla="*/ 2050802350 h 10471"/>
                            <a:gd name="T6" fmla="*/ 2147483647 w 5424"/>
                            <a:gd name="T7" fmla="*/ 2050802350 h 10471"/>
                            <a:gd name="T8" fmla="*/ 0 60000 65536"/>
                            <a:gd name="T9" fmla="*/ 0 60000 65536"/>
                            <a:gd name="T10" fmla="*/ 0 60000 65536"/>
                            <a:gd name="T11" fmla="*/ 0 60000 65536"/>
                            <a:gd name="T12" fmla="*/ 3163 w 5424"/>
                            <a:gd name="T13" fmla="*/ 3163 h 10471"/>
                            <a:gd name="T14" fmla="*/ 18437 w 5424"/>
                            <a:gd name="T15" fmla="*/ 18437 h 10471"/>
                          </a:gdLst>
                          <a:ahLst/>
                          <a:cxnLst>
                            <a:cxn ang="T8">
                              <a:pos x="T0" y="T1"/>
                            </a:cxn>
                            <a:cxn ang="T9">
                              <a:pos x="T2" y="T3"/>
                            </a:cxn>
                            <a:cxn ang="T10">
                              <a:pos x="T4" y="T5"/>
                            </a:cxn>
                            <a:cxn ang="T11">
                              <a:pos x="T6" y="T7"/>
                            </a:cxn>
                          </a:cxnLst>
                          <a:rect l="T12" t="T13" r="T14" b="T15"/>
                          <a:pathLst>
                            <a:path w="5424" h="10471">
                              <a:moveTo>
                                <a:pt x="7" y="0"/>
                              </a:moveTo>
                              <a:lnTo>
                                <a:pt x="7" y="10471"/>
                              </a:lnTo>
                              <a:moveTo>
                                <a:pt x="0" y="5086"/>
                              </a:moveTo>
                              <a:lnTo>
                                <a:pt x="5424" y="5086"/>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C19CC" id="AutoShape 295" o:spid="_x0000_s1026" style="position:absolute;margin-left:301.9pt;margin-top:109.4pt;width:271.2pt;height:523.5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424,10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" path="m7,r,10471m,5086r5424,e" filled="f">
                <v:stroke endcap="round"/>
                <v:path o:connecttype="custom" o:connectlocs="1792335125,0;1792335125,2147483646;0,2147483646;2147483646,2147483646" o:connectangles="0,0,0,0" textboxrect="3163,3163,18437,18437"/>
                <w10:wrap anchorx="page" anchory="page"/>
              </v:shape>
            </w:pict>
          </mc:Fallback>
        </mc:AlternateContent>
      </w:r>
      <w:r w:rsidR="00EE3C6D">
        <w:rPr>
          <w:noProof/>
        </w:rPr>
        <mc:AlternateContent>
          <mc:Choice Requires="wps">
            <w:drawing>
              <wp:anchor distT="0" distB="0" distL="114300" distR="114300" simplePos="0" relativeHeight="251643904" behindDoc="1" locked="0" layoutInCell="0" allowOverlap="1" wp14:anchorId="45230D7B" wp14:editId="73304A9C">
                <wp:simplePos x="0" y="0"/>
                <wp:positionH relativeFrom="page">
                  <wp:posOffset>470535</wp:posOffset>
                </wp:positionH>
                <wp:positionV relativeFrom="page">
                  <wp:posOffset>1388745</wp:posOffset>
                </wp:positionV>
                <wp:extent cx="6858000" cy="0"/>
                <wp:effectExtent l="22860" t="26670" r="24765" b="30480"/>
                <wp:wrapNone/>
                <wp:docPr id="1685651586" name="Freeform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0"/>
                        </a:xfrm>
                        <a:custGeom>
                          <a:avLst/>
                          <a:gdLst>
                            <a:gd name="T0" fmla="*/ 0 w 10800"/>
                            <a:gd name="T1" fmla="*/ 2147483647 w 10800"/>
                            <a:gd name="T2" fmla="*/ 0 60000 65536"/>
                            <a:gd name="T3" fmla="*/ 0 60000 65536"/>
                          </a:gdLst>
                          <a:ahLst/>
                          <a:cxnLst>
                            <a:cxn ang="T2">
                              <a:pos x="T0" y="0"/>
                            </a:cxn>
                            <a:cxn ang="T3">
                              <a:pos x="T1" y="0"/>
                            </a:cxn>
                          </a:cxnLst>
                          <a:rect l="0" t="0" r="r" b="b"/>
                          <a:pathLst>
                            <a:path w="10800">
                              <a:moveTo>
                                <a:pt x="0" y="0"/>
                              </a:moveTo>
                              <a:lnTo>
                                <a:pt x="10800" y="0"/>
                              </a:lnTo>
                            </a:path>
                          </a:pathLst>
                        </a:custGeom>
                        <a:noFill/>
                        <a:ln w="4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B33D8C" id="Freeform 296"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05pt,109.35pt,577.05pt,109.35pt" coordsize="10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" o:allowincell="f" filled="f" strokeweight="3.5pt">
                <v:path o:connecttype="custom" o:connectlocs="0,0;2147483646,0" o:connectangles="0,0"/>
                <w10:wrap anchorx="page" anchory="page"/>
              </v:polyline>
            </w:pict>
          </mc:Fallback>
        </mc:AlternateContent>
      </w:r>
      <w:r w:rsidR="00EE3C6D">
        <w:rPr>
          <w:noProof/>
        </w:rPr>
        <mc:AlternateContent>
          <mc:Choice Requires="wps">
            <w:drawing>
              <wp:anchor distT="0" distB="0" distL="114300" distR="114300" simplePos="0" relativeHeight="251644928" behindDoc="1" locked="0" layoutInCell="0" allowOverlap="1" wp14:anchorId="6CC8F023" wp14:editId="790408F9">
                <wp:simplePos x="0" y="0"/>
                <wp:positionH relativeFrom="page">
                  <wp:posOffset>470535</wp:posOffset>
                </wp:positionH>
                <wp:positionV relativeFrom="page">
                  <wp:posOffset>361950</wp:posOffset>
                </wp:positionV>
                <wp:extent cx="6858000" cy="0"/>
                <wp:effectExtent l="22860" t="28575" r="24765" b="28575"/>
                <wp:wrapNone/>
                <wp:docPr id="1558660340"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0"/>
                        </a:xfrm>
                        <a:custGeom>
                          <a:avLst/>
                          <a:gdLst>
                            <a:gd name="T0" fmla="*/ 0 w 10800"/>
                            <a:gd name="T1" fmla="*/ 2147483647 w 10800"/>
                            <a:gd name="T2" fmla="*/ 0 60000 65536"/>
                            <a:gd name="T3" fmla="*/ 0 60000 65536"/>
                          </a:gdLst>
                          <a:ahLst/>
                          <a:cxnLst>
                            <a:cxn ang="T2">
                              <a:pos x="T0" y="0"/>
                            </a:cxn>
                            <a:cxn ang="T3">
                              <a:pos x="T1" y="0"/>
                            </a:cxn>
                          </a:cxnLst>
                          <a:rect l="0" t="0" r="r" b="b"/>
                          <a:pathLst>
                            <a:path w="10800">
                              <a:moveTo>
                                <a:pt x="0" y="0"/>
                              </a:moveTo>
                              <a:lnTo>
                                <a:pt x="10800" y="0"/>
                              </a:lnTo>
                            </a:path>
                          </a:pathLst>
                        </a:custGeom>
                        <a:noFill/>
                        <a:ln w="4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A4F9007" id="Freeform 297"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05pt,28.5pt,577.05pt,28.5pt" coordsize="10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" o:allowincell="f" filled="f" strokeweight="3.5pt">
                <v:path o:connecttype="custom" o:connectlocs="0,0;2147483646,0" o:connectangles="0,0"/>
                <w10:wrap anchorx="page" anchory="page"/>
              </v:polyline>
            </w:pict>
          </mc:Fallback>
        </mc:AlternateContent>
      </w:r>
      <w:r w:rsidR="00EE3C6D">
        <w:rPr>
          <w:noProof/>
        </w:rPr>
        <mc:AlternateContent>
          <mc:Choice Requires="wps">
            <w:drawing>
              <wp:anchor distT="0" distB="0" distL="114300" distR="114300" simplePos="0" relativeHeight="251645952" behindDoc="1" locked="0" layoutInCell="0" allowOverlap="1" wp14:anchorId="73B1615A" wp14:editId="45170A38">
                <wp:simplePos x="0" y="0"/>
                <wp:positionH relativeFrom="page">
                  <wp:posOffset>523240</wp:posOffset>
                </wp:positionH>
                <wp:positionV relativeFrom="page">
                  <wp:posOffset>5911215</wp:posOffset>
                </wp:positionV>
                <wp:extent cx="3324860" cy="0"/>
                <wp:effectExtent l="8890" t="5715" r="9525" b="13335"/>
                <wp:wrapNone/>
                <wp:docPr id="205064788"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4860" cy="0"/>
                        </a:xfrm>
                        <a:custGeom>
                          <a:avLst/>
                          <a:gdLst>
                            <a:gd name="T0" fmla="*/ 0 w 5236"/>
                            <a:gd name="T1" fmla="*/ 2111286100 w 5236"/>
                            <a:gd name="T2" fmla="*/ 0 60000 65536"/>
                            <a:gd name="T3" fmla="*/ 0 60000 65536"/>
                          </a:gdLst>
                          <a:ahLst/>
                          <a:cxnLst>
                            <a:cxn ang="T2">
                              <a:pos x="T0" y="0"/>
                            </a:cxn>
                            <a:cxn ang="T3">
                              <a:pos x="T1" y="0"/>
                            </a:cxn>
                          </a:cxnLst>
                          <a:rect l="0" t="0" r="r" b="b"/>
                          <a:pathLst>
                            <a:path w="5236">
                              <a:moveTo>
                                <a:pt x="0" y="0"/>
                              </a:moveTo>
                              <a:lnTo>
                                <a:pt x="5236" y="0"/>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26A73D" id="Freeform 298"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2pt,465.45pt,303pt,465.45pt" coordsize="5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" o:allowincell="f" filled="f">
                <v:stroke endcap="round"/>
                <v:path o:connecttype="custom" o:connectlocs="0,0;2147483646,0" o:connectangles="0,0"/>
                <w10:wrap anchorx="page" anchory="page"/>
              </v:polyline>
            </w:pict>
          </mc:Fallback>
        </mc:AlternateContent>
      </w:r>
      <w:r w:rsidR="009A585B">
        <w:br w:type="page"/>
      </w:r>
    </w:p>
    <w:p w14:paraId="4DE903E3" w14:textId="5C81AE0C" w:rsidR="009A585B" w:rsidRPr="000B2251" w:rsidRDefault="00EE3C6D" w:rsidP="009A585B">
      <w:pPr>
        <w:widowControl w:val="0"/>
        <w:autoSpaceDE w:val="0"/>
        <w:autoSpaceDN w:val="0"/>
        <w:adjustRightInd w:val="0"/>
        <w:jc w:val="center"/>
        <w:rPr>
          <w:color w:val="000000"/>
          <w:sz w:val="12"/>
          <w:szCs w:val="12"/>
        </w:rPr>
      </w:pPr>
      <w:r>
        <w:rPr>
          <w:noProof/>
        </w:rPr>
        <w:lastRenderedPageBreak/>
        <mc:AlternateContent>
          <mc:Choice Requires="wps">
            <w:drawing>
              <wp:anchor distT="0" distB="0" distL="114300" distR="114300" simplePos="0" relativeHeight="251656192" behindDoc="0" locked="0" layoutInCell="1" allowOverlap="1" wp14:anchorId="2E97FD38" wp14:editId="1C3FF409">
                <wp:simplePos x="0" y="0"/>
                <wp:positionH relativeFrom="column">
                  <wp:posOffset>2628900</wp:posOffset>
                </wp:positionH>
                <wp:positionV relativeFrom="paragraph">
                  <wp:posOffset>-113665</wp:posOffset>
                </wp:positionV>
                <wp:extent cx="3543300" cy="8838565"/>
                <wp:effectExtent l="19050" t="19685" r="19050" b="19050"/>
                <wp:wrapNone/>
                <wp:docPr id="121504847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43300" cy="8838565"/>
                        </a:xfrm>
                        <a:prstGeom prst="rect">
                          <a:avLst/>
                        </a:prstGeom>
                        <a:solidFill>
                          <a:srgbClr val="FFFFFF"/>
                        </a:solidFill>
                        <a:ln w="25400">
                          <a:solidFill>
                            <a:srgbClr val="4F81BD"/>
                          </a:solidFill>
                          <a:miter lim="800000"/>
                          <a:headEnd/>
                          <a:tailEnd/>
                        </a:ln>
                      </wps:spPr>
                      <wps:txbx>
                        <w:txbxContent>
                          <w:p w14:paraId="40538D8B" w14:textId="1E85B6C5" w:rsidR="005C7A9F" w:rsidRDefault="00AD5CE2" w:rsidP="005C7A9F">
                            <w:pPr>
                              <w:pStyle w:val="Heading1"/>
                              <w:jc w:val="center"/>
                            </w:pPr>
                            <w:r>
                              <w:rPr>
                                <w:rFonts w:ascii="Helvetica" w:hAnsi="Helvetica" w:cs="Helvetica"/>
                                <w:noProof/>
                                <w:sz w:val="24"/>
                              </w:rPr>
                              <w:drawing>
                                <wp:inline distT="0" distB="0" distL="0" distR="0" wp14:anchorId="54F27E5A" wp14:editId="29864159">
                                  <wp:extent cx="3265170" cy="1494647"/>
                                  <wp:effectExtent l="0" t="0" r="0" b="0"/>
                                  <wp:docPr id="2109682466" name="Picture 3" descr="A bag with sunglasses and bottles on s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682466" name="Picture 3" descr="A bag with sunglasses and bottles on sand&#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4018" cy="1517007"/>
                                          </a:xfrm>
                                          <a:prstGeom prst="rect">
                                            <a:avLst/>
                                          </a:prstGeom>
                                          <a:noFill/>
                                          <a:ln>
                                            <a:noFill/>
                                          </a:ln>
                                        </pic:spPr>
                                      </pic:pic>
                                    </a:graphicData>
                                  </a:graphic>
                                </wp:inline>
                              </w:drawing>
                            </w:r>
                            <w:r w:rsidR="005C7A9F" w:rsidRPr="005C7A9F">
                              <w:t>Are You Beach Ready?</w:t>
                            </w:r>
                          </w:p>
                          <w:p w14:paraId="21100FF5" w14:textId="77777777" w:rsidR="005C7A9F" w:rsidRPr="005C7A9F" w:rsidRDefault="005C7A9F" w:rsidP="005C7A9F">
                            <w:pPr>
                              <w:pStyle w:val="Heading1"/>
                              <w:jc w:val="center"/>
                              <w:rPr>
                                <w:rFonts w:ascii="Georgia" w:hAnsi="Georgia"/>
                                <w:sz w:val="22"/>
                                <w:szCs w:val="24"/>
                              </w:rPr>
                            </w:pPr>
                          </w:p>
                          <w:p w14:paraId="386EF475" w14:textId="6069DC18" w:rsidR="009B7BE6" w:rsidRDefault="009B7BE6" w:rsidP="00E05C44">
                            <w:pPr>
                              <w:jc w:val="both"/>
                            </w:pPr>
                            <w:r>
                              <w:t>In the summertime many people flock to the beach for their summer vacation.   If you plan on hitting the beach this summer here are a few tips before you go:</w:t>
                            </w:r>
                          </w:p>
                          <w:p w14:paraId="13A4FDF4" w14:textId="77777777" w:rsidR="009B7BE6" w:rsidRDefault="009B7BE6" w:rsidP="00E05C44">
                            <w:pPr>
                              <w:pStyle w:val="ListParagraph"/>
                              <w:numPr>
                                <w:ilvl w:val="0"/>
                                <w:numId w:val="26"/>
                              </w:numPr>
                              <w:jc w:val="both"/>
                            </w:pPr>
                            <w:r>
                              <w:t xml:space="preserve">Go to the beach early.  It is usually less crowded and the sun is not as intense as it will be later in the day. </w:t>
                            </w:r>
                          </w:p>
                          <w:p w14:paraId="3BAF3E20" w14:textId="77777777" w:rsidR="009B7BE6" w:rsidRDefault="009B7BE6" w:rsidP="00E05C44">
                            <w:pPr>
                              <w:pStyle w:val="ListParagraph"/>
                              <w:numPr>
                                <w:ilvl w:val="0"/>
                                <w:numId w:val="26"/>
                              </w:numPr>
                              <w:jc w:val="both"/>
                            </w:pPr>
                            <w:r>
                              <w:t>Always bring sunscreen.  Sunscreen is essential.  Know the difference in the types of sunscreen that is available. Experts recommend nothing less than SPF 30.   Apply 15 minutes before going outdoors and every two hours thereafter. If going in the water, reapply each time you get out of the water. (Remember the sun’s rays are hottest between 10 a.m. and 2 p.m.)</w:t>
                            </w:r>
                          </w:p>
                          <w:p w14:paraId="4CEF2C36" w14:textId="77777777" w:rsidR="009B7BE6" w:rsidRDefault="009B7BE6" w:rsidP="00E05C44">
                            <w:pPr>
                              <w:pStyle w:val="ListParagraph"/>
                              <w:numPr>
                                <w:ilvl w:val="0"/>
                                <w:numId w:val="26"/>
                              </w:numPr>
                              <w:jc w:val="both"/>
                            </w:pPr>
                            <w:r>
                              <w:t>Sunglasses. Your eyes are sensitive to the sun as well. Do not forget to bring sunglasses.  Be sure to bring sunglasses with UVA/UVB protection.</w:t>
                            </w:r>
                          </w:p>
                          <w:p w14:paraId="0E80049D" w14:textId="77777777" w:rsidR="009B7BE6" w:rsidRDefault="009B7BE6" w:rsidP="00E05C44">
                            <w:pPr>
                              <w:pStyle w:val="ListParagraph"/>
                              <w:numPr>
                                <w:ilvl w:val="0"/>
                                <w:numId w:val="26"/>
                              </w:numPr>
                              <w:jc w:val="both"/>
                            </w:pPr>
                            <w:r>
                              <w:t>Electronics. Protection your cell phone and other electronics from sand and water by placing it in a ziplock bag.  You can still use it in the ziplock bag.</w:t>
                            </w:r>
                          </w:p>
                          <w:p w14:paraId="603DAB36" w14:textId="77777777" w:rsidR="009B7BE6" w:rsidRDefault="009B7BE6" w:rsidP="00E05C44">
                            <w:pPr>
                              <w:pStyle w:val="ListParagraph"/>
                              <w:numPr>
                                <w:ilvl w:val="0"/>
                                <w:numId w:val="26"/>
                              </w:numPr>
                              <w:jc w:val="both"/>
                            </w:pPr>
                            <w:r>
                              <w:t>Hide your valuables.  Use a Chap Stick container or a diaper to hid your money.</w:t>
                            </w:r>
                          </w:p>
                          <w:p w14:paraId="38DE2EF4" w14:textId="77777777" w:rsidR="009B7BE6" w:rsidRDefault="009B7BE6" w:rsidP="00E05C44">
                            <w:pPr>
                              <w:pStyle w:val="ListParagraph"/>
                              <w:numPr>
                                <w:ilvl w:val="0"/>
                                <w:numId w:val="26"/>
                              </w:numPr>
                              <w:jc w:val="both"/>
                            </w:pPr>
                            <w:r>
                              <w:t xml:space="preserve">Water. Stay hydrated while at the beach. Bring and drink a lot of water. </w:t>
                            </w:r>
                          </w:p>
                          <w:p w14:paraId="3EBC158A" w14:textId="77777777" w:rsidR="009B7BE6" w:rsidRDefault="009B7BE6" w:rsidP="00E05C44">
                            <w:pPr>
                              <w:pStyle w:val="ListParagraph"/>
                              <w:numPr>
                                <w:ilvl w:val="0"/>
                                <w:numId w:val="26"/>
                              </w:numPr>
                              <w:jc w:val="both"/>
                            </w:pPr>
                            <w:r>
                              <w:t>Shaving with baby oil before heading to the beach.  It will help keep your skin smooth.</w:t>
                            </w:r>
                          </w:p>
                          <w:p w14:paraId="5093333C" w14:textId="77777777" w:rsidR="009B7BE6" w:rsidRDefault="009B7BE6" w:rsidP="00E05C44">
                            <w:pPr>
                              <w:pStyle w:val="ListParagraph"/>
                              <w:numPr>
                                <w:ilvl w:val="0"/>
                                <w:numId w:val="26"/>
                              </w:numPr>
                              <w:jc w:val="both"/>
                            </w:pPr>
                            <w:r>
                              <w:t>Bring apple cider vinegar.  Spray it on sunburn for instant relief.</w:t>
                            </w:r>
                          </w:p>
                          <w:p w14:paraId="3A217869" w14:textId="77777777" w:rsidR="009B7BE6" w:rsidRDefault="009B7BE6" w:rsidP="00E05C44">
                            <w:pPr>
                              <w:pStyle w:val="ListParagraph"/>
                              <w:numPr>
                                <w:ilvl w:val="0"/>
                                <w:numId w:val="26"/>
                              </w:numPr>
                              <w:jc w:val="both"/>
                            </w:pPr>
                            <w:r>
                              <w:t>Bring baby powder.  When you are done with the beach, sprinkle baby powder on your skin and the sand will wipe off.</w:t>
                            </w:r>
                          </w:p>
                          <w:p w14:paraId="31153866" w14:textId="77777777" w:rsidR="009B7BE6" w:rsidRDefault="009B7BE6" w:rsidP="00E05C44">
                            <w:pPr>
                              <w:pStyle w:val="ListParagraph"/>
                              <w:numPr>
                                <w:ilvl w:val="0"/>
                                <w:numId w:val="26"/>
                              </w:numPr>
                              <w:jc w:val="both"/>
                            </w:pPr>
                            <w:r>
                              <w:t>Put aloe vera gel in ice cube trays and place in your freezer.  When you get home put it on your warm body and it will help sooth your skin.</w:t>
                            </w:r>
                          </w:p>
                          <w:p w14:paraId="16217C3F" w14:textId="77777777" w:rsidR="009B7BE6" w:rsidRPr="00DF53D8" w:rsidRDefault="009B7BE6" w:rsidP="00414E43">
                            <w:pPr>
                              <w:jc w:val="both"/>
                              <w:rPr>
                                <w:rFonts w:ascii="Arial" w:hAnsi="Arial" w:cs="Arial"/>
                                <w:szCs w:val="22"/>
                              </w:rPr>
                            </w:pPr>
                          </w:p>
                          <w:p w14:paraId="1DA8328A" w14:textId="77777777" w:rsidR="009B7BE6" w:rsidRPr="0051387C" w:rsidRDefault="009B7BE6" w:rsidP="00414E43">
                            <w:pPr>
                              <w:pStyle w:val="ListParagraph"/>
                              <w:jc w:val="both"/>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E97FD38" id="Text Box 59" o:spid="_x0000_s1038" type="#_x0000_t202" style="position:absolute;left:0;text-align:left;margin-left:207pt;margin-top:-8.95pt;width:279pt;height:695.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" strokecolor="#4f81bd" strokeweight="2pt">
                <v:path arrowok="t"/>
                <v:textbox>
                  <w:txbxContent>
                    <w:p w14:paraId="40538D8B" w14:textId="1E85B6C5" w:rsidR="005C7A9F" w:rsidRDefault="00AD5CE2" w:rsidP="005C7A9F">
                      <w:pPr>
                        <w:pStyle w:val="Heading1"/>
                        <w:jc w:val="center"/>
                      </w:pPr>
                      <w:r>
                        <w:rPr>
                          <w:rFonts w:ascii="Helvetica" w:hAnsi="Helvetica" w:cs="Helvetica"/>
                          <w:noProof/>
                          <w:sz w:val="24"/>
                        </w:rPr>
                        <w:drawing>
                          <wp:inline distT="0" distB="0" distL="0" distR="0" wp14:anchorId="54F27E5A" wp14:editId="29864159">
                            <wp:extent cx="3265170" cy="1494647"/>
                            <wp:effectExtent l="0" t="0" r="0" b="0"/>
                            <wp:docPr id="2109682466" name="Picture 3" descr="A bag with sunglasses and bottles on s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682466" name="Picture 3" descr="A bag with sunglasses and bottles on sand&#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4018" cy="1517007"/>
                                    </a:xfrm>
                                    <a:prstGeom prst="rect">
                                      <a:avLst/>
                                    </a:prstGeom>
                                    <a:noFill/>
                                    <a:ln>
                                      <a:noFill/>
                                    </a:ln>
                                  </pic:spPr>
                                </pic:pic>
                              </a:graphicData>
                            </a:graphic>
                          </wp:inline>
                        </w:drawing>
                      </w:r>
                      <w:r w:rsidR="005C7A9F" w:rsidRPr="005C7A9F">
                        <w:t>Are You Beach Ready?</w:t>
                      </w:r>
                    </w:p>
                    <w:p w14:paraId="21100FF5" w14:textId="77777777" w:rsidR="005C7A9F" w:rsidRPr="005C7A9F" w:rsidRDefault="005C7A9F" w:rsidP="005C7A9F">
                      <w:pPr>
                        <w:pStyle w:val="Heading1"/>
                        <w:jc w:val="center"/>
                        <w:rPr>
                          <w:rFonts w:ascii="Georgia" w:hAnsi="Georgia"/>
                          <w:sz w:val="22"/>
                          <w:szCs w:val="24"/>
                        </w:rPr>
                      </w:pPr>
                    </w:p>
                    <w:p w14:paraId="386EF475" w14:textId="6069DC18" w:rsidR="009B7BE6" w:rsidRDefault="009B7BE6" w:rsidP="00E05C44">
                      <w:pPr>
                        <w:jc w:val="both"/>
                      </w:pPr>
                      <w:r>
                        <w:t>In the summertime many people flock to the beach for their summer vacation.   If you plan on hitting the beach this summer here are a few tips before you go:</w:t>
                      </w:r>
                    </w:p>
                    <w:p w14:paraId="13A4FDF4" w14:textId="77777777" w:rsidR="009B7BE6" w:rsidRDefault="009B7BE6" w:rsidP="00E05C44">
                      <w:pPr>
                        <w:pStyle w:val="ListParagraph"/>
                        <w:numPr>
                          <w:ilvl w:val="0"/>
                          <w:numId w:val="26"/>
                        </w:numPr>
                        <w:jc w:val="both"/>
                      </w:pPr>
                      <w:r>
                        <w:t xml:space="preserve">Go to the beach early.  It is usually less crowded and the sun is not as intense as it will be later in the day. </w:t>
                      </w:r>
                    </w:p>
                    <w:p w14:paraId="3BAF3E20" w14:textId="77777777" w:rsidR="009B7BE6" w:rsidRDefault="009B7BE6" w:rsidP="00E05C44">
                      <w:pPr>
                        <w:pStyle w:val="ListParagraph"/>
                        <w:numPr>
                          <w:ilvl w:val="0"/>
                          <w:numId w:val="26"/>
                        </w:numPr>
                        <w:jc w:val="both"/>
                      </w:pPr>
                      <w:r>
                        <w:t>Always bring sunscreen.  Sunscreen is essential.  Know the difference in the types of sunscreen that is available. Experts recommend nothing less than SPF 30.   Apply 15 minutes before going outdoors and every two hours thereafter. If going in the water, reapply each time you get out of the water. (Remember the sun’s rays are hottest between 10 a.m. and 2 p.m.)</w:t>
                      </w:r>
                    </w:p>
                    <w:p w14:paraId="4CEF2C36" w14:textId="77777777" w:rsidR="009B7BE6" w:rsidRDefault="009B7BE6" w:rsidP="00E05C44">
                      <w:pPr>
                        <w:pStyle w:val="ListParagraph"/>
                        <w:numPr>
                          <w:ilvl w:val="0"/>
                          <w:numId w:val="26"/>
                        </w:numPr>
                        <w:jc w:val="both"/>
                      </w:pPr>
                      <w:r>
                        <w:t>Sunglasses. Your eyes are sensitive to the sun as well. Do not forget to bring sunglasses.  Be sure to bring sunglasses with UVA/UVB protection.</w:t>
                      </w:r>
                    </w:p>
                    <w:p w14:paraId="0E80049D" w14:textId="77777777" w:rsidR="009B7BE6" w:rsidRDefault="009B7BE6" w:rsidP="00E05C44">
                      <w:pPr>
                        <w:pStyle w:val="ListParagraph"/>
                        <w:numPr>
                          <w:ilvl w:val="0"/>
                          <w:numId w:val="26"/>
                        </w:numPr>
                        <w:jc w:val="both"/>
                      </w:pPr>
                      <w:r>
                        <w:t>Electronics. Protection your cell phone and other electronics from sand and water by placing it in a ziplock bag.  You can still use it in the ziplock bag.</w:t>
                      </w:r>
                    </w:p>
                    <w:p w14:paraId="603DAB36" w14:textId="77777777" w:rsidR="009B7BE6" w:rsidRDefault="009B7BE6" w:rsidP="00E05C44">
                      <w:pPr>
                        <w:pStyle w:val="ListParagraph"/>
                        <w:numPr>
                          <w:ilvl w:val="0"/>
                          <w:numId w:val="26"/>
                        </w:numPr>
                        <w:jc w:val="both"/>
                      </w:pPr>
                      <w:r>
                        <w:t>Hide your valuables.  Use a Chap Stick container or a diaper to hid your money.</w:t>
                      </w:r>
                    </w:p>
                    <w:p w14:paraId="38DE2EF4" w14:textId="77777777" w:rsidR="009B7BE6" w:rsidRDefault="009B7BE6" w:rsidP="00E05C44">
                      <w:pPr>
                        <w:pStyle w:val="ListParagraph"/>
                        <w:numPr>
                          <w:ilvl w:val="0"/>
                          <w:numId w:val="26"/>
                        </w:numPr>
                        <w:jc w:val="both"/>
                      </w:pPr>
                      <w:r>
                        <w:t xml:space="preserve">Water. Stay hydrated while at the beach. Bring and drink a lot of water. </w:t>
                      </w:r>
                    </w:p>
                    <w:p w14:paraId="3EBC158A" w14:textId="77777777" w:rsidR="009B7BE6" w:rsidRDefault="009B7BE6" w:rsidP="00E05C44">
                      <w:pPr>
                        <w:pStyle w:val="ListParagraph"/>
                        <w:numPr>
                          <w:ilvl w:val="0"/>
                          <w:numId w:val="26"/>
                        </w:numPr>
                        <w:jc w:val="both"/>
                      </w:pPr>
                      <w:r>
                        <w:t>Shaving with baby oil before heading to the beach.  It will help keep your skin smooth.</w:t>
                      </w:r>
                    </w:p>
                    <w:p w14:paraId="5093333C" w14:textId="77777777" w:rsidR="009B7BE6" w:rsidRDefault="009B7BE6" w:rsidP="00E05C44">
                      <w:pPr>
                        <w:pStyle w:val="ListParagraph"/>
                        <w:numPr>
                          <w:ilvl w:val="0"/>
                          <w:numId w:val="26"/>
                        </w:numPr>
                        <w:jc w:val="both"/>
                      </w:pPr>
                      <w:r>
                        <w:t>Bring apple cider vinegar.  Spray it on sunburn for instant relief.</w:t>
                      </w:r>
                    </w:p>
                    <w:p w14:paraId="3A217869" w14:textId="77777777" w:rsidR="009B7BE6" w:rsidRDefault="009B7BE6" w:rsidP="00E05C44">
                      <w:pPr>
                        <w:pStyle w:val="ListParagraph"/>
                        <w:numPr>
                          <w:ilvl w:val="0"/>
                          <w:numId w:val="26"/>
                        </w:numPr>
                        <w:jc w:val="both"/>
                      </w:pPr>
                      <w:r>
                        <w:t>Bring baby powder.  When you are done with the beach, sprinkle baby powder on your skin and the sand will wipe off.</w:t>
                      </w:r>
                    </w:p>
                    <w:p w14:paraId="31153866" w14:textId="77777777" w:rsidR="009B7BE6" w:rsidRDefault="009B7BE6" w:rsidP="00E05C44">
                      <w:pPr>
                        <w:pStyle w:val="ListParagraph"/>
                        <w:numPr>
                          <w:ilvl w:val="0"/>
                          <w:numId w:val="26"/>
                        </w:numPr>
                        <w:jc w:val="both"/>
                      </w:pPr>
                      <w:r>
                        <w:t>Put aloe vera gel in ice cube trays and place in your freezer.  When you get home put it on your warm body and it will help sooth your skin.</w:t>
                      </w:r>
                    </w:p>
                    <w:p w14:paraId="16217C3F" w14:textId="77777777" w:rsidR="009B7BE6" w:rsidRPr="00DF53D8" w:rsidRDefault="009B7BE6" w:rsidP="00414E43">
                      <w:pPr>
                        <w:jc w:val="both"/>
                        <w:rPr>
                          <w:rFonts w:ascii="Arial" w:hAnsi="Arial" w:cs="Arial"/>
                          <w:szCs w:val="22"/>
                        </w:rPr>
                      </w:pPr>
                    </w:p>
                    <w:p w14:paraId="1DA8328A" w14:textId="77777777" w:rsidR="009B7BE6" w:rsidRPr="0051387C" w:rsidRDefault="009B7BE6" w:rsidP="00414E43">
                      <w:pPr>
                        <w:pStyle w:val="ListParagraph"/>
                        <w:jc w:val="both"/>
                        <w:rPr>
                          <w:sz w:val="14"/>
                          <w:szCs w:val="14"/>
                        </w:rPr>
                      </w:pP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0B9A03FF" wp14:editId="2552FB39">
                <wp:simplePos x="0" y="0"/>
                <wp:positionH relativeFrom="column">
                  <wp:posOffset>-685165</wp:posOffset>
                </wp:positionH>
                <wp:positionV relativeFrom="paragraph">
                  <wp:posOffset>-113665</wp:posOffset>
                </wp:positionV>
                <wp:extent cx="3314700" cy="1600200"/>
                <wp:effectExtent l="10160" t="10160" r="8890" b="18415"/>
                <wp:wrapNone/>
                <wp:docPr id="23686960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4700" cy="1600200"/>
                        </a:xfrm>
                        <a:prstGeom prst="rect">
                          <a:avLst/>
                        </a:prstGeom>
                        <a:gradFill rotWithShape="1">
                          <a:gsLst>
                            <a:gs pos="0">
                              <a:srgbClr val="E5EEFF"/>
                            </a:gs>
                            <a:gs pos="64999">
                              <a:srgbClr val="BFD5FF"/>
                            </a:gs>
                            <a:gs pos="100000">
                              <a:srgbClr val="A3C4FF"/>
                            </a:gs>
                          </a:gsLst>
                          <a:lin ang="5400000" scaled="1"/>
                        </a:gradFill>
                        <a:ln w="9525">
                          <a:solidFill>
                            <a:srgbClr val="4579B8"/>
                          </a:solidFill>
                          <a:miter lim="800000"/>
                          <a:headEnd/>
                          <a:tailEnd/>
                        </a:ln>
                        <a:effectLst>
                          <a:outerShdw dist="20000" dir="5400000" rotWithShape="0">
                            <a:srgbClr val="808080">
                              <a:alpha val="37999"/>
                            </a:srgbClr>
                          </a:outerShdw>
                        </a:effectLst>
                      </wps:spPr>
                      <wps:txbx>
                        <w:txbxContent>
                          <w:p w14:paraId="2F771536" w14:textId="0F22C73A" w:rsidR="009B7BE6" w:rsidRPr="00AF08FD" w:rsidRDefault="00E3358E" w:rsidP="00AD0571">
                            <w:pPr>
                              <w:pStyle w:val="Heading1"/>
                              <w:jc w:val="center"/>
                              <w:rPr>
                                <w:rFonts w:ascii="Georgia" w:hAnsi="Georgia"/>
                                <w:i/>
                                <w:iCs/>
                                <w:color w:val="4F6228"/>
                                <w:sz w:val="32"/>
                              </w:rPr>
                            </w:pPr>
                            <w:r>
                              <w:rPr>
                                <w:rFonts w:ascii="Georgia" w:hAnsi="Georgia"/>
                                <w:i/>
                                <w:iCs/>
                                <w:noProof/>
                                <w:color w:val="4F6228"/>
                                <w:sz w:val="32"/>
                              </w:rPr>
                              <w:drawing>
                                <wp:inline distT="0" distB="0" distL="0" distR="0" wp14:anchorId="4491F6E4" wp14:editId="6E8A6622">
                                  <wp:extent cx="3067050" cy="1352550"/>
                                  <wp:effectExtent l="0" t="0" r="0" b="0"/>
                                  <wp:docPr id="20758452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7050" cy="1352550"/>
                                          </a:xfrm>
                                          <a:prstGeom prst="rect">
                                            <a:avLst/>
                                          </a:prstGeom>
                                          <a:noFill/>
                                          <a:ln>
                                            <a:noFill/>
                                          </a:ln>
                                        </pic:spPr>
                                      </pic:pic>
                                    </a:graphicData>
                                  </a:graphic>
                                </wp:inline>
                              </w:drawing>
                            </w:r>
                            <w:r w:rsidR="009B7BE6" w:rsidRPr="00AF08FD">
                              <w:rPr>
                                <w:rFonts w:ascii="Georgia" w:hAnsi="Georgia"/>
                                <w:i/>
                                <w:iCs/>
                                <w:color w:val="4F6228"/>
                                <w:sz w:val="32"/>
                              </w:rPr>
                              <w:t>L.S. HILTON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0B9A03FF" id="Text Box 55" o:spid="_x0000_s1039" type="#_x0000_t202" style="position:absolute;left:0;text-align:left;margin-left:-53.95pt;margin-top:-8.95pt;width:261pt;height:12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" fillcolor="#e5eeff" strokecolor="#4579b8">
                <v:fill color2="#a3c4ff" rotate="t" colors="0 #e5eeff;42598f #bfd5ff;1 #a3c4ff" focus="100%" type="gradient"/>
                <v:shadow on="t" opacity="24903f" origin=",.5" offset="0,.55556mm"/>
                <v:path arrowok="t"/>
                <v:textbox>
                  <w:txbxContent>
                    <w:p w14:paraId="2F771536" w14:textId="0F22C73A" w:rsidR="009B7BE6" w:rsidRPr="00AF08FD" w:rsidRDefault="00E3358E" w:rsidP="00AD0571">
                      <w:pPr>
                        <w:pStyle w:val="Heading1"/>
                        <w:jc w:val="center"/>
                        <w:rPr>
                          <w:rFonts w:ascii="Georgia" w:hAnsi="Georgia"/>
                          <w:i/>
                          <w:iCs/>
                          <w:color w:val="4F6228"/>
                          <w:sz w:val="32"/>
                        </w:rPr>
                      </w:pPr>
                      <w:r>
                        <w:rPr>
                          <w:rFonts w:ascii="Georgia" w:hAnsi="Georgia"/>
                          <w:i/>
                          <w:iCs/>
                          <w:noProof/>
                          <w:color w:val="4F6228"/>
                          <w:sz w:val="32"/>
                        </w:rPr>
                        <w:drawing>
                          <wp:inline distT="0" distB="0" distL="0" distR="0" wp14:anchorId="4491F6E4" wp14:editId="6E8A6622">
                            <wp:extent cx="3067050" cy="1352550"/>
                            <wp:effectExtent l="0" t="0" r="0" b="0"/>
                            <wp:docPr id="20758452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7050" cy="1352550"/>
                                    </a:xfrm>
                                    <a:prstGeom prst="rect">
                                      <a:avLst/>
                                    </a:prstGeom>
                                    <a:noFill/>
                                    <a:ln>
                                      <a:noFill/>
                                    </a:ln>
                                  </pic:spPr>
                                </pic:pic>
                              </a:graphicData>
                            </a:graphic>
                          </wp:inline>
                        </w:drawing>
                      </w:r>
                      <w:r w:rsidR="009B7BE6" w:rsidRPr="00AF08FD">
                        <w:rPr>
                          <w:rFonts w:ascii="Georgia" w:hAnsi="Georgia"/>
                          <w:i/>
                          <w:iCs/>
                          <w:color w:val="4F6228"/>
                          <w:sz w:val="32"/>
                        </w:rPr>
                        <w:t>L.S. HILTON</w:t>
                      </w:r>
                    </w:p>
                  </w:txbxContent>
                </v:textbox>
              </v:shape>
            </w:pict>
          </mc:Fallback>
        </mc:AlternateContent>
      </w:r>
      <w:r>
        <w:rPr>
          <w:noProof/>
        </w:rPr>
        <mc:AlternateContent>
          <mc:Choice Requires="wps">
            <w:drawing>
              <wp:anchor distT="0" distB="0" distL="114300" distR="114300" simplePos="0" relativeHeight="251648000" behindDoc="1" locked="0" layoutInCell="1" allowOverlap="1" wp14:anchorId="17DA0DEF" wp14:editId="2D5C33EF">
                <wp:simplePos x="0" y="0"/>
                <wp:positionH relativeFrom="page">
                  <wp:posOffset>503555</wp:posOffset>
                </wp:positionH>
                <wp:positionV relativeFrom="page">
                  <wp:posOffset>783590</wp:posOffset>
                </wp:positionV>
                <wp:extent cx="6752590" cy="7543800"/>
                <wp:effectExtent l="8255" t="12065" r="11430" b="6985"/>
                <wp:wrapNone/>
                <wp:docPr id="187187685"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2590" cy="7543800"/>
                        </a:xfrm>
                        <a:custGeom>
                          <a:avLst/>
                          <a:gdLst>
                            <a:gd name="T0" fmla="*/ 2110479650 w 10634"/>
                            <a:gd name="T1" fmla="*/ 0 h 11880"/>
                            <a:gd name="T2" fmla="*/ 2110479650 w 10634"/>
                            <a:gd name="T3" fmla="*/ 2147483647 h 11880"/>
                            <a:gd name="T4" fmla="*/ 0 w 10634"/>
                            <a:gd name="T5" fmla="*/ 919353000 h 11880"/>
                            <a:gd name="T6" fmla="*/ 2104834500 w 10634"/>
                            <a:gd name="T7" fmla="*/ 919353000 h 11880"/>
                            <a:gd name="T8" fmla="*/ 2110479650 w 10634"/>
                            <a:gd name="T9" fmla="*/ 2147483647 h 11880"/>
                            <a:gd name="T10" fmla="*/ 2147483647 w 10634"/>
                            <a:gd name="T11" fmla="*/ 2147483647 h 11880"/>
                            <a:gd name="T12" fmla="*/ 0 w 10634"/>
                            <a:gd name="T13" fmla="*/ 2111286100 h 11880"/>
                            <a:gd name="T14" fmla="*/ 2104834500 w 10634"/>
                            <a:gd name="T15" fmla="*/ 2111286100 h 11880"/>
                            <a:gd name="T16" fmla="*/ 5645150 w 10634"/>
                            <a:gd name="T17" fmla="*/ 2147483647 h 11880"/>
                            <a:gd name="T18" fmla="*/ 2110479650 w 10634"/>
                            <a:gd name="T19" fmla="*/ 2147483647 h 1188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3163 w 10634"/>
                            <a:gd name="T31" fmla="*/ 3163 h 11880"/>
                            <a:gd name="T32" fmla="*/ 18437 w 10634"/>
                            <a:gd name="T33" fmla="*/ 18437 h 118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0634" h="11880">
                              <a:moveTo>
                                <a:pt x="5234" y="0"/>
                              </a:moveTo>
                              <a:lnTo>
                                <a:pt x="5234" y="11880"/>
                              </a:lnTo>
                              <a:moveTo>
                                <a:pt x="0" y="2280"/>
                              </a:moveTo>
                              <a:lnTo>
                                <a:pt x="5220" y="2280"/>
                              </a:lnTo>
                              <a:moveTo>
                                <a:pt x="5234" y="6930"/>
                              </a:moveTo>
                              <a:lnTo>
                                <a:pt x="10634" y="6930"/>
                              </a:lnTo>
                              <a:moveTo>
                                <a:pt x="0" y="5236"/>
                              </a:moveTo>
                              <a:lnTo>
                                <a:pt x="5220" y="5236"/>
                              </a:lnTo>
                              <a:moveTo>
                                <a:pt x="14" y="10336"/>
                              </a:moveTo>
                              <a:lnTo>
                                <a:pt x="5234" y="10336"/>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D9D5A" id="AutoShape 302" o:spid="_x0000_s1026" style="position:absolute;margin-left:39.65pt;margin-top:61.7pt;width:531.7pt;height:594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34,1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" path="m5234,r,11880m,2280r5220,m5234,6930r5400,m,5236r5220,m14,10336r5220,e" filled="f">
                <v:stroke endcap="round"/>
                <v:path o:connecttype="custom" o:connectlocs="2147483646,0;2147483646,2147483646;0,2147483646;2147483646,2147483646;2147483646,2147483646;2147483646,2147483646;0,2147483646;2147483646,2147483646;2147483646,2147483646;2147483646,2147483646" o:connectangles="0,0,0,0,0,0,0,0,0,0" textboxrect="3163,3163,18437,18437"/>
                <w10:wrap anchorx="page" anchory="page"/>
              </v:shape>
            </w:pict>
          </mc:Fallback>
        </mc:AlternateContent>
      </w:r>
    </w:p>
    <w:p w14:paraId="7F46FF1E" w14:textId="77777777" w:rsidR="009A585B" w:rsidRDefault="009A585B" w:rsidP="009A585B"/>
    <w:p w14:paraId="61B61210" w14:textId="4A53A07C" w:rsidR="000351CD" w:rsidRPr="000351CD" w:rsidRDefault="00EE3C6D" w:rsidP="009A585B">
      <w:pPr>
        <w:spacing w:before="120"/>
        <w:ind w:right="5940"/>
        <w:rPr>
          <w:rStyle w:val="Strong"/>
          <w:rFonts w:ascii="Calibri" w:hAnsi="Calibri"/>
          <w:b w:val="0"/>
          <w:bCs w:val="0"/>
          <w:szCs w:val="22"/>
        </w:rPr>
      </w:pPr>
      <w:r>
        <w:rPr>
          <w:noProof/>
        </w:rPr>
        <mc:AlternateContent>
          <mc:Choice Requires="wps">
            <w:drawing>
              <wp:anchor distT="0" distB="0" distL="114300" distR="114300" simplePos="0" relativeHeight="251655168" behindDoc="0" locked="0" layoutInCell="1" allowOverlap="1" wp14:anchorId="0AD6B1B9" wp14:editId="7676E59D">
                <wp:simplePos x="0" y="0"/>
                <wp:positionH relativeFrom="column">
                  <wp:posOffset>-685165</wp:posOffset>
                </wp:positionH>
                <wp:positionV relativeFrom="paragraph">
                  <wp:posOffset>5469890</wp:posOffset>
                </wp:positionV>
                <wp:extent cx="3352800" cy="2019300"/>
                <wp:effectExtent l="10160" t="9525" r="8890" b="19050"/>
                <wp:wrapNone/>
                <wp:docPr id="125001472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52800" cy="2019300"/>
                        </a:xfrm>
                        <a:prstGeom prst="rect">
                          <a:avLst/>
                        </a:prstGeom>
                        <a:gradFill rotWithShape="1">
                          <a:gsLst>
                            <a:gs pos="0">
                              <a:srgbClr val="7B57A8"/>
                            </a:gs>
                            <a:gs pos="20000">
                              <a:srgbClr val="7B58A6"/>
                            </a:gs>
                            <a:gs pos="100000">
                              <a:srgbClr val="5D417E"/>
                            </a:gs>
                          </a:gsLst>
                          <a:lin ang="5400000"/>
                        </a:gradFill>
                        <a:ln w="9525">
                          <a:solidFill>
                            <a:srgbClr val="795D9B"/>
                          </a:solidFill>
                          <a:miter lim="800000"/>
                          <a:headEnd/>
                          <a:tailEnd/>
                        </a:ln>
                        <a:effectLst>
                          <a:outerShdw dist="23000" dir="5400000" rotWithShape="0">
                            <a:srgbClr val="808080">
                              <a:alpha val="34999"/>
                            </a:srgbClr>
                          </a:outerShdw>
                        </a:effectLst>
                      </wps:spPr>
                      <wps:txbx>
                        <w:txbxContent>
                          <w:p w14:paraId="188A1438" w14:textId="6C5136EA" w:rsidR="009B7BE6" w:rsidRPr="00C94256" w:rsidRDefault="00864C66" w:rsidP="00864C66">
                            <w:pPr>
                              <w:jc w:val="center"/>
                              <w:rPr>
                                <w:color w:val="3366FF"/>
                                <w:sz w:val="32"/>
                                <w:szCs w:val="32"/>
                              </w:rPr>
                            </w:pPr>
                            <w:r>
                              <w:rPr>
                                <w:rFonts w:ascii="Helvetica" w:hAnsi="Helvetica" w:cs="Helvetica"/>
                                <w:noProof/>
                                <w:sz w:val="24"/>
                              </w:rPr>
                              <w:drawing>
                                <wp:inline distT="0" distB="0" distL="0" distR="0" wp14:anchorId="295C8A86" wp14:editId="639C4924">
                                  <wp:extent cx="2190750" cy="2190750"/>
                                  <wp:effectExtent l="0" t="0" r="0" b="0"/>
                                  <wp:docPr id="18694391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r w:rsidR="00936AF0">
                              <w:rPr>
                                <w:rFonts w:ascii="Helvetica" w:hAnsi="Helvetica" w:cs="Helvetica"/>
                                <w:noProof/>
                                <w:sz w:val="24"/>
                              </w:rPr>
                              <w:drawing>
                                <wp:inline distT="0" distB="0" distL="0" distR="0" wp14:anchorId="7274EF59" wp14:editId="0B0F1801">
                                  <wp:extent cx="3105150" cy="2238375"/>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3105150" cy="2238375"/>
                                          </a:xfrm>
                                          <a:prstGeom prst="rect">
                                            <a:avLst/>
                                          </a:prstGeom>
                                          <a:noFill/>
                                          <a:ln w="9525">
                                            <a:noFill/>
                                            <a:miter lim="800000"/>
                                            <a:headEnd/>
                                            <a:tailEnd/>
                                          </a:ln>
                                        </pic:spPr>
                                      </pic:pic>
                                    </a:graphicData>
                                  </a:graphic>
                                </wp:inline>
                              </w:drawing>
                            </w:r>
                            <w:r w:rsidR="00EE3C6D">
                              <w:rPr>
                                <w:rFonts w:ascii="Helvetica" w:hAnsi="Helvetica" w:cs="Helvetica"/>
                                <w:noProof/>
                                <w:sz w:val="24"/>
                              </w:rPr>
                              <w:drawing>
                                <wp:inline distT="0" distB="0" distL="0" distR="0" wp14:anchorId="5D189CC7" wp14:editId="5318751A">
                                  <wp:extent cx="3152775" cy="25336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2775" cy="2533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6B1B9" id="Text Box 58" o:spid="_x0000_s1040" type="#_x0000_t202" style="position:absolute;margin-left:-53.95pt;margin-top:430.7pt;width:264pt;height:15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" fillcolor="#7b57a8" strokecolor="#795d9b">
                <v:fill color2="#5d417e" rotate="t" colors="0 #7b57a8;13107f #7b58a6;1 #5d417e" focus="100%" type="gradient">
                  <o:fill v:ext="view" type="gradientUnscaled"/>
                </v:fill>
                <v:shadow on="t" opacity="22936f" origin=",.5" offset="0,.63889mm"/>
                <v:path arrowok="t"/>
                <v:textbox>
                  <w:txbxContent>
                    <w:p w14:paraId="188A1438" w14:textId="6C5136EA" w:rsidR="009B7BE6" w:rsidRPr="00C94256" w:rsidRDefault="00864C66" w:rsidP="00864C66">
                      <w:pPr>
                        <w:jc w:val="center"/>
                        <w:rPr>
                          <w:color w:val="3366FF"/>
                          <w:sz w:val="32"/>
                          <w:szCs w:val="32"/>
                        </w:rPr>
                      </w:pPr>
                      <w:r>
                        <w:rPr>
                          <w:rFonts w:ascii="Helvetica" w:hAnsi="Helvetica" w:cs="Helvetica"/>
                          <w:noProof/>
                          <w:sz w:val="24"/>
                        </w:rPr>
                        <w:drawing>
                          <wp:inline distT="0" distB="0" distL="0" distR="0" wp14:anchorId="295C8A86" wp14:editId="639C4924">
                            <wp:extent cx="2190750" cy="2190750"/>
                            <wp:effectExtent l="0" t="0" r="0" b="0"/>
                            <wp:docPr id="18694391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r w:rsidR="00936AF0">
                        <w:rPr>
                          <w:rFonts w:ascii="Helvetica" w:hAnsi="Helvetica" w:cs="Helvetica"/>
                          <w:noProof/>
                          <w:sz w:val="24"/>
                        </w:rPr>
                        <w:drawing>
                          <wp:inline distT="0" distB="0" distL="0" distR="0" wp14:anchorId="7274EF59" wp14:editId="0B0F1801">
                            <wp:extent cx="3105150" cy="2238375"/>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3105150" cy="2238375"/>
                                    </a:xfrm>
                                    <a:prstGeom prst="rect">
                                      <a:avLst/>
                                    </a:prstGeom>
                                    <a:noFill/>
                                    <a:ln w="9525">
                                      <a:noFill/>
                                      <a:miter lim="800000"/>
                                      <a:headEnd/>
                                      <a:tailEnd/>
                                    </a:ln>
                                  </pic:spPr>
                                </pic:pic>
                              </a:graphicData>
                            </a:graphic>
                          </wp:inline>
                        </w:drawing>
                      </w:r>
                      <w:r w:rsidR="00EE3C6D">
                        <w:rPr>
                          <w:rFonts w:ascii="Helvetica" w:hAnsi="Helvetica" w:cs="Helvetica"/>
                          <w:noProof/>
                          <w:sz w:val="24"/>
                        </w:rPr>
                        <w:drawing>
                          <wp:inline distT="0" distB="0" distL="0" distR="0" wp14:anchorId="5D189CC7" wp14:editId="5318751A">
                            <wp:extent cx="3152775" cy="25336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2775" cy="25336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23555355" wp14:editId="37680039">
                <wp:simplePos x="0" y="0"/>
                <wp:positionH relativeFrom="column">
                  <wp:posOffset>-685165</wp:posOffset>
                </wp:positionH>
                <wp:positionV relativeFrom="paragraph">
                  <wp:posOffset>1364615</wp:posOffset>
                </wp:positionV>
                <wp:extent cx="3352800" cy="3990975"/>
                <wp:effectExtent l="19685" t="19050" r="18415" b="19050"/>
                <wp:wrapNone/>
                <wp:docPr id="12150309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52800" cy="3990975"/>
                        </a:xfrm>
                        <a:prstGeom prst="rect">
                          <a:avLst/>
                        </a:prstGeom>
                        <a:solidFill>
                          <a:srgbClr val="FFFFFF"/>
                        </a:solidFill>
                        <a:ln w="25400">
                          <a:solidFill>
                            <a:srgbClr val="4F81BD"/>
                          </a:solidFill>
                          <a:miter lim="800000"/>
                          <a:headEnd/>
                          <a:tailEnd/>
                        </a:ln>
                      </wps:spPr>
                      <wps:txbx>
                        <w:txbxContent>
                          <w:p w14:paraId="2EF42DB9" w14:textId="77777777" w:rsidR="009B7BE6" w:rsidRDefault="009B7BE6" w:rsidP="00A06CE0">
                            <w:pPr>
                              <w:widowControl w:val="0"/>
                              <w:autoSpaceDE w:val="0"/>
                              <w:autoSpaceDN w:val="0"/>
                              <w:adjustRightInd w:val="0"/>
                              <w:jc w:val="both"/>
                              <w:rPr>
                                <w:rFonts w:ascii="Arial" w:hAnsi="Arial" w:cs="Arial"/>
                                <w:color w:val="262626"/>
                                <w:szCs w:val="22"/>
                              </w:rPr>
                            </w:pPr>
                          </w:p>
                          <w:p w14:paraId="4FE63F46" w14:textId="77777777" w:rsidR="0014671B" w:rsidRPr="00864C66" w:rsidRDefault="0014671B" w:rsidP="0014671B">
                            <w:pPr>
                              <w:rPr>
                                <w:rFonts w:ascii="Arial" w:hAnsi="Arial" w:cs="Arial"/>
                                <w:color w:val="262626"/>
                                <w:sz w:val="28"/>
                                <w:szCs w:val="28"/>
                              </w:rPr>
                            </w:pPr>
                            <w:r w:rsidRPr="00864C66">
                              <w:rPr>
                                <w:rFonts w:ascii="Arial" w:hAnsi="Arial" w:cs="Arial"/>
                                <w:color w:val="262626"/>
                                <w:sz w:val="28"/>
                                <w:szCs w:val="28"/>
                              </w:rPr>
                              <w:t>On June 15, 2025, we are taking a moment to honor the incredible fathers who make our world stronger and sweeter. Dads are the ones who fix broken toys, share life’s toughest lessons with a gentle word, and always have a smile ready to light up our day.</w:t>
                            </w:r>
                          </w:p>
                          <w:p w14:paraId="4F163C4B" w14:textId="77777777" w:rsidR="0014671B" w:rsidRPr="00864C66" w:rsidRDefault="0014671B" w:rsidP="0014671B">
                            <w:pPr>
                              <w:rPr>
                                <w:rFonts w:ascii="Arial" w:hAnsi="Arial" w:cs="Arial"/>
                                <w:color w:val="262626"/>
                                <w:sz w:val="28"/>
                                <w:szCs w:val="28"/>
                              </w:rPr>
                            </w:pPr>
                          </w:p>
                          <w:p w14:paraId="2313D740" w14:textId="77777777" w:rsidR="0014671B" w:rsidRPr="00864C66" w:rsidRDefault="0014671B" w:rsidP="0014671B">
                            <w:pPr>
                              <w:rPr>
                                <w:rFonts w:ascii="Arial" w:hAnsi="Arial" w:cs="Arial"/>
                                <w:color w:val="262626"/>
                                <w:sz w:val="28"/>
                                <w:szCs w:val="28"/>
                              </w:rPr>
                            </w:pPr>
                            <w:r w:rsidRPr="00864C66">
                              <w:rPr>
                                <w:rFonts w:ascii="Arial" w:hAnsi="Arial" w:cs="Arial"/>
                                <w:color w:val="262626"/>
                                <w:sz w:val="28"/>
                                <w:szCs w:val="28"/>
                              </w:rPr>
                              <w:t>Their steady hands and open hearts guide us, whether they are grilling in the backyard or cheering from the sidelines. This Father’s Day, let’s say thank you for the countless ways they show up—big and small.</w:t>
                            </w:r>
                          </w:p>
                          <w:p w14:paraId="4B356919" w14:textId="77777777" w:rsidR="0014671B" w:rsidRPr="00864C66" w:rsidRDefault="0014671B" w:rsidP="0014671B">
                            <w:pPr>
                              <w:rPr>
                                <w:rFonts w:ascii="Arial" w:hAnsi="Arial" w:cs="Arial"/>
                                <w:color w:val="262626"/>
                                <w:sz w:val="28"/>
                                <w:szCs w:val="28"/>
                              </w:rPr>
                            </w:pPr>
                          </w:p>
                          <w:p w14:paraId="249A53E0" w14:textId="5B0DBC6C" w:rsidR="009B7BE6" w:rsidRPr="00864C66" w:rsidRDefault="0014671B" w:rsidP="0014671B">
                            <w:pPr>
                              <w:rPr>
                                <w:rFonts w:ascii="Arial" w:hAnsi="Arial" w:cs="Arial"/>
                                <w:sz w:val="28"/>
                                <w:szCs w:val="28"/>
                              </w:rPr>
                            </w:pPr>
                            <w:r w:rsidRPr="00864C66">
                              <w:rPr>
                                <w:rFonts w:ascii="Arial" w:hAnsi="Arial" w:cs="Arial"/>
                                <w:color w:val="262626"/>
                                <w:sz w:val="28"/>
                                <w:szCs w:val="28"/>
                              </w:rPr>
                              <w:t>Here’s to every dad, for being our anchor and our inspiration. Happy Father’s Day!</w:t>
                            </w:r>
                          </w:p>
                          <w:p w14:paraId="4F907D29" w14:textId="77777777" w:rsidR="009B7BE6" w:rsidRPr="006358C4" w:rsidRDefault="009B7BE6" w:rsidP="00AD0571">
                            <w:pPr>
                              <w:spacing w:line="276" w:lineRule="auto"/>
                              <w:jc w:val="both"/>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3555355" id="Text Box 56" o:spid="_x0000_s1041" type="#_x0000_t202" style="position:absolute;margin-left:-53.95pt;margin-top:107.45pt;width:264pt;height:314.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" strokecolor="#4f81bd" strokeweight="2pt">
                <v:path arrowok="t"/>
                <v:textbox>
                  <w:txbxContent>
                    <w:p w14:paraId="2EF42DB9" w14:textId="77777777" w:rsidR="009B7BE6" w:rsidRDefault="009B7BE6" w:rsidP="00A06CE0">
                      <w:pPr>
                        <w:widowControl w:val="0"/>
                        <w:autoSpaceDE w:val="0"/>
                        <w:autoSpaceDN w:val="0"/>
                        <w:adjustRightInd w:val="0"/>
                        <w:jc w:val="both"/>
                        <w:rPr>
                          <w:rFonts w:ascii="Arial" w:hAnsi="Arial" w:cs="Arial"/>
                          <w:color w:val="262626"/>
                          <w:szCs w:val="22"/>
                        </w:rPr>
                      </w:pPr>
                    </w:p>
                    <w:p w14:paraId="4FE63F46" w14:textId="77777777" w:rsidR="0014671B" w:rsidRPr="00864C66" w:rsidRDefault="0014671B" w:rsidP="0014671B">
                      <w:pPr>
                        <w:rPr>
                          <w:rFonts w:ascii="Arial" w:hAnsi="Arial" w:cs="Arial"/>
                          <w:color w:val="262626"/>
                          <w:sz w:val="28"/>
                          <w:szCs w:val="28"/>
                        </w:rPr>
                      </w:pPr>
                      <w:r w:rsidRPr="00864C66">
                        <w:rPr>
                          <w:rFonts w:ascii="Arial" w:hAnsi="Arial" w:cs="Arial"/>
                          <w:color w:val="262626"/>
                          <w:sz w:val="28"/>
                          <w:szCs w:val="28"/>
                        </w:rPr>
                        <w:t>On June 15, 2025, we are taking a moment to honor the incredible fathers who make our world stronger and sweeter. Dads are the ones who fix broken toys, share life’s toughest lessons with a gentle word, and always have a smile ready to light up our day.</w:t>
                      </w:r>
                    </w:p>
                    <w:p w14:paraId="4F163C4B" w14:textId="77777777" w:rsidR="0014671B" w:rsidRPr="00864C66" w:rsidRDefault="0014671B" w:rsidP="0014671B">
                      <w:pPr>
                        <w:rPr>
                          <w:rFonts w:ascii="Arial" w:hAnsi="Arial" w:cs="Arial"/>
                          <w:color w:val="262626"/>
                          <w:sz w:val="28"/>
                          <w:szCs w:val="28"/>
                        </w:rPr>
                      </w:pPr>
                    </w:p>
                    <w:p w14:paraId="2313D740" w14:textId="77777777" w:rsidR="0014671B" w:rsidRPr="00864C66" w:rsidRDefault="0014671B" w:rsidP="0014671B">
                      <w:pPr>
                        <w:rPr>
                          <w:rFonts w:ascii="Arial" w:hAnsi="Arial" w:cs="Arial"/>
                          <w:color w:val="262626"/>
                          <w:sz w:val="28"/>
                          <w:szCs w:val="28"/>
                        </w:rPr>
                      </w:pPr>
                      <w:r w:rsidRPr="00864C66">
                        <w:rPr>
                          <w:rFonts w:ascii="Arial" w:hAnsi="Arial" w:cs="Arial"/>
                          <w:color w:val="262626"/>
                          <w:sz w:val="28"/>
                          <w:szCs w:val="28"/>
                        </w:rPr>
                        <w:t>Their steady hands and open hearts guide us, whether they are grilling in the backyard or cheering from the sidelines. This Father’s Day, let’s say thank you for the countless ways they show up—big and small.</w:t>
                      </w:r>
                    </w:p>
                    <w:p w14:paraId="4B356919" w14:textId="77777777" w:rsidR="0014671B" w:rsidRPr="00864C66" w:rsidRDefault="0014671B" w:rsidP="0014671B">
                      <w:pPr>
                        <w:rPr>
                          <w:rFonts w:ascii="Arial" w:hAnsi="Arial" w:cs="Arial"/>
                          <w:color w:val="262626"/>
                          <w:sz w:val="28"/>
                          <w:szCs w:val="28"/>
                        </w:rPr>
                      </w:pPr>
                    </w:p>
                    <w:p w14:paraId="249A53E0" w14:textId="5B0DBC6C" w:rsidR="009B7BE6" w:rsidRPr="00864C66" w:rsidRDefault="0014671B" w:rsidP="0014671B">
                      <w:pPr>
                        <w:rPr>
                          <w:rFonts w:ascii="Arial" w:hAnsi="Arial" w:cs="Arial"/>
                          <w:sz w:val="28"/>
                          <w:szCs w:val="28"/>
                        </w:rPr>
                      </w:pPr>
                      <w:r w:rsidRPr="00864C66">
                        <w:rPr>
                          <w:rFonts w:ascii="Arial" w:hAnsi="Arial" w:cs="Arial"/>
                          <w:color w:val="262626"/>
                          <w:sz w:val="28"/>
                          <w:szCs w:val="28"/>
                        </w:rPr>
                        <w:t>Here’s to every dad, for being our anchor and our inspiration. Happy Father’s Day!</w:t>
                      </w:r>
                    </w:p>
                    <w:p w14:paraId="4F907D29" w14:textId="77777777" w:rsidR="009B7BE6" w:rsidRPr="006358C4" w:rsidRDefault="009B7BE6" w:rsidP="00AD0571">
                      <w:pPr>
                        <w:spacing w:line="276" w:lineRule="auto"/>
                        <w:jc w:val="both"/>
                        <w:rPr>
                          <w:rFonts w:ascii="Arial" w:hAnsi="Arial" w:cs="Arial"/>
                          <w:sz w:val="20"/>
                          <w:szCs w:val="20"/>
                        </w:rPr>
                      </w:pP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091117C9" wp14:editId="0297561D">
                <wp:simplePos x="0" y="0"/>
                <wp:positionH relativeFrom="column">
                  <wp:posOffset>-666115</wp:posOffset>
                </wp:positionH>
                <wp:positionV relativeFrom="paragraph">
                  <wp:posOffset>8685530</wp:posOffset>
                </wp:positionV>
                <wp:extent cx="6838950" cy="45085"/>
                <wp:effectExtent l="10160" t="5715" r="8890" b="15875"/>
                <wp:wrapNone/>
                <wp:docPr id="504959469"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45085"/>
                        </a:xfrm>
                        <a:prstGeom prst="rect">
                          <a:avLst/>
                        </a:prstGeom>
                        <a:gradFill rotWithShape="1">
                          <a:gsLst>
                            <a:gs pos="0">
                              <a:srgbClr val="E5EEFF"/>
                            </a:gs>
                            <a:gs pos="64999">
                              <a:srgbClr val="BFD5FF"/>
                            </a:gs>
                            <a:gs pos="100000">
                              <a:srgbClr val="A3C4FF"/>
                            </a:gs>
                          </a:gsLst>
                          <a:lin ang="5400000" scaled="1"/>
                        </a:gradFill>
                        <a:ln w="9525">
                          <a:solidFill>
                            <a:srgbClr val="4579B8"/>
                          </a:solidFill>
                          <a:miter lim="800000"/>
                          <a:headEnd/>
                          <a:tailEnd/>
                        </a:ln>
                        <a:effectLst>
                          <a:outerShdw dist="20000" dir="5400000" rotWithShape="0">
                            <a:srgbClr val="808080">
                              <a:alpha val="37999"/>
                            </a:srgbClr>
                          </a:outerShdw>
                        </a:effectLst>
                      </wps:spPr>
                      <wps:txbx>
                        <w:txbxContent>
                          <w:p w14:paraId="5404C5AB" w14:textId="77777777" w:rsidR="009B7BE6" w:rsidRDefault="009B7BE6" w:rsidP="009A585B">
                            <w:pPr>
                              <w:rPr>
                                <w:rFonts w:ascii="Berlin Sans FB Demi" w:hAnsi="Berlin Sans FB Demi" w:cs="Berlin Sans FB Demi"/>
                                <w:sz w:val="52"/>
                                <w:szCs w:val="52"/>
                              </w:rPr>
                            </w:pPr>
                            <w:r>
                              <w:br/>
                            </w:r>
                          </w:p>
                          <w:p w14:paraId="56201825" w14:textId="77777777" w:rsidR="009B7BE6" w:rsidRDefault="009B7BE6" w:rsidP="009A585B">
                            <w:pPr>
                              <w:jc w:val="center"/>
                              <w:rPr>
                                <w:rFonts w:ascii="Berlin Sans FB Demi" w:hAnsi="Berlin Sans FB Demi" w:cs="Berlin Sans FB Demi"/>
                                <w:sz w:val="52"/>
                                <w:szCs w:val="52"/>
                              </w:rPr>
                            </w:pPr>
                          </w:p>
                          <w:p w14:paraId="284B3A48" w14:textId="77777777" w:rsidR="009B7BE6" w:rsidRPr="00317538" w:rsidRDefault="009B7BE6" w:rsidP="009A585B">
                            <w:pPr>
                              <w:rPr>
                                <w:rFonts w:ascii="Berlin Sans FB Demi" w:hAnsi="Berlin Sans FB Demi" w:cs="Berlin Sans FB Demi"/>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1117C9" id="Text Box 304" o:spid="_x0000_s1042" type="#_x0000_t202" style="position:absolute;margin-left:-52.45pt;margin-top:683.9pt;width:538.5pt;height: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" fillcolor="#e5eeff" strokecolor="#4579b8">
                <v:fill color2="#a3c4ff" rotate="t" colors="0 #e5eeff;42598f #bfd5ff;1 #a3c4ff" focus="100%" type="gradient"/>
                <v:shadow on="t" opacity="24903f" origin=",.5" offset="0,.55556mm"/>
                <v:textbox>
                  <w:txbxContent>
                    <w:p w14:paraId="5404C5AB" w14:textId="77777777" w:rsidR="009B7BE6" w:rsidRDefault="009B7BE6" w:rsidP="009A585B">
                      <w:pPr>
                        <w:rPr>
                          <w:rFonts w:ascii="Berlin Sans FB Demi" w:hAnsi="Berlin Sans FB Demi" w:cs="Berlin Sans FB Demi"/>
                          <w:sz w:val="52"/>
                          <w:szCs w:val="52"/>
                        </w:rPr>
                      </w:pPr>
                      <w:r>
                        <w:br/>
                      </w:r>
                    </w:p>
                    <w:p w14:paraId="56201825" w14:textId="77777777" w:rsidR="009B7BE6" w:rsidRDefault="009B7BE6" w:rsidP="009A585B">
                      <w:pPr>
                        <w:jc w:val="center"/>
                        <w:rPr>
                          <w:rFonts w:ascii="Berlin Sans FB Demi" w:hAnsi="Berlin Sans FB Demi" w:cs="Berlin Sans FB Demi"/>
                          <w:sz w:val="52"/>
                          <w:szCs w:val="52"/>
                        </w:rPr>
                      </w:pPr>
                    </w:p>
                    <w:p w14:paraId="284B3A48" w14:textId="77777777" w:rsidR="009B7BE6" w:rsidRPr="00317538" w:rsidRDefault="009B7BE6" w:rsidP="009A585B">
                      <w:pPr>
                        <w:rPr>
                          <w:rFonts w:ascii="Berlin Sans FB Demi" w:hAnsi="Berlin Sans FB Demi" w:cs="Berlin Sans FB Demi"/>
                          <w:sz w:val="52"/>
                          <w:szCs w:val="52"/>
                        </w:rPr>
                      </w:pPr>
                    </w:p>
                  </w:txbxContent>
                </v:textbox>
              </v:shape>
            </w:pict>
          </mc:Fallback>
        </mc:AlternateContent>
      </w:r>
      <w:r>
        <w:rPr>
          <w:noProof/>
        </w:rPr>
        <mc:AlternateContent>
          <mc:Choice Requires="wps">
            <w:drawing>
              <wp:anchor distT="0" distB="0" distL="114300" distR="114300" simplePos="0" relativeHeight="251649024" behindDoc="1" locked="0" layoutInCell="1" allowOverlap="1" wp14:anchorId="6FCA422C" wp14:editId="5D189010">
                <wp:simplePos x="0" y="0"/>
                <wp:positionH relativeFrom="page">
                  <wp:posOffset>489585</wp:posOffset>
                </wp:positionH>
                <wp:positionV relativeFrom="page">
                  <wp:posOffset>8424545</wp:posOffset>
                </wp:positionV>
                <wp:extent cx="6766560" cy="0"/>
                <wp:effectExtent l="32385" t="33020" r="30480" b="24130"/>
                <wp:wrapNone/>
                <wp:docPr id="965150064"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6560" cy="0"/>
                        </a:xfrm>
                        <a:custGeom>
                          <a:avLst/>
                          <a:gdLst>
                            <a:gd name="T0" fmla="*/ 0 w 10656"/>
                            <a:gd name="T1" fmla="*/ 2147483647 w 10656"/>
                            <a:gd name="T2" fmla="*/ 0 60000 65536"/>
                            <a:gd name="T3" fmla="*/ 0 60000 65536"/>
                          </a:gdLst>
                          <a:ahLst/>
                          <a:cxnLst>
                            <a:cxn ang="T2">
                              <a:pos x="T0" y="0"/>
                            </a:cxn>
                            <a:cxn ang="T3">
                              <a:pos x="T1" y="0"/>
                            </a:cxn>
                          </a:cxnLst>
                          <a:rect l="0" t="0" r="r" b="b"/>
                          <a:pathLst>
                            <a:path w="10656">
                              <a:moveTo>
                                <a:pt x="0" y="0"/>
                              </a:moveTo>
                              <a:lnTo>
                                <a:pt x="10656" y="0"/>
                              </a:lnTo>
                            </a:path>
                          </a:pathLst>
                        </a:custGeom>
                        <a:noFill/>
                        <a:ln w="476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9A74B7A" id="Freeform 303"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55pt,663.35pt,571.35pt,663.35pt" coordsize="10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" filled="f" strokeweight="3.75pt">
                <v:path o:connecttype="custom" o:connectlocs="0,0;2147483646,0" o:connectangles="0,0"/>
                <w10:wrap anchorx="page" anchory="page"/>
              </v:polyline>
            </w:pict>
          </mc:Fallback>
        </mc:AlternateContent>
      </w:r>
      <w:r w:rsidR="00AD0E9F">
        <w:rPr>
          <w:rStyle w:val="Strong"/>
          <w:rFonts w:ascii="Calibri" w:hAnsi="Calibri"/>
          <w:b w:val="0"/>
          <w:bCs w:val="0"/>
          <w:szCs w:val="22"/>
        </w:rPr>
        <w:br w:type="page"/>
      </w:r>
    </w:p>
    <w:p w14:paraId="20DFECDF" w14:textId="77777777" w:rsidR="00DB47F7" w:rsidRPr="00DB47F7" w:rsidRDefault="00DB47F7" w:rsidP="00DB47F7">
      <w:pPr>
        <w:jc w:val="both"/>
        <w:rPr>
          <w:sz w:val="20"/>
          <w:szCs w:val="20"/>
        </w:rPr>
      </w:pPr>
    </w:p>
    <w:p w14:paraId="498EE08E" w14:textId="76CDA8AE" w:rsidR="00F956AE" w:rsidRPr="000351CD" w:rsidRDefault="00EE3C6D" w:rsidP="000351CD">
      <w:pPr>
        <w:pStyle w:val="Heading1"/>
        <w:jc w:val="center"/>
        <w:rPr>
          <w:i/>
          <w:color w:val="auto"/>
          <w:sz w:val="32"/>
          <w:u w:val="single"/>
        </w:rPr>
      </w:pPr>
      <w:r>
        <w:rPr>
          <w:i/>
          <w:noProof/>
          <w:color w:val="auto"/>
          <w:sz w:val="32"/>
          <w:u w:val="single"/>
          <w:lang w:eastAsia="en-US"/>
        </w:rPr>
        <mc:AlternateContent>
          <mc:Choice Requires="wps">
            <w:drawing>
              <wp:anchor distT="0" distB="0" distL="114300" distR="114300" simplePos="0" relativeHeight="251660288" behindDoc="0" locked="0" layoutInCell="1" allowOverlap="1" wp14:anchorId="3D598F1D" wp14:editId="054D0536">
                <wp:simplePos x="0" y="0"/>
                <wp:positionH relativeFrom="column">
                  <wp:posOffset>2743200</wp:posOffset>
                </wp:positionH>
                <wp:positionV relativeFrom="paragraph">
                  <wp:posOffset>227330</wp:posOffset>
                </wp:positionV>
                <wp:extent cx="3314700" cy="6220460"/>
                <wp:effectExtent l="19050" t="19050" r="19050" b="18415"/>
                <wp:wrapNone/>
                <wp:docPr id="30469637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4700" cy="6220460"/>
                        </a:xfrm>
                        <a:prstGeom prst="rect">
                          <a:avLst/>
                        </a:prstGeom>
                        <a:solidFill>
                          <a:srgbClr val="FFFFFF"/>
                        </a:solidFill>
                        <a:ln w="25400">
                          <a:solidFill>
                            <a:srgbClr val="C0504D"/>
                          </a:solidFill>
                          <a:miter lim="800000"/>
                          <a:headEnd/>
                          <a:tailEnd/>
                        </a:ln>
                      </wps:spPr>
                      <wps:txbx>
                        <w:txbxContent>
                          <w:p w14:paraId="6296C617" w14:textId="77777777" w:rsidR="009B7BE6" w:rsidRDefault="009B7BE6" w:rsidP="0074283C">
                            <w:pPr>
                              <w:widowControl w:val="0"/>
                              <w:spacing w:line="280" w:lineRule="exact"/>
                              <w:jc w:val="both"/>
                              <w:rPr>
                                <w:rFonts w:ascii="Arial" w:hAnsi="Arial" w:cs="Arial"/>
                                <w:b/>
                                <w:bCs/>
                                <w:caps/>
                                <w:color w:val="D598BE"/>
                                <w:sz w:val="12"/>
                                <w:szCs w:val="12"/>
                              </w:rPr>
                            </w:pPr>
                          </w:p>
                          <w:p w14:paraId="4D3A4C7A" w14:textId="77777777" w:rsidR="0075294E" w:rsidRPr="0075294E" w:rsidRDefault="0075294E" w:rsidP="0075294E">
                            <w:pPr>
                              <w:pStyle w:val="NormalWeb"/>
                              <w:spacing w:before="0" w:beforeAutospacing="0" w:after="0" w:afterAutospacing="0"/>
                              <w:rPr>
                                <w:sz w:val="22"/>
                                <w:szCs w:val="22"/>
                              </w:rPr>
                            </w:pPr>
                            <w:r w:rsidRPr="0075294E">
                              <w:rPr>
                                <w:sz w:val="22"/>
                                <w:szCs w:val="22"/>
                              </w:rPr>
                              <w:t>Technology also impacts our ability to effectively handle person-to-person activity. We’ve all said it, “No cell phones at the dinner table.” But now you’re finding yourself saying it at all meals, even when you’re all just sitting around relaxing, chances are good everyone present has some kind of screen in front of them. Try to have “technology free” portions of the day when everyone goes out for a walk, a hike, to the park to play soccer, or gather around and break out those puzzles, board games, or cards. This is an essential skill for your kids to have in their future, so use their time off from school to help them develop this life skill.</w:t>
                            </w:r>
                          </w:p>
                          <w:p w14:paraId="5094C248" w14:textId="77777777" w:rsidR="0075294E" w:rsidRPr="0075294E" w:rsidRDefault="0075294E" w:rsidP="0075294E">
                            <w:pPr>
                              <w:pStyle w:val="NormalWeb"/>
                              <w:spacing w:before="0" w:beforeAutospacing="0" w:after="0" w:afterAutospacing="0"/>
                              <w:rPr>
                                <w:sz w:val="22"/>
                                <w:szCs w:val="22"/>
                              </w:rPr>
                            </w:pPr>
                            <w:r w:rsidRPr="0075294E">
                              <w:rPr>
                                <w:sz w:val="22"/>
                                <w:szCs w:val="22"/>
                              </w:rPr>
                              <w:t> </w:t>
                            </w:r>
                          </w:p>
                          <w:p w14:paraId="75EE1573" w14:textId="77777777" w:rsidR="0075294E" w:rsidRPr="0075294E" w:rsidRDefault="0075294E" w:rsidP="0075294E">
                            <w:pPr>
                              <w:pStyle w:val="NormalWeb"/>
                              <w:spacing w:before="0" w:beforeAutospacing="0" w:after="0" w:afterAutospacing="0"/>
                              <w:rPr>
                                <w:sz w:val="22"/>
                                <w:szCs w:val="22"/>
                              </w:rPr>
                            </w:pPr>
                            <w:r w:rsidRPr="0075294E">
                              <w:rPr>
                                <w:sz w:val="22"/>
                                <w:szCs w:val="22"/>
                              </w:rPr>
                              <w:t>How many of us notice that our kids seem to have a shortened attention span? Studies have proven that too much screen time has a direct correlation to this problem. Try teaching your kids to use their imagination instead of having everything figured out for them. One way is to read to your children. It doesn’t matter if they’re in kindergarten or eleventh grade, they all benefit from being read to. But have them close their eyes while you read and try to see the “movie” of the story you’re reading to them in their head. Share those experiences. Too many children today have an aversion to reading because there are so many words and no illustrations or videos to go along with it. Today’s kids need to be taught to use their imagination.</w:t>
                            </w:r>
                          </w:p>
                          <w:p w14:paraId="49B9E00D" w14:textId="77777777" w:rsidR="0075294E" w:rsidRPr="0075294E" w:rsidRDefault="0075294E" w:rsidP="0075294E">
                            <w:pPr>
                              <w:pStyle w:val="NormalWeb"/>
                              <w:spacing w:before="0" w:beforeAutospacing="0" w:after="0" w:afterAutospacing="0"/>
                              <w:rPr>
                                <w:sz w:val="22"/>
                                <w:szCs w:val="22"/>
                              </w:rPr>
                            </w:pPr>
                            <w:r w:rsidRPr="0075294E">
                              <w:rPr>
                                <w:sz w:val="22"/>
                                <w:szCs w:val="22"/>
                              </w:rPr>
                              <w:t> </w:t>
                            </w:r>
                          </w:p>
                          <w:p w14:paraId="7AD5358D" w14:textId="77777777" w:rsidR="0075294E" w:rsidRPr="0075294E" w:rsidRDefault="0075294E" w:rsidP="0075294E">
                            <w:pPr>
                              <w:pStyle w:val="NormalWeb"/>
                              <w:spacing w:before="0" w:beforeAutospacing="0" w:after="0" w:afterAutospacing="0"/>
                              <w:rPr>
                                <w:sz w:val="22"/>
                                <w:szCs w:val="22"/>
                              </w:rPr>
                            </w:pPr>
                            <w:r w:rsidRPr="0075294E">
                              <w:rPr>
                                <w:sz w:val="22"/>
                                <w:szCs w:val="22"/>
                              </w:rPr>
                              <w:t>Try using time limits, but decide on them as a family. When everyone has a say on what changes are being made, they may not resist it as much.  The benefits definitely outweigh the negatives.  You may find that everyone is in a better mood as a result, better sleep, better exercise, and better family relationships.</w:t>
                            </w:r>
                          </w:p>
                          <w:p w14:paraId="60745277" w14:textId="77777777" w:rsidR="009B7BE6" w:rsidRDefault="009B7BE6" w:rsidP="004A01C1">
                            <w:pPr>
                              <w:widowControl w:val="0"/>
                              <w:tabs>
                                <w:tab w:val="left" w:pos="2520"/>
                                <w:tab w:val="left" w:pos="2790"/>
                                <w:tab w:val="left" w:pos="7920"/>
                              </w:tabs>
                              <w:autoSpaceDE w:val="0"/>
                              <w:autoSpaceDN w:val="0"/>
                              <w:adjustRightInd w:val="0"/>
                              <w:rPr>
                                <w:rFonts w:ascii="Arial" w:hAnsi="Arial" w:cs="Arial"/>
                                <w:szCs w:val="22"/>
                              </w:rPr>
                            </w:pPr>
                            <w:r>
                              <w:rPr>
                                <w:rFonts w:ascii="Arial" w:hAnsi="Arial" w:cs="Arial"/>
                                <w:szCs w:val="22"/>
                              </w:rPr>
                              <w:tab/>
                            </w:r>
                          </w:p>
                          <w:p w14:paraId="698C7CF7" w14:textId="77777777" w:rsidR="009B7BE6" w:rsidRPr="00AF08FD" w:rsidRDefault="009B7BE6" w:rsidP="0075294E">
                            <w:pPr>
                              <w:widowControl w:val="0"/>
                              <w:tabs>
                                <w:tab w:val="left" w:pos="2520"/>
                                <w:tab w:val="left" w:pos="2790"/>
                                <w:tab w:val="left" w:pos="7920"/>
                              </w:tabs>
                              <w:autoSpaceDE w:val="0"/>
                              <w:autoSpaceDN w:val="0"/>
                              <w:adjustRightInd w:val="0"/>
                              <w:rPr>
                                <w:rFonts w:ascii="Arial" w:hAnsi="Arial" w:cs="Arial"/>
                                <w:b/>
                                <w:bCs/>
                                <w:i/>
                                <w:caps/>
                                <w:color w:val="5F497A"/>
                                <w:sz w:val="16"/>
                                <w:szCs w:val="16"/>
                              </w:rPr>
                            </w:pPr>
                            <w:r>
                              <w:rPr>
                                <w:rFonts w:ascii="Arial" w:hAnsi="Arial" w:cs="Arial"/>
                                <w:szCs w:val="22"/>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598F1D" id="Text Box 66" o:spid="_x0000_s1043" type="#_x0000_t202" style="position:absolute;left:0;text-align:left;margin-left:3in;margin-top:17.9pt;width:261pt;height:48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" strokecolor="#c0504d" strokeweight="2pt">
                <v:path arrowok="t"/>
                <v:textbox>
                  <w:txbxContent>
                    <w:p w14:paraId="6296C617" w14:textId="77777777" w:rsidR="009B7BE6" w:rsidRDefault="009B7BE6" w:rsidP="0074283C">
                      <w:pPr>
                        <w:widowControl w:val="0"/>
                        <w:spacing w:line="280" w:lineRule="exact"/>
                        <w:jc w:val="both"/>
                        <w:rPr>
                          <w:rFonts w:ascii="Arial" w:hAnsi="Arial" w:cs="Arial"/>
                          <w:b/>
                          <w:bCs/>
                          <w:caps/>
                          <w:color w:val="D598BE"/>
                          <w:sz w:val="12"/>
                          <w:szCs w:val="12"/>
                        </w:rPr>
                      </w:pPr>
                    </w:p>
                    <w:p w14:paraId="4D3A4C7A" w14:textId="77777777" w:rsidR="0075294E" w:rsidRPr="0075294E" w:rsidRDefault="0075294E" w:rsidP="0075294E">
                      <w:pPr>
                        <w:pStyle w:val="NormalWeb"/>
                        <w:spacing w:before="0" w:beforeAutospacing="0" w:after="0" w:afterAutospacing="0"/>
                        <w:rPr>
                          <w:sz w:val="22"/>
                          <w:szCs w:val="22"/>
                        </w:rPr>
                      </w:pPr>
                      <w:r w:rsidRPr="0075294E">
                        <w:rPr>
                          <w:sz w:val="22"/>
                          <w:szCs w:val="22"/>
                        </w:rPr>
                        <w:t>Technology also impacts our ability to effectively handle person-to-person activity. We’ve all said it, “No cell phones at the dinner table.” But now you’re finding yourself saying it at all meals, even when you’re all just sitting around relaxing, chances are good everyone present has some kind of screen in front of them. Try to have “technology free” portions of the day when everyone goes out for a walk, a hike, to the park to play soccer, or gather around and break out those puzzles, board games, or cards. This is an essential skill for your kids to have in their future, so use their time off from school to help them develop this life skill.</w:t>
                      </w:r>
                    </w:p>
                    <w:p w14:paraId="5094C248" w14:textId="77777777" w:rsidR="0075294E" w:rsidRPr="0075294E" w:rsidRDefault="0075294E" w:rsidP="0075294E">
                      <w:pPr>
                        <w:pStyle w:val="NormalWeb"/>
                        <w:spacing w:before="0" w:beforeAutospacing="0" w:after="0" w:afterAutospacing="0"/>
                        <w:rPr>
                          <w:sz w:val="22"/>
                          <w:szCs w:val="22"/>
                        </w:rPr>
                      </w:pPr>
                      <w:r w:rsidRPr="0075294E">
                        <w:rPr>
                          <w:sz w:val="22"/>
                          <w:szCs w:val="22"/>
                        </w:rPr>
                        <w:t> </w:t>
                      </w:r>
                    </w:p>
                    <w:p w14:paraId="75EE1573" w14:textId="77777777" w:rsidR="0075294E" w:rsidRPr="0075294E" w:rsidRDefault="0075294E" w:rsidP="0075294E">
                      <w:pPr>
                        <w:pStyle w:val="NormalWeb"/>
                        <w:spacing w:before="0" w:beforeAutospacing="0" w:after="0" w:afterAutospacing="0"/>
                        <w:rPr>
                          <w:sz w:val="22"/>
                          <w:szCs w:val="22"/>
                        </w:rPr>
                      </w:pPr>
                      <w:r w:rsidRPr="0075294E">
                        <w:rPr>
                          <w:sz w:val="22"/>
                          <w:szCs w:val="22"/>
                        </w:rPr>
                        <w:t>How many of us notice that our kids seem to have a shortened attention span? Studies have proven that too much screen time has a direct correlation to this problem. Try teaching your kids to use their imagination instead of having everything figured out for them. One way is to read to your children. It doesn’t matter if they’re in kindergarten or eleventh grade, they all benefit from being read to. But have them close their eyes while you read and try to see the “movie” of the story you’re reading to them in their head. Share those experiences. Too many children today have an aversion to reading because there are so many words and no illustrations or videos to go along with it. Today’s kids need to be taught to use their imagination.</w:t>
                      </w:r>
                    </w:p>
                    <w:p w14:paraId="49B9E00D" w14:textId="77777777" w:rsidR="0075294E" w:rsidRPr="0075294E" w:rsidRDefault="0075294E" w:rsidP="0075294E">
                      <w:pPr>
                        <w:pStyle w:val="NormalWeb"/>
                        <w:spacing w:before="0" w:beforeAutospacing="0" w:after="0" w:afterAutospacing="0"/>
                        <w:rPr>
                          <w:sz w:val="22"/>
                          <w:szCs w:val="22"/>
                        </w:rPr>
                      </w:pPr>
                      <w:r w:rsidRPr="0075294E">
                        <w:rPr>
                          <w:sz w:val="22"/>
                          <w:szCs w:val="22"/>
                        </w:rPr>
                        <w:t> </w:t>
                      </w:r>
                    </w:p>
                    <w:p w14:paraId="7AD5358D" w14:textId="77777777" w:rsidR="0075294E" w:rsidRPr="0075294E" w:rsidRDefault="0075294E" w:rsidP="0075294E">
                      <w:pPr>
                        <w:pStyle w:val="NormalWeb"/>
                        <w:spacing w:before="0" w:beforeAutospacing="0" w:after="0" w:afterAutospacing="0"/>
                        <w:rPr>
                          <w:sz w:val="22"/>
                          <w:szCs w:val="22"/>
                        </w:rPr>
                      </w:pPr>
                      <w:r w:rsidRPr="0075294E">
                        <w:rPr>
                          <w:sz w:val="22"/>
                          <w:szCs w:val="22"/>
                        </w:rPr>
                        <w:t>Try using time limits, but decide on them as a family. When everyone has a say on what changes are being made, they may not resist it as much.  The benefits definitely outweigh the negatives.  You may find that everyone is in a better mood as a result, better sleep, better exercise, and better family relationships.</w:t>
                      </w:r>
                    </w:p>
                    <w:p w14:paraId="60745277" w14:textId="77777777" w:rsidR="009B7BE6" w:rsidRDefault="009B7BE6" w:rsidP="004A01C1">
                      <w:pPr>
                        <w:widowControl w:val="0"/>
                        <w:tabs>
                          <w:tab w:val="left" w:pos="2520"/>
                          <w:tab w:val="left" w:pos="2790"/>
                          <w:tab w:val="left" w:pos="7920"/>
                        </w:tabs>
                        <w:autoSpaceDE w:val="0"/>
                        <w:autoSpaceDN w:val="0"/>
                        <w:adjustRightInd w:val="0"/>
                        <w:rPr>
                          <w:rFonts w:ascii="Arial" w:hAnsi="Arial" w:cs="Arial"/>
                          <w:szCs w:val="22"/>
                        </w:rPr>
                      </w:pPr>
                      <w:r>
                        <w:rPr>
                          <w:rFonts w:ascii="Arial" w:hAnsi="Arial" w:cs="Arial"/>
                          <w:szCs w:val="22"/>
                        </w:rPr>
                        <w:tab/>
                      </w:r>
                    </w:p>
                    <w:p w14:paraId="698C7CF7" w14:textId="77777777" w:rsidR="009B7BE6" w:rsidRPr="00AF08FD" w:rsidRDefault="009B7BE6" w:rsidP="0075294E">
                      <w:pPr>
                        <w:widowControl w:val="0"/>
                        <w:tabs>
                          <w:tab w:val="left" w:pos="2520"/>
                          <w:tab w:val="left" w:pos="2790"/>
                          <w:tab w:val="left" w:pos="7920"/>
                        </w:tabs>
                        <w:autoSpaceDE w:val="0"/>
                        <w:autoSpaceDN w:val="0"/>
                        <w:adjustRightInd w:val="0"/>
                        <w:rPr>
                          <w:rFonts w:ascii="Arial" w:hAnsi="Arial" w:cs="Arial"/>
                          <w:b/>
                          <w:bCs/>
                          <w:i/>
                          <w:caps/>
                          <w:color w:val="5F497A"/>
                          <w:sz w:val="16"/>
                          <w:szCs w:val="16"/>
                        </w:rPr>
                      </w:pPr>
                      <w:r>
                        <w:rPr>
                          <w:rFonts w:ascii="Arial" w:hAnsi="Arial" w:cs="Arial"/>
                          <w:szCs w:val="22"/>
                        </w:rPr>
                        <w:tab/>
                      </w:r>
                    </w:p>
                  </w:txbxContent>
                </v:textbox>
              </v:shape>
            </w:pict>
          </mc:Fallback>
        </mc:AlternateContent>
      </w:r>
      <w:r>
        <w:rPr>
          <w:b w:val="0"/>
          <w:noProof/>
          <w:szCs w:val="22"/>
          <w:lang w:eastAsia="en-US"/>
        </w:rPr>
        <mc:AlternateContent>
          <mc:Choice Requires="wps">
            <w:drawing>
              <wp:anchor distT="0" distB="0" distL="114300" distR="114300" simplePos="0" relativeHeight="251661312" behindDoc="0" locked="0" layoutInCell="1" allowOverlap="1" wp14:anchorId="2FD43290" wp14:editId="43D7C7A5">
                <wp:simplePos x="0" y="0"/>
                <wp:positionH relativeFrom="column">
                  <wp:posOffset>-570865</wp:posOffset>
                </wp:positionH>
                <wp:positionV relativeFrom="paragraph">
                  <wp:posOffset>227330</wp:posOffset>
                </wp:positionV>
                <wp:extent cx="3333750" cy="6220460"/>
                <wp:effectExtent l="19685" t="19050" r="18415" b="18415"/>
                <wp:wrapNone/>
                <wp:docPr id="138663626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33750" cy="6220460"/>
                        </a:xfrm>
                        <a:prstGeom prst="rect">
                          <a:avLst/>
                        </a:prstGeom>
                        <a:solidFill>
                          <a:srgbClr val="FFFFFF"/>
                        </a:solidFill>
                        <a:ln w="25400">
                          <a:solidFill>
                            <a:srgbClr val="C0504D"/>
                          </a:solidFill>
                          <a:miter lim="800000"/>
                          <a:headEnd/>
                          <a:tailEnd/>
                        </a:ln>
                      </wps:spPr>
                      <wps:txbx>
                        <w:txbxContent>
                          <w:p w14:paraId="7F3D6851" w14:textId="77777777" w:rsidR="009B7BE6" w:rsidRPr="00AF08FD" w:rsidRDefault="009B7BE6" w:rsidP="00424EE6">
                            <w:pPr>
                              <w:tabs>
                                <w:tab w:val="left" w:pos="4680"/>
                              </w:tabs>
                              <w:ind w:right="302"/>
                              <w:jc w:val="both"/>
                              <w:rPr>
                                <w:rFonts w:ascii="Arial" w:hAnsi="Arial" w:cs="Arial"/>
                                <w:b/>
                                <w:bCs/>
                                <w:i/>
                                <w:caps/>
                                <w:color w:val="5F497A"/>
                                <w:sz w:val="16"/>
                                <w:szCs w:val="16"/>
                              </w:rPr>
                            </w:pPr>
                          </w:p>
                          <w:p w14:paraId="71D7F37E" w14:textId="77777777" w:rsidR="009B7BE6" w:rsidRDefault="009B7BE6" w:rsidP="006306DD">
                            <w:pPr>
                              <w:pStyle w:val="ListParagraph"/>
                              <w:widowControl w:val="0"/>
                              <w:spacing w:line="280" w:lineRule="exact"/>
                              <w:jc w:val="both"/>
                              <w:rPr>
                                <w:rFonts w:ascii="Arial" w:hAnsi="Arial" w:cs="Arial"/>
                                <w:b/>
                                <w:sz w:val="24"/>
                              </w:rPr>
                            </w:pPr>
                          </w:p>
                          <w:p w14:paraId="04A52396" w14:textId="45DF2DE4" w:rsidR="0075294E" w:rsidRDefault="00DD0D4A" w:rsidP="007E0CB4">
                            <w:pPr>
                              <w:pStyle w:val="NormalWeb"/>
                              <w:spacing w:before="0" w:beforeAutospacing="0" w:after="0" w:afterAutospacing="0"/>
                              <w:jc w:val="center"/>
                              <w:rPr>
                                <w:sz w:val="22"/>
                                <w:szCs w:val="22"/>
                              </w:rPr>
                            </w:pPr>
                            <w:r>
                              <w:rPr>
                                <w:b/>
                                <w:bCs/>
                                <w:noProof/>
                                <w:sz w:val="22"/>
                                <w:szCs w:val="22"/>
                              </w:rPr>
                              <w:drawing>
                                <wp:inline distT="0" distB="0" distL="0" distR="0" wp14:anchorId="4764570D" wp14:editId="27B8979C">
                                  <wp:extent cx="2209800" cy="1304925"/>
                                  <wp:effectExtent l="0" t="0" r="0" b="0"/>
                                  <wp:docPr id="9567592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9800" cy="1304925"/>
                                          </a:xfrm>
                                          <a:prstGeom prst="rect">
                                            <a:avLst/>
                                          </a:prstGeom>
                                          <a:noFill/>
                                          <a:ln>
                                            <a:noFill/>
                                          </a:ln>
                                        </pic:spPr>
                                      </pic:pic>
                                    </a:graphicData>
                                  </a:graphic>
                                </wp:inline>
                              </w:drawing>
                            </w:r>
                          </w:p>
                          <w:p w14:paraId="4E52D9E1" w14:textId="77777777" w:rsidR="0075294E" w:rsidRDefault="0075294E" w:rsidP="0075294E">
                            <w:pPr>
                              <w:pStyle w:val="NormalWeb"/>
                              <w:spacing w:before="0" w:beforeAutospacing="0" w:after="0" w:afterAutospacing="0"/>
                              <w:rPr>
                                <w:sz w:val="22"/>
                                <w:szCs w:val="22"/>
                              </w:rPr>
                            </w:pPr>
                          </w:p>
                          <w:p w14:paraId="5B7D62E8" w14:textId="77777777" w:rsidR="0075294E" w:rsidRPr="0075294E" w:rsidRDefault="0075294E" w:rsidP="0075294E">
                            <w:pPr>
                              <w:pStyle w:val="NormalWeb"/>
                              <w:spacing w:before="0" w:beforeAutospacing="0" w:after="0" w:afterAutospacing="0"/>
                              <w:jc w:val="center"/>
                              <w:rPr>
                                <w:b/>
                                <w:sz w:val="40"/>
                                <w:szCs w:val="40"/>
                                <w:u w:val="single"/>
                              </w:rPr>
                            </w:pPr>
                            <w:r w:rsidRPr="0075294E">
                              <w:rPr>
                                <w:b/>
                                <w:sz w:val="40"/>
                                <w:szCs w:val="40"/>
                                <w:u w:val="single"/>
                              </w:rPr>
                              <w:t>Limiting Technology</w:t>
                            </w:r>
                          </w:p>
                          <w:p w14:paraId="744833C6" w14:textId="77777777" w:rsidR="0075294E" w:rsidRDefault="0075294E" w:rsidP="0075294E">
                            <w:pPr>
                              <w:pStyle w:val="NormalWeb"/>
                              <w:spacing w:before="0" w:beforeAutospacing="0" w:after="0" w:afterAutospacing="0"/>
                              <w:rPr>
                                <w:sz w:val="22"/>
                                <w:szCs w:val="22"/>
                              </w:rPr>
                            </w:pPr>
                          </w:p>
                          <w:p w14:paraId="7224828D" w14:textId="6FF489BF" w:rsidR="0075294E" w:rsidRPr="0075294E" w:rsidRDefault="0075294E" w:rsidP="0075294E">
                            <w:pPr>
                              <w:pStyle w:val="NormalWeb"/>
                              <w:spacing w:before="0" w:beforeAutospacing="0" w:after="0" w:afterAutospacing="0"/>
                              <w:rPr>
                                <w:sz w:val="22"/>
                                <w:szCs w:val="22"/>
                              </w:rPr>
                            </w:pPr>
                            <w:r w:rsidRPr="0075294E">
                              <w:rPr>
                                <w:sz w:val="22"/>
                                <w:szCs w:val="22"/>
                              </w:rPr>
                              <w:t>Summer’s here and for many of us that means more time with our kids. It’s the time of summer camp, sleepy mornings, and more time outside, right?</w:t>
                            </w:r>
                          </w:p>
                          <w:p w14:paraId="18CDCDC2" w14:textId="6169E26B" w:rsidR="0075294E" w:rsidRPr="0075294E" w:rsidRDefault="0075294E" w:rsidP="0075294E">
                            <w:pPr>
                              <w:pStyle w:val="NormalWeb"/>
                              <w:spacing w:before="0" w:beforeAutospacing="0" w:after="0" w:afterAutospacing="0"/>
                              <w:rPr>
                                <w:sz w:val="22"/>
                                <w:szCs w:val="22"/>
                              </w:rPr>
                            </w:pPr>
                            <w:r w:rsidRPr="0075294E">
                              <w:rPr>
                                <w:sz w:val="22"/>
                                <w:szCs w:val="22"/>
                              </w:rPr>
                              <w:t>Not always.</w:t>
                            </w:r>
                          </w:p>
                          <w:p w14:paraId="2A5B44F3" w14:textId="77777777" w:rsidR="0075294E" w:rsidRPr="0075294E" w:rsidRDefault="0075294E" w:rsidP="0075294E">
                            <w:pPr>
                              <w:pStyle w:val="NormalWeb"/>
                              <w:spacing w:before="0" w:beforeAutospacing="0" w:after="0" w:afterAutospacing="0"/>
                              <w:rPr>
                                <w:sz w:val="22"/>
                                <w:szCs w:val="22"/>
                              </w:rPr>
                            </w:pPr>
                            <w:r w:rsidRPr="0075294E">
                              <w:rPr>
                                <w:sz w:val="22"/>
                                <w:szCs w:val="22"/>
                              </w:rPr>
                              <w:t>Having the kids underfoot now that school’s out might mean you have less time to do the things you want to do during the summer, and with all that’s available, it’s easy to turn to electronic devices to keep our kiddos entertained. But be sure you know the cost of that kind of childcare.</w:t>
                            </w:r>
                          </w:p>
                          <w:p w14:paraId="0A70DDF8" w14:textId="77777777" w:rsidR="0075294E" w:rsidRPr="0075294E" w:rsidRDefault="0075294E" w:rsidP="0075294E">
                            <w:pPr>
                              <w:pStyle w:val="NormalWeb"/>
                              <w:spacing w:before="0" w:beforeAutospacing="0" w:after="0" w:afterAutospacing="0"/>
                              <w:rPr>
                                <w:sz w:val="22"/>
                                <w:szCs w:val="22"/>
                              </w:rPr>
                            </w:pPr>
                            <w:r w:rsidRPr="0075294E">
                              <w:rPr>
                                <w:sz w:val="22"/>
                                <w:szCs w:val="22"/>
                              </w:rPr>
                              <w:t> </w:t>
                            </w:r>
                          </w:p>
                          <w:p w14:paraId="270035B5" w14:textId="77777777" w:rsidR="0075294E" w:rsidRPr="0075294E" w:rsidRDefault="0075294E" w:rsidP="0075294E">
                            <w:pPr>
                              <w:pStyle w:val="NormalWeb"/>
                              <w:spacing w:before="0" w:beforeAutospacing="0" w:after="0" w:afterAutospacing="0"/>
                              <w:rPr>
                                <w:sz w:val="22"/>
                                <w:szCs w:val="22"/>
                              </w:rPr>
                            </w:pPr>
                            <w:r w:rsidRPr="0075294E">
                              <w:rPr>
                                <w:sz w:val="22"/>
                                <w:szCs w:val="22"/>
                              </w:rPr>
                              <w:t>Yes, technology for kids is a great learning tool as well as a form of entertainment. But try not to turn to it full time.  It has some disadvantages that can have long-lasting effects.</w:t>
                            </w:r>
                          </w:p>
                          <w:p w14:paraId="4E192696" w14:textId="77777777" w:rsidR="0075294E" w:rsidRPr="0075294E" w:rsidRDefault="0075294E" w:rsidP="0075294E">
                            <w:pPr>
                              <w:pStyle w:val="NormalWeb"/>
                              <w:spacing w:before="0" w:beforeAutospacing="0" w:after="0" w:afterAutospacing="0"/>
                              <w:rPr>
                                <w:sz w:val="22"/>
                                <w:szCs w:val="22"/>
                              </w:rPr>
                            </w:pPr>
                            <w:r w:rsidRPr="0075294E">
                              <w:rPr>
                                <w:sz w:val="22"/>
                                <w:szCs w:val="22"/>
                              </w:rPr>
                              <w:t> </w:t>
                            </w:r>
                          </w:p>
                          <w:p w14:paraId="35EA2D6C" w14:textId="77777777" w:rsidR="0075294E" w:rsidRPr="0075294E" w:rsidRDefault="0075294E" w:rsidP="0075294E">
                            <w:pPr>
                              <w:pStyle w:val="NormalWeb"/>
                              <w:spacing w:before="0" w:beforeAutospacing="0" w:after="0" w:afterAutospacing="0"/>
                              <w:rPr>
                                <w:sz w:val="22"/>
                                <w:szCs w:val="22"/>
                              </w:rPr>
                            </w:pPr>
                            <w:r w:rsidRPr="0075294E">
                              <w:rPr>
                                <w:sz w:val="22"/>
                                <w:szCs w:val="22"/>
                              </w:rPr>
                              <w:t>Too much technology means added “blue light” which interferes with sleep. Both adults and kids are susceptible to this. Getting enough sleep can be challenging at the best of times, but when you add extra hours of blue light exposure from cell phones, tablets, computers, and television, it becomes a recipe for sleep deprivation. And kids, even more than adults, need those valuable hours of sleep.</w:t>
                            </w:r>
                          </w:p>
                          <w:p w14:paraId="73DD5568" w14:textId="77777777" w:rsidR="0075294E" w:rsidRPr="0075294E" w:rsidRDefault="0075294E" w:rsidP="0075294E">
                            <w:pPr>
                              <w:pStyle w:val="NormalWeb"/>
                              <w:spacing w:before="0" w:beforeAutospacing="0" w:after="0" w:afterAutospacing="0"/>
                              <w:rPr>
                                <w:sz w:val="22"/>
                                <w:szCs w:val="22"/>
                              </w:rPr>
                            </w:pPr>
                          </w:p>
                          <w:p w14:paraId="0D227A6F" w14:textId="77777777" w:rsidR="0075294E" w:rsidRPr="0075294E" w:rsidRDefault="0075294E" w:rsidP="0075294E">
                            <w:pPr>
                              <w:pStyle w:val="NormalWeb"/>
                              <w:spacing w:before="0" w:beforeAutospacing="0" w:after="0" w:afterAutospacing="0"/>
                              <w:rPr>
                                <w:sz w:val="22"/>
                                <w:szCs w:val="22"/>
                              </w:rPr>
                            </w:pPr>
                            <w:r w:rsidRPr="0075294E">
                              <w:rPr>
                                <w:sz w:val="22"/>
                                <w:szCs w:val="22"/>
                              </w:rPr>
                              <w:t> </w:t>
                            </w:r>
                          </w:p>
                          <w:p w14:paraId="7EBFAD57" w14:textId="77777777" w:rsidR="009B7BE6" w:rsidRPr="0075294E" w:rsidRDefault="009B7BE6" w:rsidP="00470E74">
                            <w:pPr>
                              <w:pStyle w:val="ListParagraph"/>
                              <w:widowControl w:val="0"/>
                              <w:spacing w:line="280" w:lineRule="exact"/>
                              <w:ind w:left="180"/>
                              <w:rPr>
                                <w:rFonts w:ascii="Arial" w:hAnsi="Arial" w:cs="Arial"/>
                                <w:b/>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FD43290" id="Text Box 67" o:spid="_x0000_s1044" type="#_x0000_t202" style="position:absolute;left:0;text-align:left;margin-left:-44.95pt;margin-top:17.9pt;width:262.5pt;height:48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" strokecolor="#c0504d" strokeweight="2pt">
                <v:path arrowok="t"/>
                <v:textbox>
                  <w:txbxContent>
                    <w:p w14:paraId="7F3D6851" w14:textId="77777777" w:rsidR="009B7BE6" w:rsidRPr="00AF08FD" w:rsidRDefault="009B7BE6" w:rsidP="00424EE6">
                      <w:pPr>
                        <w:tabs>
                          <w:tab w:val="left" w:pos="4680"/>
                        </w:tabs>
                        <w:ind w:right="302"/>
                        <w:jc w:val="both"/>
                        <w:rPr>
                          <w:rFonts w:ascii="Arial" w:hAnsi="Arial" w:cs="Arial"/>
                          <w:b/>
                          <w:bCs/>
                          <w:i/>
                          <w:caps/>
                          <w:color w:val="5F497A"/>
                          <w:sz w:val="16"/>
                          <w:szCs w:val="16"/>
                        </w:rPr>
                      </w:pPr>
                    </w:p>
                    <w:p w14:paraId="71D7F37E" w14:textId="77777777" w:rsidR="009B7BE6" w:rsidRDefault="009B7BE6" w:rsidP="006306DD">
                      <w:pPr>
                        <w:pStyle w:val="ListParagraph"/>
                        <w:widowControl w:val="0"/>
                        <w:spacing w:line="280" w:lineRule="exact"/>
                        <w:jc w:val="both"/>
                        <w:rPr>
                          <w:rFonts w:ascii="Arial" w:hAnsi="Arial" w:cs="Arial"/>
                          <w:b/>
                          <w:sz w:val="24"/>
                        </w:rPr>
                      </w:pPr>
                    </w:p>
                    <w:p w14:paraId="04A52396" w14:textId="45DF2DE4" w:rsidR="0075294E" w:rsidRDefault="00DD0D4A" w:rsidP="007E0CB4">
                      <w:pPr>
                        <w:pStyle w:val="NormalWeb"/>
                        <w:spacing w:before="0" w:beforeAutospacing="0" w:after="0" w:afterAutospacing="0"/>
                        <w:jc w:val="center"/>
                        <w:rPr>
                          <w:sz w:val="22"/>
                          <w:szCs w:val="22"/>
                        </w:rPr>
                      </w:pPr>
                      <w:r>
                        <w:rPr>
                          <w:b/>
                          <w:bCs/>
                          <w:noProof/>
                          <w:sz w:val="22"/>
                          <w:szCs w:val="22"/>
                        </w:rPr>
                        <w:drawing>
                          <wp:inline distT="0" distB="0" distL="0" distR="0" wp14:anchorId="4764570D" wp14:editId="27B8979C">
                            <wp:extent cx="2209800" cy="1304925"/>
                            <wp:effectExtent l="0" t="0" r="0" b="0"/>
                            <wp:docPr id="9567592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9800" cy="1304925"/>
                                    </a:xfrm>
                                    <a:prstGeom prst="rect">
                                      <a:avLst/>
                                    </a:prstGeom>
                                    <a:noFill/>
                                    <a:ln>
                                      <a:noFill/>
                                    </a:ln>
                                  </pic:spPr>
                                </pic:pic>
                              </a:graphicData>
                            </a:graphic>
                          </wp:inline>
                        </w:drawing>
                      </w:r>
                    </w:p>
                    <w:p w14:paraId="4E52D9E1" w14:textId="77777777" w:rsidR="0075294E" w:rsidRDefault="0075294E" w:rsidP="0075294E">
                      <w:pPr>
                        <w:pStyle w:val="NormalWeb"/>
                        <w:spacing w:before="0" w:beforeAutospacing="0" w:after="0" w:afterAutospacing="0"/>
                        <w:rPr>
                          <w:sz w:val="22"/>
                          <w:szCs w:val="22"/>
                        </w:rPr>
                      </w:pPr>
                    </w:p>
                    <w:p w14:paraId="5B7D62E8" w14:textId="77777777" w:rsidR="0075294E" w:rsidRPr="0075294E" w:rsidRDefault="0075294E" w:rsidP="0075294E">
                      <w:pPr>
                        <w:pStyle w:val="NormalWeb"/>
                        <w:spacing w:before="0" w:beforeAutospacing="0" w:after="0" w:afterAutospacing="0"/>
                        <w:jc w:val="center"/>
                        <w:rPr>
                          <w:b/>
                          <w:sz w:val="40"/>
                          <w:szCs w:val="40"/>
                          <w:u w:val="single"/>
                        </w:rPr>
                      </w:pPr>
                      <w:r w:rsidRPr="0075294E">
                        <w:rPr>
                          <w:b/>
                          <w:sz w:val="40"/>
                          <w:szCs w:val="40"/>
                          <w:u w:val="single"/>
                        </w:rPr>
                        <w:t>Limiting Technology</w:t>
                      </w:r>
                    </w:p>
                    <w:p w14:paraId="744833C6" w14:textId="77777777" w:rsidR="0075294E" w:rsidRDefault="0075294E" w:rsidP="0075294E">
                      <w:pPr>
                        <w:pStyle w:val="NormalWeb"/>
                        <w:spacing w:before="0" w:beforeAutospacing="0" w:after="0" w:afterAutospacing="0"/>
                        <w:rPr>
                          <w:sz w:val="22"/>
                          <w:szCs w:val="22"/>
                        </w:rPr>
                      </w:pPr>
                    </w:p>
                    <w:p w14:paraId="7224828D" w14:textId="6FF489BF" w:rsidR="0075294E" w:rsidRPr="0075294E" w:rsidRDefault="0075294E" w:rsidP="0075294E">
                      <w:pPr>
                        <w:pStyle w:val="NormalWeb"/>
                        <w:spacing w:before="0" w:beforeAutospacing="0" w:after="0" w:afterAutospacing="0"/>
                        <w:rPr>
                          <w:sz w:val="22"/>
                          <w:szCs w:val="22"/>
                        </w:rPr>
                      </w:pPr>
                      <w:r w:rsidRPr="0075294E">
                        <w:rPr>
                          <w:sz w:val="22"/>
                          <w:szCs w:val="22"/>
                        </w:rPr>
                        <w:t>Summer’s here and for many of us that means more time with our kids. It’s the time of summer camp, sleepy mornings, and more time outside, right?</w:t>
                      </w:r>
                    </w:p>
                    <w:p w14:paraId="18CDCDC2" w14:textId="6169E26B" w:rsidR="0075294E" w:rsidRPr="0075294E" w:rsidRDefault="0075294E" w:rsidP="0075294E">
                      <w:pPr>
                        <w:pStyle w:val="NormalWeb"/>
                        <w:spacing w:before="0" w:beforeAutospacing="0" w:after="0" w:afterAutospacing="0"/>
                        <w:rPr>
                          <w:sz w:val="22"/>
                          <w:szCs w:val="22"/>
                        </w:rPr>
                      </w:pPr>
                      <w:r w:rsidRPr="0075294E">
                        <w:rPr>
                          <w:sz w:val="22"/>
                          <w:szCs w:val="22"/>
                        </w:rPr>
                        <w:t>Not always.</w:t>
                      </w:r>
                    </w:p>
                    <w:p w14:paraId="2A5B44F3" w14:textId="77777777" w:rsidR="0075294E" w:rsidRPr="0075294E" w:rsidRDefault="0075294E" w:rsidP="0075294E">
                      <w:pPr>
                        <w:pStyle w:val="NormalWeb"/>
                        <w:spacing w:before="0" w:beforeAutospacing="0" w:after="0" w:afterAutospacing="0"/>
                        <w:rPr>
                          <w:sz w:val="22"/>
                          <w:szCs w:val="22"/>
                        </w:rPr>
                      </w:pPr>
                      <w:r w:rsidRPr="0075294E">
                        <w:rPr>
                          <w:sz w:val="22"/>
                          <w:szCs w:val="22"/>
                        </w:rPr>
                        <w:t>Having the kids underfoot now that school’s out might mean you have less time to do the things you want to do during the summer, and with all that’s available, it’s easy to turn to electronic devices to keep our kiddos entertained. But be sure you know the cost of that kind of childcare.</w:t>
                      </w:r>
                    </w:p>
                    <w:p w14:paraId="0A70DDF8" w14:textId="77777777" w:rsidR="0075294E" w:rsidRPr="0075294E" w:rsidRDefault="0075294E" w:rsidP="0075294E">
                      <w:pPr>
                        <w:pStyle w:val="NormalWeb"/>
                        <w:spacing w:before="0" w:beforeAutospacing="0" w:after="0" w:afterAutospacing="0"/>
                        <w:rPr>
                          <w:sz w:val="22"/>
                          <w:szCs w:val="22"/>
                        </w:rPr>
                      </w:pPr>
                      <w:r w:rsidRPr="0075294E">
                        <w:rPr>
                          <w:sz w:val="22"/>
                          <w:szCs w:val="22"/>
                        </w:rPr>
                        <w:t> </w:t>
                      </w:r>
                    </w:p>
                    <w:p w14:paraId="270035B5" w14:textId="77777777" w:rsidR="0075294E" w:rsidRPr="0075294E" w:rsidRDefault="0075294E" w:rsidP="0075294E">
                      <w:pPr>
                        <w:pStyle w:val="NormalWeb"/>
                        <w:spacing w:before="0" w:beforeAutospacing="0" w:after="0" w:afterAutospacing="0"/>
                        <w:rPr>
                          <w:sz w:val="22"/>
                          <w:szCs w:val="22"/>
                        </w:rPr>
                      </w:pPr>
                      <w:r w:rsidRPr="0075294E">
                        <w:rPr>
                          <w:sz w:val="22"/>
                          <w:szCs w:val="22"/>
                        </w:rPr>
                        <w:t>Yes, technology for kids is a great learning tool as well as a form of entertainment. But try not to turn to it full time.  It has some disadvantages that can have long-lasting effects.</w:t>
                      </w:r>
                    </w:p>
                    <w:p w14:paraId="4E192696" w14:textId="77777777" w:rsidR="0075294E" w:rsidRPr="0075294E" w:rsidRDefault="0075294E" w:rsidP="0075294E">
                      <w:pPr>
                        <w:pStyle w:val="NormalWeb"/>
                        <w:spacing w:before="0" w:beforeAutospacing="0" w:after="0" w:afterAutospacing="0"/>
                        <w:rPr>
                          <w:sz w:val="22"/>
                          <w:szCs w:val="22"/>
                        </w:rPr>
                      </w:pPr>
                      <w:r w:rsidRPr="0075294E">
                        <w:rPr>
                          <w:sz w:val="22"/>
                          <w:szCs w:val="22"/>
                        </w:rPr>
                        <w:t> </w:t>
                      </w:r>
                    </w:p>
                    <w:p w14:paraId="35EA2D6C" w14:textId="77777777" w:rsidR="0075294E" w:rsidRPr="0075294E" w:rsidRDefault="0075294E" w:rsidP="0075294E">
                      <w:pPr>
                        <w:pStyle w:val="NormalWeb"/>
                        <w:spacing w:before="0" w:beforeAutospacing="0" w:after="0" w:afterAutospacing="0"/>
                        <w:rPr>
                          <w:sz w:val="22"/>
                          <w:szCs w:val="22"/>
                        </w:rPr>
                      </w:pPr>
                      <w:r w:rsidRPr="0075294E">
                        <w:rPr>
                          <w:sz w:val="22"/>
                          <w:szCs w:val="22"/>
                        </w:rPr>
                        <w:t>Too much technology means added “blue light” which interferes with sleep. Both adults and kids are susceptible to this. Getting enough sleep can be challenging at the best of times, but when you add extra hours of blue light exposure from cell phones, tablets, computers, and television, it becomes a recipe for sleep deprivation. And kids, even more than adults, need those valuable hours of sleep.</w:t>
                      </w:r>
                    </w:p>
                    <w:p w14:paraId="73DD5568" w14:textId="77777777" w:rsidR="0075294E" w:rsidRPr="0075294E" w:rsidRDefault="0075294E" w:rsidP="0075294E">
                      <w:pPr>
                        <w:pStyle w:val="NormalWeb"/>
                        <w:spacing w:before="0" w:beforeAutospacing="0" w:after="0" w:afterAutospacing="0"/>
                        <w:rPr>
                          <w:sz w:val="22"/>
                          <w:szCs w:val="22"/>
                        </w:rPr>
                      </w:pPr>
                    </w:p>
                    <w:p w14:paraId="0D227A6F" w14:textId="77777777" w:rsidR="0075294E" w:rsidRPr="0075294E" w:rsidRDefault="0075294E" w:rsidP="0075294E">
                      <w:pPr>
                        <w:pStyle w:val="NormalWeb"/>
                        <w:spacing w:before="0" w:beforeAutospacing="0" w:after="0" w:afterAutospacing="0"/>
                        <w:rPr>
                          <w:sz w:val="22"/>
                          <w:szCs w:val="22"/>
                        </w:rPr>
                      </w:pPr>
                      <w:r w:rsidRPr="0075294E">
                        <w:rPr>
                          <w:sz w:val="22"/>
                          <w:szCs w:val="22"/>
                        </w:rPr>
                        <w:t> </w:t>
                      </w:r>
                    </w:p>
                    <w:p w14:paraId="7EBFAD57" w14:textId="77777777" w:rsidR="009B7BE6" w:rsidRPr="0075294E" w:rsidRDefault="009B7BE6" w:rsidP="00470E74">
                      <w:pPr>
                        <w:pStyle w:val="ListParagraph"/>
                        <w:widowControl w:val="0"/>
                        <w:spacing w:line="280" w:lineRule="exact"/>
                        <w:ind w:left="180"/>
                        <w:rPr>
                          <w:rFonts w:ascii="Arial" w:hAnsi="Arial" w:cs="Arial"/>
                          <w:b/>
                          <w:szCs w:val="22"/>
                        </w:rPr>
                      </w:pPr>
                    </w:p>
                  </w:txbxContent>
                </v:textbox>
              </v:shape>
            </w:pict>
          </mc:Fallback>
        </mc:AlternateContent>
      </w:r>
    </w:p>
    <w:p w14:paraId="0949949C" w14:textId="77777777" w:rsidR="00F956AE" w:rsidRDefault="00F956AE" w:rsidP="000351CD">
      <w:pPr>
        <w:ind w:left="-900" w:right="-900"/>
        <w:rPr>
          <w:rFonts w:ascii="Papyrus" w:hAnsi="Papyrus"/>
        </w:rPr>
      </w:pPr>
    </w:p>
    <w:p w14:paraId="66D6E329" w14:textId="77777777" w:rsidR="00B74B9B" w:rsidRDefault="00B74B9B" w:rsidP="007A6FE0">
      <w:pPr>
        <w:ind w:left="-900" w:right="-900"/>
        <w:rPr>
          <w:rFonts w:ascii="Papyrus" w:hAnsi="Papyrus"/>
        </w:rPr>
      </w:pPr>
    </w:p>
    <w:p w14:paraId="5CD58877" w14:textId="77777777" w:rsidR="00B74B9B" w:rsidRDefault="00B74B9B" w:rsidP="007A6FE0">
      <w:pPr>
        <w:ind w:left="-900" w:right="-900"/>
        <w:rPr>
          <w:rFonts w:ascii="Papyrus" w:hAnsi="Papyrus"/>
        </w:rPr>
      </w:pPr>
    </w:p>
    <w:p w14:paraId="06E11EA4" w14:textId="77777777" w:rsidR="00B74B9B" w:rsidRDefault="00296AAE" w:rsidP="007A6FE0">
      <w:pPr>
        <w:ind w:left="-900" w:right="-900"/>
        <w:rPr>
          <w:rFonts w:ascii="Papyrus" w:hAnsi="Papyrus"/>
        </w:rPr>
      </w:pPr>
      <w:r>
        <w:rPr>
          <w:rFonts w:ascii="Papyrus" w:hAnsi="Papyrus"/>
        </w:rPr>
        <w:t>678-786-3281</w:t>
      </w:r>
    </w:p>
    <w:p w14:paraId="05613227" w14:textId="77777777" w:rsidR="00B74B9B" w:rsidRDefault="00B74B9B" w:rsidP="007A6FE0">
      <w:pPr>
        <w:ind w:left="-900" w:right="-900"/>
        <w:rPr>
          <w:rFonts w:ascii="Papyrus" w:hAnsi="Papyrus"/>
        </w:rPr>
      </w:pPr>
    </w:p>
    <w:p w14:paraId="7CCDBAF6" w14:textId="77777777" w:rsidR="00B74B9B" w:rsidRDefault="00B74B9B" w:rsidP="007A6FE0">
      <w:pPr>
        <w:ind w:left="-900" w:right="-900"/>
        <w:rPr>
          <w:rFonts w:ascii="Papyrus" w:hAnsi="Papyrus"/>
        </w:rPr>
      </w:pPr>
    </w:p>
    <w:p w14:paraId="7B8A636E" w14:textId="77777777" w:rsidR="00B74B9B" w:rsidRDefault="00B74B9B" w:rsidP="007A6FE0">
      <w:pPr>
        <w:ind w:left="-900" w:right="-900"/>
        <w:rPr>
          <w:rFonts w:ascii="Papyrus" w:hAnsi="Papyrus"/>
        </w:rPr>
      </w:pPr>
    </w:p>
    <w:p w14:paraId="07155ABE" w14:textId="77777777" w:rsidR="00B74B9B" w:rsidRDefault="00B74B9B" w:rsidP="007A6FE0">
      <w:pPr>
        <w:ind w:left="-900" w:right="-900"/>
        <w:rPr>
          <w:rFonts w:ascii="Papyrus" w:hAnsi="Papyrus"/>
        </w:rPr>
      </w:pPr>
    </w:p>
    <w:p w14:paraId="5946CE2A" w14:textId="77777777" w:rsidR="00F956AE" w:rsidRDefault="00F956AE" w:rsidP="007A6FE0">
      <w:pPr>
        <w:ind w:left="-900" w:right="-900"/>
        <w:rPr>
          <w:rFonts w:ascii="Papyrus" w:hAnsi="Papyrus"/>
        </w:rPr>
      </w:pPr>
    </w:p>
    <w:p w14:paraId="0C60025E" w14:textId="77777777" w:rsidR="00F956AE" w:rsidRPr="003D6D55" w:rsidRDefault="00F956AE" w:rsidP="007A6FE0">
      <w:pPr>
        <w:ind w:left="-900" w:right="-900"/>
        <w:rPr>
          <w:rStyle w:val="Style"/>
          <w:sz w:val="22"/>
          <w:lang w:eastAsia="zh-CN"/>
        </w:rPr>
        <w:sectPr w:rsidR="00F956AE" w:rsidRPr="003D6D55" w:rsidSect="007A6FE0">
          <w:footerReference w:type="even" r:id="rId18"/>
          <w:footerReference w:type="default" r:id="rId19"/>
          <w:type w:val="continuous"/>
          <w:pgSz w:w="12240" w:h="15840"/>
          <w:pgMar w:top="900" w:right="1800" w:bottom="1440" w:left="1800" w:header="720" w:footer="720" w:gutter="0"/>
          <w:cols w:sep="1" w:space="720"/>
          <w:docGrid w:linePitch="360"/>
        </w:sectPr>
      </w:pPr>
    </w:p>
    <w:p w14:paraId="5A479335" w14:textId="373831C8" w:rsidR="00433C8B" w:rsidRPr="003754BA" w:rsidRDefault="00EE3C6D">
      <w:pPr>
        <w:rPr>
          <w:rStyle w:val="Style"/>
        </w:rPr>
      </w:pPr>
      <w:r>
        <w:rPr>
          <w:b/>
          <w:noProof/>
          <w:szCs w:val="22"/>
        </w:rPr>
        <mc:AlternateContent>
          <mc:Choice Requires="wps">
            <w:drawing>
              <wp:anchor distT="0" distB="0" distL="114300" distR="114300" simplePos="0" relativeHeight="251641856" behindDoc="0" locked="0" layoutInCell="1" allowOverlap="1" wp14:anchorId="7AA48EC8" wp14:editId="76E48110">
                <wp:simplePos x="0" y="0"/>
                <wp:positionH relativeFrom="column">
                  <wp:posOffset>-570865</wp:posOffset>
                </wp:positionH>
                <wp:positionV relativeFrom="paragraph">
                  <wp:posOffset>3969385</wp:posOffset>
                </wp:positionV>
                <wp:extent cx="6629400" cy="2486025"/>
                <wp:effectExtent l="0" t="0" r="0" b="9525"/>
                <wp:wrapSquare wrapText="bothSides"/>
                <wp:docPr id="1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486025"/>
                        </a:xfrm>
                        <a:prstGeom prst="rect">
                          <a:avLst/>
                        </a:prstGeom>
                        <a:solidFill>
                          <a:srgbClr val="FFFFFF">
                            <a:alpha val="0"/>
                          </a:srgbClr>
                        </a:solidFill>
                        <a:ln w="9525">
                          <a:solidFill>
                            <a:srgbClr val="000000"/>
                          </a:solidFill>
                          <a:miter lim="800000"/>
                          <a:headEnd/>
                          <a:tailEnd/>
                        </a:ln>
                        <a:effectLst/>
                      </wps:spPr>
                      <wps:txbx>
                        <w:txbxContent>
                          <w:p w14:paraId="6C7F41BD" w14:textId="77777777" w:rsidR="009B7BE6" w:rsidRDefault="009B7BE6">
                            <w:r>
                              <w:t xml:space="preserve">  </w:t>
                            </w:r>
                            <w:r w:rsidR="00936AF0">
                              <w:rPr>
                                <w:noProof/>
                              </w:rPr>
                              <w:drawing>
                                <wp:inline distT="0" distB="0" distL="0" distR="0" wp14:anchorId="1A2BB440" wp14:editId="19AEC522">
                                  <wp:extent cx="1323975" cy="857250"/>
                                  <wp:effectExtent l="19050" t="0" r="0" b="0"/>
                                  <wp:docPr id="12" name="Picture 13" descr="BD1821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D18216_"/>
                                          <pic:cNvPicPr>
                                            <a:picLocks noChangeAspect="1" noChangeArrowheads="1"/>
                                          </pic:cNvPicPr>
                                        </pic:nvPicPr>
                                        <pic:blipFill>
                                          <a:blip r:embed="rId20"/>
                                          <a:srcRect/>
                                          <a:stretch>
                                            <a:fillRect/>
                                          </a:stretch>
                                        </pic:blipFill>
                                        <pic:spPr bwMode="auto">
                                          <a:xfrm>
                                            <a:off x="0" y="0"/>
                                            <a:ext cx="1323975" cy="857250"/>
                                          </a:xfrm>
                                          <a:prstGeom prst="rect">
                                            <a:avLst/>
                                          </a:prstGeom>
                                          <a:noFill/>
                                          <a:ln w="9525">
                                            <a:noFill/>
                                            <a:miter lim="800000"/>
                                            <a:headEnd/>
                                            <a:tailEnd/>
                                          </a:ln>
                                        </pic:spPr>
                                      </pic:pic>
                                    </a:graphicData>
                                  </a:graphic>
                                </wp:inline>
                              </w:drawing>
                            </w:r>
                            <w:r>
                              <w:t xml:space="preserve">                                                                                                                      </w:t>
                            </w:r>
                            <w:r w:rsidR="00936AF0">
                              <w:rPr>
                                <w:noProof/>
                              </w:rPr>
                              <w:drawing>
                                <wp:inline distT="0" distB="0" distL="0" distR="0" wp14:anchorId="60CD7793" wp14:editId="45713485">
                                  <wp:extent cx="1028700" cy="790575"/>
                                  <wp:effectExtent l="19050" t="0" r="0" b="0"/>
                                  <wp:docPr id="13" name="Picture 14" descr="MCj03226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j03226580000[1]"/>
                                          <pic:cNvPicPr>
                                            <a:picLocks noChangeAspect="1" noChangeArrowheads="1"/>
                                          </pic:cNvPicPr>
                                        </pic:nvPicPr>
                                        <pic:blipFill>
                                          <a:blip r:embed="rId21"/>
                                          <a:srcRect/>
                                          <a:stretch>
                                            <a:fillRect/>
                                          </a:stretch>
                                        </pic:blipFill>
                                        <pic:spPr bwMode="auto">
                                          <a:xfrm>
                                            <a:off x="0" y="0"/>
                                            <a:ext cx="1028700" cy="790575"/>
                                          </a:xfrm>
                                          <a:prstGeom prst="rect">
                                            <a:avLst/>
                                          </a:prstGeom>
                                          <a:noFill/>
                                          <a:ln w="9525">
                                            <a:noFill/>
                                            <a:miter lim="800000"/>
                                            <a:headEnd/>
                                            <a:tailEnd/>
                                          </a:ln>
                                        </pic:spPr>
                                      </pic:pic>
                                    </a:graphicData>
                                  </a:graphic>
                                </wp:inline>
                              </w:drawing>
                            </w:r>
                            <w:r>
                              <w:t xml:space="preserve">                                                                                                                                                   </w:t>
                            </w:r>
                          </w:p>
                          <w:p w14:paraId="6909D99B" w14:textId="77777777" w:rsidR="009B7BE6" w:rsidRPr="001545B7" w:rsidRDefault="009B7BE6">
                            <w:pPr>
                              <w:rPr>
                                <w:szCs w:val="22"/>
                              </w:rPr>
                            </w:pPr>
                          </w:p>
                          <w:p w14:paraId="39EE0984" w14:textId="77777777" w:rsidR="009B7BE6" w:rsidRDefault="009B7BE6">
                            <w:pPr>
                              <w:rPr>
                                <w:sz w:val="20"/>
                                <w:szCs w:val="20"/>
                              </w:rPr>
                            </w:pPr>
                          </w:p>
                          <w:p w14:paraId="7BEFF09B" w14:textId="77777777" w:rsidR="009B7BE6" w:rsidRPr="00080144" w:rsidRDefault="009B7BE6">
                            <w:pPr>
                              <w:rPr>
                                <w:rFonts w:ascii="Arial" w:hAnsi="Arial" w:cs="Arial"/>
                                <w:sz w:val="18"/>
                                <w:szCs w:val="18"/>
                              </w:rPr>
                            </w:pPr>
                            <w:r w:rsidRPr="00080144">
                              <w:rPr>
                                <w:rFonts w:ascii="Arial" w:hAnsi="Arial" w:cs="Arial"/>
                                <w:sz w:val="18"/>
                                <w:szCs w:val="18"/>
                              </w:rPr>
                              <w:t xml:space="preserve">This area can be used either for the address of your customers. All you have to do is to print labels, paste them here after you’ve put in your return address.  </w:t>
                            </w:r>
                          </w:p>
                          <w:p w14:paraId="3EEE5A7A" w14:textId="77777777" w:rsidR="009B7BE6" w:rsidRPr="00080144" w:rsidRDefault="009B7BE6">
                            <w:pPr>
                              <w:rPr>
                                <w:rFonts w:ascii="Arial" w:hAnsi="Arial" w:cs="Arial"/>
                                <w:sz w:val="18"/>
                                <w:szCs w:val="18"/>
                              </w:rPr>
                            </w:pPr>
                          </w:p>
                          <w:p w14:paraId="5911D103" w14:textId="77777777" w:rsidR="009B7BE6" w:rsidRPr="00080144" w:rsidRDefault="009B7BE6">
                            <w:pPr>
                              <w:rPr>
                                <w:rFonts w:ascii="Arial" w:hAnsi="Arial" w:cs="Arial"/>
                                <w:sz w:val="18"/>
                                <w:szCs w:val="18"/>
                              </w:rPr>
                            </w:pPr>
                            <w:r w:rsidRPr="00080144">
                              <w:rPr>
                                <w:rFonts w:ascii="Arial" w:hAnsi="Arial" w:cs="Arial"/>
                                <w:sz w:val="18"/>
                                <w:szCs w:val="18"/>
                              </w:rPr>
                              <w:t>The Newsletter can then be folded in thirds, stapled or adhered with special round stickers available at an office supply store to allow the letter to go through the postal machines with a minimum of effort.  A two page newsletter will require postage of a first class letter.</w:t>
                            </w:r>
                          </w:p>
                          <w:p w14:paraId="1B8C4000" w14:textId="77777777" w:rsidR="009B7BE6" w:rsidRPr="00080144" w:rsidRDefault="009B7BE6">
                            <w:pPr>
                              <w:rPr>
                                <w:rFonts w:ascii="Arial" w:hAnsi="Arial" w:cs="Arial"/>
                                <w:sz w:val="18"/>
                                <w:szCs w:val="18"/>
                              </w:rPr>
                            </w:pPr>
                          </w:p>
                          <w:p w14:paraId="6E8006A8" w14:textId="77777777" w:rsidR="009B7BE6" w:rsidRPr="00080144" w:rsidRDefault="009B7BE6">
                            <w:pPr>
                              <w:rPr>
                                <w:rFonts w:ascii="Arial" w:hAnsi="Arial" w:cs="Arial"/>
                                <w:sz w:val="18"/>
                                <w:szCs w:val="18"/>
                              </w:rPr>
                            </w:pPr>
                            <w:r w:rsidRPr="00080144">
                              <w:rPr>
                                <w:rFonts w:ascii="Arial" w:hAnsi="Arial" w:cs="Arial"/>
                                <w:sz w:val="18"/>
                                <w:szCs w:val="18"/>
                              </w:rPr>
                              <w:t>If you do not wish to mail this, then this space can be used for additional information specific to your salon.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48EC8" id="Text Box 172" o:spid="_x0000_s1045" type="#_x0000_t202" style="position:absolute;margin-left:-44.95pt;margin-top:312.55pt;width:522pt;height:195.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">
                <v:fill opacity="0"/>
                <v:textbox>
                  <w:txbxContent>
                    <w:p w14:paraId="6C7F41BD" w14:textId="77777777" w:rsidR="009B7BE6" w:rsidRDefault="009B7BE6">
                      <w:r>
                        <w:t xml:space="preserve">  </w:t>
                      </w:r>
                      <w:r w:rsidR="00936AF0">
                        <w:rPr>
                          <w:noProof/>
                        </w:rPr>
                        <w:drawing>
                          <wp:inline distT="0" distB="0" distL="0" distR="0" wp14:anchorId="1A2BB440" wp14:editId="19AEC522">
                            <wp:extent cx="1323975" cy="857250"/>
                            <wp:effectExtent l="19050" t="0" r="0" b="0"/>
                            <wp:docPr id="12" name="Picture 13" descr="BD1821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D18216_"/>
                                    <pic:cNvPicPr>
                                      <a:picLocks noChangeAspect="1" noChangeArrowheads="1"/>
                                    </pic:cNvPicPr>
                                  </pic:nvPicPr>
                                  <pic:blipFill>
                                    <a:blip r:embed="rId20"/>
                                    <a:srcRect/>
                                    <a:stretch>
                                      <a:fillRect/>
                                    </a:stretch>
                                  </pic:blipFill>
                                  <pic:spPr bwMode="auto">
                                    <a:xfrm>
                                      <a:off x="0" y="0"/>
                                      <a:ext cx="1323975" cy="857250"/>
                                    </a:xfrm>
                                    <a:prstGeom prst="rect">
                                      <a:avLst/>
                                    </a:prstGeom>
                                    <a:noFill/>
                                    <a:ln w="9525">
                                      <a:noFill/>
                                      <a:miter lim="800000"/>
                                      <a:headEnd/>
                                      <a:tailEnd/>
                                    </a:ln>
                                  </pic:spPr>
                                </pic:pic>
                              </a:graphicData>
                            </a:graphic>
                          </wp:inline>
                        </w:drawing>
                      </w:r>
                      <w:r>
                        <w:t xml:space="preserve">                                                                                                                      </w:t>
                      </w:r>
                      <w:r w:rsidR="00936AF0">
                        <w:rPr>
                          <w:noProof/>
                        </w:rPr>
                        <w:drawing>
                          <wp:inline distT="0" distB="0" distL="0" distR="0" wp14:anchorId="60CD7793" wp14:editId="45713485">
                            <wp:extent cx="1028700" cy="790575"/>
                            <wp:effectExtent l="19050" t="0" r="0" b="0"/>
                            <wp:docPr id="13" name="Picture 14" descr="MCj03226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j03226580000[1]"/>
                                    <pic:cNvPicPr>
                                      <a:picLocks noChangeAspect="1" noChangeArrowheads="1"/>
                                    </pic:cNvPicPr>
                                  </pic:nvPicPr>
                                  <pic:blipFill>
                                    <a:blip r:embed="rId21"/>
                                    <a:srcRect/>
                                    <a:stretch>
                                      <a:fillRect/>
                                    </a:stretch>
                                  </pic:blipFill>
                                  <pic:spPr bwMode="auto">
                                    <a:xfrm>
                                      <a:off x="0" y="0"/>
                                      <a:ext cx="1028700" cy="790575"/>
                                    </a:xfrm>
                                    <a:prstGeom prst="rect">
                                      <a:avLst/>
                                    </a:prstGeom>
                                    <a:noFill/>
                                    <a:ln w="9525">
                                      <a:noFill/>
                                      <a:miter lim="800000"/>
                                      <a:headEnd/>
                                      <a:tailEnd/>
                                    </a:ln>
                                  </pic:spPr>
                                </pic:pic>
                              </a:graphicData>
                            </a:graphic>
                          </wp:inline>
                        </w:drawing>
                      </w:r>
                      <w:r>
                        <w:t xml:space="preserve">                                                                                                                                                   </w:t>
                      </w:r>
                    </w:p>
                    <w:p w14:paraId="6909D99B" w14:textId="77777777" w:rsidR="009B7BE6" w:rsidRPr="001545B7" w:rsidRDefault="009B7BE6">
                      <w:pPr>
                        <w:rPr>
                          <w:szCs w:val="22"/>
                        </w:rPr>
                      </w:pPr>
                    </w:p>
                    <w:p w14:paraId="39EE0984" w14:textId="77777777" w:rsidR="009B7BE6" w:rsidRDefault="009B7BE6">
                      <w:pPr>
                        <w:rPr>
                          <w:sz w:val="20"/>
                          <w:szCs w:val="20"/>
                        </w:rPr>
                      </w:pPr>
                    </w:p>
                    <w:p w14:paraId="7BEFF09B" w14:textId="77777777" w:rsidR="009B7BE6" w:rsidRPr="00080144" w:rsidRDefault="009B7BE6">
                      <w:pPr>
                        <w:rPr>
                          <w:rFonts w:ascii="Arial" w:hAnsi="Arial" w:cs="Arial"/>
                          <w:sz w:val="18"/>
                          <w:szCs w:val="18"/>
                        </w:rPr>
                      </w:pPr>
                      <w:r w:rsidRPr="00080144">
                        <w:rPr>
                          <w:rFonts w:ascii="Arial" w:hAnsi="Arial" w:cs="Arial"/>
                          <w:sz w:val="18"/>
                          <w:szCs w:val="18"/>
                        </w:rPr>
                        <w:t xml:space="preserve">This area can be used either for the address of your customers. All you have to do is to print labels, paste them here after you’ve put in your return address.  </w:t>
                      </w:r>
                    </w:p>
                    <w:p w14:paraId="3EEE5A7A" w14:textId="77777777" w:rsidR="009B7BE6" w:rsidRPr="00080144" w:rsidRDefault="009B7BE6">
                      <w:pPr>
                        <w:rPr>
                          <w:rFonts w:ascii="Arial" w:hAnsi="Arial" w:cs="Arial"/>
                          <w:sz w:val="18"/>
                          <w:szCs w:val="18"/>
                        </w:rPr>
                      </w:pPr>
                    </w:p>
                    <w:p w14:paraId="5911D103" w14:textId="77777777" w:rsidR="009B7BE6" w:rsidRPr="00080144" w:rsidRDefault="009B7BE6">
                      <w:pPr>
                        <w:rPr>
                          <w:rFonts w:ascii="Arial" w:hAnsi="Arial" w:cs="Arial"/>
                          <w:sz w:val="18"/>
                          <w:szCs w:val="18"/>
                        </w:rPr>
                      </w:pPr>
                      <w:r w:rsidRPr="00080144">
                        <w:rPr>
                          <w:rFonts w:ascii="Arial" w:hAnsi="Arial" w:cs="Arial"/>
                          <w:sz w:val="18"/>
                          <w:szCs w:val="18"/>
                        </w:rPr>
                        <w:t>The Newsletter can then be folded in thirds, stapled or adhered with special round stickers available at an office supply store to allow the letter to go through the postal machines with a minimum of effort.  A two page newsletter will require postage of a first class letter.</w:t>
                      </w:r>
                    </w:p>
                    <w:p w14:paraId="1B8C4000" w14:textId="77777777" w:rsidR="009B7BE6" w:rsidRPr="00080144" w:rsidRDefault="009B7BE6">
                      <w:pPr>
                        <w:rPr>
                          <w:rFonts w:ascii="Arial" w:hAnsi="Arial" w:cs="Arial"/>
                          <w:sz w:val="18"/>
                          <w:szCs w:val="18"/>
                        </w:rPr>
                      </w:pPr>
                    </w:p>
                    <w:p w14:paraId="6E8006A8" w14:textId="77777777" w:rsidR="009B7BE6" w:rsidRPr="00080144" w:rsidRDefault="009B7BE6">
                      <w:pPr>
                        <w:rPr>
                          <w:rFonts w:ascii="Arial" w:hAnsi="Arial" w:cs="Arial"/>
                          <w:sz w:val="18"/>
                          <w:szCs w:val="18"/>
                        </w:rPr>
                      </w:pPr>
                      <w:r w:rsidRPr="00080144">
                        <w:rPr>
                          <w:rFonts w:ascii="Arial" w:hAnsi="Arial" w:cs="Arial"/>
                          <w:sz w:val="18"/>
                          <w:szCs w:val="18"/>
                        </w:rPr>
                        <w:t>If you do not wish to mail this, then this space can be used for additional information specific to your salon.</w:t>
                      </w:r>
                    </w:p>
                  </w:txbxContent>
                </v:textbox>
                <w10:wrap type="square"/>
              </v:shape>
            </w:pict>
          </mc:Fallback>
        </mc:AlternateContent>
      </w:r>
    </w:p>
    <w:sectPr w:rsidR="00433C8B" w:rsidRPr="003754BA" w:rsidSect="00A920E5">
      <w:footerReference w:type="even" r:id="rId22"/>
      <w:footerReference w:type="default" r:id="rId23"/>
      <w:type w:val="continuous"/>
      <w:pgSz w:w="12240" w:h="15840"/>
      <w:pgMar w:top="1440" w:right="1800" w:bottom="1440" w:left="1800" w:header="720" w:footer="720" w:gutter="0"/>
      <w:cols w:num="2" w:sep="1" w:space="720" w:equalWidth="0">
        <w:col w:w="3960" w:space="720"/>
        <w:col w:w="396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4A780F" w14:textId="77777777" w:rsidR="001C3034" w:rsidRDefault="001C3034">
      <w:r>
        <w:separator/>
      </w:r>
    </w:p>
  </w:endnote>
  <w:endnote w:type="continuationSeparator" w:id="0">
    <w:p w14:paraId="15C9A2A0" w14:textId="77777777" w:rsidR="001C3034" w:rsidRDefault="001C3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onotype Corsiva">
    <w:panose1 w:val="03010101010201010101"/>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Harrington">
    <w:altName w:val="Juice ITC"/>
    <w:panose1 w:val="04040505050A020207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Papyrus">
    <w:panose1 w:val="03070502060502030205"/>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Grande">
    <w:charset w:val="00"/>
    <w:family w:val="auto"/>
    <w:pitch w:val="variable"/>
    <w:sig w:usb0="E1000AEF" w:usb1="5000A1FF" w:usb2="00000000" w:usb3="00000000" w:csb0="000001BF" w:csb1="00000000"/>
  </w:font>
  <w:font w:name="Berlin Sans FB Demi">
    <w:altName w:val="Candara"/>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915EC" w14:textId="77777777" w:rsidR="009B7BE6" w:rsidRDefault="0083503E">
    <w:pPr>
      <w:pStyle w:val="Footer"/>
      <w:framePr w:wrap="around" w:vAnchor="text" w:hAnchor="margin" w:y="1"/>
      <w:rPr>
        <w:rStyle w:val="PageNumber"/>
      </w:rPr>
    </w:pPr>
    <w:r>
      <w:rPr>
        <w:rStyle w:val="PageNumber"/>
      </w:rPr>
      <w:fldChar w:fldCharType="begin"/>
    </w:r>
    <w:r w:rsidR="009B7BE6">
      <w:rPr>
        <w:rStyle w:val="PageNumber"/>
      </w:rPr>
      <w:instrText xml:space="preserve">PAGE  </w:instrText>
    </w:r>
    <w:r>
      <w:rPr>
        <w:rStyle w:val="PageNumber"/>
      </w:rPr>
      <w:fldChar w:fldCharType="separate"/>
    </w:r>
    <w:r w:rsidR="009B7BE6">
      <w:rPr>
        <w:rStyle w:val="PageNumber"/>
        <w:noProof/>
      </w:rPr>
      <w:t>3</w:t>
    </w:r>
    <w:r>
      <w:rPr>
        <w:rStyle w:val="PageNumber"/>
      </w:rPr>
      <w:fldChar w:fldCharType="end"/>
    </w:r>
  </w:p>
  <w:p w14:paraId="11EAC159" w14:textId="77777777" w:rsidR="009B7BE6" w:rsidRDefault="009B7BE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5E530" w14:textId="77777777" w:rsidR="009B7BE6" w:rsidRDefault="009B7BE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05731" w14:textId="77777777" w:rsidR="009B7BE6" w:rsidRDefault="0083503E">
    <w:pPr>
      <w:pStyle w:val="Footer"/>
      <w:framePr w:wrap="around" w:vAnchor="text" w:hAnchor="margin" w:y="1"/>
      <w:rPr>
        <w:rStyle w:val="PageNumber"/>
      </w:rPr>
    </w:pPr>
    <w:r>
      <w:rPr>
        <w:rStyle w:val="PageNumber"/>
      </w:rPr>
      <w:fldChar w:fldCharType="begin"/>
    </w:r>
    <w:r w:rsidR="009B7BE6">
      <w:rPr>
        <w:rStyle w:val="PageNumber"/>
      </w:rPr>
      <w:instrText xml:space="preserve">PAGE  </w:instrText>
    </w:r>
    <w:r>
      <w:rPr>
        <w:rStyle w:val="PageNumber"/>
      </w:rPr>
      <w:fldChar w:fldCharType="separate"/>
    </w:r>
    <w:r w:rsidR="009B7BE6">
      <w:rPr>
        <w:rStyle w:val="PageNumber"/>
        <w:noProof/>
      </w:rPr>
      <w:t>3</w:t>
    </w:r>
    <w:r>
      <w:rPr>
        <w:rStyle w:val="PageNumber"/>
      </w:rPr>
      <w:fldChar w:fldCharType="end"/>
    </w:r>
  </w:p>
  <w:p w14:paraId="342DCDFD" w14:textId="77777777" w:rsidR="009B7BE6" w:rsidRDefault="009B7BE6">
    <w:pPr>
      <w:pStyle w:val="Footer"/>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EBFAC" w14:textId="77777777" w:rsidR="009B7BE6" w:rsidRDefault="009B7BE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1C1A3D" w14:textId="77777777" w:rsidR="001C3034" w:rsidRDefault="001C3034">
      <w:r>
        <w:separator/>
      </w:r>
    </w:p>
  </w:footnote>
  <w:footnote w:type="continuationSeparator" w:id="0">
    <w:p w14:paraId="6C09784D" w14:textId="77777777" w:rsidR="001C3034" w:rsidRDefault="001C30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B757C0"/>
    <w:multiLevelType w:val="hybridMultilevel"/>
    <w:tmpl w:val="E8C6862E"/>
    <w:lvl w:ilvl="0" w:tplc="A3580BCC">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664C84"/>
    <w:multiLevelType w:val="hybridMultilevel"/>
    <w:tmpl w:val="1B5E65EE"/>
    <w:lvl w:ilvl="0" w:tplc="47EA6FCA">
      <w:start w:val="1"/>
      <w:numFmt w:val="bullet"/>
      <w:lvlText w:val="-"/>
      <w:lvlJc w:val="left"/>
      <w:pPr>
        <w:ind w:left="1170" w:hanging="360"/>
      </w:pPr>
      <w:rPr>
        <w:rFonts w:ascii="Arial" w:eastAsia="Times New Roman" w:hAnsi="Arial" w:cs="Aria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 w15:restartNumberingAfterBreak="0">
    <w:nsid w:val="0C7054B5"/>
    <w:multiLevelType w:val="hybridMultilevel"/>
    <w:tmpl w:val="3412E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1632AB"/>
    <w:multiLevelType w:val="hybridMultilevel"/>
    <w:tmpl w:val="224C1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653063"/>
    <w:multiLevelType w:val="hybridMultilevel"/>
    <w:tmpl w:val="93FA6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D261E2"/>
    <w:multiLevelType w:val="hybridMultilevel"/>
    <w:tmpl w:val="AD10B7DA"/>
    <w:lvl w:ilvl="0" w:tplc="B7920AB2">
      <w:start w:val="1"/>
      <w:numFmt w:val="decimal"/>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7" w15:restartNumberingAfterBreak="0">
    <w:nsid w:val="22BE0D1C"/>
    <w:multiLevelType w:val="hybridMultilevel"/>
    <w:tmpl w:val="38DCB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F8439D"/>
    <w:multiLevelType w:val="hybridMultilevel"/>
    <w:tmpl w:val="F474BF5E"/>
    <w:lvl w:ilvl="0" w:tplc="277E5A1A">
      <w:start w:val="1"/>
      <w:numFmt w:val="decimal"/>
      <w:lvlText w:val="%1."/>
      <w:lvlJc w:val="left"/>
      <w:pPr>
        <w:ind w:left="720" w:hanging="360"/>
      </w:pPr>
      <w:rPr>
        <w:rFonts w:cs="Trebuchet M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1B4B7A"/>
    <w:multiLevelType w:val="hybridMultilevel"/>
    <w:tmpl w:val="D9008306"/>
    <w:lvl w:ilvl="0" w:tplc="085ABA2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15:restartNumberingAfterBreak="0">
    <w:nsid w:val="2E38548C"/>
    <w:multiLevelType w:val="hybridMultilevel"/>
    <w:tmpl w:val="FBBE445C"/>
    <w:lvl w:ilvl="0" w:tplc="8FA4038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24007F5"/>
    <w:multiLevelType w:val="multilevel"/>
    <w:tmpl w:val="DFCAC4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F985D89"/>
    <w:multiLevelType w:val="hybridMultilevel"/>
    <w:tmpl w:val="2FB2421C"/>
    <w:lvl w:ilvl="0" w:tplc="932CAC80">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536F9A"/>
    <w:multiLevelType w:val="hybridMultilevel"/>
    <w:tmpl w:val="E1144224"/>
    <w:lvl w:ilvl="0" w:tplc="C0C6E780">
      <w:start w:val="5"/>
      <w:numFmt w:val="upperLetter"/>
      <w:lvlText w:val="%1."/>
      <w:lvlJc w:val="left"/>
      <w:pPr>
        <w:ind w:left="720" w:hanging="360"/>
      </w:pPr>
      <w:rPr>
        <w:rFonts w:cs="Times" w:hint="default"/>
        <w:color w:val="0E0E0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6E0BEA"/>
    <w:multiLevelType w:val="hybridMultilevel"/>
    <w:tmpl w:val="87228D98"/>
    <w:lvl w:ilvl="0" w:tplc="86783B7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9A5050E"/>
    <w:multiLevelType w:val="hybridMultilevel"/>
    <w:tmpl w:val="25548000"/>
    <w:lvl w:ilvl="0" w:tplc="79D2FC1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15:restartNumberingAfterBreak="0">
    <w:nsid w:val="4C884C5C"/>
    <w:multiLevelType w:val="hybridMultilevel"/>
    <w:tmpl w:val="F0D82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800E29"/>
    <w:multiLevelType w:val="hybridMultilevel"/>
    <w:tmpl w:val="2F067FAA"/>
    <w:lvl w:ilvl="0" w:tplc="C2F83A5C">
      <w:start w:val="5"/>
      <w:numFmt w:val="upperLetter"/>
      <w:lvlText w:val="%1."/>
      <w:lvlJc w:val="left"/>
      <w:pPr>
        <w:ind w:left="1080" w:hanging="360"/>
      </w:pPr>
      <w:rPr>
        <w:rFonts w:cs="Times" w:hint="default"/>
        <w:color w:val="0E0E0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0E62999"/>
    <w:multiLevelType w:val="hybridMultilevel"/>
    <w:tmpl w:val="AC8CFDA0"/>
    <w:lvl w:ilvl="0" w:tplc="CDBC27D6">
      <w:start w:val="5"/>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15:restartNumberingAfterBreak="0">
    <w:nsid w:val="62CA38AC"/>
    <w:multiLevelType w:val="hybridMultilevel"/>
    <w:tmpl w:val="74FA2182"/>
    <w:lvl w:ilvl="0" w:tplc="B8562C00">
      <w:start w:val="5"/>
      <w:numFmt w:val="upperLetter"/>
      <w:lvlText w:val="%1."/>
      <w:lvlJc w:val="left"/>
      <w:pPr>
        <w:ind w:left="720" w:hanging="360"/>
      </w:pPr>
      <w:rPr>
        <w:rFonts w:cs="Times" w:hint="default"/>
        <w:color w:val="0E0E0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33F28E1"/>
    <w:multiLevelType w:val="hybridMultilevel"/>
    <w:tmpl w:val="4AA86A80"/>
    <w:lvl w:ilvl="0" w:tplc="D26AD29C">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E75BAC"/>
    <w:multiLevelType w:val="hybridMultilevel"/>
    <w:tmpl w:val="FD4E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332C4A"/>
    <w:multiLevelType w:val="hybridMultilevel"/>
    <w:tmpl w:val="D5CEC864"/>
    <w:lvl w:ilvl="0" w:tplc="F9AAB87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15:restartNumberingAfterBreak="0">
    <w:nsid w:val="6E6C68DB"/>
    <w:multiLevelType w:val="hybridMultilevel"/>
    <w:tmpl w:val="9D2E8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EAC0AF6"/>
    <w:multiLevelType w:val="hybridMultilevel"/>
    <w:tmpl w:val="1E4CBE06"/>
    <w:lvl w:ilvl="0" w:tplc="52D0897E">
      <w:start w:val="4"/>
      <w:numFmt w:val="bullet"/>
      <w:lvlText w:val="-"/>
      <w:lvlJc w:val="left"/>
      <w:pPr>
        <w:ind w:left="400" w:hanging="360"/>
      </w:pPr>
      <w:rPr>
        <w:rFonts w:ascii="Arial" w:eastAsia="Times New Roman" w:hAnsi="Arial" w:cs="Arial"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25" w15:restartNumberingAfterBreak="0">
    <w:nsid w:val="79F50C92"/>
    <w:multiLevelType w:val="hybridMultilevel"/>
    <w:tmpl w:val="A71C6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99702597">
    <w:abstractNumId w:val="0"/>
  </w:num>
  <w:num w:numId="2" w16cid:durableId="18363690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72669785">
    <w:abstractNumId w:val="1"/>
  </w:num>
  <w:num w:numId="4" w16cid:durableId="115606192">
    <w:abstractNumId w:val="10"/>
  </w:num>
  <w:num w:numId="5" w16cid:durableId="517887350">
    <w:abstractNumId w:val="22"/>
  </w:num>
  <w:num w:numId="6" w16cid:durableId="489368982">
    <w:abstractNumId w:val="7"/>
  </w:num>
  <w:num w:numId="7" w16cid:durableId="1146049595">
    <w:abstractNumId w:val="17"/>
  </w:num>
  <w:num w:numId="8" w16cid:durableId="1916933025">
    <w:abstractNumId w:val="19"/>
  </w:num>
  <w:num w:numId="9" w16cid:durableId="1768767532">
    <w:abstractNumId w:val="13"/>
  </w:num>
  <w:num w:numId="10" w16cid:durableId="1842160312">
    <w:abstractNumId w:val="8"/>
  </w:num>
  <w:num w:numId="11" w16cid:durableId="1820413435">
    <w:abstractNumId w:val="5"/>
  </w:num>
  <w:num w:numId="12" w16cid:durableId="396630348">
    <w:abstractNumId w:val="14"/>
  </w:num>
  <w:num w:numId="13" w16cid:durableId="788162959">
    <w:abstractNumId w:val="16"/>
  </w:num>
  <w:num w:numId="14" w16cid:durableId="1063599005">
    <w:abstractNumId w:val="3"/>
  </w:num>
  <w:num w:numId="15" w16cid:durableId="1644045101">
    <w:abstractNumId w:val="21"/>
  </w:num>
  <w:num w:numId="16" w16cid:durableId="1564172218">
    <w:abstractNumId w:val="4"/>
  </w:num>
  <w:num w:numId="17" w16cid:durableId="451361903">
    <w:abstractNumId w:val="9"/>
  </w:num>
  <w:num w:numId="18" w16cid:durableId="403842213">
    <w:abstractNumId w:val="2"/>
  </w:num>
  <w:num w:numId="19" w16cid:durableId="1665667127">
    <w:abstractNumId w:val="18"/>
  </w:num>
  <w:num w:numId="20" w16cid:durableId="1325740074">
    <w:abstractNumId w:val="24"/>
  </w:num>
  <w:num w:numId="21" w16cid:durableId="1036929378">
    <w:abstractNumId w:val="12"/>
  </w:num>
  <w:num w:numId="22" w16cid:durableId="784544490">
    <w:abstractNumId w:val="25"/>
  </w:num>
  <w:num w:numId="23" w16cid:durableId="346366666">
    <w:abstractNumId w:val="20"/>
  </w:num>
  <w:num w:numId="24" w16cid:durableId="445122148">
    <w:abstractNumId w:val="6"/>
  </w:num>
  <w:num w:numId="25" w16cid:durableId="39284803">
    <w:abstractNumId w:val="15"/>
  </w:num>
  <w:num w:numId="26" w16cid:durableId="643897602">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2289" fillcolor="white">
      <v:fill color="white"/>
      <o:colormru v:ext="edit" colors="#ddd,#cbe5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594"/>
    <w:rsid w:val="000101C1"/>
    <w:rsid w:val="00010BAE"/>
    <w:rsid w:val="00010C6B"/>
    <w:rsid w:val="00011885"/>
    <w:rsid w:val="000127BD"/>
    <w:rsid w:val="00015352"/>
    <w:rsid w:val="000215CF"/>
    <w:rsid w:val="000224D1"/>
    <w:rsid w:val="0002563F"/>
    <w:rsid w:val="000275E4"/>
    <w:rsid w:val="00031118"/>
    <w:rsid w:val="000351CD"/>
    <w:rsid w:val="00035329"/>
    <w:rsid w:val="00035B93"/>
    <w:rsid w:val="00036AC9"/>
    <w:rsid w:val="00040713"/>
    <w:rsid w:val="000427F9"/>
    <w:rsid w:val="00043F2C"/>
    <w:rsid w:val="0004446A"/>
    <w:rsid w:val="00045123"/>
    <w:rsid w:val="00045436"/>
    <w:rsid w:val="00051912"/>
    <w:rsid w:val="000521BC"/>
    <w:rsid w:val="00053629"/>
    <w:rsid w:val="00055CD4"/>
    <w:rsid w:val="0005615F"/>
    <w:rsid w:val="0005650E"/>
    <w:rsid w:val="00060064"/>
    <w:rsid w:val="00060391"/>
    <w:rsid w:val="00060F52"/>
    <w:rsid w:val="00061AED"/>
    <w:rsid w:val="0006409C"/>
    <w:rsid w:val="000651D1"/>
    <w:rsid w:val="000664C5"/>
    <w:rsid w:val="000720CE"/>
    <w:rsid w:val="00075124"/>
    <w:rsid w:val="000767BB"/>
    <w:rsid w:val="00080144"/>
    <w:rsid w:val="00081F6A"/>
    <w:rsid w:val="00083118"/>
    <w:rsid w:val="000933D7"/>
    <w:rsid w:val="00095FEA"/>
    <w:rsid w:val="00096B08"/>
    <w:rsid w:val="00097E11"/>
    <w:rsid w:val="000A1D2C"/>
    <w:rsid w:val="000A4A87"/>
    <w:rsid w:val="000A61D8"/>
    <w:rsid w:val="000A7278"/>
    <w:rsid w:val="000B1F33"/>
    <w:rsid w:val="000B4321"/>
    <w:rsid w:val="000B44B3"/>
    <w:rsid w:val="000C0082"/>
    <w:rsid w:val="000C298F"/>
    <w:rsid w:val="000C3B11"/>
    <w:rsid w:val="000D02A9"/>
    <w:rsid w:val="000D23C8"/>
    <w:rsid w:val="000D762F"/>
    <w:rsid w:val="000D7DC5"/>
    <w:rsid w:val="000E09CE"/>
    <w:rsid w:val="000E19AD"/>
    <w:rsid w:val="000E2787"/>
    <w:rsid w:val="000E455D"/>
    <w:rsid w:val="000E4FC7"/>
    <w:rsid w:val="000E5205"/>
    <w:rsid w:val="000E53BA"/>
    <w:rsid w:val="000E56E0"/>
    <w:rsid w:val="000F000C"/>
    <w:rsid w:val="000F367B"/>
    <w:rsid w:val="000F4B4A"/>
    <w:rsid w:val="000F5A6B"/>
    <w:rsid w:val="000F5AD8"/>
    <w:rsid w:val="000F5B1A"/>
    <w:rsid w:val="000F63BB"/>
    <w:rsid w:val="000F7EAE"/>
    <w:rsid w:val="00101BF8"/>
    <w:rsid w:val="0010297B"/>
    <w:rsid w:val="00103718"/>
    <w:rsid w:val="00103BED"/>
    <w:rsid w:val="00113D06"/>
    <w:rsid w:val="00114BF5"/>
    <w:rsid w:val="0012055E"/>
    <w:rsid w:val="0012100F"/>
    <w:rsid w:val="00124922"/>
    <w:rsid w:val="00132EAF"/>
    <w:rsid w:val="00135C3C"/>
    <w:rsid w:val="00137BC7"/>
    <w:rsid w:val="00145303"/>
    <w:rsid w:val="00145AE4"/>
    <w:rsid w:val="0014671B"/>
    <w:rsid w:val="00146D9A"/>
    <w:rsid w:val="00150AC1"/>
    <w:rsid w:val="001519D6"/>
    <w:rsid w:val="001524BA"/>
    <w:rsid w:val="0015276A"/>
    <w:rsid w:val="00153664"/>
    <w:rsid w:val="00153E51"/>
    <w:rsid w:val="001545B7"/>
    <w:rsid w:val="00154DD6"/>
    <w:rsid w:val="001614E6"/>
    <w:rsid w:val="001631F7"/>
    <w:rsid w:val="001635E8"/>
    <w:rsid w:val="00163EBE"/>
    <w:rsid w:val="00165340"/>
    <w:rsid w:val="00166B0B"/>
    <w:rsid w:val="001677C9"/>
    <w:rsid w:val="00167D45"/>
    <w:rsid w:val="001717B7"/>
    <w:rsid w:val="00171D31"/>
    <w:rsid w:val="00177DC8"/>
    <w:rsid w:val="00180C1D"/>
    <w:rsid w:val="00180DAD"/>
    <w:rsid w:val="00181E28"/>
    <w:rsid w:val="00182C29"/>
    <w:rsid w:val="00183F1E"/>
    <w:rsid w:val="00185453"/>
    <w:rsid w:val="00185CA6"/>
    <w:rsid w:val="00190A48"/>
    <w:rsid w:val="00191D39"/>
    <w:rsid w:val="00193827"/>
    <w:rsid w:val="00193D83"/>
    <w:rsid w:val="0019519B"/>
    <w:rsid w:val="00196075"/>
    <w:rsid w:val="00196A09"/>
    <w:rsid w:val="001A4B81"/>
    <w:rsid w:val="001A4F5D"/>
    <w:rsid w:val="001B1EA8"/>
    <w:rsid w:val="001B2144"/>
    <w:rsid w:val="001B2ABD"/>
    <w:rsid w:val="001B5CB1"/>
    <w:rsid w:val="001C0106"/>
    <w:rsid w:val="001C0EC2"/>
    <w:rsid w:val="001C2839"/>
    <w:rsid w:val="001C3034"/>
    <w:rsid w:val="001C350D"/>
    <w:rsid w:val="001C7ACD"/>
    <w:rsid w:val="001D05D9"/>
    <w:rsid w:val="001D16BE"/>
    <w:rsid w:val="001D302B"/>
    <w:rsid w:val="001D3A28"/>
    <w:rsid w:val="001E18C9"/>
    <w:rsid w:val="001E1AE4"/>
    <w:rsid w:val="001E2249"/>
    <w:rsid w:val="001E2386"/>
    <w:rsid w:val="001E2713"/>
    <w:rsid w:val="001E3950"/>
    <w:rsid w:val="001F1502"/>
    <w:rsid w:val="001F63EB"/>
    <w:rsid w:val="002050D2"/>
    <w:rsid w:val="00212232"/>
    <w:rsid w:val="00213E4C"/>
    <w:rsid w:val="00215E45"/>
    <w:rsid w:val="002177ED"/>
    <w:rsid w:val="00221007"/>
    <w:rsid w:val="00221212"/>
    <w:rsid w:val="002234ED"/>
    <w:rsid w:val="00226598"/>
    <w:rsid w:val="00230CC5"/>
    <w:rsid w:val="002339D3"/>
    <w:rsid w:val="002341DF"/>
    <w:rsid w:val="002344EC"/>
    <w:rsid w:val="002474B7"/>
    <w:rsid w:val="00247DDA"/>
    <w:rsid w:val="00252A4F"/>
    <w:rsid w:val="0025546C"/>
    <w:rsid w:val="0026091E"/>
    <w:rsid w:val="0026191D"/>
    <w:rsid w:val="00262585"/>
    <w:rsid w:val="00265F94"/>
    <w:rsid w:val="00266978"/>
    <w:rsid w:val="002733F7"/>
    <w:rsid w:val="00276B65"/>
    <w:rsid w:val="00277A58"/>
    <w:rsid w:val="00280498"/>
    <w:rsid w:val="00284FF8"/>
    <w:rsid w:val="00285C19"/>
    <w:rsid w:val="00286BAC"/>
    <w:rsid w:val="00290102"/>
    <w:rsid w:val="002901D0"/>
    <w:rsid w:val="00290571"/>
    <w:rsid w:val="002912CC"/>
    <w:rsid w:val="00295183"/>
    <w:rsid w:val="00296AAE"/>
    <w:rsid w:val="002A1C08"/>
    <w:rsid w:val="002A28DE"/>
    <w:rsid w:val="002A33E3"/>
    <w:rsid w:val="002A764A"/>
    <w:rsid w:val="002A7E76"/>
    <w:rsid w:val="002B1405"/>
    <w:rsid w:val="002B3028"/>
    <w:rsid w:val="002B6181"/>
    <w:rsid w:val="002B62BE"/>
    <w:rsid w:val="002C05F9"/>
    <w:rsid w:val="002C6B92"/>
    <w:rsid w:val="002D00BC"/>
    <w:rsid w:val="002D0D63"/>
    <w:rsid w:val="002D10FB"/>
    <w:rsid w:val="002D4494"/>
    <w:rsid w:val="002D46F6"/>
    <w:rsid w:val="002D5089"/>
    <w:rsid w:val="002D5F99"/>
    <w:rsid w:val="002E3A32"/>
    <w:rsid w:val="002E49BB"/>
    <w:rsid w:val="002E5F6F"/>
    <w:rsid w:val="002E6124"/>
    <w:rsid w:val="002E6472"/>
    <w:rsid w:val="002F4068"/>
    <w:rsid w:val="002F4922"/>
    <w:rsid w:val="002F5AC5"/>
    <w:rsid w:val="002F6D05"/>
    <w:rsid w:val="002F71C7"/>
    <w:rsid w:val="002F73F7"/>
    <w:rsid w:val="00301DD7"/>
    <w:rsid w:val="00301F04"/>
    <w:rsid w:val="00304D2C"/>
    <w:rsid w:val="00305157"/>
    <w:rsid w:val="00306F85"/>
    <w:rsid w:val="00310023"/>
    <w:rsid w:val="0031048B"/>
    <w:rsid w:val="00311794"/>
    <w:rsid w:val="00311ABC"/>
    <w:rsid w:val="00311CEA"/>
    <w:rsid w:val="00315F9E"/>
    <w:rsid w:val="00324343"/>
    <w:rsid w:val="00324A8A"/>
    <w:rsid w:val="00331C68"/>
    <w:rsid w:val="00333C2F"/>
    <w:rsid w:val="003352D4"/>
    <w:rsid w:val="00336991"/>
    <w:rsid w:val="0033743C"/>
    <w:rsid w:val="0034045B"/>
    <w:rsid w:val="00343ACE"/>
    <w:rsid w:val="00344AC8"/>
    <w:rsid w:val="00345DCA"/>
    <w:rsid w:val="00346DA1"/>
    <w:rsid w:val="00351FD4"/>
    <w:rsid w:val="003526D7"/>
    <w:rsid w:val="00355CCA"/>
    <w:rsid w:val="00362F2C"/>
    <w:rsid w:val="00364C1C"/>
    <w:rsid w:val="00371DA1"/>
    <w:rsid w:val="00373060"/>
    <w:rsid w:val="0037307A"/>
    <w:rsid w:val="0037369A"/>
    <w:rsid w:val="00373B1C"/>
    <w:rsid w:val="003754BA"/>
    <w:rsid w:val="00377B26"/>
    <w:rsid w:val="00380750"/>
    <w:rsid w:val="003809BC"/>
    <w:rsid w:val="00381C9A"/>
    <w:rsid w:val="0038370B"/>
    <w:rsid w:val="00384363"/>
    <w:rsid w:val="00384B91"/>
    <w:rsid w:val="00384BCB"/>
    <w:rsid w:val="00385404"/>
    <w:rsid w:val="00385A3D"/>
    <w:rsid w:val="003873F6"/>
    <w:rsid w:val="00390C11"/>
    <w:rsid w:val="00391968"/>
    <w:rsid w:val="00393427"/>
    <w:rsid w:val="0039649F"/>
    <w:rsid w:val="00397E4D"/>
    <w:rsid w:val="003A0E71"/>
    <w:rsid w:val="003A152A"/>
    <w:rsid w:val="003A7F97"/>
    <w:rsid w:val="003B2BFE"/>
    <w:rsid w:val="003B3BF5"/>
    <w:rsid w:val="003B4286"/>
    <w:rsid w:val="003B55BC"/>
    <w:rsid w:val="003B5628"/>
    <w:rsid w:val="003B7E28"/>
    <w:rsid w:val="003C1231"/>
    <w:rsid w:val="003C1BC8"/>
    <w:rsid w:val="003C1C7C"/>
    <w:rsid w:val="003C584E"/>
    <w:rsid w:val="003C7AFA"/>
    <w:rsid w:val="003D328C"/>
    <w:rsid w:val="003D5204"/>
    <w:rsid w:val="003D6D55"/>
    <w:rsid w:val="003E0602"/>
    <w:rsid w:val="003E2943"/>
    <w:rsid w:val="003E34E6"/>
    <w:rsid w:val="003E4C37"/>
    <w:rsid w:val="003E653C"/>
    <w:rsid w:val="003E711B"/>
    <w:rsid w:val="003E721A"/>
    <w:rsid w:val="003E7429"/>
    <w:rsid w:val="003F0ECA"/>
    <w:rsid w:val="003F37B4"/>
    <w:rsid w:val="003F5655"/>
    <w:rsid w:val="003F66C6"/>
    <w:rsid w:val="003F7552"/>
    <w:rsid w:val="003F7586"/>
    <w:rsid w:val="00400E52"/>
    <w:rsid w:val="00402963"/>
    <w:rsid w:val="004060E9"/>
    <w:rsid w:val="00406250"/>
    <w:rsid w:val="004065C8"/>
    <w:rsid w:val="00413090"/>
    <w:rsid w:val="004144BB"/>
    <w:rsid w:val="00414A7E"/>
    <w:rsid w:val="00414E43"/>
    <w:rsid w:val="00417A65"/>
    <w:rsid w:val="00421F69"/>
    <w:rsid w:val="00423C6E"/>
    <w:rsid w:val="00424673"/>
    <w:rsid w:val="00424EE6"/>
    <w:rsid w:val="00426B04"/>
    <w:rsid w:val="0043204E"/>
    <w:rsid w:val="00433C8B"/>
    <w:rsid w:val="004367B4"/>
    <w:rsid w:val="00441415"/>
    <w:rsid w:val="00442514"/>
    <w:rsid w:val="004428E7"/>
    <w:rsid w:val="00451965"/>
    <w:rsid w:val="00453A6F"/>
    <w:rsid w:val="0045445A"/>
    <w:rsid w:val="004553AD"/>
    <w:rsid w:val="0045579E"/>
    <w:rsid w:val="00455B70"/>
    <w:rsid w:val="00456689"/>
    <w:rsid w:val="004575D6"/>
    <w:rsid w:val="00462166"/>
    <w:rsid w:val="00462CE0"/>
    <w:rsid w:val="00463607"/>
    <w:rsid w:val="0046531F"/>
    <w:rsid w:val="00467D85"/>
    <w:rsid w:val="00470E74"/>
    <w:rsid w:val="00473B92"/>
    <w:rsid w:val="00475AE9"/>
    <w:rsid w:val="00477026"/>
    <w:rsid w:val="00480182"/>
    <w:rsid w:val="0048224F"/>
    <w:rsid w:val="004848B1"/>
    <w:rsid w:val="004868BD"/>
    <w:rsid w:val="00490680"/>
    <w:rsid w:val="004928C6"/>
    <w:rsid w:val="00496D52"/>
    <w:rsid w:val="004A01C1"/>
    <w:rsid w:val="004A057D"/>
    <w:rsid w:val="004A0892"/>
    <w:rsid w:val="004A2633"/>
    <w:rsid w:val="004A31F0"/>
    <w:rsid w:val="004A36C5"/>
    <w:rsid w:val="004A560B"/>
    <w:rsid w:val="004A733E"/>
    <w:rsid w:val="004B19E3"/>
    <w:rsid w:val="004B1BD9"/>
    <w:rsid w:val="004B22B8"/>
    <w:rsid w:val="004B2D82"/>
    <w:rsid w:val="004B5D14"/>
    <w:rsid w:val="004B7539"/>
    <w:rsid w:val="004B7871"/>
    <w:rsid w:val="004B7BFD"/>
    <w:rsid w:val="004C19ED"/>
    <w:rsid w:val="004C2677"/>
    <w:rsid w:val="004C2914"/>
    <w:rsid w:val="004C4EC6"/>
    <w:rsid w:val="004C70EB"/>
    <w:rsid w:val="004D131C"/>
    <w:rsid w:val="004D2001"/>
    <w:rsid w:val="004D5408"/>
    <w:rsid w:val="004E019C"/>
    <w:rsid w:val="004E1A32"/>
    <w:rsid w:val="004E2FB7"/>
    <w:rsid w:val="004E477F"/>
    <w:rsid w:val="004E4F72"/>
    <w:rsid w:val="004E6FBA"/>
    <w:rsid w:val="004E775F"/>
    <w:rsid w:val="004E79EB"/>
    <w:rsid w:val="004F48D9"/>
    <w:rsid w:val="004F51E7"/>
    <w:rsid w:val="004F52F5"/>
    <w:rsid w:val="004F760E"/>
    <w:rsid w:val="005026E5"/>
    <w:rsid w:val="00502E9C"/>
    <w:rsid w:val="0050425A"/>
    <w:rsid w:val="00505BF8"/>
    <w:rsid w:val="00506326"/>
    <w:rsid w:val="00507CE3"/>
    <w:rsid w:val="00507F07"/>
    <w:rsid w:val="00511955"/>
    <w:rsid w:val="00511B03"/>
    <w:rsid w:val="00511D95"/>
    <w:rsid w:val="0051387C"/>
    <w:rsid w:val="0051481A"/>
    <w:rsid w:val="00516007"/>
    <w:rsid w:val="00520E99"/>
    <w:rsid w:val="00521D2B"/>
    <w:rsid w:val="0052218B"/>
    <w:rsid w:val="00523EBC"/>
    <w:rsid w:val="00524BE6"/>
    <w:rsid w:val="00525BE2"/>
    <w:rsid w:val="00527CC4"/>
    <w:rsid w:val="00535465"/>
    <w:rsid w:val="00536D8B"/>
    <w:rsid w:val="005434E1"/>
    <w:rsid w:val="00544473"/>
    <w:rsid w:val="00546DAB"/>
    <w:rsid w:val="00557E38"/>
    <w:rsid w:val="00560094"/>
    <w:rsid w:val="00566F2B"/>
    <w:rsid w:val="00572670"/>
    <w:rsid w:val="00574EF6"/>
    <w:rsid w:val="005754D2"/>
    <w:rsid w:val="00575A28"/>
    <w:rsid w:val="005825B9"/>
    <w:rsid w:val="00586512"/>
    <w:rsid w:val="005867F6"/>
    <w:rsid w:val="005874C3"/>
    <w:rsid w:val="00592915"/>
    <w:rsid w:val="00594408"/>
    <w:rsid w:val="005949A0"/>
    <w:rsid w:val="00595F00"/>
    <w:rsid w:val="00596EF4"/>
    <w:rsid w:val="00597000"/>
    <w:rsid w:val="0059705B"/>
    <w:rsid w:val="005A36EC"/>
    <w:rsid w:val="005A413B"/>
    <w:rsid w:val="005A4C5D"/>
    <w:rsid w:val="005A5102"/>
    <w:rsid w:val="005A57DD"/>
    <w:rsid w:val="005A6AA6"/>
    <w:rsid w:val="005A6E15"/>
    <w:rsid w:val="005B1CC8"/>
    <w:rsid w:val="005B357A"/>
    <w:rsid w:val="005B3BC3"/>
    <w:rsid w:val="005B3D01"/>
    <w:rsid w:val="005B3EB5"/>
    <w:rsid w:val="005B760D"/>
    <w:rsid w:val="005C1C3A"/>
    <w:rsid w:val="005C2F18"/>
    <w:rsid w:val="005C47F2"/>
    <w:rsid w:val="005C7A9F"/>
    <w:rsid w:val="005D22C2"/>
    <w:rsid w:val="005D2825"/>
    <w:rsid w:val="005E14E9"/>
    <w:rsid w:val="005E2091"/>
    <w:rsid w:val="005E3C17"/>
    <w:rsid w:val="005E610C"/>
    <w:rsid w:val="005E64D5"/>
    <w:rsid w:val="005F0932"/>
    <w:rsid w:val="005F366A"/>
    <w:rsid w:val="005F3DF1"/>
    <w:rsid w:val="005F50FB"/>
    <w:rsid w:val="005F7925"/>
    <w:rsid w:val="00600ABA"/>
    <w:rsid w:val="00605332"/>
    <w:rsid w:val="00605BD7"/>
    <w:rsid w:val="00611628"/>
    <w:rsid w:val="00614FD4"/>
    <w:rsid w:val="0061546D"/>
    <w:rsid w:val="00615681"/>
    <w:rsid w:val="00616461"/>
    <w:rsid w:val="006203BC"/>
    <w:rsid w:val="00620A32"/>
    <w:rsid w:val="00624711"/>
    <w:rsid w:val="0062704C"/>
    <w:rsid w:val="006306DD"/>
    <w:rsid w:val="00631212"/>
    <w:rsid w:val="006332AB"/>
    <w:rsid w:val="00635297"/>
    <w:rsid w:val="00635795"/>
    <w:rsid w:val="006358C4"/>
    <w:rsid w:val="00637A5B"/>
    <w:rsid w:val="00637D79"/>
    <w:rsid w:val="00640BFA"/>
    <w:rsid w:val="00643147"/>
    <w:rsid w:val="006432AF"/>
    <w:rsid w:val="00644BB0"/>
    <w:rsid w:val="00645DDF"/>
    <w:rsid w:val="006507EB"/>
    <w:rsid w:val="00651BEE"/>
    <w:rsid w:val="00654330"/>
    <w:rsid w:val="00654F05"/>
    <w:rsid w:val="00655635"/>
    <w:rsid w:val="00657D74"/>
    <w:rsid w:val="00661079"/>
    <w:rsid w:val="00661692"/>
    <w:rsid w:val="006638BD"/>
    <w:rsid w:val="00664719"/>
    <w:rsid w:val="00670E71"/>
    <w:rsid w:val="00671BDA"/>
    <w:rsid w:val="0067501A"/>
    <w:rsid w:val="00675A58"/>
    <w:rsid w:val="00676C40"/>
    <w:rsid w:val="00680878"/>
    <w:rsid w:val="006820F9"/>
    <w:rsid w:val="00682428"/>
    <w:rsid w:val="00682F4F"/>
    <w:rsid w:val="00694818"/>
    <w:rsid w:val="00694EAA"/>
    <w:rsid w:val="0069523A"/>
    <w:rsid w:val="00696A88"/>
    <w:rsid w:val="006976B7"/>
    <w:rsid w:val="006A5BBA"/>
    <w:rsid w:val="006A72B8"/>
    <w:rsid w:val="006B0CA1"/>
    <w:rsid w:val="006B2306"/>
    <w:rsid w:val="006B303D"/>
    <w:rsid w:val="006C2625"/>
    <w:rsid w:val="006C3C1A"/>
    <w:rsid w:val="006D21A3"/>
    <w:rsid w:val="006D21FC"/>
    <w:rsid w:val="006D2AE1"/>
    <w:rsid w:val="006D4812"/>
    <w:rsid w:val="006D5C5C"/>
    <w:rsid w:val="006D7432"/>
    <w:rsid w:val="006E0C0C"/>
    <w:rsid w:val="006E0CA3"/>
    <w:rsid w:val="006E3661"/>
    <w:rsid w:val="006E3BF7"/>
    <w:rsid w:val="006E3C4F"/>
    <w:rsid w:val="006E46D1"/>
    <w:rsid w:val="006E55EA"/>
    <w:rsid w:val="006E59EE"/>
    <w:rsid w:val="006E786C"/>
    <w:rsid w:val="006F2E37"/>
    <w:rsid w:val="006F4915"/>
    <w:rsid w:val="00701C7B"/>
    <w:rsid w:val="00701EAA"/>
    <w:rsid w:val="00705179"/>
    <w:rsid w:val="00706E71"/>
    <w:rsid w:val="007124BA"/>
    <w:rsid w:val="00713980"/>
    <w:rsid w:val="0071446E"/>
    <w:rsid w:val="00714CB6"/>
    <w:rsid w:val="007174D4"/>
    <w:rsid w:val="0071793C"/>
    <w:rsid w:val="00717C18"/>
    <w:rsid w:val="007221D8"/>
    <w:rsid w:val="007224B5"/>
    <w:rsid w:val="00724302"/>
    <w:rsid w:val="0072459F"/>
    <w:rsid w:val="00731675"/>
    <w:rsid w:val="007324E9"/>
    <w:rsid w:val="007334C4"/>
    <w:rsid w:val="00736105"/>
    <w:rsid w:val="007404DB"/>
    <w:rsid w:val="007408F3"/>
    <w:rsid w:val="00742747"/>
    <w:rsid w:val="0074283C"/>
    <w:rsid w:val="00743706"/>
    <w:rsid w:val="0074406A"/>
    <w:rsid w:val="007455AB"/>
    <w:rsid w:val="00746407"/>
    <w:rsid w:val="00746BEF"/>
    <w:rsid w:val="0075294E"/>
    <w:rsid w:val="00756277"/>
    <w:rsid w:val="00757732"/>
    <w:rsid w:val="00757908"/>
    <w:rsid w:val="0076003B"/>
    <w:rsid w:val="00760994"/>
    <w:rsid w:val="0076236D"/>
    <w:rsid w:val="00766923"/>
    <w:rsid w:val="00770596"/>
    <w:rsid w:val="00772875"/>
    <w:rsid w:val="00775069"/>
    <w:rsid w:val="007763AE"/>
    <w:rsid w:val="00780D5B"/>
    <w:rsid w:val="007848C1"/>
    <w:rsid w:val="0078505D"/>
    <w:rsid w:val="0078664C"/>
    <w:rsid w:val="007868B6"/>
    <w:rsid w:val="00786C1F"/>
    <w:rsid w:val="007907D0"/>
    <w:rsid w:val="00790E95"/>
    <w:rsid w:val="00791D2D"/>
    <w:rsid w:val="00793D9C"/>
    <w:rsid w:val="00793FE2"/>
    <w:rsid w:val="0079404B"/>
    <w:rsid w:val="007961E0"/>
    <w:rsid w:val="00797964"/>
    <w:rsid w:val="007A242C"/>
    <w:rsid w:val="007A389E"/>
    <w:rsid w:val="007A3EFB"/>
    <w:rsid w:val="007A6FE0"/>
    <w:rsid w:val="007A73EE"/>
    <w:rsid w:val="007B0F64"/>
    <w:rsid w:val="007B185B"/>
    <w:rsid w:val="007B2090"/>
    <w:rsid w:val="007B2F42"/>
    <w:rsid w:val="007B68B9"/>
    <w:rsid w:val="007B6FD3"/>
    <w:rsid w:val="007B77E9"/>
    <w:rsid w:val="007C161A"/>
    <w:rsid w:val="007C2DEF"/>
    <w:rsid w:val="007C71FD"/>
    <w:rsid w:val="007C7A32"/>
    <w:rsid w:val="007D1E35"/>
    <w:rsid w:val="007D268C"/>
    <w:rsid w:val="007D3177"/>
    <w:rsid w:val="007D3F92"/>
    <w:rsid w:val="007D427C"/>
    <w:rsid w:val="007D45C2"/>
    <w:rsid w:val="007E0CB4"/>
    <w:rsid w:val="007E1F6B"/>
    <w:rsid w:val="007E3C86"/>
    <w:rsid w:val="007E4046"/>
    <w:rsid w:val="007E5E7E"/>
    <w:rsid w:val="007E7235"/>
    <w:rsid w:val="007F01FA"/>
    <w:rsid w:val="007F1A19"/>
    <w:rsid w:val="007F3B86"/>
    <w:rsid w:val="007F70CB"/>
    <w:rsid w:val="007F7381"/>
    <w:rsid w:val="007F79D1"/>
    <w:rsid w:val="0080118A"/>
    <w:rsid w:val="0081078F"/>
    <w:rsid w:val="008141EF"/>
    <w:rsid w:val="00815C7D"/>
    <w:rsid w:val="008164B4"/>
    <w:rsid w:val="00816A37"/>
    <w:rsid w:val="00817A77"/>
    <w:rsid w:val="00820726"/>
    <w:rsid w:val="0082722E"/>
    <w:rsid w:val="00827EA2"/>
    <w:rsid w:val="00832E59"/>
    <w:rsid w:val="00833DC2"/>
    <w:rsid w:val="0083503E"/>
    <w:rsid w:val="008350EB"/>
    <w:rsid w:val="008403A5"/>
    <w:rsid w:val="00841C8F"/>
    <w:rsid w:val="00841FD2"/>
    <w:rsid w:val="00846FF9"/>
    <w:rsid w:val="00851443"/>
    <w:rsid w:val="008523C6"/>
    <w:rsid w:val="00852A07"/>
    <w:rsid w:val="00856F63"/>
    <w:rsid w:val="0086267D"/>
    <w:rsid w:val="00864C66"/>
    <w:rsid w:val="0086698E"/>
    <w:rsid w:val="00866DBF"/>
    <w:rsid w:val="00866F3C"/>
    <w:rsid w:val="00870BBE"/>
    <w:rsid w:val="00870C17"/>
    <w:rsid w:val="008719E9"/>
    <w:rsid w:val="00871F47"/>
    <w:rsid w:val="00875D90"/>
    <w:rsid w:val="00875E7F"/>
    <w:rsid w:val="008804D4"/>
    <w:rsid w:val="00880A74"/>
    <w:rsid w:val="0088490E"/>
    <w:rsid w:val="0088690E"/>
    <w:rsid w:val="00886B94"/>
    <w:rsid w:val="0088700A"/>
    <w:rsid w:val="00890FC4"/>
    <w:rsid w:val="008928C7"/>
    <w:rsid w:val="00892DD0"/>
    <w:rsid w:val="008934F9"/>
    <w:rsid w:val="00894DA4"/>
    <w:rsid w:val="0089636C"/>
    <w:rsid w:val="0089720C"/>
    <w:rsid w:val="00897524"/>
    <w:rsid w:val="00897A35"/>
    <w:rsid w:val="008A0B4F"/>
    <w:rsid w:val="008A1149"/>
    <w:rsid w:val="008A23B5"/>
    <w:rsid w:val="008A3D33"/>
    <w:rsid w:val="008A6CC1"/>
    <w:rsid w:val="008A7209"/>
    <w:rsid w:val="008A7AEE"/>
    <w:rsid w:val="008B4651"/>
    <w:rsid w:val="008B6404"/>
    <w:rsid w:val="008B7DE0"/>
    <w:rsid w:val="008C4CA7"/>
    <w:rsid w:val="008C6746"/>
    <w:rsid w:val="008C71A7"/>
    <w:rsid w:val="008C7A15"/>
    <w:rsid w:val="008D2C92"/>
    <w:rsid w:val="008D3757"/>
    <w:rsid w:val="008D4D05"/>
    <w:rsid w:val="008D61ED"/>
    <w:rsid w:val="008D7294"/>
    <w:rsid w:val="008D7486"/>
    <w:rsid w:val="008D7E97"/>
    <w:rsid w:val="008E146D"/>
    <w:rsid w:val="008E3084"/>
    <w:rsid w:val="008E4E0F"/>
    <w:rsid w:val="008E61B1"/>
    <w:rsid w:val="008F2F59"/>
    <w:rsid w:val="008F4D72"/>
    <w:rsid w:val="008F5EA6"/>
    <w:rsid w:val="008F6471"/>
    <w:rsid w:val="00905609"/>
    <w:rsid w:val="00906F08"/>
    <w:rsid w:val="00910588"/>
    <w:rsid w:val="009109E3"/>
    <w:rsid w:val="00913F35"/>
    <w:rsid w:val="00915F27"/>
    <w:rsid w:val="009200EC"/>
    <w:rsid w:val="00920565"/>
    <w:rsid w:val="009215D5"/>
    <w:rsid w:val="00922E55"/>
    <w:rsid w:val="009254B6"/>
    <w:rsid w:val="00927509"/>
    <w:rsid w:val="0093042B"/>
    <w:rsid w:val="00932C7E"/>
    <w:rsid w:val="00932DB2"/>
    <w:rsid w:val="00933E4E"/>
    <w:rsid w:val="00933EE7"/>
    <w:rsid w:val="00934F8D"/>
    <w:rsid w:val="00935592"/>
    <w:rsid w:val="00936AF0"/>
    <w:rsid w:val="00942DF9"/>
    <w:rsid w:val="00943A19"/>
    <w:rsid w:val="00946124"/>
    <w:rsid w:val="009467D3"/>
    <w:rsid w:val="00947A63"/>
    <w:rsid w:val="00950C1F"/>
    <w:rsid w:val="0095176D"/>
    <w:rsid w:val="00962AEC"/>
    <w:rsid w:val="00964E47"/>
    <w:rsid w:val="00966A37"/>
    <w:rsid w:val="00972212"/>
    <w:rsid w:val="009741DE"/>
    <w:rsid w:val="00974D10"/>
    <w:rsid w:val="009777A7"/>
    <w:rsid w:val="009850E8"/>
    <w:rsid w:val="009861D1"/>
    <w:rsid w:val="009875F4"/>
    <w:rsid w:val="0098794F"/>
    <w:rsid w:val="00991AA8"/>
    <w:rsid w:val="009925E3"/>
    <w:rsid w:val="009930B6"/>
    <w:rsid w:val="00993B03"/>
    <w:rsid w:val="00997CC9"/>
    <w:rsid w:val="009A01BB"/>
    <w:rsid w:val="009A2674"/>
    <w:rsid w:val="009A26D4"/>
    <w:rsid w:val="009A2E53"/>
    <w:rsid w:val="009A31D2"/>
    <w:rsid w:val="009A4B85"/>
    <w:rsid w:val="009A4BC3"/>
    <w:rsid w:val="009A585B"/>
    <w:rsid w:val="009B02A8"/>
    <w:rsid w:val="009B2A2F"/>
    <w:rsid w:val="009B36F0"/>
    <w:rsid w:val="009B7BE6"/>
    <w:rsid w:val="009C1E6F"/>
    <w:rsid w:val="009C1FFE"/>
    <w:rsid w:val="009C2BB3"/>
    <w:rsid w:val="009C76D8"/>
    <w:rsid w:val="009D06F4"/>
    <w:rsid w:val="009D2A20"/>
    <w:rsid w:val="009D4909"/>
    <w:rsid w:val="009D6096"/>
    <w:rsid w:val="009D7F45"/>
    <w:rsid w:val="009E31F8"/>
    <w:rsid w:val="009E7F9D"/>
    <w:rsid w:val="009F3492"/>
    <w:rsid w:val="009F5DE8"/>
    <w:rsid w:val="009F606F"/>
    <w:rsid w:val="009F6358"/>
    <w:rsid w:val="009F6373"/>
    <w:rsid w:val="009F697A"/>
    <w:rsid w:val="00A03B4E"/>
    <w:rsid w:val="00A06CE0"/>
    <w:rsid w:val="00A10507"/>
    <w:rsid w:val="00A116DB"/>
    <w:rsid w:val="00A1494A"/>
    <w:rsid w:val="00A165EE"/>
    <w:rsid w:val="00A262E9"/>
    <w:rsid w:val="00A26CB0"/>
    <w:rsid w:val="00A278F8"/>
    <w:rsid w:val="00A32434"/>
    <w:rsid w:val="00A32F46"/>
    <w:rsid w:val="00A36D7B"/>
    <w:rsid w:val="00A37B2C"/>
    <w:rsid w:val="00A40D18"/>
    <w:rsid w:val="00A412D0"/>
    <w:rsid w:val="00A434A3"/>
    <w:rsid w:val="00A434EA"/>
    <w:rsid w:val="00A43D6B"/>
    <w:rsid w:val="00A44397"/>
    <w:rsid w:val="00A44543"/>
    <w:rsid w:val="00A46F7B"/>
    <w:rsid w:val="00A473C6"/>
    <w:rsid w:val="00A47F4C"/>
    <w:rsid w:val="00A53E8E"/>
    <w:rsid w:val="00A541E8"/>
    <w:rsid w:val="00A607CC"/>
    <w:rsid w:val="00A618BB"/>
    <w:rsid w:val="00A61C78"/>
    <w:rsid w:val="00A62725"/>
    <w:rsid w:val="00A65876"/>
    <w:rsid w:val="00A66B32"/>
    <w:rsid w:val="00A703EB"/>
    <w:rsid w:val="00A7255D"/>
    <w:rsid w:val="00A727D1"/>
    <w:rsid w:val="00A76130"/>
    <w:rsid w:val="00A82376"/>
    <w:rsid w:val="00A823AA"/>
    <w:rsid w:val="00A8411C"/>
    <w:rsid w:val="00A901A6"/>
    <w:rsid w:val="00A920E5"/>
    <w:rsid w:val="00A946A5"/>
    <w:rsid w:val="00A94DFF"/>
    <w:rsid w:val="00A9548F"/>
    <w:rsid w:val="00A96756"/>
    <w:rsid w:val="00A972EA"/>
    <w:rsid w:val="00AA25BA"/>
    <w:rsid w:val="00AA3049"/>
    <w:rsid w:val="00AA5028"/>
    <w:rsid w:val="00AB0656"/>
    <w:rsid w:val="00AB17E3"/>
    <w:rsid w:val="00AB1ACD"/>
    <w:rsid w:val="00AB2711"/>
    <w:rsid w:val="00AB294E"/>
    <w:rsid w:val="00AB501A"/>
    <w:rsid w:val="00AC12A5"/>
    <w:rsid w:val="00AC22D6"/>
    <w:rsid w:val="00AC3449"/>
    <w:rsid w:val="00AC5ED8"/>
    <w:rsid w:val="00AC78EA"/>
    <w:rsid w:val="00AD0571"/>
    <w:rsid w:val="00AD0E9F"/>
    <w:rsid w:val="00AD2823"/>
    <w:rsid w:val="00AD3107"/>
    <w:rsid w:val="00AD5500"/>
    <w:rsid w:val="00AD5CE2"/>
    <w:rsid w:val="00AE08D7"/>
    <w:rsid w:val="00AE1D85"/>
    <w:rsid w:val="00AE7888"/>
    <w:rsid w:val="00AF08FD"/>
    <w:rsid w:val="00AF215F"/>
    <w:rsid w:val="00AF334C"/>
    <w:rsid w:val="00AF4774"/>
    <w:rsid w:val="00AF4A05"/>
    <w:rsid w:val="00AF4C8B"/>
    <w:rsid w:val="00AF7AB6"/>
    <w:rsid w:val="00AF7BA8"/>
    <w:rsid w:val="00B03645"/>
    <w:rsid w:val="00B03D67"/>
    <w:rsid w:val="00B03EB2"/>
    <w:rsid w:val="00B047CB"/>
    <w:rsid w:val="00B0760B"/>
    <w:rsid w:val="00B116DA"/>
    <w:rsid w:val="00B1291F"/>
    <w:rsid w:val="00B166E3"/>
    <w:rsid w:val="00B173D0"/>
    <w:rsid w:val="00B23BB1"/>
    <w:rsid w:val="00B25B53"/>
    <w:rsid w:val="00B30E37"/>
    <w:rsid w:val="00B34C42"/>
    <w:rsid w:val="00B37B61"/>
    <w:rsid w:val="00B4195D"/>
    <w:rsid w:val="00B41C6B"/>
    <w:rsid w:val="00B41F45"/>
    <w:rsid w:val="00B4380A"/>
    <w:rsid w:val="00B4747F"/>
    <w:rsid w:val="00B51551"/>
    <w:rsid w:val="00B52953"/>
    <w:rsid w:val="00B53873"/>
    <w:rsid w:val="00B551A9"/>
    <w:rsid w:val="00B5606D"/>
    <w:rsid w:val="00B560EA"/>
    <w:rsid w:val="00B56574"/>
    <w:rsid w:val="00B6014B"/>
    <w:rsid w:val="00B61DC0"/>
    <w:rsid w:val="00B62EC8"/>
    <w:rsid w:val="00B65576"/>
    <w:rsid w:val="00B65B7C"/>
    <w:rsid w:val="00B66DF5"/>
    <w:rsid w:val="00B67DF1"/>
    <w:rsid w:val="00B70064"/>
    <w:rsid w:val="00B704BA"/>
    <w:rsid w:val="00B71C3C"/>
    <w:rsid w:val="00B73C55"/>
    <w:rsid w:val="00B74365"/>
    <w:rsid w:val="00B74B9B"/>
    <w:rsid w:val="00B8190B"/>
    <w:rsid w:val="00B81B96"/>
    <w:rsid w:val="00B8432B"/>
    <w:rsid w:val="00B84603"/>
    <w:rsid w:val="00B90901"/>
    <w:rsid w:val="00B91153"/>
    <w:rsid w:val="00B95150"/>
    <w:rsid w:val="00B951FE"/>
    <w:rsid w:val="00B96F0A"/>
    <w:rsid w:val="00B96FA6"/>
    <w:rsid w:val="00B9725B"/>
    <w:rsid w:val="00BA1A0A"/>
    <w:rsid w:val="00BA4DDC"/>
    <w:rsid w:val="00BA6B8D"/>
    <w:rsid w:val="00BA773C"/>
    <w:rsid w:val="00BB1912"/>
    <w:rsid w:val="00BB3A1F"/>
    <w:rsid w:val="00BB60D3"/>
    <w:rsid w:val="00BB6718"/>
    <w:rsid w:val="00BC0401"/>
    <w:rsid w:val="00BC1C6E"/>
    <w:rsid w:val="00BC308D"/>
    <w:rsid w:val="00BC4844"/>
    <w:rsid w:val="00BC5F87"/>
    <w:rsid w:val="00BD14D6"/>
    <w:rsid w:val="00BD2520"/>
    <w:rsid w:val="00BD37C5"/>
    <w:rsid w:val="00BD5C20"/>
    <w:rsid w:val="00BD5CF6"/>
    <w:rsid w:val="00BE59B6"/>
    <w:rsid w:val="00BE664D"/>
    <w:rsid w:val="00BE7BD7"/>
    <w:rsid w:val="00BE7D21"/>
    <w:rsid w:val="00BF0D23"/>
    <w:rsid w:val="00BF2F40"/>
    <w:rsid w:val="00BF3653"/>
    <w:rsid w:val="00C01B8C"/>
    <w:rsid w:val="00C03DC2"/>
    <w:rsid w:val="00C050AB"/>
    <w:rsid w:val="00C107E7"/>
    <w:rsid w:val="00C12207"/>
    <w:rsid w:val="00C21C72"/>
    <w:rsid w:val="00C2258B"/>
    <w:rsid w:val="00C2355C"/>
    <w:rsid w:val="00C24697"/>
    <w:rsid w:val="00C27A87"/>
    <w:rsid w:val="00C31301"/>
    <w:rsid w:val="00C320D4"/>
    <w:rsid w:val="00C32164"/>
    <w:rsid w:val="00C32978"/>
    <w:rsid w:val="00C32D78"/>
    <w:rsid w:val="00C36D12"/>
    <w:rsid w:val="00C36E5F"/>
    <w:rsid w:val="00C40FE6"/>
    <w:rsid w:val="00C42859"/>
    <w:rsid w:val="00C4369D"/>
    <w:rsid w:val="00C472D0"/>
    <w:rsid w:val="00C519B8"/>
    <w:rsid w:val="00C52313"/>
    <w:rsid w:val="00C5350B"/>
    <w:rsid w:val="00C5578F"/>
    <w:rsid w:val="00C559AD"/>
    <w:rsid w:val="00C56380"/>
    <w:rsid w:val="00C564CF"/>
    <w:rsid w:val="00C614EB"/>
    <w:rsid w:val="00C62B42"/>
    <w:rsid w:val="00C62F63"/>
    <w:rsid w:val="00C6769F"/>
    <w:rsid w:val="00C710FA"/>
    <w:rsid w:val="00C71689"/>
    <w:rsid w:val="00C72CB9"/>
    <w:rsid w:val="00C74426"/>
    <w:rsid w:val="00C74877"/>
    <w:rsid w:val="00C8422A"/>
    <w:rsid w:val="00C90984"/>
    <w:rsid w:val="00C921D6"/>
    <w:rsid w:val="00C92683"/>
    <w:rsid w:val="00C94256"/>
    <w:rsid w:val="00C96920"/>
    <w:rsid w:val="00CA1967"/>
    <w:rsid w:val="00CA1F86"/>
    <w:rsid w:val="00CA253D"/>
    <w:rsid w:val="00CA4E9A"/>
    <w:rsid w:val="00CA5CCA"/>
    <w:rsid w:val="00CB0751"/>
    <w:rsid w:val="00CB28C4"/>
    <w:rsid w:val="00CB2DC7"/>
    <w:rsid w:val="00CB6D94"/>
    <w:rsid w:val="00CC1D21"/>
    <w:rsid w:val="00CC2CEC"/>
    <w:rsid w:val="00CC51B0"/>
    <w:rsid w:val="00CD43EF"/>
    <w:rsid w:val="00CD66A8"/>
    <w:rsid w:val="00CD6EEF"/>
    <w:rsid w:val="00CD7078"/>
    <w:rsid w:val="00CE231D"/>
    <w:rsid w:val="00CE3677"/>
    <w:rsid w:val="00CE629C"/>
    <w:rsid w:val="00CE6746"/>
    <w:rsid w:val="00CF15BD"/>
    <w:rsid w:val="00CF18FB"/>
    <w:rsid w:val="00CF1E97"/>
    <w:rsid w:val="00CF4C44"/>
    <w:rsid w:val="00CF4FA5"/>
    <w:rsid w:val="00CF5C4A"/>
    <w:rsid w:val="00CF6090"/>
    <w:rsid w:val="00CF660E"/>
    <w:rsid w:val="00D016E7"/>
    <w:rsid w:val="00D03719"/>
    <w:rsid w:val="00D0542C"/>
    <w:rsid w:val="00D17958"/>
    <w:rsid w:val="00D17C7F"/>
    <w:rsid w:val="00D22706"/>
    <w:rsid w:val="00D24142"/>
    <w:rsid w:val="00D25E60"/>
    <w:rsid w:val="00D30B8F"/>
    <w:rsid w:val="00D338BF"/>
    <w:rsid w:val="00D34942"/>
    <w:rsid w:val="00D3632C"/>
    <w:rsid w:val="00D36939"/>
    <w:rsid w:val="00D3750C"/>
    <w:rsid w:val="00D4093D"/>
    <w:rsid w:val="00D40E94"/>
    <w:rsid w:val="00D4134F"/>
    <w:rsid w:val="00D430AA"/>
    <w:rsid w:val="00D436A4"/>
    <w:rsid w:val="00D44517"/>
    <w:rsid w:val="00D44971"/>
    <w:rsid w:val="00D456B3"/>
    <w:rsid w:val="00D56119"/>
    <w:rsid w:val="00D568EE"/>
    <w:rsid w:val="00D5784B"/>
    <w:rsid w:val="00D611E0"/>
    <w:rsid w:val="00D63029"/>
    <w:rsid w:val="00D66F18"/>
    <w:rsid w:val="00D71DD7"/>
    <w:rsid w:val="00D738F8"/>
    <w:rsid w:val="00D7391A"/>
    <w:rsid w:val="00D7463B"/>
    <w:rsid w:val="00D75363"/>
    <w:rsid w:val="00D757E8"/>
    <w:rsid w:val="00D86C91"/>
    <w:rsid w:val="00D8769D"/>
    <w:rsid w:val="00D92313"/>
    <w:rsid w:val="00D92CAE"/>
    <w:rsid w:val="00D95EA2"/>
    <w:rsid w:val="00D96594"/>
    <w:rsid w:val="00D97AAA"/>
    <w:rsid w:val="00DA09EC"/>
    <w:rsid w:val="00DA1FB4"/>
    <w:rsid w:val="00DA2999"/>
    <w:rsid w:val="00DA467C"/>
    <w:rsid w:val="00DA4FBC"/>
    <w:rsid w:val="00DA5B44"/>
    <w:rsid w:val="00DA7AA8"/>
    <w:rsid w:val="00DB13DF"/>
    <w:rsid w:val="00DB27D4"/>
    <w:rsid w:val="00DB2B7F"/>
    <w:rsid w:val="00DB2D07"/>
    <w:rsid w:val="00DB3050"/>
    <w:rsid w:val="00DB3290"/>
    <w:rsid w:val="00DB47F7"/>
    <w:rsid w:val="00DC0728"/>
    <w:rsid w:val="00DD0D4A"/>
    <w:rsid w:val="00DD32F7"/>
    <w:rsid w:val="00DD42E4"/>
    <w:rsid w:val="00DD4558"/>
    <w:rsid w:val="00DD69D8"/>
    <w:rsid w:val="00DD73FD"/>
    <w:rsid w:val="00DE20AD"/>
    <w:rsid w:val="00DE2B70"/>
    <w:rsid w:val="00DE3070"/>
    <w:rsid w:val="00DE7F0D"/>
    <w:rsid w:val="00DF095E"/>
    <w:rsid w:val="00DF1675"/>
    <w:rsid w:val="00DF531E"/>
    <w:rsid w:val="00DF53D8"/>
    <w:rsid w:val="00DF6F9C"/>
    <w:rsid w:val="00DF722E"/>
    <w:rsid w:val="00E0072C"/>
    <w:rsid w:val="00E0073B"/>
    <w:rsid w:val="00E01E1B"/>
    <w:rsid w:val="00E029E4"/>
    <w:rsid w:val="00E0576A"/>
    <w:rsid w:val="00E05C44"/>
    <w:rsid w:val="00E079E4"/>
    <w:rsid w:val="00E10FA7"/>
    <w:rsid w:val="00E11D4A"/>
    <w:rsid w:val="00E128B5"/>
    <w:rsid w:val="00E131E9"/>
    <w:rsid w:val="00E142E6"/>
    <w:rsid w:val="00E165FA"/>
    <w:rsid w:val="00E16B3A"/>
    <w:rsid w:val="00E172EE"/>
    <w:rsid w:val="00E1749C"/>
    <w:rsid w:val="00E17F8B"/>
    <w:rsid w:val="00E23090"/>
    <w:rsid w:val="00E27EFB"/>
    <w:rsid w:val="00E31C3B"/>
    <w:rsid w:val="00E3358E"/>
    <w:rsid w:val="00E342F3"/>
    <w:rsid w:val="00E34BA3"/>
    <w:rsid w:val="00E34C35"/>
    <w:rsid w:val="00E36726"/>
    <w:rsid w:val="00E37EED"/>
    <w:rsid w:val="00E4093E"/>
    <w:rsid w:val="00E40C27"/>
    <w:rsid w:val="00E445B3"/>
    <w:rsid w:val="00E4481A"/>
    <w:rsid w:val="00E453DC"/>
    <w:rsid w:val="00E469FF"/>
    <w:rsid w:val="00E46C6A"/>
    <w:rsid w:val="00E50EA5"/>
    <w:rsid w:val="00E520B2"/>
    <w:rsid w:val="00E52B88"/>
    <w:rsid w:val="00E55B5F"/>
    <w:rsid w:val="00E602D3"/>
    <w:rsid w:val="00E60737"/>
    <w:rsid w:val="00E60A12"/>
    <w:rsid w:val="00E6337B"/>
    <w:rsid w:val="00E6482E"/>
    <w:rsid w:val="00E65102"/>
    <w:rsid w:val="00E66554"/>
    <w:rsid w:val="00E67FB2"/>
    <w:rsid w:val="00E734EC"/>
    <w:rsid w:val="00E74FCD"/>
    <w:rsid w:val="00E760E7"/>
    <w:rsid w:val="00E8239F"/>
    <w:rsid w:val="00E825DA"/>
    <w:rsid w:val="00E92197"/>
    <w:rsid w:val="00E93176"/>
    <w:rsid w:val="00E93B0C"/>
    <w:rsid w:val="00E942F5"/>
    <w:rsid w:val="00E9623D"/>
    <w:rsid w:val="00E9641D"/>
    <w:rsid w:val="00EA09B0"/>
    <w:rsid w:val="00EA10A5"/>
    <w:rsid w:val="00EA281B"/>
    <w:rsid w:val="00EA4A87"/>
    <w:rsid w:val="00EA5369"/>
    <w:rsid w:val="00EA5F91"/>
    <w:rsid w:val="00EA62DD"/>
    <w:rsid w:val="00EA63BB"/>
    <w:rsid w:val="00EB0087"/>
    <w:rsid w:val="00EB0193"/>
    <w:rsid w:val="00EB0F18"/>
    <w:rsid w:val="00EB2126"/>
    <w:rsid w:val="00EB220B"/>
    <w:rsid w:val="00EB48A7"/>
    <w:rsid w:val="00EB48F8"/>
    <w:rsid w:val="00EC1E90"/>
    <w:rsid w:val="00EC2334"/>
    <w:rsid w:val="00EC2B9F"/>
    <w:rsid w:val="00EC3295"/>
    <w:rsid w:val="00EC4E2C"/>
    <w:rsid w:val="00EC5522"/>
    <w:rsid w:val="00EC6EEB"/>
    <w:rsid w:val="00ED2260"/>
    <w:rsid w:val="00ED6248"/>
    <w:rsid w:val="00EE1F16"/>
    <w:rsid w:val="00EE3837"/>
    <w:rsid w:val="00EE3C6D"/>
    <w:rsid w:val="00EE4AA4"/>
    <w:rsid w:val="00EE4E4D"/>
    <w:rsid w:val="00EE53A1"/>
    <w:rsid w:val="00EF268F"/>
    <w:rsid w:val="00EF3EE4"/>
    <w:rsid w:val="00EF72B4"/>
    <w:rsid w:val="00F02ADB"/>
    <w:rsid w:val="00F048F6"/>
    <w:rsid w:val="00F05823"/>
    <w:rsid w:val="00F05E38"/>
    <w:rsid w:val="00F11777"/>
    <w:rsid w:val="00F13EB5"/>
    <w:rsid w:val="00F20149"/>
    <w:rsid w:val="00F21EC5"/>
    <w:rsid w:val="00F23019"/>
    <w:rsid w:val="00F23042"/>
    <w:rsid w:val="00F26A64"/>
    <w:rsid w:val="00F30A8F"/>
    <w:rsid w:val="00F3601D"/>
    <w:rsid w:val="00F4153B"/>
    <w:rsid w:val="00F46532"/>
    <w:rsid w:val="00F467CF"/>
    <w:rsid w:val="00F4702B"/>
    <w:rsid w:val="00F54326"/>
    <w:rsid w:val="00F5452D"/>
    <w:rsid w:val="00F564F5"/>
    <w:rsid w:val="00F6330B"/>
    <w:rsid w:val="00F64AE4"/>
    <w:rsid w:val="00F6624B"/>
    <w:rsid w:val="00F7085D"/>
    <w:rsid w:val="00F71275"/>
    <w:rsid w:val="00F74AF4"/>
    <w:rsid w:val="00F75C54"/>
    <w:rsid w:val="00F77036"/>
    <w:rsid w:val="00F777F0"/>
    <w:rsid w:val="00F77B81"/>
    <w:rsid w:val="00F83814"/>
    <w:rsid w:val="00F83F01"/>
    <w:rsid w:val="00F846AE"/>
    <w:rsid w:val="00F851A7"/>
    <w:rsid w:val="00F85858"/>
    <w:rsid w:val="00F85ABF"/>
    <w:rsid w:val="00F91288"/>
    <w:rsid w:val="00F91C04"/>
    <w:rsid w:val="00F94F90"/>
    <w:rsid w:val="00F956AE"/>
    <w:rsid w:val="00FA4FC2"/>
    <w:rsid w:val="00FA5FE1"/>
    <w:rsid w:val="00FA7013"/>
    <w:rsid w:val="00FA7A65"/>
    <w:rsid w:val="00FB11F8"/>
    <w:rsid w:val="00FB3574"/>
    <w:rsid w:val="00FB3CE5"/>
    <w:rsid w:val="00FB522D"/>
    <w:rsid w:val="00FC014D"/>
    <w:rsid w:val="00FC0594"/>
    <w:rsid w:val="00FC117A"/>
    <w:rsid w:val="00FC5BA3"/>
    <w:rsid w:val="00FC5BCB"/>
    <w:rsid w:val="00FC6578"/>
    <w:rsid w:val="00FD0905"/>
    <w:rsid w:val="00FD14E8"/>
    <w:rsid w:val="00FD1F43"/>
    <w:rsid w:val="00FD3692"/>
    <w:rsid w:val="00FD5DC3"/>
    <w:rsid w:val="00FD624F"/>
    <w:rsid w:val="00FD774A"/>
    <w:rsid w:val="00FE0B88"/>
    <w:rsid w:val="00FE3E58"/>
    <w:rsid w:val="00FE47CA"/>
    <w:rsid w:val="00FE5EE0"/>
    <w:rsid w:val="00FE6089"/>
    <w:rsid w:val="00FE60BE"/>
    <w:rsid w:val="00FE7411"/>
    <w:rsid w:val="00FE7553"/>
    <w:rsid w:val="00FF0EF0"/>
    <w:rsid w:val="00FF0F20"/>
    <w:rsid w:val="00FF171A"/>
    <w:rsid w:val="00FF26C7"/>
    <w:rsid w:val="00FF4786"/>
    <w:rsid w:val="00FF5669"/>
    <w:rsid w:val="00FF6363"/>
    <w:rsid w:val="00FF68BD"/>
    <w:rsid w:val="00FF6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fillcolor="white">
      <v:fill color="white"/>
      <o:colormru v:ext="edit" colors="#ddd,#cbe5ff"/>
    </o:shapedefaults>
    <o:shapelayout v:ext="edit">
      <o:idmap v:ext="edit" data="1"/>
    </o:shapelayout>
  </w:shapeDefaults>
  <w:decimalSymbol w:val="."/>
  <w:listSeparator w:val=","/>
  <w14:docId w14:val="36DD8421"/>
  <w15:docId w15:val="{EFE5507E-6F6A-401C-AA3F-E835B7AD9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3019"/>
    <w:rPr>
      <w:rFonts w:ascii="Georgia" w:hAnsi="Georgia"/>
      <w:sz w:val="22"/>
      <w:szCs w:val="24"/>
    </w:rPr>
  </w:style>
  <w:style w:type="paragraph" w:styleId="Heading1">
    <w:name w:val="heading 1"/>
    <w:basedOn w:val="Normal"/>
    <w:next w:val="Normal"/>
    <w:qFormat/>
    <w:rsid w:val="00442514"/>
    <w:pPr>
      <w:keepNext/>
      <w:pBdr>
        <w:bottom w:val="single" w:sz="2" w:space="1" w:color="333399"/>
      </w:pBdr>
      <w:spacing w:before="300" w:after="180"/>
      <w:outlineLvl w:val="0"/>
    </w:pPr>
    <w:rPr>
      <w:rFonts w:ascii="Trebuchet MS" w:hAnsi="Trebuchet MS" w:cs="Arial"/>
      <w:b/>
      <w:bCs/>
      <w:color w:val="333399"/>
      <w:kern w:val="32"/>
      <w:sz w:val="28"/>
      <w:szCs w:val="32"/>
      <w:lang w:eastAsia="zh-CN"/>
    </w:rPr>
  </w:style>
  <w:style w:type="paragraph" w:styleId="Heading2">
    <w:name w:val="heading 2"/>
    <w:basedOn w:val="Normal"/>
    <w:next w:val="Normal"/>
    <w:qFormat/>
    <w:rsid w:val="00442514"/>
    <w:pPr>
      <w:keepNext/>
      <w:pBdr>
        <w:bottom w:val="single" w:sz="2" w:space="1" w:color="808080"/>
      </w:pBdr>
      <w:spacing w:before="240" w:after="120"/>
      <w:outlineLvl w:val="1"/>
    </w:pPr>
    <w:rPr>
      <w:rFonts w:ascii="Trebuchet MS" w:hAnsi="Trebuchet MS" w:cs="Arial"/>
      <w:b/>
      <w:bCs/>
      <w:iCs/>
      <w:color w:val="808080"/>
      <w:sz w:val="28"/>
      <w:szCs w:val="28"/>
      <w:lang w:eastAsia="zh-CN"/>
    </w:rPr>
  </w:style>
  <w:style w:type="paragraph" w:styleId="Heading3">
    <w:name w:val="heading 3"/>
    <w:basedOn w:val="Normal"/>
    <w:next w:val="Normal"/>
    <w:qFormat/>
    <w:rsid w:val="00442514"/>
    <w:pPr>
      <w:keepNext/>
      <w:spacing w:before="240"/>
      <w:ind w:left="720" w:right="720"/>
      <w:outlineLvl w:val="2"/>
    </w:pPr>
    <w:rPr>
      <w:rFonts w:ascii="Trebuchet MS" w:hAnsi="Trebuchet MS" w:cs="Arial"/>
      <w:b/>
      <w:bCs/>
      <w:color w:val="808080"/>
      <w:sz w:val="28"/>
      <w:szCs w:val="26"/>
      <w:lang w:eastAsia="zh-CN"/>
    </w:rPr>
  </w:style>
  <w:style w:type="paragraph" w:styleId="Heading4">
    <w:name w:val="heading 4"/>
    <w:basedOn w:val="Normal"/>
    <w:next w:val="Normal"/>
    <w:qFormat/>
    <w:rsid w:val="00442514"/>
    <w:pPr>
      <w:keepNext/>
      <w:spacing w:before="240"/>
      <w:ind w:left="720" w:right="720"/>
      <w:outlineLvl w:val="3"/>
    </w:pPr>
    <w:rPr>
      <w:rFonts w:ascii="Trebuchet MS" w:hAnsi="Trebuchet MS"/>
      <w:bCs/>
      <w:i/>
      <w:color w:val="808080"/>
      <w:sz w:val="28"/>
      <w:szCs w:val="28"/>
      <w:lang w:eastAsia="zh-CN"/>
    </w:rPr>
  </w:style>
  <w:style w:type="paragraph" w:styleId="Heading5">
    <w:name w:val="heading 5"/>
    <w:basedOn w:val="Normal"/>
    <w:next w:val="Normal"/>
    <w:qFormat/>
    <w:rsid w:val="00442514"/>
    <w:pPr>
      <w:spacing w:before="240"/>
      <w:ind w:left="720" w:right="720"/>
      <w:outlineLvl w:val="4"/>
    </w:pPr>
    <w:rPr>
      <w:rFonts w:ascii="Trebuchet MS" w:hAnsi="Trebuchet MS"/>
      <w:bCs/>
      <w:i/>
      <w:iCs/>
      <w:color w:val="808080"/>
      <w:szCs w:val="26"/>
      <w:lang w:eastAsia="zh-CN"/>
    </w:rPr>
  </w:style>
  <w:style w:type="paragraph" w:styleId="Heading6">
    <w:name w:val="heading 6"/>
    <w:basedOn w:val="Normal"/>
    <w:next w:val="Normal"/>
    <w:qFormat/>
    <w:rsid w:val="00442514"/>
    <w:pPr>
      <w:spacing w:before="240"/>
      <w:ind w:left="720" w:right="720"/>
      <w:outlineLvl w:val="5"/>
    </w:pPr>
    <w:rPr>
      <w:rFonts w:ascii="Trebuchet MS" w:hAnsi="Trebuchet MS"/>
      <w:bCs/>
      <w:color w:val="808080"/>
      <w:sz w:val="20"/>
      <w:szCs w:val="22"/>
      <w:lang w:eastAsia="zh-CN"/>
    </w:rPr>
  </w:style>
  <w:style w:type="paragraph" w:styleId="Heading7">
    <w:name w:val="heading 7"/>
    <w:basedOn w:val="Normal"/>
    <w:next w:val="Normal"/>
    <w:qFormat/>
    <w:rsid w:val="00442514"/>
    <w:pPr>
      <w:spacing w:before="240"/>
      <w:ind w:left="720" w:right="720"/>
      <w:outlineLvl w:val="6"/>
    </w:pPr>
    <w:rPr>
      <w:rFonts w:ascii="Trebuchet MS" w:eastAsia="SimSun" w:hAnsi="Trebuchet MS"/>
      <w:i/>
      <w:color w:val="808080"/>
      <w:sz w:val="20"/>
      <w:lang w:eastAsia="zh-CN"/>
    </w:rPr>
  </w:style>
  <w:style w:type="paragraph" w:styleId="Heading8">
    <w:name w:val="heading 8"/>
    <w:basedOn w:val="Normal"/>
    <w:next w:val="Normal"/>
    <w:qFormat/>
    <w:rsid w:val="00442514"/>
    <w:pPr>
      <w:spacing w:before="240"/>
      <w:ind w:left="720" w:right="720"/>
      <w:outlineLvl w:val="7"/>
    </w:pPr>
    <w:rPr>
      <w:rFonts w:ascii="Trebuchet MS" w:eastAsia="SimSun" w:hAnsi="Trebuchet MS"/>
      <w:iCs/>
      <w:color w:val="808080"/>
      <w:sz w:val="20"/>
      <w:lang w:eastAsia="zh-CN"/>
    </w:rPr>
  </w:style>
  <w:style w:type="paragraph" w:styleId="Heading9">
    <w:name w:val="heading 9"/>
    <w:basedOn w:val="Normal"/>
    <w:next w:val="Normal"/>
    <w:qFormat/>
    <w:rsid w:val="00442514"/>
    <w:pPr>
      <w:spacing w:before="240"/>
      <w:ind w:left="720" w:right="720"/>
      <w:outlineLvl w:val="8"/>
    </w:pPr>
    <w:rPr>
      <w:rFonts w:ascii="Trebuchet MS" w:eastAsia="SimSun" w:hAnsi="Trebuchet MS" w:cs="Arial"/>
      <w:color w:val="808080"/>
      <w:sz w:val="20"/>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rsid w:val="00442514"/>
    <w:pPr>
      <w:spacing w:before="120" w:after="120"/>
      <w:outlineLvl w:val="0"/>
    </w:pPr>
    <w:rPr>
      <w:rFonts w:ascii="Arial" w:hAnsi="Arial" w:cs="Arial"/>
      <w:bCs/>
      <w:sz w:val="24"/>
      <w:szCs w:val="24"/>
    </w:rPr>
  </w:style>
  <w:style w:type="character" w:styleId="Strong">
    <w:name w:val="Strong"/>
    <w:qFormat/>
    <w:rsid w:val="00442514"/>
    <w:rPr>
      <w:b/>
      <w:bCs/>
    </w:rPr>
  </w:style>
  <w:style w:type="paragraph" w:styleId="Title">
    <w:name w:val="Title"/>
    <w:basedOn w:val="Normal"/>
    <w:next w:val="MonthlyFeature"/>
    <w:qFormat/>
    <w:rsid w:val="00442514"/>
    <w:pPr>
      <w:spacing w:after="60"/>
      <w:jc w:val="center"/>
    </w:pPr>
    <w:rPr>
      <w:rFonts w:ascii="Monotype Corsiva" w:hAnsi="Monotype Corsiva"/>
      <w:b/>
      <w:bCs/>
      <w:i/>
      <w:iCs/>
      <w:color w:val="000080"/>
      <w:sz w:val="76"/>
      <w:szCs w:val="48"/>
    </w:rPr>
  </w:style>
  <w:style w:type="paragraph" w:customStyle="1" w:styleId="DocumentLabel">
    <w:name w:val="Document Label"/>
    <w:next w:val="Normal"/>
    <w:rsid w:val="00442514"/>
    <w:pPr>
      <w:pBdr>
        <w:top w:val="double" w:sz="6" w:space="8" w:color="808080"/>
        <w:bottom w:val="double" w:sz="6" w:space="8" w:color="808080"/>
      </w:pBdr>
      <w:spacing w:after="40" w:line="240" w:lineRule="atLeast"/>
      <w:jc w:val="center"/>
    </w:pPr>
    <w:rPr>
      <w:rFonts w:ascii="Garamond" w:hAnsi="Garamond"/>
      <w:b/>
      <w:caps/>
      <w:spacing w:val="20"/>
      <w:sz w:val="18"/>
      <w:szCs w:val="24"/>
    </w:rPr>
  </w:style>
  <w:style w:type="paragraph" w:customStyle="1" w:styleId="ByLine">
    <w:name w:val="By Line"/>
    <w:basedOn w:val="Normal"/>
    <w:next w:val="Normal"/>
    <w:rsid w:val="00F23019"/>
    <w:pPr>
      <w:spacing w:before="60" w:after="120"/>
    </w:pPr>
  </w:style>
  <w:style w:type="paragraph" w:styleId="BodyText">
    <w:name w:val="Body Text"/>
    <w:basedOn w:val="Normal"/>
    <w:rsid w:val="00442514"/>
    <w:pPr>
      <w:spacing w:before="20"/>
    </w:pPr>
    <w:rPr>
      <w:rFonts w:ascii="Times New Roman" w:hAnsi="Times New Roman"/>
      <w:szCs w:val="22"/>
    </w:rPr>
  </w:style>
  <w:style w:type="paragraph" w:customStyle="1" w:styleId="MonthlyFeature">
    <w:name w:val="Monthly Feature"/>
    <w:basedOn w:val="Normal"/>
    <w:next w:val="ByLine"/>
    <w:rsid w:val="00F23019"/>
    <w:pPr>
      <w:spacing w:before="120" w:after="80"/>
    </w:pPr>
    <w:rPr>
      <w:rFonts w:cs="Arial"/>
      <w:b/>
    </w:rPr>
  </w:style>
  <w:style w:type="paragraph" w:customStyle="1" w:styleId="DropCap">
    <w:name w:val="Drop Cap"/>
    <w:basedOn w:val="BodyText"/>
    <w:rsid w:val="00442514"/>
    <w:pPr>
      <w:spacing w:line="758" w:lineRule="exact"/>
    </w:pPr>
    <w:rPr>
      <w:position w:val="-9"/>
      <w:sz w:val="98"/>
      <w:szCs w:val="20"/>
    </w:rPr>
  </w:style>
  <w:style w:type="paragraph" w:styleId="DocumentMap">
    <w:name w:val="Document Map"/>
    <w:basedOn w:val="Normal"/>
    <w:semiHidden/>
    <w:rsid w:val="00442514"/>
    <w:pPr>
      <w:shd w:val="clear" w:color="auto" w:fill="000080"/>
    </w:pPr>
    <w:rPr>
      <w:rFonts w:ascii="Tahoma" w:hAnsi="Tahoma" w:cs="Tahoma"/>
    </w:rPr>
  </w:style>
  <w:style w:type="paragraph" w:customStyle="1" w:styleId="FamilyMember">
    <w:name w:val="Family Member"/>
    <w:basedOn w:val="Normal"/>
    <w:rsid w:val="00442514"/>
    <w:pPr>
      <w:spacing w:before="120"/>
    </w:pPr>
    <w:rPr>
      <w:rFonts w:ascii="Times New Roman" w:hAnsi="Times New Roman"/>
      <w:b/>
      <w:color w:val="000080"/>
      <w:sz w:val="24"/>
    </w:rPr>
  </w:style>
  <w:style w:type="paragraph" w:styleId="Footer">
    <w:name w:val="footer"/>
    <w:basedOn w:val="Normal"/>
    <w:rsid w:val="00442514"/>
    <w:pPr>
      <w:tabs>
        <w:tab w:val="center" w:pos="4320"/>
        <w:tab w:val="right" w:pos="8640"/>
      </w:tabs>
    </w:pPr>
  </w:style>
  <w:style w:type="character" w:styleId="PageNumber">
    <w:name w:val="page number"/>
    <w:basedOn w:val="DefaultParagraphFont"/>
    <w:rsid w:val="00442514"/>
  </w:style>
  <w:style w:type="paragraph" w:styleId="Header">
    <w:name w:val="header"/>
    <w:basedOn w:val="Normal"/>
    <w:rsid w:val="00442514"/>
    <w:pPr>
      <w:tabs>
        <w:tab w:val="center" w:pos="4320"/>
        <w:tab w:val="right" w:pos="8640"/>
      </w:tabs>
    </w:pPr>
  </w:style>
  <w:style w:type="paragraph" w:customStyle="1" w:styleId="StyleTitleAfter6pt">
    <w:name w:val="Style Title + After:  6 pt"/>
    <w:basedOn w:val="Title"/>
    <w:rsid w:val="00F23019"/>
    <w:pPr>
      <w:spacing w:after="120"/>
    </w:pPr>
    <w:rPr>
      <w:rFonts w:ascii="Georgia" w:hAnsi="Georgia"/>
      <w:sz w:val="56"/>
      <w:szCs w:val="20"/>
    </w:rPr>
  </w:style>
  <w:style w:type="character" w:styleId="Hyperlink">
    <w:name w:val="Hyperlink"/>
    <w:uiPriority w:val="99"/>
    <w:rsid w:val="00442514"/>
    <w:rPr>
      <w:color w:val="0000FF"/>
      <w:u w:val="single"/>
    </w:rPr>
  </w:style>
  <w:style w:type="paragraph" w:customStyle="1" w:styleId="StyleBodyText49ptBefore8ptLinespacingExactly379">
    <w:name w:val="Style Body Text + 49 pt Before:  8 pt Line spacing:  Exactly 37.9..."/>
    <w:basedOn w:val="BodyText"/>
    <w:rsid w:val="00F23019"/>
    <w:pPr>
      <w:spacing w:before="160" w:line="758" w:lineRule="exact"/>
    </w:pPr>
    <w:rPr>
      <w:rFonts w:ascii="Georgia" w:hAnsi="Georgia"/>
      <w:position w:val="-9"/>
      <w:sz w:val="98"/>
      <w:szCs w:val="20"/>
    </w:rPr>
  </w:style>
  <w:style w:type="paragraph" w:customStyle="1" w:styleId="address">
    <w:name w:val="address"/>
    <w:basedOn w:val="Normal"/>
    <w:rsid w:val="00F23019"/>
    <w:pPr>
      <w:jc w:val="center"/>
    </w:pPr>
    <w:rPr>
      <w:b/>
      <w:bCs/>
      <w:color w:val="000080"/>
      <w:spacing w:val="30"/>
      <w:sz w:val="40"/>
      <w:szCs w:val="52"/>
    </w:rPr>
  </w:style>
  <w:style w:type="character" w:customStyle="1" w:styleId="Style">
    <w:name w:val="Style"/>
    <w:rsid w:val="003754BA"/>
    <w:rPr>
      <w:rFonts w:ascii="Georgia" w:hAnsi="Georgia"/>
      <w:sz w:val="24"/>
    </w:rPr>
  </w:style>
  <w:style w:type="paragraph" w:styleId="NormalWeb">
    <w:name w:val="Normal (Web)"/>
    <w:basedOn w:val="Normal"/>
    <w:uiPriority w:val="99"/>
    <w:rsid w:val="00ED6248"/>
    <w:pPr>
      <w:spacing w:before="100" w:beforeAutospacing="1" w:after="100" w:afterAutospacing="1"/>
    </w:pPr>
    <w:rPr>
      <w:rFonts w:ascii="Times New Roman" w:hAnsi="Times New Roman"/>
      <w:sz w:val="24"/>
    </w:rPr>
  </w:style>
  <w:style w:type="character" w:styleId="FollowedHyperlink">
    <w:name w:val="FollowedHyperlink"/>
    <w:rsid w:val="007E4046"/>
    <w:rPr>
      <w:color w:val="800080"/>
      <w:u w:val="single"/>
    </w:rPr>
  </w:style>
  <w:style w:type="character" w:customStyle="1" w:styleId="yshortcuts">
    <w:name w:val="yshortcuts"/>
    <w:basedOn w:val="DefaultParagraphFont"/>
    <w:rsid w:val="00B03D67"/>
  </w:style>
  <w:style w:type="paragraph" w:styleId="BalloonText">
    <w:name w:val="Balloon Text"/>
    <w:basedOn w:val="Normal"/>
    <w:link w:val="BalloonTextChar"/>
    <w:rsid w:val="00D97AAA"/>
    <w:rPr>
      <w:rFonts w:ascii="Tahoma" w:hAnsi="Tahoma"/>
      <w:sz w:val="16"/>
      <w:szCs w:val="16"/>
    </w:rPr>
  </w:style>
  <w:style w:type="character" w:customStyle="1" w:styleId="BalloonTextChar">
    <w:name w:val="Balloon Text Char"/>
    <w:link w:val="BalloonText"/>
    <w:rsid w:val="00D97AAA"/>
    <w:rPr>
      <w:rFonts w:ascii="Tahoma" w:hAnsi="Tahoma" w:cs="Tahoma"/>
      <w:sz w:val="16"/>
      <w:szCs w:val="16"/>
    </w:rPr>
  </w:style>
  <w:style w:type="character" w:customStyle="1" w:styleId="klink">
    <w:name w:val="klink"/>
    <w:basedOn w:val="DefaultParagraphFont"/>
    <w:rsid w:val="000D762F"/>
  </w:style>
  <w:style w:type="character" w:customStyle="1" w:styleId="preloadwrap">
    <w:name w:val="preloadwrap"/>
    <w:basedOn w:val="DefaultParagraphFont"/>
    <w:rsid w:val="000D762F"/>
  </w:style>
  <w:style w:type="character" w:customStyle="1" w:styleId="ntkhead">
    <w:name w:val="ntkhead"/>
    <w:basedOn w:val="DefaultParagraphFont"/>
    <w:rsid w:val="00670E71"/>
  </w:style>
  <w:style w:type="paragraph" w:styleId="ListParagraph">
    <w:name w:val="List Paragraph"/>
    <w:basedOn w:val="Normal"/>
    <w:uiPriority w:val="34"/>
    <w:qFormat/>
    <w:rsid w:val="008804D4"/>
    <w:pPr>
      <w:ind w:left="720"/>
      <w:contextualSpacing/>
    </w:pPr>
  </w:style>
  <w:style w:type="character" w:styleId="Emphasis">
    <w:name w:val="Emphasis"/>
    <w:basedOn w:val="DefaultParagraphFont"/>
    <w:uiPriority w:val="20"/>
    <w:qFormat/>
    <w:rsid w:val="00C94256"/>
    <w:rPr>
      <w:i/>
      <w:iCs/>
    </w:rPr>
  </w:style>
  <w:style w:type="paragraph" w:styleId="Subtitle">
    <w:name w:val="Subtitle"/>
    <w:basedOn w:val="Normal"/>
    <w:next w:val="Normal"/>
    <w:link w:val="SubtitleChar"/>
    <w:qFormat/>
    <w:rsid w:val="00C94256"/>
    <w:pPr>
      <w:numPr>
        <w:ilvl w:val="1"/>
      </w:numPr>
    </w:pPr>
    <w:rPr>
      <w:rFonts w:ascii="Cambria" w:eastAsia="MS Gothic" w:hAnsi="Cambria"/>
      <w:i/>
      <w:iCs/>
      <w:color w:val="4F81BD"/>
      <w:spacing w:val="15"/>
      <w:sz w:val="24"/>
    </w:rPr>
  </w:style>
  <w:style w:type="character" w:customStyle="1" w:styleId="SubtitleChar">
    <w:name w:val="Subtitle Char"/>
    <w:basedOn w:val="DefaultParagraphFont"/>
    <w:link w:val="Subtitle"/>
    <w:rsid w:val="00C94256"/>
    <w:rPr>
      <w:rFonts w:ascii="Cambria" w:eastAsia="MS Gothic" w:hAnsi="Cambria" w:cs="Times New Roman"/>
      <w:i/>
      <w:iCs/>
      <w:color w:val="4F81BD"/>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64687">
      <w:bodyDiv w:val="1"/>
      <w:marLeft w:val="0"/>
      <w:marRight w:val="0"/>
      <w:marTop w:val="0"/>
      <w:marBottom w:val="0"/>
      <w:divBdr>
        <w:top w:val="none" w:sz="0" w:space="0" w:color="auto"/>
        <w:left w:val="none" w:sz="0" w:space="0" w:color="auto"/>
        <w:bottom w:val="none" w:sz="0" w:space="0" w:color="auto"/>
        <w:right w:val="none" w:sz="0" w:space="0" w:color="auto"/>
      </w:divBdr>
      <w:divsChild>
        <w:div w:id="1091269967">
          <w:marLeft w:val="0"/>
          <w:marRight w:val="0"/>
          <w:marTop w:val="0"/>
          <w:marBottom w:val="0"/>
          <w:divBdr>
            <w:top w:val="none" w:sz="0" w:space="0" w:color="auto"/>
            <w:left w:val="none" w:sz="0" w:space="0" w:color="auto"/>
            <w:bottom w:val="none" w:sz="0" w:space="0" w:color="auto"/>
            <w:right w:val="none" w:sz="0" w:space="0" w:color="auto"/>
          </w:divBdr>
        </w:div>
      </w:divsChild>
    </w:div>
    <w:div w:id="72943424">
      <w:bodyDiv w:val="1"/>
      <w:marLeft w:val="0"/>
      <w:marRight w:val="0"/>
      <w:marTop w:val="0"/>
      <w:marBottom w:val="0"/>
      <w:divBdr>
        <w:top w:val="none" w:sz="0" w:space="0" w:color="auto"/>
        <w:left w:val="none" w:sz="0" w:space="0" w:color="auto"/>
        <w:bottom w:val="none" w:sz="0" w:space="0" w:color="auto"/>
        <w:right w:val="none" w:sz="0" w:space="0" w:color="auto"/>
      </w:divBdr>
    </w:div>
    <w:div w:id="98524945">
      <w:bodyDiv w:val="1"/>
      <w:marLeft w:val="0"/>
      <w:marRight w:val="0"/>
      <w:marTop w:val="0"/>
      <w:marBottom w:val="0"/>
      <w:divBdr>
        <w:top w:val="none" w:sz="0" w:space="0" w:color="auto"/>
        <w:left w:val="none" w:sz="0" w:space="0" w:color="auto"/>
        <w:bottom w:val="none" w:sz="0" w:space="0" w:color="auto"/>
        <w:right w:val="none" w:sz="0" w:space="0" w:color="auto"/>
      </w:divBdr>
    </w:div>
    <w:div w:id="266625115">
      <w:bodyDiv w:val="1"/>
      <w:marLeft w:val="0"/>
      <w:marRight w:val="0"/>
      <w:marTop w:val="0"/>
      <w:marBottom w:val="0"/>
      <w:divBdr>
        <w:top w:val="none" w:sz="0" w:space="0" w:color="auto"/>
        <w:left w:val="none" w:sz="0" w:space="0" w:color="auto"/>
        <w:bottom w:val="none" w:sz="0" w:space="0" w:color="auto"/>
        <w:right w:val="none" w:sz="0" w:space="0" w:color="auto"/>
      </w:divBdr>
      <w:divsChild>
        <w:div w:id="330067783">
          <w:marLeft w:val="0"/>
          <w:marRight w:val="0"/>
          <w:marTop w:val="0"/>
          <w:marBottom w:val="0"/>
          <w:divBdr>
            <w:top w:val="none" w:sz="0" w:space="0" w:color="auto"/>
            <w:left w:val="none" w:sz="0" w:space="0" w:color="auto"/>
            <w:bottom w:val="none" w:sz="0" w:space="0" w:color="auto"/>
            <w:right w:val="none" w:sz="0" w:space="0" w:color="auto"/>
          </w:divBdr>
          <w:divsChild>
            <w:div w:id="99734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132982">
      <w:bodyDiv w:val="1"/>
      <w:marLeft w:val="0"/>
      <w:marRight w:val="0"/>
      <w:marTop w:val="0"/>
      <w:marBottom w:val="0"/>
      <w:divBdr>
        <w:top w:val="none" w:sz="0" w:space="0" w:color="auto"/>
        <w:left w:val="none" w:sz="0" w:space="0" w:color="auto"/>
        <w:bottom w:val="none" w:sz="0" w:space="0" w:color="auto"/>
        <w:right w:val="none" w:sz="0" w:space="0" w:color="auto"/>
      </w:divBdr>
      <w:divsChild>
        <w:div w:id="834614812">
          <w:marLeft w:val="0"/>
          <w:marRight w:val="0"/>
          <w:marTop w:val="0"/>
          <w:marBottom w:val="0"/>
          <w:divBdr>
            <w:top w:val="none" w:sz="0" w:space="0" w:color="auto"/>
            <w:left w:val="none" w:sz="0" w:space="0" w:color="auto"/>
            <w:bottom w:val="none" w:sz="0" w:space="0" w:color="auto"/>
            <w:right w:val="none" w:sz="0" w:space="0" w:color="auto"/>
          </w:divBdr>
        </w:div>
        <w:div w:id="1441222375">
          <w:marLeft w:val="0"/>
          <w:marRight w:val="0"/>
          <w:marTop w:val="0"/>
          <w:marBottom w:val="0"/>
          <w:divBdr>
            <w:top w:val="none" w:sz="0" w:space="0" w:color="auto"/>
            <w:left w:val="none" w:sz="0" w:space="0" w:color="auto"/>
            <w:bottom w:val="none" w:sz="0" w:space="0" w:color="auto"/>
            <w:right w:val="none" w:sz="0" w:space="0" w:color="auto"/>
          </w:divBdr>
        </w:div>
      </w:divsChild>
    </w:div>
    <w:div w:id="786391751">
      <w:bodyDiv w:val="1"/>
      <w:marLeft w:val="0"/>
      <w:marRight w:val="0"/>
      <w:marTop w:val="0"/>
      <w:marBottom w:val="0"/>
      <w:divBdr>
        <w:top w:val="none" w:sz="0" w:space="0" w:color="auto"/>
        <w:left w:val="none" w:sz="0" w:space="0" w:color="auto"/>
        <w:bottom w:val="none" w:sz="0" w:space="0" w:color="auto"/>
        <w:right w:val="none" w:sz="0" w:space="0" w:color="auto"/>
      </w:divBdr>
    </w:div>
    <w:div w:id="900215771">
      <w:bodyDiv w:val="1"/>
      <w:marLeft w:val="0"/>
      <w:marRight w:val="0"/>
      <w:marTop w:val="0"/>
      <w:marBottom w:val="0"/>
      <w:divBdr>
        <w:top w:val="none" w:sz="0" w:space="0" w:color="auto"/>
        <w:left w:val="none" w:sz="0" w:space="0" w:color="auto"/>
        <w:bottom w:val="none" w:sz="0" w:space="0" w:color="auto"/>
        <w:right w:val="none" w:sz="0" w:space="0" w:color="auto"/>
      </w:divBdr>
      <w:divsChild>
        <w:div w:id="130098387">
          <w:marLeft w:val="0"/>
          <w:marRight w:val="0"/>
          <w:marTop w:val="0"/>
          <w:marBottom w:val="0"/>
          <w:divBdr>
            <w:top w:val="none" w:sz="0" w:space="0" w:color="auto"/>
            <w:left w:val="none" w:sz="0" w:space="0" w:color="auto"/>
            <w:bottom w:val="none" w:sz="0" w:space="0" w:color="auto"/>
            <w:right w:val="none" w:sz="0" w:space="0" w:color="auto"/>
          </w:divBdr>
        </w:div>
        <w:div w:id="514077847">
          <w:marLeft w:val="0"/>
          <w:marRight w:val="0"/>
          <w:marTop w:val="0"/>
          <w:marBottom w:val="0"/>
          <w:divBdr>
            <w:top w:val="none" w:sz="0" w:space="0" w:color="auto"/>
            <w:left w:val="none" w:sz="0" w:space="0" w:color="auto"/>
            <w:bottom w:val="none" w:sz="0" w:space="0" w:color="auto"/>
            <w:right w:val="none" w:sz="0" w:space="0" w:color="auto"/>
          </w:divBdr>
        </w:div>
        <w:div w:id="651762733">
          <w:marLeft w:val="0"/>
          <w:marRight w:val="0"/>
          <w:marTop w:val="0"/>
          <w:marBottom w:val="0"/>
          <w:divBdr>
            <w:top w:val="none" w:sz="0" w:space="0" w:color="auto"/>
            <w:left w:val="none" w:sz="0" w:space="0" w:color="auto"/>
            <w:bottom w:val="none" w:sz="0" w:space="0" w:color="auto"/>
            <w:right w:val="none" w:sz="0" w:space="0" w:color="auto"/>
          </w:divBdr>
        </w:div>
      </w:divsChild>
    </w:div>
    <w:div w:id="1326737435">
      <w:bodyDiv w:val="1"/>
      <w:marLeft w:val="0"/>
      <w:marRight w:val="0"/>
      <w:marTop w:val="0"/>
      <w:marBottom w:val="0"/>
      <w:divBdr>
        <w:top w:val="none" w:sz="0" w:space="0" w:color="auto"/>
        <w:left w:val="none" w:sz="0" w:space="0" w:color="auto"/>
        <w:bottom w:val="none" w:sz="0" w:space="0" w:color="auto"/>
        <w:right w:val="none" w:sz="0" w:space="0" w:color="auto"/>
      </w:divBdr>
    </w:div>
    <w:div w:id="1860898000">
      <w:bodyDiv w:val="1"/>
      <w:marLeft w:val="0"/>
      <w:marRight w:val="0"/>
      <w:marTop w:val="0"/>
      <w:marBottom w:val="0"/>
      <w:divBdr>
        <w:top w:val="none" w:sz="0" w:space="0" w:color="auto"/>
        <w:left w:val="none" w:sz="0" w:space="0" w:color="auto"/>
        <w:bottom w:val="none" w:sz="0" w:space="0" w:color="auto"/>
        <w:right w:val="none" w:sz="0" w:space="0" w:color="auto"/>
      </w:divBdr>
      <w:divsChild>
        <w:div w:id="1631398744">
          <w:marLeft w:val="0"/>
          <w:marRight w:val="0"/>
          <w:marTop w:val="0"/>
          <w:marBottom w:val="0"/>
          <w:divBdr>
            <w:top w:val="none" w:sz="0" w:space="0" w:color="auto"/>
            <w:left w:val="none" w:sz="0" w:space="0" w:color="auto"/>
            <w:bottom w:val="none" w:sz="0" w:space="0" w:color="auto"/>
            <w:right w:val="none" w:sz="0" w:space="0" w:color="auto"/>
          </w:divBdr>
        </w:div>
      </w:divsChild>
    </w:div>
    <w:div w:id="1890915524">
      <w:bodyDiv w:val="1"/>
      <w:marLeft w:val="0"/>
      <w:marRight w:val="0"/>
      <w:marTop w:val="0"/>
      <w:marBottom w:val="0"/>
      <w:divBdr>
        <w:top w:val="none" w:sz="0" w:space="0" w:color="auto"/>
        <w:left w:val="none" w:sz="0" w:space="0" w:color="auto"/>
        <w:bottom w:val="none" w:sz="0" w:space="0" w:color="auto"/>
        <w:right w:val="none" w:sz="0" w:space="0" w:color="auto"/>
      </w:divBdr>
    </w:div>
    <w:div w:id="1960453511">
      <w:bodyDiv w:val="1"/>
      <w:marLeft w:val="0"/>
      <w:marRight w:val="0"/>
      <w:marTop w:val="0"/>
      <w:marBottom w:val="0"/>
      <w:divBdr>
        <w:top w:val="none" w:sz="0" w:space="0" w:color="auto"/>
        <w:left w:val="none" w:sz="0" w:space="0" w:color="auto"/>
        <w:bottom w:val="none" w:sz="0" w:space="0" w:color="auto"/>
        <w:right w:val="none" w:sz="0" w:space="0" w:color="auto"/>
      </w:divBdr>
    </w:div>
    <w:div w:id="2130541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w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Local\Microsoft\Windows\Temporary%20Internet%20Files\Low\Content.IE5\HFVPIGFY\Empty_Salon_Template_Oct_2012%5b1%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84305-4FCA-4517-9FF1-F8D21834C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Empty_Salon_Template_Oct_2012[1]</Template>
  <TotalTime>1</TotalTime>
  <Pages>4</Pages>
  <Words>32</Words>
  <Characters>184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Perfect Color and Cut News</vt:lpstr>
    </vt:vector>
  </TitlesOfParts>
  <Company>Microsoft Corporation</Company>
  <LinksUpToDate>false</LinksUpToDate>
  <CharactersWithSpaces>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Perfect Color and Cut News</dc:title>
  <dc:creator>Maureen Tucker</dc:creator>
  <cp:lastModifiedBy>michael colosi</cp:lastModifiedBy>
  <cp:revision>2</cp:revision>
  <cp:lastPrinted>2016-04-07T22:10:00Z</cp:lastPrinted>
  <dcterms:created xsi:type="dcterms:W3CDTF">2025-05-23T09:21:00Z</dcterms:created>
  <dcterms:modified xsi:type="dcterms:W3CDTF">2025-05-23T09:21:00Z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TC010178151033</vt:lpwstr>
  </property>
</Properties>
</file>