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ED1C5" w14:textId="62AC7510" w:rsidR="0031048B" w:rsidRDefault="00B800F6" w:rsidP="00F23019">
      <w:pPr>
        <w:pStyle w:val="StyleTitleAfter6pt"/>
        <w:rPr>
          <w:rFonts w:ascii="Harrington" w:hAnsi="Harrington"/>
          <w:color w:val="auto"/>
          <w:sz w:val="4"/>
          <w:szCs w:val="4"/>
        </w:rPr>
      </w:pPr>
      <w:r>
        <w:rPr>
          <w:noProof/>
        </w:rPr>
        <mc:AlternateContent>
          <mc:Choice Requires="wps">
            <w:drawing>
              <wp:anchor distT="0" distB="0" distL="114300" distR="114300" simplePos="0" relativeHeight="251639296" behindDoc="0" locked="0" layoutInCell="1" allowOverlap="1" wp14:anchorId="3E4BB726" wp14:editId="02A0821E">
                <wp:simplePos x="0" y="0"/>
                <wp:positionH relativeFrom="column">
                  <wp:posOffset>-228600</wp:posOffset>
                </wp:positionH>
                <wp:positionV relativeFrom="paragraph">
                  <wp:posOffset>1371600</wp:posOffset>
                </wp:positionV>
                <wp:extent cx="6372860" cy="344805"/>
                <wp:effectExtent l="0" t="0" r="8890" b="0"/>
                <wp:wrapNone/>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34480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1AE1F5" w14:textId="6AA72A10" w:rsidR="008C3DF9" w:rsidRPr="00546DAB" w:rsidRDefault="00EA1F1B" w:rsidP="004A31F0">
                            <w:pPr>
                              <w:ind w:right="-480"/>
                              <w:rPr>
                                <w:b/>
                                <w:sz w:val="24"/>
                              </w:rPr>
                            </w:pPr>
                            <w:r>
                              <w:rPr>
                                <w:b/>
                                <w:sz w:val="24"/>
                              </w:rPr>
                              <w:tab/>
                            </w:r>
                            <w:r>
                              <w:rPr>
                                <w:b/>
                                <w:sz w:val="24"/>
                              </w:rPr>
                              <w:tab/>
                            </w:r>
                            <w:r>
                              <w:rPr>
                                <w:b/>
                                <w:sz w:val="24"/>
                              </w:rPr>
                              <w:tab/>
                            </w:r>
                            <w:r>
                              <w:rPr>
                                <w:b/>
                                <w:sz w:val="24"/>
                              </w:rPr>
                              <w:tab/>
                            </w:r>
                            <w:r w:rsidR="008C3DF9">
                              <w:rPr>
                                <w:b/>
                                <w:sz w:val="24"/>
                              </w:rPr>
                              <w:tab/>
                              <w:t xml:space="preserve">   </w:t>
                            </w:r>
                            <w:r w:rsidR="008C3DF9">
                              <w:rPr>
                                <w:b/>
                                <w:sz w:val="24"/>
                              </w:rPr>
                              <w:tab/>
                            </w:r>
                            <w:r w:rsidR="008C3DF9">
                              <w:rPr>
                                <w:b/>
                                <w:sz w:val="24"/>
                              </w:rPr>
                              <w:tab/>
                            </w:r>
                            <w:r w:rsidR="008C3DF9">
                              <w:rPr>
                                <w:b/>
                                <w:sz w:val="24"/>
                              </w:rPr>
                              <w:tab/>
                            </w:r>
                            <w:r w:rsidR="008C3DF9">
                              <w:rPr>
                                <w:b/>
                                <w:sz w:val="24"/>
                              </w:rPr>
                              <w:tab/>
                              <w:t xml:space="preserve"> </w:t>
                            </w:r>
                            <w:r w:rsidR="008C3DF9">
                              <w:rPr>
                                <w:b/>
                                <w:sz w:val="24"/>
                              </w:rPr>
                              <w:tab/>
                            </w:r>
                            <w:r w:rsidR="00216CBC">
                              <w:rPr>
                                <w:b/>
                                <w:sz w:val="24"/>
                              </w:rPr>
                              <w:tab/>
                            </w:r>
                            <w:r w:rsidR="008C3DF9">
                              <w:rPr>
                                <w:b/>
                                <w:sz w:val="24"/>
                              </w:rPr>
                              <w:t>August 20</w:t>
                            </w:r>
                            <w:r>
                              <w:rPr>
                                <w:b/>
                                <w:sz w:val="24"/>
                              </w:rPr>
                              <w:t>2</w:t>
                            </w:r>
                            <w:r w:rsidR="00B800F6">
                              <w:rPr>
                                <w:b/>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BB726" id="_x0000_t202" coordsize="21600,21600" o:spt="202" path="m,l,21600r21600,l21600,xe">
                <v:stroke joinstyle="miter"/>
                <v:path gradientshapeok="t" o:connecttype="rect"/>
              </v:shapetype>
              <v:shape id="Text Box 163" o:spid="_x0000_s1026" type="#_x0000_t202" style="position:absolute;left:0;text-align:left;margin-left:-18pt;margin-top:108pt;width:501.8pt;height:27.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" fillcolor="silver">
                <v:textbox>
                  <w:txbxContent>
                    <w:p w14:paraId="6F1AE1F5" w14:textId="6AA72A10" w:rsidR="008C3DF9" w:rsidRPr="00546DAB" w:rsidRDefault="00EA1F1B" w:rsidP="004A31F0">
                      <w:pPr>
                        <w:ind w:right="-480"/>
                        <w:rPr>
                          <w:b/>
                          <w:sz w:val="24"/>
                        </w:rPr>
                      </w:pPr>
                      <w:r>
                        <w:rPr>
                          <w:b/>
                          <w:sz w:val="24"/>
                        </w:rPr>
                        <w:tab/>
                      </w:r>
                      <w:r>
                        <w:rPr>
                          <w:b/>
                          <w:sz w:val="24"/>
                        </w:rPr>
                        <w:tab/>
                      </w:r>
                      <w:r>
                        <w:rPr>
                          <w:b/>
                          <w:sz w:val="24"/>
                        </w:rPr>
                        <w:tab/>
                      </w:r>
                      <w:r>
                        <w:rPr>
                          <w:b/>
                          <w:sz w:val="24"/>
                        </w:rPr>
                        <w:tab/>
                      </w:r>
                      <w:r w:rsidR="008C3DF9">
                        <w:rPr>
                          <w:b/>
                          <w:sz w:val="24"/>
                        </w:rPr>
                        <w:tab/>
                        <w:t xml:space="preserve">   </w:t>
                      </w:r>
                      <w:r w:rsidR="008C3DF9">
                        <w:rPr>
                          <w:b/>
                          <w:sz w:val="24"/>
                        </w:rPr>
                        <w:tab/>
                      </w:r>
                      <w:r w:rsidR="008C3DF9">
                        <w:rPr>
                          <w:b/>
                          <w:sz w:val="24"/>
                        </w:rPr>
                        <w:tab/>
                      </w:r>
                      <w:r w:rsidR="008C3DF9">
                        <w:rPr>
                          <w:b/>
                          <w:sz w:val="24"/>
                        </w:rPr>
                        <w:tab/>
                      </w:r>
                      <w:r w:rsidR="008C3DF9">
                        <w:rPr>
                          <w:b/>
                          <w:sz w:val="24"/>
                        </w:rPr>
                        <w:tab/>
                        <w:t xml:space="preserve"> </w:t>
                      </w:r>
                      <w:r w:rsidR="008C3DF9">
                        <w:rPr>
                          <w:b/>
                          <w:sz w:val="24"/>
                        </w:rPr>
                        <w:tab/>
                      </w:r>
                      <w:r w:rsidR="00216CBC">
                        <w:rPr>
                          <w:b/>
                          <w:sz w:val="24"/>
                        </w:rPr>
                        <w:tab/>
                      </w:r>
                      <w:r w:rsidR="008C3DF9">
                        <w:rPr>
                          <w:b/>
                          <w:sz w:val="24"/>
                        </w:rPr>
                        <w:t>August 20</w:t>
                      </w:r>
                      <w:r>
                        <w:rPr>
                          <w:b/>
                          <w:sz w:val="24"/>
                        </w:rPr>
                        <w:t>2</w:t>
                      </w:r>
                      <w:r w:rsidR="00B800F6">
                        <w:rPr>
                          <w:b/>
                          <w:sz w:val="24"/>
                        </w:rPr>
                        <w:t>5</w:t>
                      </w:r>
                    </w:p>
                  </w:txbxContent>
                </v:textbox>
              </v:shape>
            </w:pict>
          </mc:Fallback>
        </mc:AlternateContent>
      </w:r>
      <w:r w:rsidR="00B54A96">
        <w:rPr>
          <w:rFonts w:ascii="Harrington" w:hAnsi="Harrington"/>
          <w:noProof/>
          <w:color w:val="auto"/>
          <w:sz w:val="96"/>
          <w:szCs w:val="96"/>
        </w:rPr>
        <w:drawing>
          <wp:inline distT="0" distB="0" distL="0" distR="0" wp14:anchorId="79BDEF7D" wp14:editId="06998194">
            <wp:extent cx="1276350" cy="1314450"/>
            <wp:effectExtent l="19050" t="0" r="0" b="0"/>
            <wp:docPr id="1" name="Picture 1" descr="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PNG"/>
                    <pic:cNvPicPr>
                      <a:picLocks noChangeAspect="1" noChangeArrowheads="1"/>
                    </pic:cNvPicPr>
                  </pic:nvPicPr>
                  <pic:blipFill>
                    <a:blip r:embed="rId8"/>
                    <a:srcRect/>
                    <a:stretch>
                      <a:fillRect/>
                    </a:stretch>
                  </pic:blipFill>
                  <pic:spPr bwMode="auto">
                    <a:xfrm>
                      <a:off x="0" y="0"/>
                      <a:ext cx="1276350" cy="1314450"/>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0DF25A32" w14:textId="77777777" w:rsidR="0031048B" w:rsidRDefault="0031048B" w:rsidP="00F23019">
      <w:pPr>
        <w:pStyle w:val="StyleTitleAfter6pt"/>
        <w:rPr>
          <w:rFonts w:ascii="Harrington" w:hAnsi="Harrington"/>
          <w:color w:val="auto"/>
          <w:sz w:val="4"/>
          <w:szCs w:val="4"/>
        </w:rPr>
      </w:pPr>
    </w:p>
    <w:p w14:paraId="257AEBA9" w14:textId="77777777" w:rsidR="0031048B" w:rsidRPr="0031048B" w:rsidRDefault="0031048B" w:rsidP="00F23019">
      <w:pPr>
        <w:pStyle w:val="StyleTitleAfter6pt"/>
        <w:rPr>
          <w:rFonts w:ascii="Harrington" w:hAnsi="Harrington"/>
          <w:color w:val="auto"/>
          <w:sz w:val="4"/>
          <w:szCs w:val="4"/>
        </w:rPr>
      </w:pPr>
    </w:p>
    <w:p w14:paraId="77AF6E69" w14:textId="78AA2028" w:rsidR="002F4068" w:rsidRDefault="00B800F6" w:rsidP="00915F27">
      <w:pPr>
        <w:ind w:right="-720"/>
        <w:rPr>
          <w:rStyle w:val="Strong"/>
          <w:rFonts w:ascii="Arial" w:hAnsi="Arial" w:cs="Arial"/>
          <w:b w:val="0"/>
          <w:szCs w:val="22"/>
        </w:rPr>
      </w:pPr>
      <w:r>
        <w:rPr>
          <w:rFonts w:ascii="Arial" w:hAnsi="Arial" w:cs="Arial"/>
          <w:bCs/>
          <w:noProof/>
          <w:szCs w:val="22"/>
        </w:rPr>
        <mc:AlternateContent>
          <mc:Choice Requires="wps">
            <w:drawing>
              <wp:anchor distT="0" distB="0" distL="114300" distR="114300" simplePos="0" relativeHeight="251650560" behindDoc="0" locked="0" layoutInCell="1" allowOverlap="1" wp14:anchorId="4A0CC549" wp14:editId="728F25CD">
                <wp:simplePos x="0" y="0"/>
                <wp:positionH relativeFrom="column">
                  <wp:posOffset>-228600</wp:posOffset>
                </wp:positionH>
                <wp:positionV relativeFrom="paragraph">
                  <wp:posOffset>98425</wp:posOffset>
                </wp:positionV>
                <wp:extent cx="6377305" cy="6788150"/>
                <wp:effectExtent l="9525" t="6350" r="13970" b="15875"/>
                <wp:wrapNone/>
                <wp:docPr id="21247765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7305" cy="678815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14:paraId="4E3B8162" w14:textId="77777777" w:rsidR="008C3DF9" w:rsidRDefault="008C3DF9" w:rsidP="00D937E2">
                            <w:pPr>
                              <w:ind w:firstLine="3240"/>
                              <w:rPr>
                                <w:rFonts w:ascii="Arial" w:hAnsi="Arial" w:cs="Arial"/>
                                <w:b/>
                                <w:i/>
                                <w:sz w:val="36"/>
                                <w:szCs w:val="36"/>
                              </w:rPr>
                            </w:pPr>
                          </w:p>
                          <w:p w14:paraId="5BDF69BC" w14:textId="659BB7EC" w:rsidR="008C3DF9" w:rsidRDefault="008C3DF9" w:rsidP="00D937E2">
                            <w:pPr>
                              <w:ind w:firstLine="3240"/>
                              <w:rPr>
                                <w:rFonts w:ascii="Arial" w:hAnsi="Arial" w:cs="Arial"/>
                                <w:b/>
                                <w:i/>
                                <w:sz w:val="36"/>
                                <w:szCs w:val="36"/>
                              </w:rPr>
                            </w:pPr>
                            <w:r>
                              <w:rPr>
                                <w:rFonts w:ascii="Arial" w:hAnsi="Arial" w:cs="Arial"/>
                                <w:b/>
                                <w:i/>
                                <w:sz w:val="36"/>
                                <w:szCs w:val="36"/>
                              </w:rPr>
                              <w:t>NAIL POLISH FINISHES</w:t>
                            </w:r>
                          </w:p>
                          <w:p w14:paraId="24E84909" w14:textId="77777777" w:rsidR="008C3DF9" w:rsidRDefault="008C3DF9" w:rsidP="004E0C59">
                            <w:pPr>
                              <w:ind w:left="3240"/>
                              <w:rPr>
                                <w:rFonts w:ascii="Arial" w:hAnsi="Arial" w:cs="Arial"/>
                                <w:b/>
                                <w:i/>
                                <w:sz w:val="36"/>
                                <w:szCs w:val="36"/>
                              </w:rPr>
                            </w:pPr>
                          </w:p>
                          <w:p w14:paraId="7E469BC8" w14:textId="77777777" w:rsidR="008C3DF9" w:rsidRPr="00884B27" w:rsidRDefault="008C3DF9" w:rsidP="00186B15">
                            <w:pPr>
                              <w:widowControl w:val="0"/>
                              <w:autoSpaceDE w:val="0"/>
                              <w:autoSpaceDN w:val="0"/>
                              <w:adjustRightInd w:val="0"/>
                              <w:ind w:left="2880"/>
                              <w:rPr>
                                <w:rFonts w:ascii="Calibri" w:hAnsi="Calibri" w:cs="Arial"/>
                                <w:sz w:val="24"/>
                              </w:rPr>
                            </w:pPr>
                            <w:r w:rsidRPr="00884B27">
                              <w:rPr>
                                <w:rFonts w:ascii="Cambria" w:hAnsi="Cambria"/>
                              </w:rPr>
                              <w:t xml:space="preserve">Do you get overwhelmed with trying to pick a nail polish? Nail polish comes in every possible color and style.  There are a variety of finishes you can choose from, with each creating a different look for </w:t>
                            </w:r>
                            <w:r w:rsidR="00216CBC" w:rsidRPr="00884B27">
                              <w:rPr>
                                <w:rFonts w:ascii="Cambria" w:hAnsi="Cambria"/>
                              </w:rPr>
                              <w:t>you.  Your manicurist will be able to give you suggestions, but the following information will help you to be prepared for your next appointment.</w:t>
                            </w:r>
                          </w:p>
                          <w:p w14:paraId="75D34CBA" w14:textId="77777777" w:rsidR="008C3DF9" w:rsidRPr="00884B27" w:rsidRDefault="008C3DF9" w:rsidP="00D937E2">
                            <w:pPr>
                              <w:ind w:firstLine="3240"/>
                              <w:rPr>
                                <w:rFonts w:ascii="Calibri" w:hAnsi="Calibri" w:cs="Arial"/>
                                <w:sz w:val="24"/>
                              </w:rPr>
                            </w:pPr>
                          </w:p>
                          <w:p w14:paraId="46336C30" w14:textId="77777777" w:rsidR="008C3DF9" w:rsidRPr="00884B27" w:rsidRDefault="008C3DF9" w:rsidP="00A82BBB">
                            <w:pPr>
                              <w:widowControl w:val="0"/>
                              <w:autoSpaceDE w:val="0"/>
                              <w:autoSpaceDN w:val="0"/>
                              <w:adjustRightInd w:val="0"/>
                              <w:rPr>
                                <w:rFonts w:ascii="Cambria" w:hAnsi="Cambria" w:cs="Verdana"/>
                              </w:rPr>
                            </w:pPr>
                          </w:p>
                          <w:p w14:paraId="3DCA4794"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Matte </w:t>
                            </w:r>
                            <w:r w:rsidRPr="00884B27">
                              <w:rPr>
                                <w:rFonts w:ascii="Cambria" w:hAnsi="Cambria"/>
                                <w:bCs/>
                                <w:iCs/>
                              </w:rPr>
                              <w:t>finish</w:t>
                            </w:r>
                            <w:r w:rsidRPr="00884B27">
                              <w:rPr>
                                <w:rFonts w:ascii="Cambria" w:hAnsi="Cambria"/>
                                <w:b/>
                                <w:bCs/>
                                <w:i/>
                                <w:iCs/>
                              </w:rPr>
                              <w:t xml:space="preserve"> </w:t>
                            </w:r>
                            <w:r w:rsidRPr="00884B27">
                              <w:rPr>
                                <w:rFonts w:ascii="Cambria" w:hAnsi="Cambria"/>
                                <w:bCs/>
                                <w:iCs/>
                              </w:rPr>
                              <w:t>has</w:t>
                            </w:r>
                            <w:r w:rsidRPr="00884B27">
                              <w:rPr>
                                <w:rFonts w:ascii="Cambria" w:hAnsi="Cambria"/>
                                <w:b/>
                                <w:bCs/>
                                <w:iCs/>
                              </w:rPr>
                              <w:t xml:space="preserve"> </w:t>
                            </w:r>
                            <w:r w:rsidRPr="00884B27">
                              <w:rPr>
                                <w:rFonts w:ascii="Cambria" w:hAnsi="Cambria"/>
                              </w:rPr>
                              <w:t>a flat color with a subtle shine. There are other formulas made to have extra shine, so that your nails look as if they are still wet.</w:t>
                            </w:r>
                          </w:p>
                          <w:p w14:paraId="1428BFF3" w14:textId="77777777" w:rsidR="008C3DF9" w:rsidRPr="00884B27" w:rsidRDefault="008C3DF9" w:rsidP="00A82BBB">
                            <w:pPr>
                              <w:pStyle w:val="ListParagraph"/>
                              <w:widowControl w:val="0"/>
                              <w:autoSpaceDE w:val="0"/>
                              <w:autoSpaceDN w:val="0"/>
                              <w:adjustRightInd w:val="0"/>
                              <w:rPr>
                                <w:rFonts w:ascii="Cambria" w:hAnsi="Cambria" w:cs="Verdana"/>
                              </w:rPr>
                            </w:pPr>
                          </w:p>
                          <w:p w14:paraId="7A58962E"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Cream</w:t>
                            </w:r>
                            <w:r w:rsidRPr="00884B27">
                              <w:rPr>
                                <w:rFonts w:ascii="Cambria" w:hAnsi="Cambria"/>
                              </w:rPr>
                              <w:t xml:space="preserve"> finish</w:t>
                            </w:r>
                            <w:r w:rsidR="00216CBC" w:rsidRPr="00884B27">
                              <w:rPr>
                                <w:rFonts w:ascii="Cambria" w:hAnsi="Cambria"/>
                              </w:rPr>
                              <w:t>es have</w:t>
                            </w:r>
                            <w:r w:rsidRPr="00884B27">
                              <w:rPr>
                                <w:rFonts w:ascii="Cambria" w:hAnsi="Cambria"/>
                              </w:rPr>
                              <w:t xml:space="preserve"> a shimmer look to them.</w:t>
                            </w:r>
                          </w:p>
                          <w:p w14:paraId="338658CD" w14:textId="77777777" w:rsidR="008C3DF9" w:rsidRPr="00884B27" w:rsidRDefault="008C3DF9" w:rsidP="00A82BBB">
                            <w:pPr>
                              <w:pStyle w:val="ListParagraph"/>
                              <w:widowControl w:val="0"/>
                              <w:autoSpaceDE w:val="0"/>
                              <w:autoSpaceDN w:val="0"/>
                              <w:adjustRightInd w:val="0"/>
                              <w:rPr>
                                <w:rFonts w:ascii="Cambria" w:hAnsi="Cambria" w:cs="Verdana"/>
                              </w:rPr>
                            </w:pPr>
                          </w:p>
                          <w:p w14:paraId="44096E24"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Metallic or Chrome </w:t>
                            </w:r>
                            <w:r w:rsidRPr="00884B27">
                              <w:rPr>
                                <w:rFonts w:ascii="Cambria" w:hAnsi="Cambria"/>
                                <w:bCs/>
                                <w:iCs/>
                              </w:rPr>
                              <w:t xml:space="preserve">finish is </w:t>
                            </w:r>
                            <w:r w:rsidRPr="00884B27">
                              <w:rPr>
                                <w:rFonts w:ascii="Cambria" w:hAnsi="Cambria"/>
                              </w:rPr>
                              <w:t>a very popular type of polish. You might try this type of you are looking for a trendy look.</w:t>
                            </w:r>
                          </w:p>
                          <w:p w14:paraId="38D3215D" w14:textId="77777777" w:rsidR="008C3DF9" w:rsidRPr="00884B27" w:rsidRDefault="008C3DF9" w:rsidP="00A82BBB">
                            <w:pPr>
                              <w:widowControl w:val="0"/>
                              <w:autoSpaceDE w:val="0"/>
                              <w:autoSpaceDN w:val="0"/>
                              <w:adjustRightInd w:val="0"/>
                              <w:rPr>
                                <w:rFonts w:ascii="Cambria" w:hAnsi="Cambria" w:cs="Verdana"/>
                              </w:rPr>
                            </w:pPr>
                          </w:p>
                          <w:p w14:paraId="16B3AECD"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Enhancing finish </w:t>
                            </w:r>
                            <w:r w:rsidRPr="00884B27">
                              <w:rPr>
                                <w:rFonts w:ascii="Cambria" w:hAnsi="Cambria"/>
                              </w:rPr>
                              <w:t>can help your nails, especially if you h</w:t>
                            </w:r>
                            <w:r w:rsidR="00216CBC" w:rsidRPr="00884B27">
                              <w:rPr>
                                <w:rFonts w:ascii="Cambria" w:hAnsi="Cambria"/>
                              </w:rPr>
                              <w:t>ave weak or brittle nails.  Ask your manicurist</w:t>
                            </w:r>
                            <w:r w:rsidRPr="00884B27">
                              <w:rPr>
                                <w:rFonts w:ascii="Cambria" w:hAnsi="Cambria"/>
                              </w:rPr>
                              <w:t xml:space="preserve"> for a strengthening formula that will promote nail growth. This type of nail polish </w:t>
                            </w:r>
                            <w:r w:rsidR="00216CBC" w:rsidRPr="00884B27">
                              <w:rPr>
                                <w:rFonts w:ascii="Cambria" w:hAnsi="Cambria"/>
                              </w:rPr>
                              <w:t>can</w:t>
                            </w:r>
                            <w:r w:rsidRPr="00884B27">
                              <w:rPr>
                                <w:rFonts w:ascii="Cambria" w:hAnsi="Cambria"/>
                              </w:rPr>
                              <w:t xml:space="preserve"> help prevent nails from splitting or chipping, so you can have longer nails. Typical growth enhancing nail polish contains strengthening fibers and proteins to promote healthy nail growth. </w:t>
                            </w:r>
                          </w:p>
                          <w:p w14:paraId="0645A2ED" w14:textId="77777777" w:rsidR="008C3DF9" w:rsidRPr="00884B27" w:rsidRDefault="008C3DF9" w:rsidP="00A82BBB">
                            <w:pPr>
                              <w:widowControl w:val="0"/>
                              <w:autoSpaceDE w:val="0"/>
                              <w:autoSpaceDN w:val="0"/>
                              <w:adjustRightInd w:val="0"/>
                              <w:rPr>
                                <w:rFonts w:ascii="Cambria" w:hAnsi="Cambria"/>
                              </w:rPr>
                            </w:pPr>
                          </w:p>
                          <w:p w14:paraId="38881745"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Long Lasting </w:t>
                            </w:r>
                            <w:r w:rsidRPr="00884B27">
                              <w:rPr>
                                <w:rFonts w:ascii="Cambria" w:hAnsi="Cambria"/>
                                <w:bCs/>
                                <w:iCs/>
                              </w:rPr>
                              <w:t>nail polish can</w:t>
                            </w:r>
                            <w:r w:rsidRPr="00884B27">
                              <w:rPr>
                                <w:rFonts w:ascii="Cambria" w:hAnsi="Cambria"/>
                                <w:b/>
                                <w:bCs/>
                                <w:i/>
                                <w:iCs/>
                              </w:rPr>
                              <w:t xml:space="preserve"> </w:t>
                            </w:r>
                            <w:r w:rsidRPr="00884B27">
                              <w:rPr>
                                <w:rFonts w:ascii="Cambria" w:hAnsi="Cambria"/>
                              </w:rPr>
                              <w:t xml:space="preserve">ensure your manicure lasts longer, a week or more. To enhance the effectiveness of this type of polish, </w:t>
                            </w:r>
                            <w:r w:rsidR="00216CBC" w:rsidRPr="00884B27">
                              <w:rPr>
                                <w:rFonts w:ascii="Cambria" w:hAnsi="Cambria"/>
                              </w:rPr>
                              <w:t xml:space="preserve">your manicurist will </w:t>
                            </w:r>
                            <w:r w:rsidRPr="00884B27">
                              <w:rPr>
                                <w:rFonts w:ascii="Cambria" w:hAnsi="Cambria"/>
                              </w:rPr>
                              <w:t>apply the polish to the tips of your nails as</w:t>
                            </w:r>
                            <w:r w:rsidR="00216CBC" w:rsidRPr="00884B27">
                              <w:rPr>
                                <w:rFonts w:ascii="Cambria" w:hAnsi="Cambria"/>
                              </w:rPr>
                              <w:t xml:space="preserve"> well as the tops and will then finish with a topcoat.</w:t>
                            </w:r>
                          </w:p>
                          <w:p w14:paraId="57F17C3F" w14:textId="77777777" w:rsidR="008C3DF9" w:rsidRPr="00884B27" w:rsidRDefault="008C3DF9" w:rsidP="00A82BBB">
                            <w:pPr>
                              <w:widowControl w:val="0"/>
                              <w:autoSpaceDE w:val="0"/>
                              <w:autoSpaceDN w:val="0"/>
                              <w:adjustRightInd w:val="0"/>
                              <w:rPr>
                                <w:rFonts w:ascii="Cambria" w:hAnsi="Cambria"/>
                                <w:b/>
                                <w:bCs/>
                                <w:i/>
                                <w:iCs/>
                              </w:rPr>
                            </w:pPr>
                          </w:p>
                          <w:p w14:paraId="66384FFB"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Quick Drying </w:t>
                            </w:r>
                            <w:r w:rsidRPr="00884B27">
                              <w:rPr>
                                <w:rFonts w:ascii="Cambria" w:hAnsi="Cambria"/>
                              </w:rPr>
                              <w:t>nail polish will be dry to the touch by the time you</w:t>
                            </w:r>
                            <w:r w:rsidR="00216CBC" w:rsidRPr="00884B27">
                              <w:rPr>
                                <w:rFonts w:ascii="Cambria" w:hAnsi="Cambria"/>
                              </w:rPr>
                              <w:t>r manicurist is</w:t>
                            </w:r>
                            <w:r w:rsidRPr="00884B27">
                              <w:rPr>
                                <w:rFonts w:ascii="Cambria" w:hAnsi="Cambria"/>
                              </w:rPr>
                              <w:t xml:space="preserve"> finish</w:t>
                            </w:r>
                            <w:r w:rsidR="00216CBC" w:rsidRPr="00884B27">
                              <w:rPr>
                                <w:rFonts w:ascii="Cambria" w:hAnsi="Cambria"/>
                              </w:rPr>
                              <w:t>ed</w:t>
                            </w:r>
                            <w:r w:rsidRPr="00884B27">
                              <w:rPr>
                                <w:rFonts w:ascii="Cambria" w:hAnsi="Cambria"/>
                              </w:rPr>
                              <w:t xml:space="preserve"> painting your other hand. You should still wait about 15 minutes for it to dry comple</w:t>
                            </w:r>
                            <w:r w:rsidR="00216CBC" w:rsidRPr="00884B27">
                              <w:rPr>
                                <w:rFonts w:ascii="Cambria" w:hAnsi="Cambria"/>
                              </w:rPr>
                              <w:t xml:space="preserve">tely before leaving the salon. </w:t>
                            </w:r>
                          </w:p>
                          <w:p w14:paraId="19613AE2" w14:textId="77777777" w:rsidR="008C3DF9" w:rsidRPr="00884B27" w:rsidRDefault="008C3DF9" w:rsidP="00A82BBB">
                            <w:pPr>
                              <w:widowControl w:val="0"/>
                              <w:autoSpaceDE w:val="0"/>
                              <w:autoSpaceDN w:val="0"/>
                              <w:adjustRightInd w:val="0"/>
                              <w:rPr>
                                <w:rFonts w:ascii="Cambria" w:hAnsi="Cambria"/>
                              </w:rPr>
                            </w:pPr>
                          </w:p>
                          <w:p w14:paraId="421CBCC1" w14:textId="77777777" w:rsidR="00216CBC"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All In One Nail Polish.</w:t>
                            </w:r>
                            <w:r w:rsidRPr="00884B27">
                              <w:rPr>
                                <w:rFonts w:ascii="Cambria" w:hAnsi="Cambria"/>
                              </w:rPr>
                              <w:t xml:space="preserve"> </w:t>
                            </w:r>
                            <w:r w:rsidR="00216CBC" w:rsidRPr="00884B27">
                              <w:rPr>
                                <w:rFonts w:ascii="Cambria" w:hAnsi="Cambria"/>
                              </w:rPr>
                              <w:t xml:space="preserve">Sometimes we can be in a </w:t>
                            </w:r>
                            <w:proofErr w:type="gramStart"/>
                            <w:r w:rsidR="00216CBC" w:rsidRPr="00884B27">
                              <w:rPr>
                                <w:rFonts w:ascii="Cambria" w:hAnsi="Cambria"/>
                              </w:rPr>
                              <w:t>hurry, and</w:t>
                            </w:r>
                            <w:proofErr w:type="gramEnd"/>
                            <w:r w:rsidR="00216CBC" w:rsidRPr="00884B27">
                              <w:rPr>
                                <w:rFonts w:ascii="Cambria" w:hAnsi="Cambria"/>
                              </w:rPr>
                              <w:t xml:space="preserve"> might even encourage our manicurist to use an all-in-one nail polish, a formulation that contains both a base and a topcoat so that it can be painted right on your bare nails and you can be on your way. However, listen to your manicurist and get the best service for your nails and your needs.</w:t>
                            </w:r>
                          </w:p>
                          <w:p w14:paraId="63820AFB" w14:textId="77777777" w:rsidR="00216CBC" w:rsidRPr="00884B27" w:rsidRDefault="00216CBC" w:rsidP="00216CBC">
                            <w:pPr>
                              <w:pStyle w:val="ListParagraph"/>
                              <w:rPr>
                                <w:rFonts w:ascii="Cambria" w:hAnsi="Cambria"/>
                              </w:rPr>
                            </w:pPr>
                          </w:p>
                          <w:p w14:paraId="0EEC3B58" w14:textId="77777777" w:rsidR="008C3DF9" w:rsidRPr="00884B27" w:rsidRDefault="008C3DF9" w:rsidP="00A82BBB">
                            <w:pPr>
                              <w:rPr>
                                <w:rFonts w:ascii="Cambria" w:hAnsi="Cambria"/>
                              </w:rPr>
                            </w:pPr>
                            <w:r w:rsidRPr="00884B27">
                              <w:rPr>
                                <w:rFonts w:ascii="Cambria" w:hAnsi="Cambria" w:cs="Verdana"/>
                              </w:rPr>
                              <w:t> </w:t>
                            </w:r>
                          </w:p>
                          <w:p w14:paraId="17AD51A0" w14:textId="77777777" w:rsidR="008C3DF9" w:rsidRPr="00884B27" w:rsidRDefault="008C3DF9" w:rsidP="00A82BBB">
                            <w:pPr>
                              <w:rPr>
                                <w:rFonts w:ascii="Calibri" w:hAnsi="Calibri"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0CC549" id="Text Box 51" o:spid="_x0000_s1027" type="#_x0000_t202" style="position:absolute;margin-left:-18pt;margin-top:7.75pt;width:502.15pt;height:5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" fillcolor="#c9b5e8" strokecolor="#795d9b">
                <v:fill color2="#f0eaf9" rotate="t" angle="180" colors="0 #c9b5e8;22938f #d9cbee;1 #f0eaf9" focus="100%" type="gradient"/>
                <v:shadow on="t" color="black" opacity="24903f" origin=",.5" offset="0,.55556mm"/>
                <v:path arrowok="t"/>
                <v:textbox>
                  <w:txbxContent>
                    <w:p w14:paraId="4E3B8162" w14:textId="77777777" w:rsidR="008C3DF9" w:rsidRDefault="008C3DF9" w:rsidP="00D937E2">
                      <w:pPr>
                        <w:ind w:firstLine="3240"/>
                        <w:rPr>
                          <w:rFonts w:ascii="Arial" w:hAnsi="Arial" w:cs="Arial"/>
                          <w:b/>
                          <w:i/>
                          <w:sz w:val="36"/>
                          <w:szCs w:val="36"/>
                        </w:rPr>
                      </w:pPr>
                    </w:p>
                    <w:p w14:paraId="5BDF69BC" w14:textId="659BB7EC" w:rsidR="008C3DF9" w:rsidRDefault="008C3DF9" w:rsidP="00D937E2">
                      <w:pPr>
                        <w:ind w:firstLine="3240"/>
                        <w:rPr>
                          <w:rFonts w:ascii="Arial" w:hAnsi="Arial" w:cs="Arial"/>
                          <w:b/>
                          <w:i/>
                          <w:sz w:val="36"/>
                          <w:szCs w:val="36"/>
                        </w:rPr>
                      </w:pPr>
                      <w:r>
                        <w:rPr>
                          <w:rFonts w:ascii="Arial" w:hAnsi="Arial" w:cs="Arial"/>
                          <w:b/>
                          <w:i/>
                          <w:sz w:val="36"/>
                          <w:szCs w:val="36"/>
                        </w:rPr>
                        <w:t>NAIL POLISH FINISHES</w:t>
                      </w:r>
                    </w:p>
                    <w:p w14:paraId="24E84909" w14:textId="77777777" w:rsidR="008C3DF9" w:rsidRDefault="008C3DF9" w:rsidP="004E0C59">
                      <w:pPr>
                        <w:ind w:left="3240"/>
                        <w:rPr>
                          <w:rFonts w:ascii="Arial" w:hAnsi="Arial" w:cs="Arial"/>
                          <w:b/>
                          <w:i/>
                          <w:sz w:val="36"/>
                          <w:szCs w:val="36"/>
                        </w:rPr>
                      </w:pPr>
                    </w:p>
                    <w:p w14:paraId="7E469BC8" w14:textId="77777777" w:rsidR="008C3DF9" w:rsidRPr="00884B27" w:rsidRDefault="008C3DF9" w:rsidP="00186B15">
                      <w:pPr>
                        <w:widowControl w:val="0"/>
                        <w:autoSpaceDE w:val="0"/>
                        <w:autoSpaceDN w:val="0"/>
                        <w:adjustRightInd w:val="0"/>
                        <w:ind w:left="2880"/>
                        <w:rPr>
                          <w:rFonts w:ascii="Calibri" w:hAnsi="Calibri" w:cs="Arial"/>
                          <w:sz w:val="24"/>
                        </w:rPr>
                      </w:pPr>
                      <w:r w:rsidRPr="00884B27">
                        <w:rPr>
                          <w:rFonts w:ascii="Cambria" w:hAnsi="Cambria"/>
                        </w:rPr>
                        <w:t xml:space="preserve">Do you get overwhelmed with trying to pick a nail polish? Nail polish comes in every possible color and style.  There are a variety of finishes you can choose from, with each creating a different look for </w:t>
                      </w:r>
                      <w:r w:rsidR="00216CBC" w:rsidRPr="00884B27">
                        <w:rPr>
                          <w:rFonts w:ascii="Cambria" w:hAnsi="Cambria"/>
                        </w:rPr>
                        <w:t>you.  Your manicurist will be able to give you suggestions, but the following information will help you to be prepared for your next appointment.</w:t>
                      </w:r>
                    </w:p>
                    <w:p w14:paraId="75D34CBA" w14:textId="77777777" w:rsidR="008C3DF9" w:rsidRPr="00884B27" w:rsidRDefault="008C3DF9" w:rsidP="00D937E2">
                      <w:pPr>
                        <w:ind w:firstLine="3240"/>
                        <w:rPr>
                          <w:rFonts w:ascii="Calibri" w:hAnsi="Calibri" w:cs="Arial"/>
                          <w:sz w:val="24"/>
                        </w:rPr>
                      </w:pPr>
                    </w:p>
                    <w:p w14:paraId="46336C30" w14:textId="77777777" w:rsidR="008C3DF9" w:rsidRPr="00884B27" w:rsidRDefault="008C3DF9" w:rsidP="00A82BBB">
                      <w:pPr>
                        <w:widowControl w:val="0"/>
                        <w:autoSpaceDE w:val="0"/>
                        <w:autoSpaceDN w:val="0"/>
                        <w:adjustRightInd w:val="0"/>
                        <w:rPr>
                          <w:rFonts w:ascii="Cambria" w:hAnsi="Cambria" w:cs="Verdana"/>
                        </w:rPr>
                      </w:pPr>
                    </w:p>
                    <w:p w14:paraId="3DCA4794"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Matte </w:t>
                      </w:r>
                      <w:r w:rsidRPr="00884B27">
                        <w:rPr>
                          <w:rFonts w:ascii="Cambria" w:hAnsi="Cambria"/>
                          <w:bCs/>
                          <w:iCs/>
                        </w:rPr>
                        <w:t>finish</w:t>
                      </w:r>
                      <w:r w:rsidRPr="00884B27">
                        <w:rPr>
                          <w:rFonts w:ascii="Cambria" w:hAnsi="Cambria"/>
                          <w:b/>
                          <w:bCs/>
                          <w:i/>
                          <w:iCs/>
                        </w:rPr>
                        <w:t xml:space="preserve"> </w:t>
                      </w:r>
                      <w:r w:rsidRPr="00884B27">
                        <w:rPr>
                          <w:rFonts w:ascii="Cambria" w:hAnsi="Cambria"/>
                          <w:bCs/>
                          <w:iCs/>
                        </w:rPr>
                        <w:t>has</w:t>
                      </w:r>
                      <w:r w:rsidRPr="00884B27">
                        <w:rPr>
                          <w:rFonts w:ascii="Cambria" w:hAnsi="Cambria"/>
                          <w:b/>
                          <w:bCs/>
                          <w:iCs/>
                        </w:rPr>
                        <w:t xml:space="preserve"> </w:t>
                      </w:r>
                      <w:r w:rsidRPr="00884B27">
                        <w:rPr>
                          <w:rFonts w:ascii="Cambria" w:hAnsi="Cambria"/>
                        </w:rPr>
                        <w:t>a flat color with a subtle shine. There are other formulas made to have extra shine, so that your nails look as if they are still wet.</w:t>
                      </w:r>
                    </w:p>
                    <w:p w14:paraId="1428BFF3" w14:textId="77777777" w:rsidR="008C3DF9" w:rsidRPr="00884B27" w:rsidRDefault="008C3DF9" w:rsidP="00A82BBB">
                      <w:pPr>
                        <w:pStyle w:val="ListParagraph"/>
                        <w:widowControl w:val="0"/>
                        <w:autoSpaceDE w:val="0"/>
                        <w:autoSpaceDN w:val="0"/>
                        <w:adjustRightInd w:val="0"/>
                        <w:rPr>
                          <w:rFonts w:ascii="Cambria" w:hAnsi="Cambria" w:cs="Verdana"/>
                        </w:rPr>
                      </w:pPr>
                    </w:p>
                    <w:p w14:paraId="7A58962E"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Cream</w:t>
                      </w:r>
                      <w:r w:rsidRPr="00884B27">
                        <w:rPr>
                          <w:rFonts w:ascii="Cambria" w:hAnsi="Cambria"/>
                        </w:rPr>
                        <w:t xml:space="preserve"> finish</w:t>
                      </w:r>
                      <w:r w:rsidR="00216CBC" w:rsidRPr="00884B27">
                        <w:rPr>
                          <w:rFonts w:ascii="Cambria" w:hAnsi="Cambria"/>
                        </w:rPr>
                        <w:t>es have</w:t>
                      </w:r>
                      <w:r w:rsidRPr="00884B27">
                        <w:rPr>
                          <w:rFonts w:ascii="Cambria" w:hAnsi="Cambria"/>
                        </w:rPr>
                        <w:t xml:space="preserve"> a shimmer look to them.</w:t>
                      </w:r>
                    </w:p>
                    <w:p w14:paraId="338658CD" w14:textId="77777777" w:rsidR="008C3DF9" w:rsidRPr="00884B27" w:rsidRDefault="008C3DF9" w:rsidP="00A82BBB">
                      <w:pPr>
                        <w:pStyle w:val="ListParagraph"/>
                        <w:widowControl w:val="0"/>
                        <w:autoSpaceDE w:val="0"/>
                        <w:autoSpaceDN w:val="0"/>
                        <w:adjustRightInd w:val="0"/>
                        <w:rPr>
                          <w:rFonts w:ascii="Cambria" w:hAnsi="Cambria" w:cs="Verdana"/>
                        </w:rPr>
                      </w:pPr>
                    </w:p>
                    <w:p w14:paraId="44096E24"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Metallic or Chrome </w:t>
                      </w:r>
                      <w:r w:rsidRPr="00884B27">
                        <w:rPr>
                          <w:rFonts w:ascii="Cambria" w:hAnsi="Cambria"/>
                          <w:bCs/>
                          <w:iCs/>
                        </w:rPr>
                        <w:t xml:space="preserve">finish is </w:t>
                      </w:r>
                      <w:r w:rsidRPr="00884B27">
                        <w:rPr>
                          <w:rFonts w:ascii="Cambria" w:hAnsi="Cambria"/>
                        </w:rPr>
                        <w:t>a very popular type of polish. You might try this type of you are looking for a trendy look.</w:t>
                      </w:r>
                    </w:p>
                    <w:p w14:paraId="38D3215D" w14:textId="77777777" w:rsidR="008C3DF9" w:rsidRPr="00884B27" w:rsidRDefault="008C3DF9" w:rsidP="00A82BBB">
                      <w:pPr>
                        <w:widowControl w:val="0"/>
                        <w:autoSpaceDE w:val="0"/>
                        <w:autoSpaceDN w:val="0"/>
                        <w:adjustRightInd w:val="0"/>
                        <w:rPr>
                          <w:rFonts w:ascii="Cambria" w:hAnsi="Cambria" w:cs="Verdana"/>
                        </w:rPr>
                      </w:pPr>
                    </w:p>
                    <w:p w14:paraId="16B3AECD"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Enhancing finish </w:t>
                      </w:r>
                      <w:r w:rsidRPr="00884B27">
                        <w:rPr>
                          <w:rFonts w:ascii="Cambria" w:hAnsi="Cambria"/>
                        </w:rPr>
                        <w:t>can help your nails, especially if you h</w:t>
                      </w:r>
                      <w:r w:rsidR="00216CBC" w:rsidRPr="00884B27">
                        <w:rPr>
                          <w:rFonts w:ascii="Cambria" w:hAnsi="Cambria"/>
                        </w:rPr>
                        <w:t>ave weak or brittle nails.  Ask your manicurist</w:t>
                      </w:r>
                      <w:r w:rsidRPr="00884B27">
                        <w:rPr>
                          <w:rFonts w:ascii="Cambria" w:hAnsi="Cambria"/>
                        </w:rPr>
                        <w:t xml:space="preserve"> for a strengthening formula that will promote nail growth. This type of nail polish </w:t>
                      </w:r>
                      <w:r w:rsidR="00216CBC" w:rsidRPr="00884B27">
                        <w:rPr>
                          <w:rFonts w:ascii="Cambria" w:hAnsi="Cambria"/>
                        </w:rPr>
                        <w:t>can</w:t>
                      </w:r>
                      <w:r w:rsidRPr="00884B27">
                        <w:rPr>
                          <w:rFonts w:ascii="Cambria" w:hAnsi="Cambria"/>
                        </w:rPr>
                        <w:t xml:space="preserve"> help prevent nails from splitting or chipping, so you can have longer nails. Typical growth enhancing nail polish contains strengthening fibers and proteins to promote healthy nail growth. </w:t>
                      </w:r>
                    </w:p>
                    <w:p w14:paraId="0645A2ED" w14:textId="77777777" w:rsidR="008C3DF9" w:rsidRPr="00884B27" w:rsidRDefault="008C3DF9" w:rsidP="00A82BBB">
                      <w:pPr>
                        <w:widowControl w:val="0"/>
                        <w:autoSpaceDE w:val="0"/>
                        <w:autoSpaceDN w:val="0"/>
                        <w:adjustRightInd w:val="0"/>
                        <w:rPr>
                          <w:rFonts w:ascii="Cambria" w:hAnsi="Cambria"/>
                        </w:rPr>
                      </w:pPr>
                    </w:p>
                    <w:p w14:paraId="38881745"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Long Lasting </w:t>
                      </w:r>
                      <w:r w:rsidRPr="00884B27">
                        <w:rPr>
                          <w:rFonts w:ascii="Cambria" w:hAnsi="Cambria"/>
                          <w:bCs/>
                          <w:iCs/>
                        </w:rPr>
                        <w:t>nail polish can</w:t>
                      </w:r>
                      <w:r w:rsidRPr="00884B27">
                        <w:rPr>
                          <w:rFonts w:ascii="Cambria" w:hAnsi="Cambria"/>
                          <w:b/>
                          <w:bCs/>
                          <w:i/>
                          <w:iCs/>
                        </w:rPr>
                        <w:t xml:space="preserve"> </w:t>
                      </w:r>
                      <w:r w:rsidRPr="00884B27">
                        <w:rPr>
                          <w:rFonts w:ascii="Cambria" w:hAnsi="Cambria"/>
                        </w:rPr>
                        <w:t xml:space="preserve">ensure your manicure lasts longer, a week or more. To enhance the effectiveness of this type of polish, </w:t>
                      </w:r>
                      <w:r w:rsidR="00216CBC" w:rsidRPr="00884B27">
                        <w:rPr>
                          <w:rFonts w:ascii="Cambria" w:hAnsi="Cambria"/>
                        </w:rPr>
                        <w:t xml:space="preserve">your manicurist will </w:t>
                      </w:r>
                      <w:r w:rsidRPr="00884B27">
                        <w:rPr>
                          <w:rFonts w:ascii="Cambria" w:hAnsi="Cambria"/>
                        </w:rPr>
                        <w:t>apply the polish to the tips of your nails as</w:t>
                      </w:r>
                      <w:r w:rsidR="00216CBC" w:rsidRPr="00884B27">
                        <w:rPr>
                          <w:rFonts w:ascii="Cambria" w:hAnsi="Cambria"/>
                        </w:rPr>
                        <w:t xml:space="preserve"> well as the tops and will then finish with a topcoat.</w:t>
                      </w:r>
                    </w:p>
                    <w:p w14:paraId="57F17C3F" w14:textId="77777777" w:rsidR="008C3DF9" w:rsidRPr="00884B27" w:rsidRDefault="008C3DF9" w:rsidP="00A82BBB">
                      <w:pPr>
                        <w:widowControl w:val="0"/>
                        <w:autoSpaceDE w:val="0"/>
                        <w:autoSpaceDN w:val="0"/>
                        <w:adjustRightInd w:val="0"/>
                        <w:rPr>
                          <w:rFonts w:ascii="Cambria" w:hAnsi="Cambria"/>
                          <w:b/>
                          <w:bCs/>
                          <w:i/>
                          <w:iCs/>
                        </w:rPr>
                      </w:pPr>
                    </w:p>
                    <w:p w14:paraId="66384FFB" w14:textId="77777777" w:rsidR="008C3DF9"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 xml:space="preserve">Quick Drying </w:t>
                      </w:r>
                      <w:r w:rsidRPr="00884B27">
                        <w:rPr>
                          <w:rFonts w:ascii="Cambria" w:hAnsi="Cambria"/>
                        </w:rPr>
                        <w:t>nail polish will be dry to the touch by the time you</w:t>
                      </w:r>
                      <w:r w:rsidR="00216CBC" w:rsidRPr="00884B27">
                        <w:rPr>
                          <w:rFonts w:ascii="Cambria" w:hAnsi="Cambria"/>
                        </w:rPr>
                        <w:t>r manicurist is</w:t>
                      </w:r>
                      <w:r w:rsidRPr="00884B27">
                        <w:rPr>
                          <w:rFonts w:ascii="Cambria" w:hAnsi="Cambria"/>
                        </w:rPr>
                        <w:t xml:space="preserve"> finish</w:t>
                      </w:r>
                      <w:r w:rsidR="00216CBC" w:rsidRPr="00884B27">
                        <w:rPr>
                          <w:rFonts w:ascii="Cambria" w:hAnsi="Cambria"/>
                        </w:rPr>
                        <w:t>ed</w:t>
                      </w:r>
                      <w:r w:rsidRPr="00884B27">
                        <w:rPr>
                          <w:rFonts w:ascii="Cambria" w:hAnsi="Cambria"/>
                        </w:rPr>
                        <w:t xml:space="preserve"> painting your other hand. You should still wait about 15 minutes for it to dry comple</w:t>
                      </w:r>
                      <w:r w:rsidR="00216CBC" w:rsidRPr="00884B27">
                        <w:rPr>
                          <w:rFonts w:ascii="Cambria" w:hAnsi="Cambria"/>
                        </w:rPr>
                        <w:t xml:space="preserve">tely before leaving the salon. </w:t>
                      </w:r>
                    </w:p>
                    <w:p w14:paraId="19613AE2" w14:textId="77777777" w:rsidR="008C3DF9" w:rsidRPr="00884B27" w:rsidRDefault="008C3DF9" w:rsidP="00A82BBB">
                      <w:pPr>
                        <w:widowControl w:val="0"/>
                        <w:autoSpaceDE w:val="0"/>
                        <w:autoSpaceDN w:val="0"/>
                        <w:adjustRightInd w:val="0"/>
                        <w:rPr>
                          <w:rFonts w:ascii="Cambria" w:hAnsi="Cambria"/>
                        </w:rPr>
                      </w:pPr>
                    </w:p>
                    <w:p w14:paraId="421CBCC1" w14:textId="77777777" w:rsidR="00216CBC" w:rsidRPr="00884B27" w:rsidRDefault="008C3DF9" w:rsidP="00A82BBB">
                      <w:pPr>
                        <w:pStyle w:val="ListParagraph"/>
                        <w:widowControl w:val="0"/>
                        <w:numPr>
                          <w:ilvl w:val="0"/>
                          <w:numId w:val="29"/>
                        </w:numPr>
                        <w:autoSpaceDE w:val="0"/>
                        <w:autoSpaceDN w:val="0"/>
                        <w:adjustRightInd w:val="0"/>
                        <w:rPr>
                          <w:rFonts w:ascii="Cambria" w:hAnsi="Cambria"/>
                        </w:rPr>
                      </w:pPr>
                      <w:r w:rsidRPr="00884B27">
                        <w:rPr>
                          <w:rFonts w:ascii="Cambria" w:hAnsi="Cambria"/>
                          <w:b/>
                          <w:bCs/>
                          <w:i/>
                          <w:iCs/>
                        </w:rPr>
                        <w:t>All In One Nail Polish.</w:t>
                      </w:r>
                      <w:r w:rsidRPr="00884B27">
                        <w:rPr>
                          <w:rFonts w:ascii="Cambria" w:hAnsi="Cambria"/>
                        </w:rPr>
                        <w:t xml:space="preserve"> </w:t>
                      </w:r>
                      <w:r w:rsidR="00216CBC" w:rsidRPr="00884B27">
                        <w:rPr>
                          <w:rFonts w:ascii="Cambria" w:hAnsi="Cambria"/>
                        </w:rPr>
                        <w:t xml:space="preserve">Sometimes we can be in a </w:t>
                      </w:r>
                      <w:proofErr w:type="gramStart"/>
                      <w:r w:rsidR="00216CBC" w:rsidRPr="00884B27">
                        <w:rPr>
                          <w:rFonts w:ascii="Cambria" w:hAnsi="Cambria"/>
                        </w:rPr>
                        <w:t>hurry, and</w:t>
                      </w:r>
                      <w:proofErr w:type="gramEnd"/>
                      <w:r w:rsidR="00216CBC" w:rsidRPr="00884B27">
                        <w:rPr>
                          <w:rFonts w:ascii="Cambria" w:hAnsi="Cambria"/>
                        </w:rPr>
                        <w:t xml:space="preserve"> might even encourage our manicurist to use an all-in-one nail polish, a formulation that contains both a base and a topcoat so that it can be painted right on your bare nails and you can be on your way. However, listen to your manicurist and get the best service for your nails and your needs.</w:t>
                      </w:r>
                    </w:p>
                    <w:p w14:paraId="63820AFB" w14:textId="77777777" w:rsidR="00216CBC" w:rsidRPr="00884B27" w:rsidRDefault="00216CBC" w:rsidP="00216CBC">
                      <w:pPr>
                        <w:pStyle w:val="ListParagraph"/>
                        <w:rPr>
                          <w:rFonts w:ascii="Cambria" w:hAnsi="Cambria"/>
                        </w:rPr>
                      </w:pPr>
                    </w:p>
                    <w:p w14:paraId="0EEC3B58" w14:textId="77777777" w:rsidR="008C3DF9" w:rsidRPr="00884B27" w:rsidRDefault="008C3DF9" w:rsidP="00A82BBB">
                      <w:pPr>
                        <w:rPr>
                          <w:rFonts w:ascii="Cambria" w:hAnsi="Cambria"/>
                        </w:rPr>
                      </w:pPr>
                      <w:r w:rsidRPr="00884B27">
                        <w:rPr>
                          <w:rFonts w:ascii="Cambria" w:hAnsi="Cambria" w:cs="Verdana"/>
                        </w:rPr>
                        <w:t> </w:t>
                      </w:r>
                    </w:p>
                    <w:p w14:paraId="17AD51A0" w14:textId="77777777" w:rsidR="008C3DF9" w:rsidRPr="00884B27" w:rsidRDefault="008C3DF9" w:rsidP="00A82BBB">
                      <w:pPr>
                        <w:rPr>
                          <w:rFonts w:ascii="Calibri" w:hAnsi="Calibri" w:cs="Arial"/>
                          <w:sz w:val="24"/>
                        </w:rPr>
                      </w:pPr>
                    </w:p>
                  </w:txbxContent>
                </v:textbox>
              </v:shape>
            </w:pict>
          </mc:Fallback>
        </mc:AlternateContent>
      </w:r>
    </w:p>
    <w:p w14:paraId="202B9EF1" w14:textId="6B17960A" w:rsidR="00A62725" w:rsidRDefault="00B800F6" w:rsidP="00010C6B">
      <w:pPr>
        <w:spacing w:before="240"/>
        <w:ind w:right="-720"/>
        <w:rPr>
          <w:rStyle w:val="Strong"/>
          <w:rFonts w:ascii="Arial" w:hAnsi="Arial" w:cs="Arial"/>
          <w:b w:val="0"/>
          <w:sz w:val="21"/>
          <w:szCs w:val="21"/>
        </w:rPr>
      </w:pPr>
      <w:r>
        <w:rPr>
          <w:rFonts w:ascii="Helvetica" w:hAnsi="Helvetica" w:cs="Helvetica"/>
          <w:noProof/>
          <w:sz w:val="24"/>
        </w:rPr>
        <mc:AlternateContent>
          <mc:Choice Requires="wps">
            <w:drawing>
              <wp:anchor distT="0" distB="0" distL="114300" distR="114300" simplePos="0" relativeHeight="251673088" behindDoc="0" locked="0" layoutInCell="1" allowOverlap="1" wp14:anchorId="66F95609" wp14:editId="5C956A30">
                <wp:simplePos x="0" y="0"/>
                <wp:positionH relativeFrom="column">
                  <wp:posOffset>0</wp:posOffset>
                </wp:positionH>
                <wp:positionV relativeFrom="paragraph">
                  <wp:posOffset>166370</wp:posOffset>
                </wp:positionV>
                <wp:extent cx="1476375" cy="1555750"/>
                <wp:effectExtent l="0" t="0" r="0" b="0"/>
                <wp:wrapSquare wrapText="bothSides"/>
                <wp:docPr id="14026307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E595" w14:textId="2469F942" w:rsidR="008C3DF9" w:rsidRDefault="00B800F6">
                            <w:r>
                              <w:rPr>
                                <w:rFonts w:ascii="Helvetica" w:hAnsi="Helvetica" w:cs="Helvetica"/>
                                <w:noProof/>
                                <w:sz w:val="24"/>
                              </w:rPr>
                              <w:drawing>
                                <wp:inline distT="0" distB="0" distL="0" distR="0" wp14:anchorId="027AACE7" wp14:editId="40E2A31D">
                                  <wp:extent cx="1333500" cy="1228725"/>
                                  <wp:effectExtent l="0" t="0" r="0" b="0"/>
                                  <wp:docPr id="63731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F95609" id="Text Box 27" o:spid="_x0000_s1028" type="#_x0000_t202" style="position:absolute;margin-left:0;margin-top:13.1pt;width:116.25pt;height:1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" filled="f" stroked="f">
                <v:textbox>
                  <w:txbxContent>
                    <w:p w14:paraId="62CFE595" w14:textId="2469F942" w:rsidR="008C3DF9" w:rsidRDefault="00B800F6">
                      <w:r>
                        <w:rPr>
                          <w:rFonts w:ascii="Helvetica" w:hAnsi="Helvetica" w:cs="Helvetica"/>
                          <w:noProof/>
                          <w:sz w:val="24"/>
                        </w:rPr>
                        <w:drawing>
                          <wp:inline distT="0" distB="0" distL="0" distR="0" wp14:anchorId="027AACE7" wp14:editId="40E2A31D">
                            <wp:extent cx="1333500" cy="1228725"/>
                            <wp:effectExtent l="0" t="0" r="0" b="0"/>
                            <wp:docPr id="63731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txbxContent>
                </v:textbox>
                <w10:wrap type="square"/>
              </v:shape>
            </w:pict>
          </mc:Fallback>
        </mc:AlternateContent>
      </w:r>
      <w:r w:rsidR="00B54A96">
        <w:rPr>
          <w:rFonts w:ascii="Helvetica" w:hAnsi="Helvetica" w:cs="Helvetica"/>
          <w:noProof/>
          <w:sz w:val="24"/>
        </w:rPr>
        <w:drawing>
          <wp:inline distT="0" distB="0" distL="0" distR="0" wp14:anchorId="06669348" wp14:editId="282CD5DF">
            <wp:extent cx="1876425" cy="13239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6425" cy="1323975"/>
                    </a:xfrm>
                    <a:prstGeom prst="rect">
                      <a:avLst/>
                    </a:prstGeom>
                    <a:noFill/>
                    <a:ln w="9525">
                      <a:noFill/>
                      <a:miter lim="800000"/>
                      <a:headEnd/>
                      <a:tailEnd/>
                    </a:ln>
                  </pic:spPr>
                </pic:pic>
              </a:graphicData>
            </a:graphic>
          </wp:inline>
        </w:drawing>
      </w:r>
    </w:p>
    <w:p w14:paraId="447D5380" w14:textId="77777777" w:rsidR="00A62725" w:rsidRDefault="00A62725" w:rsidP="00B116DA">
      <w:pPr>
        <w:spacing w:before="240"/>
        <w:ind w:left="3420" w:right="-720"/>
        <w:rPr>
          <w:rStyle w:val="Strong"/>
          <w:rFonts w:ascii="Arial" w:hAnsi="Arial" w:cs="Arial"/>
          <w:b w:val="0"/>
          <w:sz w:val="21"/>
          <w:szCs w:val="21"/>
        </w:rPr>
      </w:pPr>
    </w:p>
    <w:p w14:paraId="16F92813" w14:textId="77777777" w:rsidR="00A62725" w:rsidRDefault="00A62725" w:rsidP="00B116DA">
      <w:pPr>
        <w:spacing w:before="240"/>
        <w:ind w:left="3420" w:right="-720"/>
        <w:rPr>
          <w:rStyle w:val="Strong"/>
          <w:rFonts w:ascii="Arial" w:hAnsi="Arial" w:cs="Arial"/>
          <w:b w:val="0"/>
          <w:sz w:val="21"/>
          <w:szCs w:val="21"/>
        </w:rPr>
      </w:pPr>
    </w:p>
    <w:p w14:paraId="6F831AD2" w14:textId="77777777" w:rsidR="00AF4C8B" w:rsidRDefault="00AF4C8B" w:rsidP="00B116DA">
      <w:pPr>
        <w:spacing w:before="240"/>
        <w:ind w:left="3420" w:right="-720"/>
        <w:rPr>
          <w:rStyle w:val="Strong"/>
          <w:rFonts w:ascii="Arial" w:hAnsi="Arial" w:cs="Arial"/>
          <w:b w:val="0"/>
          <w:sz w:val="21"/>
          <w:szCs w:val="21"/>
        </w:rPr>
      </w:pPr>
    </w:p>
    <w:p w14:paraId="13A8D3CB" w14:textId="77777777" w:rsidR="00AF4C8B" w:rsidRDefault="00AF4C8B" w:rsidP="00B116DA">
      <w:pPr>
        <w:spacing w:before="240"/>
        <w:ind w:left="3420" w:right="-720"/>
        <w:rPr>
          <w:rStyle w:val="Strong"/>
          <w:rFonts w:ascii="Arial" w:hAnsi="Arial" w:cs="Arial"/>
          <w:b w:val="0"/>
          <w:sz w:val="21"/>
          <w:szCs w:val="21"/>
        </w:rPr>
      </w:pPr>
    </w:p>
    <w:p w14:paraId="4ED1BCA1" w14:textId="77777777" w:rsidR="00AF4C8B" w:rsidRDefault="00AF4C8B" w:rsidP="00B116DA">
      <w:pPr>
        <w:spacing w:before="240"/>
        <w:ind w:left="3420" w:right="-720"/>
        <w:rPr>
          <w:rStyle w:val="Strong"/>
          <w:rFonts w:ascii="Arial" w:hAnsi="Arial" w:cs="Arial"/>
          <w:b w:val="0"/>
          <w:sz w:val="21"/>
          <w:szCs w:val="21"/>
        </w:rPr>
      </w:pPr>
    </w:p>
    <w:p w14:paraId="5F3E5AEE" w14:textId="77777777" w:rsidR="00AF4C8B" w:rsidRDefault="00AF4C8B" w:rsidP="00B116DA">
      <w:pPr>
        <w:spacing w:before="240"/>
        <w:ind w:left="3420" w:right="-720"/>
        <w:rPr>
          <w:rStyle w:val="Strong"/>
          <w:rFonts w:ascii="Arial" w:hAnsi="Arial" w:cs="Arial"/>
          <w:b w:val="0"/>
          <w:sz w:val="21"/>
          <w:szCs w:val="21"/>
        </w:rPr>
      </w:pPr>
    </w:p>
    <w:p w14:paraId="7633529F" w14:textId="77777777" w:rsidR="00B116DA" w:rsidRDefault="00B116DA" w:rsidP="004B22B8">
      <w:pPr>
        <w:spacing w:before="240"/>
        <w:ind w:right="-720"/>
        <w:rPr>
          <w:rStyle w:val="Strong"/>
          <w:rFonts w:ascii="Arial" w:hAnsi="Arial" w:cs="Arial"/>
          <w:b w:val="0"/>
          <w:sz w:val="21"/>
          <w:szCs w:val="21"/>
        </w:rPr>
      </w:pPr>
    </w:p>
    <w:p w14:paraId="29F588C3" w14:textId="77777777" w:rsidR="00B116DA" w:rsidRPr="00915F27" w:rsidRDefault="00B116DA" w:rsidP="00B116DA">
      <w:pPr>
        <w:spacing w:before="240"/>
        <w:ind w:left="3420" w:right="-720"/>
        <w:rPr>
          <w:rStyle w:val="Strong"/>
          <w:rFonts w:ascii="Arial" w:hAnsi="Arial" w:cs="Arial"/>
          <w:b w:val="0"/>
          <w:sz w:val="21"/>
          <w:szCs w:val="21"/>
        </w:rPr>
      </w:pPr>
    </w:p>
    <w:p w14:paraId="4B8C6300" w14:textId="77777777" w:rsidR="00B116DA" w:rsidRDefault="00B116DA" w:rsidP="00F85858">
      <w:pPr>
        <w:spacing w:before="120"/>
        <w:ind w:left="-540" w:right="-720" w:firstLine="720"/>
        <w:rPr>
          <w:rStyle w:val="Strong"/>
          <w:rFonts w:ascii="Arial" w:hAnsi="Arial" w:cs="Arial"/>
          <w:b w:val="0"/>
          <w:sz w:val="21"/>
          <w:szCs w:val="21"/>
        </w:rPr>
      </w:pPr>
    </w:p>
    <w:p w14:paraId="63BEDFBF" w14:textId="77777777" w:rsidR="00B116DA" w:rsidRDefault="00B116DA" w:rsidP="00F85858">
      <w:pPr>
        <w:spacing w:before="120"/>
        <w:ind w:left="-540" w:right="-720" w:firstLine="720"/>
        <w:rPr>
          <w:rStyle w:val="Strong"/>
          <w:rFonts w:ascii="Arial" w:hAnsi="Arial" w:cs="Arial"/>
          <w:b w:val="0"/>
          <w:sz w:val="21"/>
          <w:szCs w:val="21"/>
        </w:rPr>
      </w:pPr>
    </w:p>
    <w:p w14:paraId="2C9AA00B" w14:textId="77777777" w:rsidR="00B116DA" w:rsidRDefault="00B116DA" w:rsidP="00F85858">
      <w:pPr>
        <w:spacing w:before="120"/>
        <w:ind w:left="-540" w:right="-720" w:firstLine="720"/>
        <w:rPr>
          <w:rStyle w:val="Strong"/>
          <w:rFonts w:ascii="Arial" w:hAnsi="Arial" w:cs="Arial"/>
          <w:b w:val="0"/>
          <w:sz w:val="21"/>
          <w:szCs w:val="21"/>
        </w:rPr>
      </w:pPr>
    </w:p>
    <w:p w14:paraId="42FA90ED" w14:textId="77777777" w:rsidR="00B116DA" w:rsidRDefault="00B116DA" w:rsidP="00F85858">
      <w:pPr>
        <w:spacing w:before="120"/>
        <w:ind w:left="-540" w:right="-720" w:firstLine="720"/>
        <w:rPr>
          <w:rStyle w:val="Strong"/>
          <w:rFonts w:ascii="Arial" w:hAnsi="Arial" w:cs="Arial"/>
          <w:b w:val="0"/>
          <w:sz w:val="21"/>
          <w:szCs w:val="21"/>
        </w:rPr>
      </w:pPr>
    </w:p>
    <w:p w14:paraId="2196A027" w14:textId="77777777" w:rsidR="00B116DA" w:rsidRDefault="00B116DA" w:rsidP="00F85858">
      <w:pPr>
        <w:spacing w:before="120"/>
        <w:ind w:left="-540" w:right="-720" w:firstLine="720"/>
        <w:rPr>
          <w:rStyle w:val="Strong"/>
          <w:rFonts w:ascii="Arial" w:hAnsi="Arial" w:cs="Arial"/>
          <w:b w:val="0"/>
          <w:sz w:val="21"/>
          <w:szCs w:val="21"/>
        </w:rPr>
      </w:pPr>
    </w:p>
    <w:p w14:paraId="2A8AB9A8" w14:textId="77777777" w:rsidR="00B116DA" w:rsidRDefault="00B116DA" w:rsidP="00F85858">
      <w:pPr>
        <w:spacing w:before="120"/>
        <w:ind w:left="-540" w:right="-720" w:firstLine="720"/>
        <w:rPr>
          <w:rStyle w:val="Strong"/>
          <w:rFonts w:ascii="Arial" w:hAnsi="Arial" w:cs="Arial"/>
          <w:b w:val="0"/>
          <w:sz w:val="21"/>
          <w:szCs w:val="21"/>
        </w:rPr>
      </w:pPr>
    </w:p>
    <w:p w14:paraId="2701326E" w14:textId="77777777" w:rsidR="00B116DA" w:rsidRDefault="00B116DA" w:rsidP="00F85858">
      <w:pPr>
        <w:spacing w:before="120"/>
        <w:ind w:left="-540" w:right="-720" w:firstLine="720"/>
        <w:rPr>
          <w:rStyle w:val="Strong"/>
          <w:rFonts w:ascii="Arial" w:hAnsi="Arial" w:cs="Arial"/>
          <w:b w:val="0"/>
          <w:sz w:val="21"/>
          <w:szCs w:val="21"/>
        </w:rPr>
      </w:pPr>
    </w:p>
    <w:p w14:paraId="73F87BFA" w14:textId="77777777" w:rsidR="00B116DA" w:rsidRDefault="00B116DA" w:rsidP="00F85858">
      <w:pPr>
        <w:spacing w:before="120"/>
        <w:ind w:left="-540" w:right="-720" w:firstLine="720"/>
        <w:rPr>
          <w:rStyle w:val="Strong"/>
          <w:rFonts w:ascii="Arial" w:hAnsi="Arial" w:cs="Arial"/>
          <w:b w:val="0"/>
          <w:sz w:val="21"/>
          <w:szCs w:val="21"/>
        </w:rPr>
      </w:pPr>
    </w:p>
    <w:p w14:paraId="3D37257C" w14:textId="77777777" w:rsidR="00451965" w:rsidRDefault="00451965" w:rsidP="000C3B11">
      <w:pPr>
        <w:spacing w:before="120"/>
        <w:ind w:right="-720"/>
        <w:rPr>
          <w:rStyle w:val="Strong"/>
          <w:rFonts w:ascii="Arial" w:hAnsi="Arial" w:cs="Arial"/>
          <w:b w:val="0"/>
          <w:sz w:val="21"/>
          <w:szCs w:val="21"/>
        </w:rPr>
      </w:pPr>
    </w:p>
    <w:p w14:paraId="3987CDC4" w14:textId="59E94DC3" w:rsidR="009A585B" w:rsidRPr="00066DA9" w:rsidRDefault="00C70706" w:rsidP="009A585B">
      <w:pPr>
        <w:rPr>
          <w:rFonts w:ascii="Arial Black" w:hAnsi="Arial Black"/>
        </w:rPr>
      </w:pPr>
      <w:r>
        <w:rPr>
          <w:rFonts w:ascii="Calibri" w:hAnsi="Calibri"/>
          <w:noProof/>
          <w:szCs w:val="22"/>
        </w:rPr>
        <w:lastRenderedPageBreak/>
        <mc:AlternateContent>
          <mc:Choice Requires="wps">
            <w:drawing>
              <wp:anchor distT="0" distB="0" distL="114300" distR="114300" simplePos="0" relativeHeight="251661824" behindDoc="0" locked="0" layoutInCell="1" allowOverlap="1" wp14:anchorId="5E603ED3" wp14:editId="19868F1C">
                <wp:simplePos x="0" y="0"/>
                <wp:positionH relativeFrom="column">
                  <wp:posOffset>1600200</wp:posOffset>
                </wp:positionH>
                <wp:positionV relativeFrom="paragraph">
                  <wp:posOffset>7885429</wp:posOffset>
                </wp:positionV>
                <wp:extent cx="2305050" cy="1287145"/>
                <wp:effectExtent l="0" t="0" r="19050" b="27305"/>
                <wp:wrapNone/>
                <wp:docPr id="5933397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87145"/>
                        </a:xfrm>
                        <a:prstGeom prst="rect">
                          <a:avLst/>
                        </a:prstGeom>
                        <a:solidFill>
                          <a:srgbClr val="FFFFFF"/>
                        </a:solidFill>
                        <a:ln w="25400">
                          <a:solidFill>
                            <a:srgbClr val="8064A2"/>
                          </a:solidFill>
                          <a:miter lim="800000"/>
                          <a:headEnd/>
                          <a:tailEnd/>
                        </a:ln>
                      </wps:spPr>
                      <wps:txbx>
                        <w:txbxContent>
                          <w:p w14:paraId="286A8F38" w14:textId="77777777" w:rsidR="008C3DF9" w:rsidRDefault="008C3DF9" w:rsidP="00871F47">
                            <w:pPr>
                              <w:widowControl w:val="0"/>
                              <w:spacing w:line="260" w:lineRule="exact"/>
                              <w:jc w:val="both"/>
                              <w:rPr>
                                <w:rFonts w:ascii="Arial" w:hAnsi="Arial" w:cs="Arial"/>
                                <w:b/>
                                <w:bCs/>
                                <w:color w:val="FFFFFE"/>
                                <w:w w:val="80"/>
                                <w:sz w:val="16"/>
                                <w:szCs w:val="16"/>
                              </w:rPr>
                            </w:pPr>
                          </w:p>
                          <w:p w14:paraId="1B05141D" w14:textId="77777777" w:rsidR="008C3DF9" w:rsidRDefault="008C3DF9" w:rsidP="00871F47">
                            <w:pPr>
                              <w:widowControl w:val="0"/>
                              <w:spacing w:line="260" w:lineRule="exact"/>
                              <w:jc w:val="both"/>
                              <w:rPr>
                                <w:rFonts w:ascii="Arial" w:hAnsi="Arial" w:cs="Arial"/>
                                <w:b/>
                                <w:bCs/>
                                <w:color w:val="FFFFFE"/>
                                <w:w w:val="80"/>
                                <w:sz w:val="16"/>
                                <w:szCs w:val="16"/>
                              </w:rPr>
                            </w:pPr>
                          </w:p>
                          <w:p w14:paraId="2CE15BED" w14:textId="77777777" w:rsidR="008C3DF9" w:rsidRDefault="008C3DF9" w:rsidP="00221007">
                            <w:pPr>
                              <w:widowControl w:val="0"/>
                              <w:spacing w:line="260" w:lineRule="exact"/>
                              <w:jc w:val="center"/>
                              <w:rPr>
                                <w:rFonts w:ascii="Arial" w:hAnsi="Arial" w:cs="Arial"/>
                                <w:b/>
                                <w:bCs/>
                                <w:color w:val="FFFFFE"/>
                                <w:w w:val="80"/>
                                <w:sz w:val="16"/>
                                <w:szCs w:val="16"/>
                              </w:rPr>
                            </w:pPr>
                          </w:p>
                          <w:p w14:paraId="5C906033" w14:textId="77777777" w:rsidR="00900FCF" w:rsidRPr="00900FCF" w:rsidRDefault="00900FCF" w:rsidP="00900FCF">
                            <w:pPr>
                              <w:spacing w:before="120"/>
                              <w:jc w:val="center"/>
                              <w:rPr>
                                <w:rFonts w:ascii="Arial Black" w:hAnsi="Arial Black"/>
                                <w:sz w:val="24"/>
                              </w:rPr>
                            </w:pPr>
                            <w:r>
                              <w:rPr>
                                <w:rFonts w:ascii="SourceSansPro-Regular" w:hAnsi="SourceSansPro-Regular" w:cs="SourceSansPro-Regular"/>
                                <w:sz w:val="24"/>
                              </w:rPr>
                              <w:t>Jimmy Carter legalized home-brewing of beer.</w:t>
                            </w:r>
                          </w:p>
                          <w:p w14:paraId="29C75AD9" w14:textId="77777777" w:rsidR="00900FCF" w:rsidRDefault="00900F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03ED3" id="Text Box 22" o:spid="_x0000_s1029" type="#_x0000_t202" style="position:absolute;margin-left:126pt;margin-top:620.9pt;width:181.5pt;height:10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" strokecolor="#8064a2" strokeweight="2pt">
                <v:textbox>
                  <w:txbxContent>
                    <w:p w14:paraId="286A8F38" w14:textId="77777777" w:rsidR="008C3DF9" w:rsidRDefault="008C3DF9" w:rsidP="00871F47">
                      <w:pPr>
                        <w:widowControl w:val="0"/>
                        <w:spacing w:line="260" w:lineRule="exact"/>
                        <w:jc w:val="both"/>
                        <w:rPr>
                          <w:rFonts w:ascii="Arial" w:hAnsi="Arial" w:cs="Arial"/>
                          <w:b/>
                          <w:bCs/>
                          <w:color w:val="FFFFFE"/>
                          <w:w w:val="80"/>
                          <w:sz w:val="16"/>
                          <w:szCs w:val="16"/>
                        </w:rPr>
                      </w:pPr>
                    </w:p>
                    <w:p w14:paraId="1B05141D" w14:textId="77777777" w:rsidR="008C3DF9" w:rsidRDefault="008C3DF9" w:rsidP="00871F47">
                      <w:pPr>
                        <w:widowControl w:val="0"/>
                        <w:spacing w:line="260" w:lineRule="exact"/>
                        <w:jc w:val="both"/>
                        <w:rPr>
                          <w:rFonts w:ascii="Arial" w:hAnsi="Arial" w:cs="Arial"/>
                          <w:b/>
                          <w:bCs/>
                          <w:color w:val="FFFFFE"/>
                          <w:w w:val="80"/>
                          <w:sz w:val="16"/>
                          <w:szCs w:val="16"/>
                        </w:rPr>
                      </w:pPr>
                    </w:p>
                    <w:p w14:paraId="2CE15BED" w14:textId="77777777" w:rsidR="008C3DF9" w:rsidRDefault="008C3DF9" w:rsidP="00221007">
                      <w:pPr>
                        <w:widowControl w:val="0"/>
                        <w:spacing w:line="260" w:lineRule="exact"/>
                        <w:jc w:val="center"/>
                        <w:rPr>
                          <w:rFonts w:ascii="Arial" w:hAnsi="Arial" w:cs="Arial"/>
                          <w:b/>
                          <w:bCs/>
                          <w:color w:val="FFFFFE"/>
                          <w:w w:val="80"/>
                          <w:sz w:val="16"/>
                          <w:szCs w:val="16"/>
                        </w:rPr>
                      </w:pPr>
                    </w:p>
                    <w:p w14:paraId="5C906033" w14:textId="77777777" w:rsidR="00900FCF" w:rsidRPr="00900FCF" w:rsidRDefault="00900FCF" w:rsidP="00900FCF">
                      <w:pPr>
                        <w:spacing w:before="120"/>
                        <w:jc w:val="center"/>
                        <w:rPr>
                          <w:rFonts w:ascii="Arial Black" w:hAnsi="Arial Black"/>
                          <w:sz w:val="24"/>
                        </w:rPr>
                      </w:pPr>
                      <w:r>
                        <w:rPr>
                          <w:rFonts w:ascii="SourceSansPro-Regular" w:hAnsi="SourceSansPro-Regular" w:cs="SourceSansPro-Regular"/>
                          <w:sz w:val="24"/>
                        </w:rPr>
                        <w:t>Jimmy Carter legalized home-brewing of beer.</w:t>
                      </w:r>
                    </w:p>
                    <w:p w14:paraId="29C75AD9" w14:textId="77777777" w:rsidR="00900FCF" w:rsidRDefault="00900FCF"/>
                  </w:txbxContent>
                </v:textbox>
              </v:shape>
            </w:pict>
          </mc:Fallback>
        </mc:AlternateContent>
      </w:r>
      <w:r w:rsidR="00B800F6">
        <w:rPr>
          <w:noProof/>
        </w:rPr>
        <mc:AlternateContent>
          <mc:Choice Requires="wps">
            <w:drawing>
              <wp:anchor distT="0" distB="0" distL="114300" distR="114300" simplePos="0" relativeHeight="251676160" behindDoc="0" locked="0" layoutInCell="1" allowOverlap="1" wp14:anchorId="5B15A600" wp14:editId="2CFC020A">
                <wp:simplePos x="0" y="0"/>
                <wp:positionH relativeFrom="column">
                  <wp:posOffset>2857500</wp:posOffset>
                </wp:positionH>
                <wp:positionV relativeFrom="paragraph">
                  <wp:posOffset>1011555</wp:posOffset>
                </wp:positionV>
                <wp:extent cx="3200400" cy="2514600"/>
                <wp:effectExtent l="0" t="0" r="0" b="0"/>
                <wp:wrapThrough wrapText="bothSides">
                  <wp:wrapPolygon edited="0">
                    <wp:start x="257" y="0"/>
                    <wp:lineTo x="257" y="21436"/>
                    <wp:lineTo x="21214" y="21436"/>
                    <wp:lineTo x="21214" y="0"/>
                    <wp:lineTo x="257" y="0"/>
                  </wp:wrapPolygon>
                </wp:wrapThrough>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514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F5CFA74" w14:textId="35607301" w:rsidR="008C3DF9" w:rsidRPr="00254096" w:rsidRDefault="00B800F6">
                            <w:pPr>
                              <w:rPr>
                                <w:rFonts w:ascii="Calibri" w:hAnsi="Calibri"/>
                                <w:szCs w:val="22"/>
                              </w:rPr>
                            </w:pPr>
                            <w:r>
                              <w:rPr>
                                <w:rFonts w:ascii="Helvetica" w:hAnsi="Helvetica" w:cs="Helvetica"/>
                                <w:noProof/>
                                <w:sz w:val="24"/>
                              </w:rPr>
                              <w:drawing>
                                <wp:inline distT="0" distB="0" distL="0" distR="0" wp14:anchorId="142C8D48" wp14:editId="6987B6E2">
                                  <wp:extent cx="3257550" cy="2286000"/>
                                  <wp:effectExtent l="0" t="0" r="0" b="0"/>
                                  <wp:docPr id="276736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28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A600" id="Text Box 8" o:spid="_x0000_s1030" type="#_x0000_t202" style="position:absolute;margin-left:225pt;margin-top:79.65pt;width:252pt;height:1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" filled="f" stroked="f">
                <v:textbox>
                  <w:txbxContent>
                    <w:p w14:paraId="1F5CFA74" w14:textId="35607301" w:rsidR="008C3DF9" w:rsidRPr="00254096" w:rsidRDefault="00B800F6">
                      <w:pPr>
                        <w:rPr>
                          <w:rFonts w:ascii="Calibri" w:hAnsi="Calibri"/>
                          <w:szCs w:val="22"/>
                        </w:rPr>
                      </w:pPr>
                      <w:r>
                        <w:rPr>
                          <w:rFonts w:ascii="Helvetica" w:hAnsi="Helvetica" w:cs="Helvetica"/>
                          <w:noProof/>
                          <w:sz w:val="24"/>
                        </w:rPr>
                        <w:drawing>
                          <wp:inline distT="0" distB="0" distL="0" distR="0" wp14:anchorId="142C8D48" wp14:editId="6987B6E2">
                            <wp:extent cx="3257550" cy="2286000"/>
                            <wp:effectExtent l="0" t="0" r="0" b="0"/>
                            <wp:docPr id="276736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286000"/>
                                    </a:xfrm>
                                    <a:prstGeom prst="rect">
                                      <a:avLst/>
                                    </a:prstGeom>
                                    <a:noFill/>
                                    <a:ln>
                                      <a:noFill/>
                                    </a:ln>
                                  </pic:spPr>
                                </pic:pic>
                              </a:graphicData>
                            </a:graphic>
                          </wp:inline>
                        </w:drawing>
                      </w:r>
                    </w:p>
                  </w:txbxContent>
                </v:textbox>
                <w10:wrap type="through"/>
              </v:shape>
            </w:pict>
          </mc:Fallback>
        </mc:AlternateContent>
      </w:r>
      <w:r w:rsidR="00B800F6">
        <w:rPr>
          <w:rFonts w:ascii="Calibri" w:hAnsi="Calibri"/>
          <w:noProof/>
          <w:szCs w:val="22"/>
        </w:rPr>
        <mc:AlternateContent>
          <mc:Choice Requires="wps">
            <w:drawing>
              <wp:anchor distT="0" distB="0" distL="114300" distR="114300" simplePos="0" relativeHeight="251648512" behindDoc="0" locked="0" layoutInCell="1" allowOverlap="1" wp14:anchorId="688E2D9B" wp14:editId="71D9C105">
                <wp:simplePos x="0" y="0"/>
                <wp:positionH relativeFrom="column">
                  <wp:posOffset>-685800</wp:posOffset>
                </wp:positionH>
                <wp:positionV relativeFrom="paragraph">
                  <wp:posOffset>-114300</wp:posOffset>
                </wp:positionV>
                <wp:extent cx="6858000" cy="914400"/>
                <wp:effectExtent l="9525" t="8255" r="9525" b="20320"/>
                <wp:wrapNone/>
                <wp:docPr id="20676341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14:paraId="38AB1416" w14:textId="77777777" w:rsidR="008C3DF9" w:rsidRPr="008F7315" w:rsidRDefault="008F7315" w:rsidP="008F7315">
                            <w:pPr>
                              <w:jc w:val="center"/>
                              <w:rPr>
                                <w:rFonts w:ascii="Papyrus" w:hAnsi="Papyrus"/>
                                <w:sz w:val="48"/>
                                <w:szCs w:val="48"/>
                              </w:rPr>
                            </w:pPr>
                            <w:r w:rsidRPr="008F7315">
                              <w:rPr>
                                <w:rStyle w:val="Strong"/>
                                <w:i/>
                                <w:iCs/>
                                <w:sz w:val="48"/>
                                <w:szCs w:val="48"/>
                              </w:rPr>
                              <w:t>In August, feed your soul with the beauty of late summer.</w:t>
                            </w:r>
                          </w:p>
                          <w:p w14:paraId="162E5F58" w14:textId="77777777" w:rsidR="008C3DF9" w:rsidRPr="00E142E6" w:rsidRDefault="008C3DF9" w:rsidP="0037307A">
                            <w:pPr>
                              <w:jc w:val="right"/>
                              <w:rPr>
                                <w:rFonts w:ascii="Papyrus" w:hAnsi="Papyru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E2D9B" id="Text Box 305" o:spid="_x0000_s1031" type="#_x0000_t202" style="position:absolute;margin-left:-54pt;margin-top:-9pt;width:540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" fillcolor="#a3c4ff" strokecolor="#4579b8">
                <v:fill color2="#e5eeff" rotate="t" angle="180" colors="0 #a3c4ff;22938f #bfd5ff;1 #e5eeff" focus="100%" type="gradient"/>
                <v:shadow on="t" color="black" opacity="24903f" origin=",.5" offset="0,.55556mm"/>
                <v:textbox>
                  <w:txbxContent>
                    <w:p w14:paraId="38AB1416" w14:textId="77777777" w:rsidR="008C3DF9" w:rsidRPr="008F7315" w:rsidRDefault="008F7315" w:rsidP="008F7315">
                      <w:pPr>
                        <w:jc w:val="center"/>
                        <w:rPr>
                          <w:rFonts w:ascii="Papyrus" w:hAnsi="Papyrus"/>
                          <w:sz w:val="48"/>
                          <w:szCs w:val="48"/>
                        </w:rPr>
                      </w:pPr>
                      <w:r w:rsidRPr="008F7315">
                        <w:rPr>
                          <w:rStyle w:val="Strong"/>
                          <w:i/>
                          <w:iCs/>
                          <w:sz w:val="48"/>
                          <w:szCs w:val="48"/>
                        </w:rPr>
                        <w:t>In August, feed your soul with the beauty of late summer.</w:t>
                      </w:r>
                    </w:p>
                    <w:p w14:paraId="162E5F58" w14:textId="77777777" w:rsidR="008C3DF9" w:rsidRPr="00E142E6" w:rsidRDefault="008C3DF9" w:rsidP="0037307A">
                      <w:pPr>
                        <w:jc w:val="right"/>
                        <w:rPr>
                          <w:rFonts w:ascii="Papyrus" w:hAnsi="Papyrus"/>
                          <w:sz w:val="28"/>
                          <w:szCs w:val="28"/>
                        </w:rPr>
                      </w:pPr>
                    </w:p>
                  </w:txbxContent>
                </v:textbox>
              </v:shape>
            </w:pict>
          </mc:Fallback>
        </mc:AlternateContent>
      </w:r>
      <w:r w:rsidR="000651D1">
        <w:t xml:space="preserve">Though we travel the world over to </w:t>
      </w:r>
      <w:proofErr w:type="gramStart"/>
      <w:r w:rsidR="000651D1">
        <w:t>find the beautiful</w:t>
      </w:r>
      <w:proofErr w:type="gramEnd"/>
      <w:r w:rsidR="000651D1">
        <w:t xml:space="preserve">, we must carry it with </w:t>
      </w:r>
      <w:proofErr w:type="gramStart"/>
      <w:r w:rsidR="000651D1">
        <w:t>us</w:t>
      </w:r>
      <w:proofErr w:type="gramEnd"/>
      <w:r w:rsidR="000651D1">
        <w:t xml:space="preserve"> or we find </w:t>
      </w:r>
      <w:r w:rsidR="00B800F6">
        <w:rPr>
          <w:noProof/>
        </w:rPr>
        <mc:AlternateContent>
          <mc:Choice Requires="wps">
            <w:drawing>
              <wp:anchor distT="0" distB="0" distL="114300" distR="114300" simplePos="0" relativeHeight="251645440" behindDoc="1" locked="0" layoutInCell="1" allowOverlap="1" wp14:anchorId="31788AD2" wp14:editId="1477AD01">
                <wp:simplePos x="0" y="0"/>
                <wp:positionH relativeFrom="page">
                  <wp:posOffset>457200</wp:posOffset>
                </wp:positionH>
                <wp:positionV relativeFrom="page">
                  <wp:posOffset>8388985</wp:posOffset>
                </wp:positionV>
                <wp:extent cx="6821170" cy="45085"/>
                <wp:effectExtent l="0" t="19050" r="17780" b="0"/>
                <wp:wrapNone/>
                <wp:docPr id="62257534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170" cy="45085"/>
                        </a:xfrm>
                        <a:custGeom>
                          <a:avLst/>
                          <a:gdLst>
                            <a:gd name="T0" fmla="*/ 0 w 10656"/>
                            <a:gd name="T1" fmla="*/ 10656 w 10656"/>
                          </a:gdLst>
                          <a:ahLst/>
                          <a:cxnLst>
                            <a:cxn ang="0">
                              <a:pos x="T0" y="0"/>
                            </a:cxn>
                            <a:cxn ang="0">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62CD" id="Freeform 300" o:spid="_x0000_s1026" style="position:absolute;margin-left:36pt;margin-top:660.55pt;width:537.1pt;height:3.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" path="m,l10656,e" filled="f" strokeweight="3.75pt">
                <v:path o:connecttype="custom" o:connectlocs="0,0;6821170,0" o:connectangles="0,0"/>
                <w10:wrap anchorx="page" anchory="page"/>
              </v:shape>
            </w:pict>
          </mc:Fallback>
        </mc:AlternateContent>
      </w:r>
      <w:r w:rsidR="00B800F6">
        <w:rPr>
          <w:rFonts w:ascii="Calibri" w:hAnsi="Calibri"/>
          <w:noProof/>
          <w:szCs w:val="22"/>
        </w:rPr>
        <mc:AlternateContent>
          <mc:Choice Requires="wps">
            <w:drawing>
              <wp:anchor distT="0" distB="0" distL="114300" distR="114300" simplePos="0" relativeHeight="251657728" behindDoc="0" locked="0" layoutInCell="1" allowOverlap="1" wp14:anchorId="78726943" wp14:editId="5AF8098A">
                <wp:simplePos x="0" y="0"/>
                <wp:positionH relativeFrom="column">
                  <wp:posOffset>2743200</wp:posOffset>
                </wp:positionH>
                <wp:positionV relativeFrom="paragraph">
                  <wp:posOffset>3771900</wp:posOffset>
                </wp:positionV>
                <wp:extent cx="3449320" cy="4114800"/>
                <wp:effectExtent l="9525" t="8255" r="8255" b="20320"/>
                <wp:wrapNone/>
                <wp:docPr id="96298246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411480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54D0FD6B" w14:textId="77777777" w:rsidR="008C3DF9" w:rsidRDefault="008C3DF9" w:rsidP="001F63EB">
                            <w:pPr>
                              <w:jc w:val="center"/>
                              <w:rPr>
                                <w:rFonts w:ascii="Arial" w:hAnsi="Arial" w:cs="Arial"/>
                                <w:b/>
                                <w:i/>
                                <w:sz w:val="40"/>
                                <w:szCs w:val="40"/>
                                <w:u w:val="single"/>
                              </w:rPr>
                            </w:pPr>
                            <w:r>
                              <w:rPr>
                                <w:rFonts w:ascii="Arial" w:hAnsi="Arial" w:cs="Arial"/>
                                <w:b/>
                                <w:i/>
                                <w:sz w:val="40"/>
                                <w:szCs w:val="40"/>
                                <w:u w:val="single"/>
                              </w:rPr>
                              <w:t>August</w:t>
                            </w:r>
                            <w:r w:rsidRPr="002E6472">
                              <w:rPr>
                                <w:rFonts w:ascii="Arial" w:hAnsi="Arial" w:cs="Arial"/>
                                <w:b/>
                                <w:i/>
                                <w:sz w:val="40"/>
                                <w:szCs w:val="40"/>
                                <w:u w:val="single"/>
                              </w:rPr>
                              <w:t xml:space="preserve"> Events</w:t>
                            </w:r>
                          </w:p>
                          <w:p w14:paraId="7096D85F" w14:textId="77777777" w:rsidR="008C3DF9" w:rsidRPr="002E6472" w:rsidRDefault="008C3DF9" w:rsidP="001F63EB">
                            <w:pPr>
                              <w:jc w:val="center"/>
                              <w:rPr>
                                <w:rFonts w:ascii="Arial" w:hAnsi="Arial" w:cs="Arial"/>
                                <w:b/>
                                <w:i/>
                                <w:sz w:val="40"/>
                                <w:szCs w:val="40"/>
                                <w:u w:val="single"/>
                              </w:rPr>
                            </w:pPr>
                          </w:p>
                          <w:p w14:paraId="65F7A0EE" w14:textId="77777777" w:rsidR="00912CB2" w:rsidRPr="00912CB2" w:rsidRDefault="00912CB2" w:rsidP="00F30A8F">
                            <w:pPr>
                              <w:rPr>
                                <w:sz w:val="28"/>
                                <w:szCs w:val="28"/>
                              </w:rPr>
                            </w:pPr>
                            <w:r w:rsidRPr="00912CB2">
                              <w:rPr>
                                <w:sz w:val="28"/>
                                <w:szCs w:val="28"/>
                              </w:rPr>
                              <w:t>1 - National Mountain Climbing Day</w:t>
                            </w:r>
                          </w:p>
                          <w:p w14:paraId="67E5C45E" w14:textId="77777777" w:rsidR="00912CB2" w:rsidRPr="00912CB2" w:rsidRDefault="00912CB2" w:rsidP="00F30A8F">
                            <w:pPr>
                              <w:rPr>
                                <w:sz w:val="28"/>
                                <w:szCs w:val="28"/>
                              </w:rPr>
                            </w:pPr>
                            <w:r w:rsidRPr="00912CB2">
                              <w:rPr>
                                <w:sz w:val="28"/>
                                <w:szCs w:val="28"/>
                              </w:rPr>
                              <w:t xml:space="preserve">   </w:t>
                            </w:r>
                            <w:r w:rsidRPr="00912CB2">
                              <w:rPr>
                                <w:sz w:val="28"/>
                                <w:szCs w:val="28"/>
                              </w:rPr>
                              <w:br/>
                              <w:t xml:space="preserve">3 - National Watermelon Day </w:t>
                            </w:r>
                          </w:p>
                          <w:p w14:paraId="74AB384A" w14:textId="77777777" w:rsidR="00912CB2" w:rsidRPr="00912CB2" w:rsidRDefault="00912CB2" w:rsidP="00F30A8F">
                            <w:pPr>
                              <w:rPr>
                                <w:sz w:val="28"/>
                                <w:szCs w:val="28"/>
                              </w:rPr>
                            </w:pPr>
                            <w:r w:rsidRPr="00912CB2">
                              <w:rPr>
                                <w:sz w:val="28"/>
                                <w:szCs w:val="28"/>
                              </w:rPr>
                              <w:br/>
                              <w:t xml:space="preserve">10 - National S'mores Day </w:t>
                            </w:r>
                          </w:p>
                          <w:p w14:paraId="679B6F88" w14:textId="4B52A8EA" w:rsidR="00912CB2" w:rsidRDefault="00912CB2" w:rsidP="00F30A8F">
                            <w:pPr>
                              <w:rPr>
                                <w:sz w:val="28"/>
                                <w:szCs w:val="28"/>
                              </w:rPr>
                            </w:pPr>
                            <w:r w:rsidRPr="00912CB2">
                              <w:rPr>
                                <w:sz w:val="28"/>
                                <w:szCs w:val="28"/>
                              </w:rPr>
                              <w:br/>
                              <w:t>1</w:t>
                            </w:r>
                            <w:r w:rsidR="00B800F6">
                              <w:rPr>
                                <w:sz w:val="28"/>
                                <w:szCs w:val="28"/>
                              </w:rPr>
                              <w:t>1</w:t>
                            </w:r>
                            <w:r w:rsidR="008F7315">
                              <w:rPr>
                                <w:sz w:val="28"/>
                                <w:szCs w:val="28"/>
                              </w:rPr>
                              <w:t xml:space="preserve"> </w:t>
                            </w:r>
                            <w:r w:rsidRPr="00912CB2">
                              <w:rPr>
                                <w:sz w:val="28"/>
                                <w:szCs w:val="28"/>
                              </w:rPr>
                              <w:t>&amp;</w:t>
                            </w:r>
                            <w:r w:rsidR="008F7315">
                              <w:rPr>
                                <w:sz w:val="28"/>
                                <w:szCs w:val="28"/>
                              </w:rPr>
                              <w:t xml:space="preserve"> </w:t>
                            </w:r>
                            <w:r w:rsidRPr="00912CB2">
                              <w:rPr>
                                <w:sz w:val="28"/>
                                <w:szCs w:val="28"/>
                              </w:rPr>
                              <w:t>1</w:t>
                            </w:r>
                            <w:r w:rsidR="00B800F6">
                              <w:rPr>
                                <w:sz w:val="28"/>
                                <w:szCs w:val="28"/>
                              </w:rPr>
                              <w:t>2</w:t>
                            </w:r>
                            <w:r w:rsidRPr="00912CB2">
                              <w:rPr>
                                <w:sz w:val="28"/>
                                <w:szCs w:val="28"/>
                              </w:rPr>
                              <w:t xml:space="preserve"> - Perseid Meteor Shower - peak dates vary </w:t>
                            </w:r>
                          </w:p>
                          <w:p w14:paraId="5112AFF6" w14:textId="77777777" w:rsidR="00912CB2" w:rsidRDefault="00912CB2" w:rsidP="00F30A8F">
                            <w:pPr>
                              <w:rPr>
                                <w:sz w:val="28"/>
                                <w:szCs w:val="28"/>
                              </w:rPr>
                            </w:pPr>
                            <w:r w:rsidRPr="00912CB2">
                              <w:rPr>
                                <w:sz w:val="28"/>
                                <w:szCs w:val="28"/>
                              </w:rPr>
                              <w:br/>
                              <w:t xml:space="preserve">13 - Left Hander's Day </w:t>
                            </w:r>
                          </w:p>
                          <w:p w14:paraId="54F55E5C" w14:textId="77777777" w:rsidR="00912CB2" w:rsidRDefault="00912CB2" w:rsidP="00F30A8F">
                            <w:pPr>
                              <w:rPr>
                                <w:sz w:val="28"/>
                                <w:szCs w:val="28"/>
                              </w:rPr>
                            </w:pPr>
                            <w:r w:rsidRPr="00912CB2">
                              <w:rPr>
                                <w:sz w:val="28"/>
                                <w:szCs w:val="28"/>
                              </w:rPr>
                              <w:br/>
                              <w:t xml:space="preserve">14 - V-J Day </w:t>
                            </w:r>
                          </w:p>
                          <w:p w14:paraId="6431E223" w14:textId="77777777" w:rsidR="008F7315" w:rsidRDefault="00912CB2" w:rsidP="00F30A8F">
                            <w:pPr>
                              <w:rPr>
                                <w:sz w:val="28"/>
                                <w:szCs w:val="28"/>
                              </w:rPr>
                            </w:pPr>
                            <w:r w:rsidRPr="00912CB2">
                              <w:rPr>
                                <w:sz w:val="28"/>
                                <w:szCs w:val="28"/>
                              </w:rPr>
                              <w:br/>
                              <w:t xml:space="preserve">28 - Stuffed Green Bell Peppers Day </w:t>
                            </w:r>
                          </w:p>
                          <w:p w14:paraId="68BD3613" w14:textId="77777777" w:rsidR="008C3DF9" w:rsidRPr="00912CB2" w:rsidRDefault="00912CB2" w:rsidP="00F30A8F">
                            <w:pPr>
                              <w:rPr>
                                <w:rFonts w:ascii="Arial" w:hAnsi="Arial" w:cs="Arial"/>
                                <w:i/>
                                <w:sz w:val="28"/>
                                <w:szCs w:val="28"/>
                              </w:rPr>
                            </w:pPr>
                            <w:r w:rsidRPr="00912CB2">
                              <w:rPr>
                                <w:sz w:val="28"/>
                                <w:szCs w:val="28"/>
                              </w:rPr>
                              <w:br/>
                              <w:t>30 - National Marshmallow Toasting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8726943" id="Text Box 64" o:spid="_x0000_s1032" type="#_x0000_t202" style="position:absolute;margin-left:3in;margin-top:297pt;width:271.6pt;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" fillcolor="#e5eeff" strokecolor="#4579b8">
                <v:fill color2="#a3c4ff" rotate="t" colors="0 #e5eeff;42598f #bfd5ff;1 #a3c4ff" focus="100%" type="gradient"/>
                <v:shadow on="t" opacity="24903f" origin=",.5" offset="0,.55556mm"/>
                <v:path arrowok="t"/>
                <v:textbox>
                  <w:txbxContent>
                    <w:p w14:paraId="54D0FD6B" w14:textId="77777777" w:rsidR="008C3DF9" w:rsidRDefault="008C3DF9" w:rsidP="001F63EB">
                      <w:pPr>
                        <w:jc w:val="center"/>
                        <w:rPr>
                          <w:rFonts w:ascii="Arial" w:hAnsi="Arial" w:cs="Arial"/>
                          <w:b/>
                          <w:i/>
                          <w:sz w:val="40"/>
                          <w:szCs w:val="40"/>
                          <w:u w:val="single"/>
                        </w:rPr>
                      </w:pPr>
                      <w:r>
                        <w:rPr>
                          <w:rFonts w:ascii="Arial" w:hAnsi="Arial" w:cs="Arial"/>
                          <w:b/>
                          <w:i/>
                          <w:sz w:val="40"/>
                          <w:szCs w:val="40"/>
                          <w:u w:val="single"/>
                        </w:rPr>
                        <w:t>August</w:t>
                      </w:r>
                      <w:r w:rsidRPr="002E6472">
                        <w:rPr>
                          <w:rFonts w:ascii="Arial" w:hAnsi="Arial" w:cs="Arial"/>
                          <w:b/>
                          <w:i/>
                          <w:sz w:val="40"/>
                          <w:szCs w:val="40"/>
                          <w:u w:val="single"/>
                        </w:rPr>
                        <w:t xml:space="preserve"> Events</w:t>
                      </w:r>
                    </w:p>
                    <w:p w14:paraId="7096D85F" w14:textId="77777777" w:rsidR="008C3DF9" w:rsidRPr="002E6472" w:rsidRDefault="008C3DF9" w:rsidP="001F63EB">
                      <w:pPr>
                        <w:jc w:val="center"/>
                        <w:rPr>
                          <w:rFonts w:ascii="Arial" w:hAnsi="Arial" w:cs="Arial"/>
                          <w:b/>
                          <w:i/>
                          <w:sz w:val="40"/>
                          <w:szCs w:val="40"/>
                          <w:u w:val="single"/>
                        </w:rPr>
                      </w:pPr>
                    </w:p>
                    <w:p w14:paraId="65F7A0EE" w14:textId="77777777" w:rsidR="00912CB2" w:rsidRPr="00912CB2" w:rsidRDefault="00912CB2" w:rsidP="00F30A8F">
                      <w:pPr>
                        <w:rPr>
                          <w:sz w:val="28"/>
                          <w:szCs w:val="28"/>
                        </w:rPr>
                      </w:pPr>
                      <w:r w:rsidRPr="00912CB2">
                        <w:rPr>
                          <w:sz w:val="28"/>
                          <w:szCs w:val="28"/>
                        </w:rPr>
                        <w:t>1 - National Mountain Climbing Day</w:t>
                      </w:r>
                    </w:p>
                    <w:p w14:paraId="67E5C45E" w14:textId="77777777" w:rsidR="00912CB2" w:rsidRPr="00912CB2" w:rsidRDefault="00912CB2" w:rsidP="00F30A8F">
                      <w:pPr>
                        <w:rPr>
                          <w:sz w:val="28"/>
                          <w:szCs w:val="28"/>
                        </w:rPr>
                      </w:pPr>
                      <w:r w:rsidRPr="00912CB2">
                        <w:rPr>
                          <w:sz w:val="28"/>
                          <w:szCs w:val="28"/>
                        </w:rPr>
                        <w:t xml:space="preserve">   </w:t>
                      </w:r>
                      <w:r w:rsidRPr="00912CB2">
                        <w:rPr>
                          <w:sz w:val="28"/>
                          <w:szCs w:val="28"/>
                        </w:rPr>
                        <w:br/>
                        <w:t xml:space="preserve">3 - National Watermelon Day </w:t>
                      </w:r>
                    </w:p>
                    <w:p w14:paraId="74AB384A" w14:textId="77777777" w:rsidR="00912CB2" w:rsidRPr="00912CB2" w:rsidRDefault="00912CB2" w:rsidP="00F30A8F">
                      <w:pPr>
                        <w:rPr>
                          <w:sz w:val="28"/>
                          <w:szCs w:val="28"/>
                        </w:rPr>
                      </w:pPr>
                      <w:r w:rsidRPr="00912CB2">
                        <w:rPr>
                          <w:sz w:val="28"/>
                          <w:szCs w:val="28"/>
                        </w:rPr>
                        <w:br/>
                        <w:t xml:space="preserve">10 - National S'mores Day </w:t>
                      </w:r>
                    </w:p>
                    <w:p w14:paraId="679B6F88" w14:textId="4B52A8EA" w:rsidR="00912CB2" w:rsidRDefault="00912CB2" w:rsidP="00F30A8F">
                      <w:pPr>
                        <w:rPr>
                          <w:sz w:val="28"/>
                          <w:szCs w:val="28"/>
                        </w:rPr>
                      </w:pPr>
                      <w:r w:rsidRPr="00912CB2">
                        <w:rPr>
                          <w:sz w:val="28"/>
                          <w:szCs w:val="28"/>
                        </w:rPr>
                        <w:br/>
                        <w:t>1</w:t>
                      </w:r>
                      <w:r w:rsidR="00B800F6">
                        <w:rPr>
                          <w:sz w:val="28"/>
                          <w:szCs w:val="28"/>
                        </w:rPr>
                        <w:t>1</w:t>
                      </w:r>
                      <w:r w:rsidR="008F7315">
                        <w:rPr>
                          <w:sz w:val="28"/>
                          <w:szCs w:val="28"/>
                        </w:rPr>
                        <w:t xml:space="preserve"> </w:t>
                      </w:r>
                      <w:r w:rsidRPr="00912CB2">
                        <w:rPr>
                          <w:sz w:val="28"/>
                          <w:szCs w:val="28"/>
                        </w:rPr>
                        <w:t>&amp;</w:t>
                      </w:r>
                      <w:r w:rsidR="008F7315">
                        <w:rPr>
                          <w:sz w:val="28"/>
                          <w:szCs w:val="28"/>
                        </w:rPr>
                        <w:t xml:space="preserve"> </w:t>
                      </w:r>
                      <w:r w:rsidRPr="00912CB2">
                        <w:rPr>
                          <w:sz w:val="28"/>
                          <w:szCs w:val="28"/>
                        </w:rPr>
                        <w:t>1</w:t>
                      </w:r>
                      <w:r w:rsidR="00B800F6">
                        <w:rPr>
                          <w:sz w:val="28"/>
                          <w:szCs w:val="28"/>
                        </w:rPr>
                        <w:t>2</w:t>
                      </w:r>
                      <w:r w:rsidRPr="00912CB2">
                        <w:rPr>
                          <w:sz w:val="28"/>
                          <w:szCs w:val="28"/>
                        </w:rPr>
                        <w:t xml:space="preserve"> - Perseid Meteor Shower - peak dates vary </w:t>
                      </w:r>
                    </w:p>
                    <w:p w14:paraId="5112AFF6" w14:textId="77777777" w:rsidR="00912CB2" w:rsidRDefault="00912CB2" w:rsidP="00F30A8F">
                      <w:pPr>
                        <w:rPr>
                          <w:sz w:val="28"/>
                          <w:szCs w:val="28"/>
                        </w:rPr>
                      </w:pPr>
                      <w:r w:rsidRPr="00912CB2">
                        <w:rPr>
                          <w:sz w:val="28"/>
                          <w:szCs w:val="28"/>
                        </w:rPr>
                        <w:br/>
                        <w:t xml:space="preserve">13 - Left Hander's Day </w:t>
                      </w:r>
                    </w:p>
                    <w:p w14:paraId="54F55E5C" w14:textId="77777777" w:rsidR="00912CB2" w:rsidRDefault="00912CB2" w:rsidP="00F30A8F">
                      <w:pPr>
                        <w:rPr>
                          <w:sz w:val="28"/>
                          <w:szCs w:val="28"/>
                        </w:rPr>
                      </w:pPr>
                      <w:r w:rsidRPr="00912CB2">
                        <w:rPr>
                          <w:sz w:val="28"/>
                          <w:szCs w:val="28"/>
                        </w:rPr>
                        <w:br/>
                        <w:t xml:space="preserve">14 - V-J Day </w:t>
                      </w:r>
                    </w:p>
                    <w:p w14:paraId="6431E223" w14:textId="77777777" w:rsidR="008F7315" w:rsidRDefault="00912CB2" w:rsidP="00F30A8F">
                      <w:pPr>
                        <w:rPr>
                          <w:sz w:val="28"/>
                          <w:szCs w:val="28"/>
                        </w:rPr>
                      </w:pPr>
                      <w:r w:rsidRPr="00912CB2">
                        <w:rPr>
                          <w:sz w:val="28"/>
                          <w:szCs w:val="28"/>
                        </w:rPr>
                        <w:br/>
                        <w:t xml:space="preserve">28 - Stuffed Green Bell Peppers Day </w:t>
                      </w:r>
                    </w:p>
                    <w:p w14:paraId="68BD3613" w14:textId="77777777" w:rsidR="008C3DF9" w:rsidRPr="00912CB2" w:rsidRDefault="00912CB2" w:rsidP="00F30A8F">
                      <w:pPr>
                        <w:rPr>
                          <w:rFonts w:ascii="Arial" w:hAnsi="Arial" w:cs="Arial"/>
                          <w:i/>
                          <w:sz w:val="28"/>
                          <w:szCs w:val="28"/>
                        </w:rPr>
                      </w:pPr>
                      <w:r w:rsidRPr="00912CB2">
                        <w:rPr>
                          <w:sz w:val="28"/>
                          <w:szCs w:val="28"/>
                        </w:rPr>
                        <w:br/>
                        <w:t>30 - National Marshmallow Toasting Day</w:t>
                      </w:r>
                    </w:p>
                  </w:txbxContent>
                </v:textbox>
              </v:shape>
            </w:pict>
          </mc:Fallback>
        </mc:AlternateContent>
      </w:r>
      <w:r w:rsidR="00B800F6">
        <w:rPr>
          <w:rFonts w:ascii="Calibri" w:hAnsi="Calibri"/>
          <w:noProof/>
          <w:szCs w:val="22"/>
        </w:rPr>
        <mc:AlternateContent>
          <mc:Choice Requires="wps">
            <w:drawing>
              <wp:anchor distT="0" distB="0" distL="114300" distR="114300" simplePos="0" relativeHeight="251674112" behindDoc="0" locked="0" layoutInCell="1" allowOverlap="1" wp14:anchorId="583D1A69" wp14:editId="171F1177">
                <wp:simplePos x="0" y="0"/>
                <wp:positionH relativeFrom="column">
                  <wp:posOffset>-113665</wp:posOffset>
                </wp:positionH>
                <wp:positionV relativeFrom="paragraph">
                  <wp:posOffset>5486400</wp:posOffset>
                </wp:positionV>
                <wp:extent cx="2621915" cy="2339340"/>
                <wp:effectExtent l="635" t="0" r="0" b="0"/>
                <wp:wrapSquare wrapText="bothSides"/>
                <wp:docPr id="17696120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8539" w14:textId="2D36B8EE" w:rsidR="008C3DF9" w:rsidRDefault="00B800F6" w:rsidP="00B800F6">
                            <w:pPr>
                              <w:jc w:val="center"/>
                            </w:pPr>
                            <w:r>
                              <w:rPr>
                                <w:rFonts w:ascii="Helvetica" w:hAnsi="Helvetica" w:cs="Helvetica"/>
                                <w:noProof/>
                                <w:sz w:val="24"/>
                              </w:rPr>
                              <w:drawing>
                                <wp:inline distT="0" distB="0" distL="0" distR="0" wp14:anchorId="56D20F98" wp14:editId="5D460722">
                                  <wp:extent cx="2438400" cy="2247900"/>
                                  <wp:effectExtent l="0" t="0" r="0" b="0"/>
                                  <wp:docPr id="178995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3D1A69" id="Text Box 42" o:spid="_x0000_s1033" type="#_x0000_t202" style="position:absolute;margin-left:-8.95pt;margin-top:6in;width:206.45pt;height:184.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" filled="f" stroked="f">
                <v:textbox style="mso-fit-shape-to-text:t">
                  <w:txbxContent>
                    <w:p w14:paraId="7D938539" w14:textId="2D36B8EE" w:rsidR="008C3DF9" w:rsidRDefault="00B800F6" w:rsidP="00B800F6">
                      <w:pPr>
                        <w:jc w:val="center"/>
                      </w:pPr>
                      <w:r>
                        <w:rPr>
                          <w:rFonts w:ascii="Helvetica" w:hAnsi="Helvetica" w:cs="Helvetica"/>
                          <w:noProof/>
                          <w:sz w:val="24"/>
                        </w:rPr>
                        <w:drawing>
                          <wp:inline distT="0" distB="0" distL="0" distR="0" wp14:anchorId="56D20F98" wp14:editId="5D460722">
                            <wp:extent cx="2438400" cy="2247900"/>
                            <wp:effectExtent l="0" t="0" r="0" b="0"/>
                            <wp:docPr id="178995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txbxContent>
                </v:textbox>
                <w10:wrap type="square"/>
              </v:shape>
            </w:pict>
          </mc:Fallback>
        </mc:AlternateContent>
      </w:r>
      <w:r w:rsidR="00B800F6">
        <w:rPr>
          <w:rFonts w:ascii="Calibri" w:hAnsi="Calibri"/>
          <w:noProof/>
          <w:szCs w:val="22"/>
        </w:rPr>
        <mc:AlternateContent>
          <mc:Choice Requires="wps">
            <w:drawing>
              <wp:anchor distT="0" distB="0" distL="114300" distR="114300" simplePos="0" relativeHeight="251660800" behindDoc="0" locked="0" layoutInCell="1" allowOverlap="1" wp14:anchorId="3B2B1DB7" wp14:editId="20435EB8">
                <wp:simplePos x="0" y="0"/>
                <wp:positionH relativeFrom="column">
                  <wp:posOffset>-685800</wp:posOffset>
                </wp:positionH>
                <wp:positionV relativeFrom="paragraph">
                  <wp:posOffset>7886700</wp:posOffset>
                </wp:positionV>
                <wp:extent cx="2324100" cy="1267460"/>
                <wp:effectExtent l="9525" t="8255" r="9525" b="19685"/>
                <wp:wrapNone/>
                <wp:docPr id="2993773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6746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14:paraId="6269410B" w14:textId="77777777" w:rsidR="008C3DF9" w:rsidRPr="0026191D" w:rsidRDefault="008C3DF9" w:rsidP="00871F47">
                            <w:pPr>
                              <w:widowControl w:val="0"/>
                              <w:spacing w:line="260" w:lineRule="exact"/>
                              <w:jc w:val="both"/>
                              <w:rPr>
                                <w:rFonts w:ascii="Arial" w:hAnsi="Arial" w:cs="Arial"/>
                                <w:b/>
                                <w:bCs/>
                                <w:w w:val="80"/>
                                <w:sz w:val="16"/>
                                <w:szCs w:val="16"/>
                              </w:rPr>
                            </w:pPr>
                          </w:p>
                          <w:p w14:paraId="7AF132F0" w14:textId="77777777" w:rsidR="008C3DF9" w:rsidRDefault="008C3DF9" w:rsidP="00871F47">
                            <w:pPr>
                              <w:widowControl w:val="0"/>
                              <w:spacing w:line="260" w:lineRule="exact"/>
                              <w:jc w:val="both"/>
                              <w:rPr>
                                <w:rFonts w:ascii="Arial" w:hAnsi="Arial" w:cs="Arial"/>
                                <w:b/>
                                <w:bCs/>
                                <w:color w:val="FFFFFE"/>
                                <w:w w:val="80"/>
                                <w:sz w:val="16"/>
                                <w:szCs w:val="16"/>
                              </w:rPr>
                            </w:pPr>
                          </w:p>
                          <w:p w14:paraId="123C0944" w14:textId="77777777" w:rsidR="008C3DF9" w:rsidRDefault="008C3DF9" w:rsidP="00283859">
                            <w:pPr>
                              <w:rPr>
                                <w:rFonts w:ascii="SourceSansPro-Regular" w:hAnsi="SourceSansPro-Regular" w:cs="SourceSansPro-Regular"/>
                                <w:sz w:val="28"/>
                                <w:szCs w:val="28"/>
                              </w:rPr>
                            </w:pPr>
                          </w:p>
                          <w:p w14:paraId="243C34B8" w14:textId="77777777" w:rsidR="008C3DF9" w:rsidRPr="00900FCF" w:rsidRDefault="008C3DF9" w:rsidP="00900FCF">
                            <w:pPr>
                              <w:spacing w:before="120"/>
                              <w:rPr>
                                <w:rFonts w:ascii="Arial Black" w:hAnsi="Arial Black"/>
                                <w:sz w:val="24"/>
                              </w:rPr>
                            </w:pPr>
                            <w:r w:rsidRPr="00900FCF">
                              <w:rPr>
                                <w:rFonts w:ascii="SourceSansPro-Regular" w:hAnsi="SourceSansPro-Regular" w:cs="SourceSansPro-Regular"/>
                                <w:sz w:val="24"/>
                              </w:rPr>
                              <w:t>Evidence of brewing goes back about 5,000 years.</w:t>
                            </w:r>
                          </w:p>
                          <w:p w14:paraId="34BF4778" w14:textId="77777777" w:rsidR="008C3DF9" w:rsidRDefault="008C3D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B1DB7" id="Text Box 20" o:spid="_x0000_s1034" type="#_x0000_t202" style="position:absolute;margin-left:-54pt;margin-top:621pt;width:183pt;height:9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" fillcolor="#c9b5e8" strokecolor="#795d9b">
                <v:fill color2="#f0eaf9" rotate="t" angle="180" colors="0 #c9b5e8;22938f #d9cbee;1 #f0eaf9" focus="100%" type="gradient"/>
                <v:shadow on="t" color="black" opacity="24903f" origin=",.5" offset="0,.55556mm"/>
                <v:textbox>
                  <w:txbxContent>
                    <w:p w14:paraId="6269410B" w14:textId="77777777" w:rsidR="008C3DF9" w:rsidRPr="0026191D" w:rsidRDefault="008C3DF9" w:rsidP="00871F47">
                      <w:pPr>
                        <w:widowControl w:val="0"/>
                        <w:spacing w:line="260" w:lineRule="exact"/>
                        <w:jc w:val="both"/>
                        <w:rPr>
                          <w:rFonts w:ascii="Arial" w:hAnsi="Arial" w:cs="Arial"/>
                          <w:b/>
                          <w:bCs/>
                          <w:w w:val="80"/>
                          <w:sz w:val="16"/>
                          <w:szCs w:val="16"/>
                        </w:rPr>
                      </w:pPr>
                    </w:p>
                    <w:p w14:paraId="7AF132F0" w14:textId="77777777" w:rsidR="008C3DF9" w:rsidRDefault="008C3DF9" w:rsidP="00871F47">
                      <w:pPr>
                        <w:widowControl w:val="0"/>
                        <w:spacing w:line="260" w:lineRule="exact"/>
                        <w:jc w:val="both"/>
                        <w:rPr>
                          <w:rFonts w:ascii="Arial" w:hAnsi="Arial" w:cs="Arial"/>
                          <w:b/>
                          <w:bCs/>
                          <w:color w:val="FFFFFE"/>
                          <w:w w:val="80"/>
                          <w:sz w:val="16"/>
                          <w:szCs w:val="16"/>
                        </w:rPr>
                      </w:pPr>
                    </w:p>
                    <w:p w14:paraId="123C0944" w14:textId="77777777" w:rsidR="008C3DF9" w:rsidRDefault="008C3DF9" w:rsidP="00283859">
                      <w:pPr>
                        <w:rPr>
                          <w:rFonts w:ascii="SourceSansPro-Regular" w:hAnsi="SourceSansPro-Regular" w:cs="SourceSansPro-Regular"/>
                          <w:sz w:val="28"/>
                          <w:szCs w:val="28"/>
                        </w:rPr>
                      </w:pPr>
                    </w:p>
                    <w:p w14:paraId="243C34B8" w14:textId="77777777" w:rsidR="008C3DF9" w:rsidRPr="00900FCF" w:rsidRDefault="008C3DF9" w:rsidP="00900FCF">
                      <w:pPr>
                        <w:spacing w:before="120"/>
                        <w:rPr>
                          <w:rFonts w:ascii="Arial Black" w:hAnsi="Arial Black"/>
                          <w:sz w:val="24"/>
                        </w:rPr>
                      </w:pPr>
                      <w:r w:rsidRPr="00900FCF">
                        <w:rPr>
                          <w:rFonts w:ascii="SourceSansPro-Regular" w:hAnsi="SourceSansPro-Regular" w:cs="SourceSansPro-Regular"/>
                          <w:sz w:val="24"/>
                        </w:rPr>
                        <w:t>Evidence of brewing goes back about 5,000 years.</w:t>
                      </w:r>
                    </w:p>
                    <w:p w14:paraId="34BF4778" w14:textId="77777777" w:rsidR="008C3DF9" w:rsidRDefault="008C3DF9"/>
                  </w:txbxContent>
                </v:textbox>
              </v:shape>
            </w:pict>
          </mc:Fallback>
        </mc:AlternateContent>
      </w:r>
      <w:r w:rsidR="00B800F6">
        <w:rPr>
          <w:rFonts w:ascii="Calibri" w:hAnsi="Calibri"/>
          <w:noProof/>
          <w:szCs w:val="22"/>
        </w:rPr>
        <mc:AlternateContent>
          <mc:Choice Requires="wps">
            <w:drawing>
              <wp:anchor distT="0" distB="0" distL="114300" distR="114300" simplePos="0" relativeHeight="251662848" behindDoc="0" locked="0" layoutInCell="1" allowOverlap="1" wp14:anchorId="001FBAB8" wp14:editId="07984867">
                <wp:simplePos x="0" y="0"/>
                <wp:positionH relativeFrom="column">
                  <wp:posOffset>3829050</wp:posOffset>
                </wp:positionH>
                <wp:positionV relativeFrom="paragraph">
                  <wp:posOffset>7886700</wp:posOffset>
                </wp:positionV>
                <wp:extent cx="2352675" cy="1264920"/>
                <wp:effectExtent l="9525" t="8255" r="9525" b="22225"/>
                <wp:wrapNone/>
                <wp:docPr id="6902949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6492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14:paraId="205838BA" w14:textId="77777777" w:rsidR="008C3DF9" w:rsidRDefault="008C3DF9"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7384FE13" w14:textId="77777777" w:rsidR="008C3DF9" w:rsidRDefault="008C3DF9" w:rsidP="00871F47">
                            <w:pPr>
                              <w:widowControl w:val="0"/>
                              <w:spacing w:line="260" w:lineRule="exact"/>
                              <w:jc w:val="both"/>
                              <w:rPr>
                                <w:rFonts w:ascii="Arial" w:hAnsi="Arial" w:cs="Arial"/>
                                <w:b/>
                                <w:bCs/>
                                <w:color w:val="FFFFFE"/>
                                <w:w w:val="80"/>
                                <w:sz w:val="16"/>
                                <w:szCs w:val="16"/>
                              </w:rPr>
                            </w:pPr>
                          </w:p>
                          <w:p w14:paraId="50141C2F" w14:textId="77777777" w:rsidR="008C3DF9" w:rsidRPr="0073543D" w:rsidRDefault="008C3DF9" w:rsidP="00871F47">
                            <w:pPr>
                              <w:widowControl w:val="0"/>
                              <w:spacing w:line="260" w:lineRule="exact"/>
                              <w:jc w:val="both"/>
                              <w:rPr>
                                <w:rFonts w:ascii="Arial" w:hAnsi="Arial" w:cs="Arial"/>
                                <w:b/>
                                <w:bCs/>
                                <w:color w:val="FFFFFE"/>
                                <w:w w:val="80"/>
                                <w:szCs w:val="22"/>
                              </w:rPr>
                            </w:pPr>
                          </w:p>
                          <w:p w14:paraId="2E8A0587" w14:textId="77777777" w:rsidR="008C3DF9" w:rsidRPr="00900FCF" w:rsidRDefault="008C3DF9" w:rsidP="00900FCF">
                            <w:pPr>
                              <w:spacing w:before="120"/>
                              <w:jc w:val="right"/>
                              <w:rPr>
                                <w:rFonts w:ascii="Arial" w:hAnsi="Arial" w:cs="Arial"/>
                                <w:sz w:val="24"/>
                              </w:rPr>
                            </w:pPr>
                            <w:r w:rsidRPr="00900FCF">
                              <w:rPr>
                                <w:rFonts w:ascii="SourceSansPro-Regular" w:hAnsi="SourceSansPro-Regular" w:cs="SourceSansPro-Regular"/>
                                <w:sz w:val="24"/>
                              </w:rPr>
                              <w:t xml:space="preserve">The fear of having an empty beer glass is called </w:t>
                            </w:r>
                            <w:proofErr w:type="spellStart"/>
                            <w:r w:rsidRPr="00900FCF">
                              <w:rPr>
                                <w:rFonts w:ascii="SourceSansPro-Regular" w:hAnsi="SourceSansPro-Regular" w:cs="SourceSansPro-Regular"/>
                                <w:sz w:val="24"/>
                              </w:rPr>
                              <w:t>cenosillicaphobia</w:t>
                            </w:r>
                            <w:proofErr w:type="spellEnd"/>
                            <w:r w:rsidRPr="00900FCF">
                              <w:rPr>
                                <w:rFonts w:ascii="SourceSansPro-Regular" w:hAnsi="SourceSansPro-Regular" w:cs="SourceSansPro-Regula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1FBAB8" id="Text Box 23" o:spid="_x0000_s1035" type="#_x0000_t202" style="position:absolute;margin-left:301.5pt;margin-top:621pt;width:185.25pt;height:9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" fillcolor="#c9b5e8" strokecolor="#795d9b">
                <v:fill color2="#f0eaf9" rotate="t" angle="180" colors="0 #c9b5e8;22938f #d9cbee;1 #f0eaf9" focus="100%" type="gradient"/>
                <v:shadow on="t" color="black" opacity="24903f" origin=",.5" offset="0,.55556mm"/>
                <v:textbox>
                  <w:txbxContent>
                    <w:p w14:paraId="205838BA" w14:textId="77777777" w:rsidR="008C3DF9" w:rsidRDefault="008C3DF9"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7384FE13" w14:textId="77777777" w:rsidR="008C3DF9" w:rsidRDefault="008C3DF9" w:rsidP="00871F47">
                      <w:pPr>
                        <w:widowControl w:val="0"/>
                        <w:spacing w:line="260" w:lineRule="exact"/>
                        <w:jc w:val="both"/>
                        <w:rPr>
                          <w:rFonts w:ascii="Arial" w:hAnsi="Arial" w:cs="Arial"/>
                          <w:b/>
                          <w:bCs/>
                          <w:color w:val="FFFFFE"/>
                          <w:w w:val="80"/>
                          <w:sz w:val="16"/>
                          <w:szCs w:val="16"/>
                        </w:rPr>
                      </w:pPr>
                    </w:p>
                    <w:p w14:paraId="50141C2F" w14:textId="77777777" w:rsidR="008C3DF9" w:rsidRPr="0073543D" w:rsidRDefault="008C3DF9" w:rsidP="00871F47">
                      <w:pPr>
                        <w:widowControl w:val="0"/>
                        <w:spacing w:line="260" w:lineRule="exact"/>
                        <w:jc w:val="both"/>
                        <w:rPr>
                          <w:rFonts w:ascii="Arial" w:hAnsi="Arial" w:cs="Arial"/>
                          <w:b/>
                          <w:bCs/>
                          <w:color w:val="FFFFFE"/>
                          <w:w w:val="80"/>
                          <w:szCs w:val="22"/>
                        </w:rPr>
                      </w:pPr>
                    </w:p>
                    <w:p w14:paraId="2E8A0587" w14:textId="77777777" w:rsidR="008C3DF9" w:rsidRPr="00900FCF" w:rsidRDefault="008C3DF9" w:rsidP="00900FCF">
                      <w:pPr>
                        <w:spacing w:before="120"/>
                        <w:jc w:val="right"/>
                        <w:rPr>
                          <w:rFonts w:ascii="Arial" w:hAnsi="Arial" w:cs="Arial"/>
                          <w:sz w:val="24"/>
                        </w:rPr>
                      </w:pPr>
                      <w:r w:rsidRPr="00900FCF">
                        <w:rPr>
                          <w:rFonts w:ascii="SourceSansPro-Regular" w:hAnsi="SourceSansPro-Regular" w:cs="SourceSansPro-Regular"/>
                          <w:sz w:val="24"/>
                        </w:rPr>
                        <w:t xml:space="preserve">The fear of having an empty beer glass is called </w:t>
                      </w:r>
                      <w:proofErr w:type="spellStart"/>
                      <w:r w:rsidRPr="00900FCF">
                        <w:rPr>
                          <w:rFonts w:ascii="SourceSansPro-Regular" w:hAnsi="SourceSansPro-Regular" w:cs="SourceSansPro-Regular"/>
                          <w:sz w:val="24"/>
                        </w:rPr>
                        <w:t>cenosillicaphobia</w:t>
                      </w:r>
                      <w:proofErr w:type="spellEnd"/>
                      <w:r w:rsidRPr="00900FCF">
                        <w:rPr>
                          <w:rFonts w:ascii="SourceSansPro-Regular" w:hAnsi="SourceSansPro-Regular" w:cs="SourceSansPro-Regular"/>
                          <w:sz w:val="24"/>
                        </w:rPr>
                        <w:t>.</w:t>
                      </w:r>
                    </w:p>
                  </w:txbxContent>
                </v:textbox>
              </v:shape>
            </w:pict>
          </mc:Fallback>
        </mc:AlternateContent>
      </w:r>
      <w:r w:rsidR="00B800F6">
        <w:rPr>
          <w:rFonts w:ascii="Calibri" w:hAnsi="Calibri"/>
          <w:noProof/>
          <w:szCs w:val="22"/>
        </w:rPr>
        <mc:AlternateContent>
          <mc:Choice Requires="wps">
            <w:drawing>
              <wp:anchor distT="0" distB="0" distL="114300" distR="114300" simplePos="0" relativeHeight="251655680" behindDoc="0" locked="0" layoutInCell="1" allowOverlap="1" wp14:anchorId="5C4AD206" wp14:editId="29739564">
                <wp:simplePos x="0" y="0"/>
                <wp:positionH relativeFrom="column">
                  <wp:posOffset>-685800</wp:posOffset>
                </wp:positionH>
                <wp:positionV relativeFrom="paragraph">
                  <wp:posOffset>800100</wp:posOffset>
                </wp:positionV>
                <wp:extent cx="3429000" cy="7086600"/>
                <wp:effectExtent l="19050" t="17780" r="19050" b="20320"/>
                <wp:wrapNone/>
                <wp:docPr id="2024804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86600"/>
                        </a:xfrm>
                        <a:prstGeom prst="rect">
                          <a:avLst/>
                        </a:prstGeom>
                        <a:solidFill>
                          <a:srgbClr val="FFFFFF"/>
                        </a:solidFill>
                        <a:ln w="25400">
                          <a:solidFill>
                            <a:srgbClr val="8064A2"/>
                          </a:solidFill>
                          <a:miter lim="800000"/>
                          <a:headEnd/>
                          <a:tailEnd/>
                        </a:ln>
                      </wps:spPr>
                      <wps:txbx>
                        <w:txbxContent>
                          <w:p w14:paraId="057FB739" w14:textId="77777777" w:rsidR="008C3DF9" w:rsidRPr="00884B27" w:rsidRDefault="008C3DF9" w:rsidP="00221007">
                            <w:pPr>
                              <w:ind w:left="360"/>
                              <w:rPr>
                                <w:rFonts w:ascii="Cambria" w:hAnsi="Cambria" w:cs="Lucida Grande"/>
                                <w:sz w:val="17"/>
                                <w:szCs w:val="17"/>
                              </w:rPr>
                            </w:pPr>
                          </w:p>
                          <w:p w14:paraId="0FA4C15B" w14:textId="77777777" w:rsidR="008C3DF9" w:rsidRPr="00F1127A" w:rsidRDefault="008C3DF9" w:rsidP="00A72A81">
                            <w:pPr>
                              <w:widowControl w:val="0"/>
                              <w:tabs>
                                <w:tab w:val="left" w:pos="220"/>
                                <w:tab w:val="left" w:pos="720"/>
                              </w:tabs>
                              <w:autoSpaceDE w:val="0"/>
                              <w:autoSpaceDN w:val="0"/>
                              <w:adjustRightInd w:val="0"/>
                              <w:ind w:left="720"/>
                              <w:jc w:val="center"/>
                              <w:rPr>
                                <w:rFonts w:ascii="Arial" w:hAnsi="Arial" w:cs="Arial"/>
                                <w:color w:val="262626"/>
                              </w:rPr>
                            </w:pPr>
                          </w:p>
                          <w:p w14:paraId="3E9A717C" w14:textId="77777777" w:rsidR="008C3DF9" w:rsidRDefault="008C3DF9" w:rsidP="00A72A81">
                            <w:pPr>
                              <w:widowControl w:val="0"/>
                              <w:autoSpaceDE w:val="0"/>
                              <w:autoSpaceDN w:val="0"/>
                              <w:adjustRightInd w:val="0"/>
                              <w:jc w:val="center"/>
                              <w:rPr>
                                <w:rFonts w:ascii="Arial" w:hAnsi="Arial" w:cs="Arial"/>
                                <w:b/>
                                <w:bCs/>
                                <w:color w:val="260026"/>
                                <w:sz w:val="36"/>
                                <w:szCs w:val="36"/>
                              </w:rPr>
                            </w:pPr>
                            <w:r>
                              <w:rPr>
                                <w:rFonts w:ascii="Arial" w:hAnsi="Arial" w:cs="Arial"/>
                                <w:b/>
                                <w:bCs/>
                                <w:color w:val="260026"/>
                                <w:sz w:val="36"/>
                                <w:szCs w:val="36"/>
                              </w:rPr>
                              <w:t>Recipe</w:t>
                            </w:r>
                          </w:p>
                          <w:p w14:paraId="46006FF9" w14:textId="77777777" w:rsidR="00216CBC" w:rsidRDefault="00216CBC" w:rsidP="00A72A81">
                            <w:pPr>
                              <w:jc w:val="center"/>
                              <w:rPr>
                                <w:sz w:val="32"/>
                                <w:szCs w:val="32"/>
                              </w:rPr>
                            </w:pPr>
                          </w:p>
                          <w:p w14:paraId="19D479B4" w14:textId="77777777" w:rsidR="008C3DF9" w:rsidRPr="00A72A81" w:rsidRDefault="00216CBC" w:rsidP="00A72A81">
                            <w:pPr>
                              <w:jc w:val="center"/>
                              <w:rPr>
                                <w:sz w:val="32"/>
                                <w:szCs w:val="32"/>
                              </w:rPr>
                            </w:pPr>
                            <w:r>
                              <w:rPr>
                                <w:sz w:val="32"/>
                                <w:szCs w:val="32"/>
                              </w:rPr>
                              <w:t xml:space="preserve">Caprese </w:t>
                            </w:r>
                            <w:r w:rsidR="008C3DF9" w:rsidRPr="00A72A81">
                              <w:rPr>
                                <w:sz w:val="32"/>
                                <w:szCs w:val="32"/>
                              </w:rPr>
                              <w:t>Salad</w:t>
                            </w:r>
                          </w:p>
                          <w:p w14:paraId="074DA47E" w14:textId="77777777" w:rsidR="008C3DF9" w:rsidRDefault="008C3DF9" w:rsidP="000D45BB"/>
                          <w:p w14:paraId="48AC2ECB" w14:textId="77777777" w:rsidR="008C3DF9" w:rsidRPr="00A72A81" w:rsidRDefault="008C3DF9" w:rsidP="000D45BB">
                            <w:pPr>
                              <w:rPr>
                                <w:u w:val="single"/>
                              </w:rPr>
                            </w:pPr>
                            <w:r w:rsidRPr="00A72A81">
                              <w:rPr>
                                <w:u w:val="single"/>
                              </w:rPr>
                              <w:t>Ingredients:</w:t>
                            </w:r>
                          </w:p>
                          <w:p w14:paraId="108C045B" w14:textId="77777777" w:rsidR="008C3DF9" w:rsidRDefault="008C3DF9" w:rsidP="000D45BB"/>
                          <w:p w14:paraId="668FCC08" w14:textId="77777777" w:rsidR="008C3DF9" w:rsidRDefault="008C3DF9" w:rsidP="000D45BB">
                            <w:r>
                              <w:t>1 lb. fresh mozzarella</w:t>
                            </w:r>
                          </w:p>
                          <w:p w14:paraId="359338DB" w14:textId="77777777" w:rsidR="008C3DF9" w:rsidRDefault="008C3DF9" w:rsidP="000D45BB"/>
                          <w:p w14:paraId="6BF8FD40" w14:textId="77777777" w:rsidR="008C3DF9" w:rsidRDefault="008C3DF9" w:rsidP="000D45BB">
                            <w:r>
                              <w:t>10 fresh basil leaves</w:t>
                            </w:r>
                          </w:p>
                          <w:p w14:paraId="4A187C55" w14:textId="77777777" w:rsidR="008C3DF9" w:rsidRDefault="008C3DF9" w:rsidP="000D45BB"/>
                          <w:p w14:paraId="28669AED" w14:textId="77777777" w:rsidR="008C3DF9" w:rsidRDefault="008C3DF9" w:rsidP="000D45BB">
                            <w:r>
                              <w:t>¼ cup olive oil</w:t>
                            </w:r>
                          </w:p>
                          <w:p w14:paraId="03524BF8" w14:textId="77777777" w:rsidR="008C3DF9" w:rsidRDefault="008C3DF9" w:rsidP="000D45BB"/>
                          <w:p w14:paraId="073922B8" w14:textId="77777777" w:rsidR="008C3DF9" w:rsidRDefault="008C3DF9" w:rsidP="000D45BB">
                            <w:r>
                              <w:t>¼ cup balsamic vinegar</w:t>
                            </w:r>
                            <w:r w:rsidR="00216CBC">
                              <w:t xml:space="preserve"> (use the BEST balsamic you can </w:t>
                            </w:r>
                            <w:proofErr w:type="gramStart"/>
                            <w:r w:rsidR="00216CBC">
                              <w:t>find,</w:t>
                            </w:r>
                            <w:proofErr w:type="gramEnd"/>
                            <w:r w:rsidR="00216CBC">
                              <w:t xml:space="preserve"> it WILL make a difference!)</w:t>
                            </w:r>
                          </w:p>
                          <w:p w14:paraId="35F5941C" w14:textId="77777777" w:rsidR="008C3DF9" w:rsidRDefault="008C3DF9" w:rsidP="000D45BB"/>
                          <w:p w14:paraId="293FC789" w14:textId="77777777" w:rsidR="008C3DF9" w:rsidRDefault="008C3DF9" w:rsidP="000D45BB">
                            <w:r>
                              <w:t>Salt and pepper to taste</w:t>
                            </w:r>
                          </w:p>
                          <w:p w14:paraId="0ED6A75E" w14:textId="77777777" w:rsidR="008C3DF9" w:rsidRDefault="008C3DF9" w:rsidP="000D45BB"/>
                          <w:p w14:paraId="5BDF7765" w14:textId="77777777" w:rsidR="008C3DF9" w:rsidRPr="00A72A81" w:rsidRDefault="008C3DF9" w:rsidP="000D45BB">
                            <w:pPr>
                              <w:rPr>
                                <w:u w:val="single"/>
                              </w:rPr>
                            </w:pPr>
                            <w:r w:rsidRPr="00A72A81">
                              <w:rPr>
                                <w:u w:val="single"/>
                              </w:rPr>
                              <w:t>Directions:</w:t>
                            </w:r>
                          </w:p>
                          <w:p w14:paraId="26F44B03" w14:textId="77777777" w:rsidR="008C3DF9" w:rsidRDefault="008C3DF9" w:rsidP="000D45BB"/>
                          <w:p w14:paraId="04EE8C75" w14:textId="77777777" w:rsidR="008C3DF9" w:rsidRDefault="008C3DF9" w:rsidP="000D45BB">
                            <w:r>
                              <w:t>Place tomato slices, alternating with mozzarella and basil leaves on a large serving platter.</w:t>
                            </w:r>
                          </w:p>
                          <w:p w14:paraId="4E8F1A3A" w14:textId="77777777" w:rsidR="008C3DF9" w:rsidRDefault="008C3DF9" w:rsidP="000D45BB"/>
                          <w:p w14:paraId="62EE05F9" w14:textId="77777777" w:rsidR="008C3DF9" w:rsidRDefault="008C3DF9" w:rsidP="000D45BB">
                            <w:proofErr w:type="gramStart"/>
                            <w:r>
                              <w:t>Mix together</w:t>
                            </w:r>
                            <w:proofErr w:type="gramEnd"/>
                            <w:r>
                              <w:t xml:space="preserve"> olive oil, balsamic vinegar and salt and pepper.  Drizzle over tomatoes, mozzarella and basil leaves.  Ready to serve.</w:t>
                            </w:r>
                          </w:p>
                          <w:p w14:paraId="606818AB" w14:textId="77777777" w:rsidR="008C3DF9" w:rsidRDefault="008C3DF9" w:rsidP="000D45BB"/>
                          <w:p w14:paraId="14873197" w14:textId="77777777" w:rsidR="008C3DF9" w:rsidRPr="00960D7C" w:rsidRDefault="008C3DF9" w:rsidP="00455B70">
                            <w:pPr>
                              <w:widowControl w:val="0"/>
                              <w:autoSpaceDE w:val="0"/>
                              <w:autoSpaceDN w:val="0"/>
                              <w:adjustRightInd w:val="0"/>
                              <w:rPr>
                                <w:rFonts w:ascii="Arial" w:hAnsi="Arial" w:cs="Arial"/>
                                <w:sz w:val="24"/>
                              </w:rPr>
                            </w:pPr>
                          </w:p>
                          <w:p w14:paraId="21861CB0" w14:textId="77777777" w:rsidR="008C3DF9" w:rsidRPr="0082722E" w:rsidRDefault="008C3DF9" w:rsidP="00AF215F">
                            <w:pPr>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D206" id="Text Box 61" o:spid="_x0000_s1036" type="#_x0000_t202" style="position:absolute;margin-left:-54pt;margin-top:63pt;width:270pt;height:5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" strokecolor="#8064a2" strokeweight="2pt">
                <v:path arrowok="t"/>
                <v:textbox>
                  <w:txbxContent>
                    <w:p w14:paraId="057FB739" w14:textId="77777777" w:rsidR="008C3DF9" w:rsidRPr="00884B27" w:rsidRDefault="008C3DF9" w:rsidP="00221007">
                      <w:pPr>
                        <w:ind w:left="360"/>
                        <w:rPr>
                          <w:rFonts w:ascii="Cambria" w:hAnsi="Cambria" w:cs="Lucida Grande"/>
                          <w:sz w:val="17"/>
                          <w:szCs w:val="17"/>
                        </w:rPr>
                      </w:pPr>
                    </w:p>
                    <w:p w14:paraId="0FA4C15B" w14:textId="77777777" w:rsidR="008C3DF9" w:rsidRPr="00F1127A" w:rsidRDefault="008C3DF9" w:rsidP="00A72A81">
                      <w:pPr>
                        <w:widowControl w:val="0"/>
                        <w:tabs>
                          <w:tab w:val="left" w:pos="220"/>
                          <w:tab w:val="left" w:pos="720"/>
                        </w:tabs>
                        <w:autoSpaceDE w:val="0"/>
                        <w:autoSpaceDN w:val="0"/>
                        <w:adjustRightInd w:val="0"/>
                        <w:ind w:left="720"/>
                        <w:jc w:val="center"/>
                        <w:rPr>
                          <w:rFonts w:ascii="Arial" w:hAnsi="Arial" w:cs="Arial"/>
                          <w:color w:val="262626"/>
                        </w:rPr>
                      </w:pPr>
                    </w:p>
                    <w:p w14:paraId="3E9A717C" w14:textId="77777777" w:rsidR="008C3DF9" w:rsidRDefault="008C3DF9" w:rsidP="00A72A81">
                      <w:pPr>
                        <w:widowControl w:val="0"/>
                        <w:autoSpaceDE w:val="0"/>
                        <w:autoSpaceDN w:val="0"/>
                        <w:adjustRightInd w:val="0"/>
                        <w:jc w:val="center"/>
                        <w:rPr>
                          <w:rFonts w:ascii="Arial" w:hAnsi="Arial" w:cs="Arial"/>
                          <w:b/>
                          <w:bCs/>
                          <w:color w:val="260026"/>
                          <w:sz w:val="36"/>
                          <w:szCs w:val="36"/>
                        </w:rPr>
                      </w:pPr>
                      <w:r>
                        <w:rPr>
                          <w:rFonts w:ascii="Arial" w:hAnsi="Arial" w:cs="Arial"/>
                          <w:b/>
                          <w:bCs/>
                          <w:color w:val="260026"/>
                          <w:sz w:val="36"/>
                          <w:szCs w:val="36"/>
                        </w:rPr>
                        <w:t>Recipe</w:t>
                      </w:r>
                    </w:p>
                    <w:p w14:paraId="46006FF9" w14:textId="77777777" w:rsidR="00216CBC" w:rsidRDefault="00216CBC" w:rsidP="00A72A81">
                      <w:pPr>
                        <w:jc w:val="center"/>
                        <w:rPr>
                          <w:sz w:val="32"/>
                          <w:szCs w:val="32"/>
                        </w:rPr>
                      </w:pPr>
                    </w:p>
                    <w:p w14:paraId="19D479B4" w14:textId="77777777" w:rsidR="008C3DF9" w:rsidRPr="00A72A81" w:rsidRDefault="00216CBC" w:rsidP="00A72A81">
                      <w:pPr>
                        <w:jc w:val="center"/>
                        <w:rPr>
                          <w:sz w:val="32"/>
                          <w:szCs w:val="32"/>
                        </w:rPr>
                      </w:pPr>
                      <w:r>
                        <w:rPr>
                          <w:sz w:val="32"/>
                          <w:szCs w:val="32"/>
                        </w:rPr>
                        <w:t xml:space="preserve">Caprese </w:t>
                      </w:r>
                      <w:r w:rsidR="008C3DF9" w:rsidRPr="00A72A81">
                        <w:rPr>
                          <w:sz w:val="32"/>
                          <w:szCs w:val="32"/>
                        </w:rPr>
                        <w:t>Salad</w:t>
                      </w:r>
                    </w:p>
                    <w:p w14:paraId="074DA47E" w14:textId="77777777" w:rsidR="008C3DF9" w:rsidRDefault="008C3DF9" w:rsidP="000D45BB"/>
                    <w:p w14:paraId="48AC2ECB" w14:textId="77777777" w:rsidR="008C3DF9" w:rsidRPr="00A72A81" w:rsidRDefault="008C3DF9" w:rsidP="000D45BB">
                      <w:pPr>
                        <w:rPr>
                          <w:u w:val="single"/>
                        </w:rPr>
                      </w:pPr>
                      <w:r w:rsidRPr="00A72A81">
                        <w:rPr>
                          <w:u w:val="single"/>
                        </w:rPr>
                        <w:t>Ingredients:</w:t>
                      </w:r>
                    </w:p>
                    <w:p w14:paraId="108C045B" w14:textId="77777777" w:rsidR="008C3DF9" w:rsidRDefault="008C3DF9" w:rsidP="000D45BB"/>
                    <w:p w14:paraId="668FCC08" w14:textId="77777777" w:rsidR="008C3DF9" w:rsidRDefault="008C3DF9" w:rsidP="000D45BB">
                      <w:r>
                        <w:t>1 lb. fresh mozzarella</w:t>
                      </w:r>
                    </w:p>
                    <w:p w14:paraId="359338DB" w14:textId="77777777" w:rsidR="008C3DF9" w:rsidRDefault="008C3DF9" w:rsidP="000D45BB"/>
                    <w:p w14:paraId="6BF8FD40" w14:textId="77777777" w:rsidR="008C3DF9" w:rsidRDefault="008C3DF9" w:rsidP="000D45BB">
                      <w:r>
                        <w:t>10 fresh basil leaves</w:t>
                      </w:r>
                    </w:p>
                    <w:p w14:paraId="4A187C55" w14:textId="77777777" w:rsidR="008C3DF9" w:rsidRDefault="008C3DF9" w:rsidP="000D45BB"/>
                    <w:p w14:paraId="28669AED" w14:textId="77777777" w:rsidR="008C3DF9" w:rsidRDefault="008C3DF9" w:rsidP="000D45BB">
                      <w:r>
                        <w:t>¼ cup olive oil</w:t>
                      </w:r>
                    </w:p>
                    <w:p w14:paraId="03524BF8" w14:textId="77777777" w:rsidR="008C3DF9" w:rsidRDefault="008C3DF9" w:rsidP="000D45BB"/>
                    <w:p w14:paraId="073922B8" w14:textId="77777777" w:rsidR="008C3DF9" w:rsidRDefault="008C3DF9" w:rsidP="000D45BB">
                      <w:r>
                        <w:t>¼ cup balsamic vinegar</w:t>
                      </w:r>
                      <w:r w:rsidR="00216CBC">
                        <w:t xml:space="preserve"> (use the BEST balsamic you can </w:t>
                      </w:r>
                      <w:proofErr w:type="gramStart"/>
                      <w:r w:rsidR="00216CBC">
                        <w:t>find,</w:t>
                      </w:r>
                      <w:proofErr w:type="gramEnd"/>
                      <w:r w:rsidR="00216CBC">
                        <w:t xml:space="preserve"> it WILL make a difference!)</w:t>
                      </w:r>
                    </w:p>
                    <w:p w14:paraId="35F5941C" w14:textId="77777777" w:rsidR="008C3DF9" w:rsidRDefault="008C3DF9" w:rsidP="000D45BB"/>
                    <w:p w14:paraId="293FC789" w14:textId="77777777" w:rsidR="008C3DF9" w:rsidRDefault="008C3DF9" w:rsidP="000D45BB">
                      <w:r>
                        <w:t>Salt and pepper to taste</w:t>
                      </w:r>
                    </w:p>
                    <w:p w14:paraId="0ED6A75E" w14:textId="77777777" w:rsidR="008C3DF9" w:rsidRDefault="008C3DF9" w:rsidP="000D45BB"/>
                    <w:p w14:paraId="5BDF7765" w14:textId="77777777" w:rsidR="008C3DF9" w:rsidRPr="00A72A81" w:rsidRDefault="008C3DF9" w:rsidP="000D45BB">
                      <w:pPr>
                        <w:rPr>
                          <w:u w:val="single"/>
                        </w:rPr>
                      </w:pPr>
                      <w:r w:rsidRPr="00A72A81">
                        <w:rPr>
                          <w:u w:val="single"/>
                        </w:rPr>
                        <w:t>Directions:</w:t>
                      </w:r>
                    </w:p>
                    <w:p w14:paraId="26F44B03" w14:textId="77777777" w:rsidR="008C3DF9" w:rsidRDefault="008C3DF9" w:rsidP="000D45BB"/>
                    <w:p w14:paraId="04EE8C75" w14:textId="77777777" w:rsidR="008C3DF9" w:rsidRDefault="008C3DF9" w:rsidP="000D45BB">
                      <w:r>
                        <w:t>Place tomato slices, alternating with mozzarella and basil leaves on a large serving platter.</w:t>
                      </w:r>
                    </w:p>
                    <w:p w14:paraId="4E8F1A3A" w14:textId="77777777" w:rsidR="008C3DF9" w:rsidRDefault="008C3DF9" w:rsidP="000D45BB"/>
                    <w:p w14:paraId="62EE05F9" w14:textId="77777777" w:rsidR="008C3DF9" w:rsidRDefault="008C3DF9" w:rsidP="000D45BB">
                      <w:proofErr w:type="gramStart"/>
                      <w:r>
                        <w:t>Mix together</w:t>
                      </w:r>
                      <w:proofErr w:type="gramEnd"/>
                      <w:r>
                        <w:t xml:space="preserve"> olive oil, balsamic vinegar and salt and pepper.  Drizzle over tomatoes, mozzarella and basil leaves.  Ready to serve.</w:t>
                      </w:r>
                    </w:p>
                    <w:p w14:paraId="606818AB" w14:textId="77777777" w:rsidR="008C3DF9" w:rsidRDefault="008C3DF9" w:rsidP="000D45BB"/>
                    <w:p w14:paraId="14873197" w14:textId="77777777" w:rsidR="008C3DF9" w:rsidRPr="00960D7C" w:rsidRDefault="008C3DF9" w:rsidP="00455B70">
                      <w:pPr>
                        <w:widowControl w:val="0"/>
                        <w:autoSpaceDE w:val="0"/>
                        <w:autoSpaceDN w:val="0"/>
                        <w:adjustRightInd w:val="0"/>
                        <w:rPr>
                          <w:rFonts w:ascii="Arial" w:hAnsi="Arial" w:cs="Arial"/>
                          <w:sz w:val="24"/>
                        </w:rPr>
                      </w:pPr>
                    </w:p>
                    <w:p w14:paraId="21861CB0" w14:textId="77777777" w:rsidR="008C3DF9" w:rsidRPr="0082722E" w:rsidRDefault="008C3DF9" w:rsidP="00AF215F">
                      <w:pPr>
                        <w:rPr>
                          <w:rFonts w:ascii="Arial" w:hAnsi="Arial" w:cs="Arial"/>
                          <w:sz w:val="24"/>
                        </w:rPr>
                      </w:pPr>
                    </w:p>
                  </w:txbxContent>
                </v:textbox>
              </v:shape>
            </w:pict>
          </mc:Fallback>
        </mc:AlternateContent>
      </w:r>
      <w:r w:rsidR="00B800F6">
        <w:rPr>
          <w:rFonts w:ascii="Calibri" w:hAnsi="Calibri"/>
          <w:noProof/>
          <w:szCs w:val="22"/>
        </w:rPr>
        <mc:AlternateContent>
          <mc:Choice Requires="wps">
            <w:drawing>
              <wp:anchor distT="0" distB="0" distL="114300" distR="114300" simplePos="0" relativeHeight="251672064" behindDoc="0" locked="0" layoutInCell="1" allowOverlap="1" wp14:anchorId="3D681E54" wp14:editId="66838C30">
                <wp:simplePos x="0" y="0"/>
                <wp:positionH relativeFrom="column">
                  <wp:posOffset>342900</wp:posOffset>
                </wp:positionH>
                <wp:positionV relativeFrom="paragraph">
                  <wp:posOffset>6172200</wp:posOffset>
                </wp:positionV>
                <wp:extent cx="1485900" cy="1143000"/>
                <wp:effectExtent l="0" t="0" r="0" b="0"/>
                <wp:wrapSquare wrapText="bothSides"/>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1430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11DD465" w14:textId="77777777" w:rsidR="008C3DF9" w:rsidRDefault="008C3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81E54" id="Text Box 6" o:spid="_x0000_s1037" type="#_x0000_t202" style="position:absolute;margin-left:27pt;margin-top:486pt;width:117pt;height:9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" filled="f" stroked="f">
                <v:textbox>
                  <w:txbxContent>
                    <w:p w14:paraId="011DD465" w14:textId="77777777" w:rsidR="008C3DF9" w:rsidRDefault="008C3DF9"/>
                  </w:txbxContent>
                </v:textbox>
                <w10:wrap type="square"/>
              </v:shape>
            </w:pict>
          </mc:Fallback>
        </mc:AlternateContent>
      </w:r>
      <w:r w:rsidR="00B800F6">
        <w:rPr>
          <w:rFonts w:ascii="Calibri" w:hAnsi="Calibri"/>
          <w:noProof/>
          <w:szCs w:val="22"/>
        </w:rPr>
        <mc:AlternateContent>
          <mc:Choice Requires="wps">
            <w:drawing>
              <wp:anchor distT="0" distB="0" distL="114300" distR="114300" simplePos="0" relativeHeight="251663872" behindDoc="0" locked="0" layoutInCell="1" allowOverlap="1" wp14:anchorId="2D571B57" wp14:editId="0C9918A4">
                <wp:simplePos x="0" y="0"/>
                <wp:positionH relativeFrom="column">
                  <wp:posOffset>571500</wp:posOffset>
                </wp:positionH>
                <wp:positionV relativeFrom="paragraph">
                  <wp:posOffset>8001000</wp:posOffset>
                </wp:positionV>
                <wp:extent cx="4572000" cy="457200"/>
                <wp:effectExtent l="19050" t="17780" r="19050" b="20320"/>
                <wp:wrapNone/>
                <wp:docPr id="11818166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solidFill>
                          <a:srgbClr val="8064A2"/>
                        </a:solidFill>
                        <a:ln w="25400">
                          <a:solidFill>
                            <a:srgbClr val="3F3151"/>
                          </a:solidFill>
                          <a:miter lim="800000"/>
                          <a:headEnd/>
                          <a:tailEnd/>
                        </a:ln>
                      </wps:spPr>
                      <wps:txbx>
                        <w:txbxContent>
                          <w:p w14:paraId="533D99D1" w14:textId="77777777" w:rsidR="008C3DF9" w:rsidRPr="00C90984" w:rsidRDefault="008C3DF9" w:rsidP="00E142E6">
                            <w:pPr>
                              <w:spacing w:before="120"/>
                              <w:jc w:val="center"/>
                              <w:rPr>
                                <w:rFonts w:ascii="Arial Black" w:hAnsi="Arial Black"/>
                                <w:kern w:val="28"/>
                                <w:sz w:val="28"/>
                                <w:szCs w:val="28"/>
                              </w:rPr>
                            </w:pPr>
                            <w:r w:rsidRPr="00C90984">
                              <w:rPr>
                                <w:rFonts w:ascii="Arial Black" w:hAnsi="Arial Black"/>
                                <w:kern w:val="28"/>
                                <w:sz w:val="28"/>
                                <w:szCs w:val="28"/>
                              </w:rPr>
                              <w:t xml:space="preserve">Did You Know Facts – </w:t>
                            </w:r>
                            <w:r>
                              <w:rPr>
                                <w:rFonts w:ascii="Arial Black" w:hAnsi="Arial Black"/>
                                <w:kern w:val="28"/>
                                <w:sz w:val="28"/>
                                <w:szCs w:val="28"/>
                              </w:rPr>
                              <w:t>BEER</w:t>
                            </w:r>
                          </w:p>
                          <w:p w14:paraId="7D42C9E7" w14:textId="77777777" w:rsidR="008C3DF9" w:rsidRDefault="008C3D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71B57" id="Text Box 24" o:spid="_x0000_s1038" type="#_x0000_t202" style="position:absolute;margin-left:45pt;margin-top:630pt;width:5in;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" fillcolor="#8064a2" strokecolor="#3f3151" strokeweight="2pt">
                <v:textbox>
                  <w:txbxContent>
                    <w:p w14:paraId="533D99D1" w14:textId="77777777" w:rsidR="008C3DF9" w:rsidRPr="00C90984" w:rsidRDefault="008C3DF9" w:rsidP="00E142E6">
                      <w:pPr>
                        <w:spacing w:before="120"/>
                        <w:jc w:val="center"/>
                        <w:rPr>
                          <w:rFonts w:ascii="Arial Black" w:hAnsi="Arial Black"/>
                          <w:kern w:val="28"/>
                          <w:sz w:val="28"/>
                          <w:szCs w:val="28"/>
                        </w:rPr>
                      </w:pPr>
                      <w:r w:rsidRPr="00C90984">
                        <w:rPr>
                          <w:rFonts w:ascii="Arial Black" w:hAnsi="Arial Black"/>
                          <w:kern w:val="28"/>
                          <w:sz w:val="28"/>
                          <w:szCs w:val="28"/>
                        </w:rPr>
                        <w:t xml:space="preserve">Did You Know Facts – </w:t>
                      </w:r>
                      <w:r>
                        <w:rPr>
                          <w:rFonts w:ascii="Arial Black" w:hAnsi="Arial Black"/>
                          <w:kern w:val="28"/>
                          <w:sz w:val="28"/>
                          <w:szCs w:val="28"/>
                        </w:rPr>
                        <w:t>BEER</w:t>
                      </w:r>
                    </w:p>
                    <w:p w14:paraId="7D42C9E7" w14:textId="77777777" w:rsidR="008C3DF9" w:rsidRDefault="008C3DF9"/>
                  </w:txbxContent>
                </v:textbox>
              </v:shape>
            </w:pict>
          </mc:Fallback>
        </mc:AlternateContent>
      </w:r>
      <w:r w:rsidR="00B54A96">
        <w:rPr>
          <w:rFonts w:ascii="Helvetica" w:hAnsi="Helvetica" w:cs="Helvetica"/>
          <w:noProof/>
        </w:rPr>
        <w:drawing>
          <wp:inline distT="0" distB="0" distL="0" distR="0" wp14:anchorId="01C0A7A9" wp14:editId="56ECA3B5">
            <wp:extent cx="504825" cy="476250"/>
            <wp:effectExtent l="19050" t="0" r="9525" b="0"/>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B800F6">
        <w:rPr>
          <w:rFonts w:ascii="Calibri" w:hAnsi="Calibri"/>
          <w:noProof/>
          <w:szCs w:val="22"/>
        </w:rPr>
        <mc:AlternateContent>
          <mc:Choice Requires="wps">
            <w:drawing>
              <wp:anchor distT="0" distB="0" distL="114300" distR="114300" simplePos="0" relativeHeight="251649536" behindDoc="0" locked="0" layoutInCell="1" allowOverlap="1" wp14:anchorId="4F514221" wp14:editId="2B13D611">
                <wp:simplePos x="0" y="0"/>
                <wp:positionH relativeFrom="column">
                  <wp:posOffset>-685165</wp:posOffset>
                </wp:positionH>
                <wp:positionV relativeFrom="paragraph">
                  <wp:posOffset>7926705</wp:posOffset>
                </wp:positionV>
                <wp:extent cx="6871335" cy="1226820"/>
                <wp:effectExtent l="10160" t="10160" r="5080" b="10795"/>
                <wp:wrapNone/>
                <wp:docPr id="9664118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FFE5E5"/>
                            </a:gs>
                            <a:gs pos="13000">
                              <a:srgbClr val="FFBEBD"/>
                            </a:gs>
                            <a:gs pos="100000">
                              <a:srgbClr val="CCC1DA"/>
                            </a:gs>
                          </a:gsLst>
                          <a:lin ang="5400000" scaled="1"/>
                        </a:gradFill>
                        <a:ln w="9525">
                          <a:solidFill>
                            <a:srgbClr val="000000"/>
                          </a:solidFill>
                          <a:miter lim="800000"/>
                          <a:headEnd/>
                          <a:tailEnd/>
                        </a:ln>
                      </wps:spPr>
                      <wps:txbx>
                        <w:txbxContent>
                          <w:p w14:paraId="2B59116D" w14:textId="77777777" w:rsidR="008C3DF9" w:rsidRPr="00CE629C" w:rsidRDefault="008C3DF9" w:rsidP="00CE629C">
                            <w:pPr>
                              <w:spacing w:before="240" w:after="120"/>
                              <w:jc w:val="center"/>
                              <w:rPr>
                                <w:rFonts w:ascii="Calibri" w:hAnsi="Calibri"/>
                                <w:b/>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14221" id="Text Box 317" o:spid="_x0000_s1039" type="#_x0000_t202" style="position:absolute;margin-left:-53.95pt;margin-top:624.15pt;width:541.05pt;height:9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" fillcolor="#ffe5e5">
                <v:fill color2="#ccc1da" colors="0 #ffe5e5;8520f #ffbebd;1 #ccc1da" focus="100%" type="gradient"/>
                <v:textbox>
                  <w:txbxContent>
                    <w:p w14:paraId="2B59116D" w14:textId="77777777" w:rsidR="008C3DF9" w:rsidRPr="00CE629C" w:rsidRDefault="008C3DF9" w:rsidP="00CE629C">
                      <w:pPr>
                        <w:spacing w:before="240" w:after="120"/>
                        <w:jc w:val="center"/>
                        <w:rPr>
                          <w:rFonts w:ascii="Calibri" w:hAnsi="Calibri"/>
                          <w:b/>
                          <w:sz w:val="72"/>
                          <w:szCs w:val="72"/>
                        </w:rPr>
                      </w:pPr>
                    </w:p>
                  </w:txbxContent>
                </v:textbox>
              </v:shape>
            </w:pict>
          </mc:Fallback>
        </mc:AlternateContent>
      </w:r>
      <w:r w:rsidR="000651D1">
        <w:t>it not. ~Ralph Waldo Emerson</w:t>
      </w:r>
      <w:r w:rsidR="00B800F6">
        <w:rPr>
          <w:noProof/>
        </w:rPr>
        <mc:AlternateContent>
          <mc:Choice Requires="wps">
            <w:drawing>
              <wp:anchor distT="0" distB="0" distL="114300" distR="114300" simplePos="0" relativeHeight="251641344" behindDoc="1" locked="0" layoutInCell="1" allowOverlap="1" wp14:anchorId="40343A9A" wp14:editId="218C69F7">
                <wp:simplePos x="0" y="0"/>
                <wp:positionH relativeFrom="page">
                  <wp:posOffset>3834130</wp:posOffset>
                </wp:positionH>
                <wp:positionV relativeFrom="page">
                  <wp:posOffset>1389380</wp:posOffset>
                </wp:positionV>
                <wp:extent cx="3444240" cy="6649085"/>
                <wp:effectExtent l="5080" t="8255" r="8255" b="10160"/>
                <wp:wrapNone/>
                <wp:docPr id="21090481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7 h 10471"/>
                            <a:gd name="T4" fmla="*/ 0 w 5424"/>
                            <a:gd name="T5" fmla="*/ 2050802350 h 10471"/>
                            <a:gd name="T6" fmla="*/ 2147483647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7C67" id="AutoShape 295" o:spid="_x0000_s1026" style="position:absolute;margin-left:301.9pt;margin-top:109.4pt;width:271.2pt;height:523.5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Do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A7eg6F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sidR="00B800F6">
        <w:rPr>
          <w:noProof/>
        </w:rPr>
        <mc:AlternateContent>
          <mc:Choice Requires="wps">
            <w:drawing>
              <wp:anchor distT="0" distB="0" distL="114300" distR="114300" simplePos="0" relativeHeight="251642368" behindDoc="1" locked="0" layoutInCell="0" allowOverlap="1" wp14:anchorId="2EB8ED21" wp14:editId="39A8B3D9">
                <wp:simplePos x="0" y="0"/>
                <wp:positionH relativeFrom="page">
                  <wp:posOffset>470535</wp:posOffset>
                </wp:positionH>
                <wp:positionV relativeFrom="page">
                  <wp:posOffset>1388745</wp:posOffset>
                </wp:positionV>
                <wp:extent cx="6858000" cy="0"/>
                <wp:effectExtent l="22860" t="26670" r="24765" b="30480"/>
                <wp:wrapNone/>
                <wp:docPr id="1549550737"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21C9FE" id="Freeform 296"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" o:allowincell="f" filled="f" strokeweight="3.5pt">
                <v:path o:connecttype="custom" o:connectlocs="0,0;2147483646,0" o:connectangles="0,0"/>
                <w10:wrap anchorx="page" anchory="page"/>
              </v:polyline>
            </w:pict>
          </mc:Fallback>
        </mc:AlternateContent>
      </w:r>
      <w:r w:rsidR="00B800F6">
        <w:rPr>
          <w:noProof/>
        </w:rPr>
        <mc:AlternateContent>
          <mc:Choice Requires="wps">
            <w:drawing>
              <wp:anchor distT="0" distB="0" distL="114300" distR="114300" simplePos="0" relativeHeight="251643392" behindDoc="1" locked="0" layoutInCell="0" allowOverlap="1" wp14:anchorId="076DD3E6" wp14:editId="67F299A0">
                <wp:simplePos x="0" y="0"/>
                <wp:positionH relativeFrom="page">
                  <wp:posOffset>470535</wp:posOffset>
                </wp:positionH>
                <wp:positionV relativeFrom="page">
                  <wp:posOffset>361950</wp:posOffset>
                </wp:positionV>
                <wp:extent cx="6858000" cy="0"/>
                <wp:effectExtent l="22860" t="28575" r="24765" b="28575"/>
                <wp:wrapNone/>
                <wp:docPr id="449517875"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B9F15C" id="Freeform 297"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" o:allowincell="f" filled="f" strokeweight="3.5pt">
                <v:path o:connecttype="custom" o:connectlocs="0,0;2147483646,0" o:connectangles="0,0"/>
                <w10:wrap anchorx="page" anchory="page"/>
              </v:polyline>
            </w:pict>
          </mc:Fallback>
        </mc:AlternateContent>
      </w:r>
      <w:r w:rsidR="00B800F6">
        <w:rPr>
          <w:noProof/>
        </w:rPr>
        <mc:AlternateContent>
          <mc:Choice Requires="wps">
            <w:drawing>
              <wp:anchor distT="0" distB="0" distL="114300" distR="114300" simplePos="0" relativeHeight="251644416" behindDoc="1" locked="0" layoutInCell="0" allowOverlap="1" wp14:anchorId="1B66C7EB" wp14:editId="0BBE9E1E">
                <wp:simplePos x="0" y="0"/>
                <wp:positionH relativeFrom="page">
                  <wp:posOffset>523240</wp:posOffset>
                </wp:positionH>
                <wp:positionV relativeFrom="page">
                  <wp:posOffset>5911215</wp:posOffset>
                </wp:positionV>
                <wp:extent cx="3324860" cy="0"/>
                <wp:effectExtent l="8890" t="5715" r="9525" b="13335"/>
                <wp:wrapNone/>
                <wp:docPr id="101800188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D490B" id="Freeform 298"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p>
    <w:p w14:paraId="29EDA2C2" w14:textId="5DE66A2A" w:rsidR="009A585B" w:rsidRPr="000B2251" w:rsidRDefault="00B77D46" w:rsidP="009A585B">
      <w:pPr>
        <w:widowControl w:val="0"/>
        <w:autoSpaceDE w:val="0"/>
        <w:autoSpaceDN w:val="0"/>
        <w:adjustRightInd w:val="0"/>
        <w:jc w:val="center"/>
        <w:rPr>
          <w:color w:val="000000"/>
          <w:sz w:val="12"/>
          <w:szCs w:val="12"/>
        </w:rPr>
      </w:pPr>
      <w:r>
        <w:rPr>
          <w:noProof/>
        </w:rPr>
        <w:lastRenderedPageBreak/>
        <mc:AlternateContent>
          <mc:Choice Requires="wps">
            <w:drawing>
              <wp:anchor distT="0" distB="0" distL="114300" distR="114300" simplePos="0" relativeHeight="251652608" behindDoc="0" locked="0" layoutInCell="1" allowOverlap="1" wp14:anchorId="594FDDFC" wp14:editId="392E1193">
                <wp:simplePos x="0" y="0"/>
                <wp:positionH relativeFrom="column">
                  <wp:posOffset>-790575</wp:posOffset>
                </wp:positionH>
                <wp:positionV relativeFrom="paragraph">
                  <wp:posOffset>-304800</wp:posOffset>
                </wp:positionV>
                <wp:extent cx="3352800" cy="8105775"/>
                <wp:effectExtent l="0" t="0" r="19050" b="28575"/>
                <wp:wrapNone/>
                <wp:docPr id="6987963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8105775"/>
                        </a:xfrm>
                        <a:prstGeom prst="rect">
                          <a:avLst/>
                        </a:prstGeom>
                        <a:solidFill>
                          <a:srgbClr val="FFFFFF"/>
                        </a:solidFill>
                        <a:ln w="25400">
                          <a:solidFill>
                            <a:srgbClr val="4F81BD"/>
                          </a:solidFill>
                          <a:miter lim="800000"/>
                          <a:headEnd/>
                          <a:tailEnd/>
                        </a:ln>
                      </wps:spPr>
                      <wps:txbx>
                        <w:txbxContent>
                          <w:p w14:paraId="5B00D94F" w14:textId="77777777" w:rsidR="00B77D46" w:rsidRPr="00B77D46" w:rsidRDefault="00B77D46" w:rsidP="00B77D46">
                            <w:pPr>
                              <w:jc w:val="center"/>
                              <w:rPr>
                                <w:b/>
                                <w:bCs/>
                                <w:sz w:val="26"/>
                                <w:szCs w:val="26"/>
                              </w:rPr>
                            </w:pPr>
                            <w:r w:rsidRPr="00B77D46">
                              <w:rPr>
                                <w:b/>
                                <w:bCs/>
                                <w:sz w:val="26"/>
                                <w:szCs w:val="26"/>
                              </w:rPr>
                              <w:t>WHAT IS SELF-IMAGE?</w:t>
                            </w:r>
                          </w:p>
                          <w:p w14:paraId="288F1C59" w14:textId="77777777" w:rsidR="00B77D46" w:rsidRPr="00B77D46" w:rsidRDefault="00B77D46" w:rsidP="00B77D46">
                            <w:pPr>
                              <w:jc w:val="center"/>
                              <w:rPr>
                                <w:sz w:val="26"/>
                                <w:szCs w:val="26"/>
                              </w:rPr>
                            </w:pPr>
                          </w:p>
                          <w:p w14:paraId="1492216C" w14:textId="075E7B4C" w:rsidR="00B77D46" w:rsidRPr="00B77D46" w:rsidRDefault="00B77D46" w:rsidP="00B77D46">
                            <w:pPr>
                              <w:jc w:val="both"/>
                              <w:rPr>
                                <w:i/>
                                <w:iCs/>
                                <w:szCs w:val="22"/>
                              </w:rPr>
                            </w:pPr>
                            <w:r w:rsidRPr="00B77D46">
                              <w:rPr>
                                <w:i/>
                                <w:iCs/>
                                <w:szCs w:val="22"/>
                              </w:rPr>
                              <w:t>We don’t see people as they are, we see them as we are. ~ Anais Nin</w:t>
                            </w:r>
                          </w:p>
                          <w:p w14:paraId="4518EE19" w14:textId="77777777" w:rsidR="00B77D46" w:rsidRPr="00B77D46" w:rsidRDefault="00B77D46" w:rsidP="00B77D46">
                            <w:pPr>
                              <w:jc w:val="both"/>
                              <w:rPr>
                                <w:szCs w:val="22"/>
                              </w:rPr>
                            </w:pPr>
                          </w:p>
                          <w:p w14:paraId="1F1EFBC8" w14:textId="3AB2695F" w:rsidR="00B77D46" w:rsidRPr="00B77D46" w:rsidRDefault="00B77D46" w:rsidP="00B77D46">
                            <w:pPr>
                              <w:jc w:val="both"/>
                              <w:rPr>
                                <w:szCs w:val="22"/>
                              </w:rPr>
                            </w:pPr>
                            <w:r w:rsidRPr="00B77D46">
                              <w:rPr>
                                <w:szCs w:val="22"/>
                              </w:rPr>
                              <w:t>Your self-image is a mirror of your beliefs—both the ones you hold about yourself and those others project onto you. Once you accept these beliefs, true or not, they weave into the fabric of who you think you are.</w:t>
                            </w:r>
                          </w:p>
                          <w:p w14:paraId="6606B321" w14:textId="6981465D" w:rsidR="00B77D46" w:rsidRPr="00B77D46" w:rsidRDefault="00B77D46" w:rsidP="00B77D46">
                            <w:pPr>
                              <w:jc w:val="both"/>
                              <w:rPr>
                                <w:szCs w:val="22"/>
                              </w:rPr>
                            </w:pPr>
                            <w:r w:rsidRPr="00B77D46">
                              <w:rPr>
                                <w:szCs w:val="22"/>
                              </w:rPr>
                              <w:t xml:space="preserve"> </w:t>
                            </w:r>
                          </w:p>
                          <w:p w14:paraId="0237DADF" w14:textId="71B26676" w:rsidR="00B77D46" w:rsidRPr="00B77D46" w:rsidRDefault="00B77D46" w:rsidP="00B77D46">
                            <w:pPr>
                              <w:jc w:val="both"/>
                              <w:rPr>
                                <w:szCs w:val="22"/>
                              </w:rPr>
                            </w:pPr>
                            <w:r w:rsidRPr="00B77D46">
                              <w:rPr>
                                <w:szCs w:val="22"/>
                              </w:rPr>
                              <w:t>Self-image is shaped by your experiences: the words others say, the way they treat you, and the stories you tell yourself. It is reflected in your choices—the car you drive, the job you do, the clothes you wear, the relationships you nurture, and the lifestyle you embrace. It’s the version of yourself you show the world.</w:t>
                            </w:r>
                          </w:p>
                          <w:p w14:paraId="33D45B81" w14:textId="77777777" w:rsidR="00B77D46" w:rsidRPr="00B77D46" w:rsidRDefault="00B77D46" w:rsidP="00B77D46">
                            <w:pPr>
                              <w:jc w:val="both"/>
                              <w:rPr>
                                <w:szCs w:val="22"/>
                              </w:rPr>
                            </w:pPr>
                          </w:p>
                          <w:p w14:paraId="537FFC38" w14:textId="1852A47F" w:rsidR="00B77D46" w:rsidRPr="00B77D46" w:rsidRDefault="00B77D46" w:rsidP="00B77D46">
                            <w:pPr>
                              <w:jc w:val="both"/>
                              <w:rPr>
                                <w:szCs w:val="22"/>
                              </w:rPr>
                            </w:pPr>
                            <w:r w:rsidRPr="00B77D46">
                              <w:rPr>
                                <w:szCs w:val="22"/>
                              </w:rPr>
                              <w:t>Think about today’s outfit, your hairstyle, or even your shoes. These choices stem from your inner beliefs about yourself—whether they are true or just an idealized version you think the world expects.</w:t>
                            </w:r>
                          </w:p>
                          <w:p w14:paraId="6FFBD74B" w14:textId="77777777" w:rsidR="00B77D46" w:rsidRPr="00B77D46" w:rsidRDefault="00B77D46" w:rsidP="00B77D46">
                            <w:pPr>
                              <w:jc w:val="both"/>
                              <w:rPr>
                                <w:szCs w:val="22"/>
                              </w:rPr>
                            </w:pPr>
                          </w:p>
                          <w:p w14:paraId="7399BCB5" w14:textId="7075D40F" w:rsidR="00B77D46" w:rsidRPr="00B77D46" w:rsidRDefault="00B77D46" w:rsidP="00B77D46">
                            <w:pPr>
                              <w:jc w:val="both"/>
                              <w:rPr>
                                <w:szCs w:val="22"/>
                              </w:rPr>
                            </w:pPr>
                            <w:r w:rsidRPr="00B77D46">
                              <w:rPr>
                                <w:szCs w:val="22"/>
                              </w:rPr>
                              <w:t>A belief is something you hold as true, even if it’s not. Most beliefs take root in childhood, shaped by family, friends, teachers, or other trusted figures. We absorb their words as truth, making them our own without questioning.</w:t>
                            </w:r>
                            <w:r>
                              <w:rPr>
                                <w:szCs w:val="22"/>
                              </w:rPr>
                              <w:t xml:space="preserve"> </w:t>
                            </w:r>
                            <w:r w:rsidRPr="00B77D46">
                              <w:rPr>
                                <w:szCs w:val="22"/>
                              </w:rPr>
                              <w:t>But is it really your truth?</w:t>
                            </w:r>
                          </w:p>
                          <w:p w14:paraId="6BE96AC1" w14:textId="77777777" w:rsidR="00B77D46" w:rsidRPr="00B77D46" w:rsidRDefault="00B77D46" w:rsidP="00B77D46">
                            <w:pPr>
                              <w:jc w:val="both"/>
                              <w:rPr>
                                <w:szCs w:val="22"/>
                              </w:rPr>
                            </w:pPr>
                          </w:p>
                          <w:p w14:paraId="74B169D1" w14:textId="77777777" w:rsidR="00B77D46" w:rsidRPr="00B77D46" w:rsidRDefault="00B77D46" w:rsidP="00B77D46">
                            <w:pPr>
                              <w:jc w:val="both"/>
                              <w:rPr>
                                <w:szCs w:val="22"/>
                              </w:rPr>
                            </w:pPr>
                            <w:r w:rsidRPr="00B77D46">
                              <w:rPr>
                                <w:szCs w:val="22"/>
                              </w:rPr>
                              <w:t>Over time, these beliefs solidify into core convictions, shaping your attitudes and life experiences. They can become so ingrained that changing them feels impossible. To understand your self-image, you may need to challenge its accuracy.</w:t>
                            </w:r>
                          </w:p>
                          <w:p w14:paraId="1CFD28C8" w14:textId="2EA53334" w:rsidR="00B77D46" w:rsidRPr="00B77D46" w:rsidRDefault="00B77D46" w:rsidP="00B77D46">
                            <w:pPr>
                              <w:jc w:val="both"/>
                              <w:rPr>
                                <w:szCs w:val="22"/>
                              </w:rPr>
                            </w:pPr>
                          </w:p>
                          <w:p w14:paraId="699482F1" w14:textId="3F28BA5E" w:rsidR="00B77D46" w:rsidRPr="00B77D46" w:rsidRDefault="00B77D46" w:rsidP="00B77D46">
                            <w:pPr>
                              <w:jc w:val="both"/>
                              <w:rPr>
                                <w:szCs w:val="22"/>
                              </w:rPr>
                            </w:pPr>
                            <w:r w:rsidRPr="00B77D46">
                              <w:rPr>
                                <w:szCs w:val="22"/>
                              </w:rPr>
                              <w:t>Imagine being told you would never be a good singer, so you never tried. What if you took a chance, joined a choir, and discovered you have a voice? Many people have defied others’ limiting projections by questioning those beliefs and proving them wrong.</w:t>
                            </w:r>
                          </w:p>
                          <w:p w14:paraId="01705522" w14:textId="77777777" w:rsidR="00B77D46" w:rsidRPr="00B77D46" w:rsidRDefault="00B77D46" w:rsidP="00B77D46">
                            <w:pPr>
                              <w:jc w:val="both"/>
                              <w:rPr>
                                <w:szCs w:val="22"/>
                              </w:rPr>
                            </w:pPr>
                          </w:p>
                          <w:p w14:paraId="70527E9D" w14:textId="71D67F72" w:rsidR="008C3DF9" w:rsidRPr="00B77D46" w:rsidRDefault="00B77D46" w:rsidP="00B77D46">
                            <w:pPr>
                              <w:jc w:val="both"/>
                              <w:rPr>
                                <w:szCs w:val="22"/>
                              </w:rPr>
                            </w:pPr>
                            <w:r w:rsidRPr="00B77D46">
                              <w:rPr>
                                <w:szCs w:val="22"/>
                              </w:rPr>
                              <w:t>When you recognize beliefs that hold you back, you gain the power to rewrite them—and transform your life. Is your self-image truly yours, or is it keeping you from who you could be? Take a moment to reflect and dare to challenge what is holding you 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4FDDFC" id="Text Box 56" o:spid="_x0000_s1040" type="#_x0000_t202" style="position:absolute;left:0;text-align:left;margin-left:-62.25pt;margin-top:-24pt;width:264pt;height:63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" strokecolor="#4f81bd" strokeweight="2pt">
                <v:path arrowok="t"/>
                <v:textbox>
                  <w:txbxContent>
                    <w:p w14:paraId="5B00D94F" w14:textId="77777777" w:rsidR="00B77D46" w:rsidRPr="00B77D46" w:rsidRDefault="00B77D46" w:rsidP="00B77D46">
                      <w:pPr>
                        <w:jc w:val="center"/>
                        <w:rPr>
                          <w:b/>
                          <w:bCs/>
                          <w:sz w:val="26"/>
                          <w:szCs w:val="26"/>
                        </w:rPr>
                      </w:pPr>
                      <w:r w:rsidRPr="00B77D46">
                        <w:rPr>
                          <w:b/>
                          <w:bCs/>
                          <w:sz w:val="26"/>
                          <w:szCs w:val="26"/>
                        </w:rPr>
                        <w:t>WHAT IS SELF-IMAGE?</w:t>
                      </w:r>
                    </w:p>
                    <w:p w14:paraId="288F1C59" w14:textId="77777777" w:rsidR="00B77D46" w:rsidRPr="00B77D46" w:rsidRDefault="00B77D46" w:rsidP="00B77D46">
                      <w:pPr>
                        <w:jc w:val="center"/>
                        <w:rPr>
                          <w:sz w:val="26"/>
                          <w:szCs w:val="26"/>
                        </w:rPr>
                      </w:pPr>
                    </w:p>
                    <w:p w14:paraId="1492216C" w14:textId="075E7B4C" w:rsidR="00B77D46" w:rsidRPr="00B77D46" w:rsidRDefault="00B77D46" w:rsidP="00B77D46">
                      <w:pPr>
                        <w:jc w:val="both"/>
                        <w:rPr>
                          <w:i/>
                          <w:iCs/>
                          <w:szCs w:val="22"/>
                        </w:rPr>
                      </w:pPr>
                      <w:r w:rsidRPr="00B77D46">
                        <w:rPr>
                          <w:i/>
                          <w:iCs/>
                          <w:szCs w:val="22"/>
                        </w:rPr>
                        <w:t>We don’t see people as they are, we see them as we are. ~ Anais Nin</w:t>
                      </w:r>
                    </w:p>
                    <w:p w14:paraId="4518EE19" w14:textId="77777777" w:rsidR="00B77D46" w:rsidRPr="00B77D46" w:rsidRDefault="00B77D46" w:rsidP="00B77D46">
                      <w:pPr>
                        <w:jc w:val="both"/>
                        <w:rPr>
                          <w:szCs w:val="22"/>
                        </w:rPr>
                      </w:pPr>
                    </w:p>
                    <w:p w14:paraId="1F1EFBC8" w14:textId="3AB2695F" w:rsidR="00B77D46" w:rsidRPr="00B77D46" w:rsidRDefault="00B77D46" w:rsidP="00B77D46">
                      <w:pPr>
                        <w:jc w:val="both"/>
                        <w:rPr>
                          <w:szCs w:val="22"/>
                        </w:rPr>
                      </w:pPr>
                      <w:r w:rsidRPr="00B77D46">
                        <w:rPr>
                          <w:szCs w:val="22"/>
                        </w:rPr>
                        <w:t>Your self-image is a mirror of your beliefs—both the ones you hold about yourself and those others project onto you. Once you accept these beliefs, true or not, they weave into the fabric of who you think you are.</w:t>
                      </w:r>
                    </w:p>
                    <w:p w14:paraId="6606B321" w14:textId="6981465D" w:rsidR="00B77D46" w:rsidRPr="00B77D46" w:rsidRDefault="00B77D46" w:rsidP="00B77D46">
                      <w:pPr>
                        <w:jc w:val="both"/>
                        <w:rPr>
                          <w:szCs w:val="22"/>
                        </w:rPr>
                      </w:pPr>
                      <w:r w:rsidRPr="00B77D46">
                        <w:rPr>
                          <w:szCs w:val="22"/>
                        </w:rPr>
                        <w:t xml:space="preserve"> </w:t>
                      </w:r>
                    </w:p>
                    <w:p w14:paraId="0237DADF" w14:textId="71B26676" w:rsidR="00B77D46" w:rsidRPr="00B77D46" w:rsidRDefault="00B77D46" w:rsidP="00B77D46">
                      <w:pPr>
                        <w:jc w:val="both"/>
                        <w:rPr>
                          <w:szCs w:val="22"/>
                        </w:rPr>
                      </w:pPr>
                      <w:r w:rsidRPr="00B77D46">
                        <w:rPr>
                          <w:szCs w:val="22"/>
                        </w:rPr>
                        <w:t>Self-image is shaped by your experiences: the words others say, the way they treat you, and the stories you tell yourself. It is reflected in your choices—the car you drive, the job you do, the clothes you wear, the relationships you nurture, and the lifestyle you embrace. It’s the version of yourself you show the world.</w:t>
                      </w:r>
                    </w:p>
                    <w:p w14:paraId="33D45B81" w14:textId="77777777" w:rsidR="00B77D46" w:rsidRPr="00B77D46" w:rsidRDefault="00B77D46" w:rsidP="00B77D46">
                      <w:pPr>
                        <w:jc w:val="both"/>
                        <w:rPr>
                          <w:szCs w:val="22"/>
                        </w:rPr>
                      </w:pPr>
                    </w:p>
                    <w:p w14:paraId="537FFC38" w14:textId="1852A47F" w:rsidR="00B77D46" w:rsidRPr="00B77D46" w:rsidRDefault="00B77D46" w:rsidP="00B77D46">
                      <w:pPr>
                        <w:jc w:val="both"/>
                        <w:rPr>
                          <w:szCs w:val="22"/>
                        </w:rPr>
                      </w:pPr>
                      <w:r w:rsidRPr="00B77D46">
                        <w:rPr>
                          <w:szCs w:val="22"/>
                        </w:rPr>
                        <w:t>Think about today’s outfit, your hairstyle, or even your shoes. These choices stem from your inner beliefs about yourself—whether they are true or just an idealized version you think the world expects.</w:t>
                      </w:r>
                    </w:p>
                    <w:p w14:paraId="6FFBD74B" w14:textId="77777777" w:rsidR="00B77D46" w:rsidRPr="00B77D46" w:rsidRDefault="00B77D46" w:rsidP="00B77D46">
                      <w:pPr>
                        <w:jc w:val="both"/>
                        <w:rPr>
                          <w:szCs w:val="22"/>
                        </w:rPr>
                      </w:pPr>
                    </w:p>
                    <w:p w14:paraId="7399BCB5" w14:textId="7075D40F" w:rsidR="00B77D46" w:rsidRPr="00B77D46" w:rsidRDefault="00B77D46" w:rsidP="00B77D46">
                      <w:pPr>
                        <w:jc w:val="both"/>
                        <w:rPr>
                          <w:szCs w:val="22"/>
                        </w:rPr>
                      </w:pPr>
                      <w:r w:rsidRPr="00B77D46">
                        <w:rPr>
                          <w:szCs w:val="22"/>
                        </w:rPr>
                        <w:t>A belief is something you hold as true, even if it’s not. Most beliefs take root in childhood, shaped by family, friends, teachers, or other trusted figures. We absorb their words as truth, making them our own without questioning.</w:t>
                      </w:r>
                      <w:r>
                        <w:rPr>
                          <w:szCs w:val="22"/>
                        </w:rPr>
                        <w:t xml:space="preserve"> </w:t>
                      </w:r>
                      <w:r w:rsidRPr="00B77D46">
                        <w:rPr>
                          <w:szCs w:val="22"/>
                        </w:rPr>
                        <w:t>But is it really your truth?</w:t>
                      </w:r>
                    </w:p>
                    <w:p w14:paraId="6BE96AC1" w14:textId="77777777" w:rsidR="00B77D46" w:rsidRPr="00B77D46" w:rsidRDefault="00B77D46" w:rsidP="00B77D46">
                      <w:pPr>
                        <w:jc w:val="both"/>
                        <w:rPr>
                          <w:szCs w:val="22"/>
                        </w:rPr>
                      </w:pPr>
                    </w:p>
                    <w:p w14:paraId="74B169D1" w14:textId="77777777" w:rsidR="00B77D46" w:rsidRPr="00B77D46" w:rsidRDefault="00B77D46" w:rsidP="00B77D46">
                      <w:pPr>
                        <w:jc w:val="both"/>
                        <w:rPr>
                          <w:szCs w:val="22"/>
                        </w:rPr>
                      </w:pPr>
                      <w:r w:rsidRPr="00B77D46">
                        <w:rPr>
                          <w:szCs w:val="22"/>
                        </w:rPr>
                        <w:t>Over time, these beliefs solidify into core convictions, shaping your attitudes and life experiences. They can become so ingrained that changing them feels impossible. To understand your self-image, you may need to challenge its accuracy.</w:t>
                      </w:r>
                    </w:p>
                    <w:p w14:paraId="1CFD28C8" w14:textId="2EA53334" w:rsidR="00B77D46" w:rsidRPr="00B77D46" w:rsidRDefault="00B77D46" w:rsidP="00B77D46">
                      <w:pPr>
                        <w:jc w:val="both"/>
                        <w:rPr>
                          <w:szCs w:val="22"/>
                        </w:rPr>
                      </w:pPr>
                    </w:p>
                    <w:p w14:paraId="699482F1" w14:textId="3F28BA5E" w:rsidR="00B77D46" w:rsidRPr="00B77D46" w:rsidRDefault="00B77D46" w:rsidP="00B77D46">
                      <w:pPr>
                        <w:jc w:val="both"/>
                        <w:rPr>
                          <w:szCs w:val="22"/>
                        </w:rPr>
                      </w:pPr>
                      <w:r w:rsidRPr="00B77D46">
                        <w:rPr>
                          <w:szCs w:val="22"/>
                        </w:rPr>
                        <w:t>Imagine being told you would never be a good singer, so you never tried. What if you took a chance, joined a choir, and discovered you have a voice? Many people have defied others’ limiting projections by questioning those beliefs and proving them wrong.</w:t>
                      </w:r>
                    </w:p>
                    <w:p w14:paraId="01705522" w14:textId="77777777" w:rsidR="00B77D46" w:rsidRPr="00B77D46" w:rsidRDefault="00B77D46" w:rsidP="00B77D46">
                      <w:pPr>
                        <w:jc w:val="both"/>
                        <w:rPr>
                          <w:szCs w:val="22"/>
                        </w:rPr>
                      </w:pPr>
                    </w:p>
                    <w:p w14:paraId="70527E9D" w14:textId="71D67F72" w:rsidR="008C3DF9" w:rsidRPr="00B77D46" w:rsidRDefault="00B77D46" w:rsidP="00B77D46">
                      <w:pPr>
                        <w:jc w:val="both"/>
                        <w:rPr>
                          <w:szCs w:val="22"/>
                        </w:rPr>
                      </w:pPr>
                      <w:r w:rsidRPr="00B77D46">
                        <w:rPr>
                          <w:szCs w:val="22"/>
                        </w:rPr>
                        <w:t>When you recognize beliefs that hold you back, you gain the power to rewrite them—and transform your life. Is your self-image truly yours, or is it keeping you from who you could be? Take a moment to reflect and dare to challenge what is holding you back.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51104009" wp14:editId="265D1A48">
                <wp:simplePos x="0" y="0"/>
                <wp:positionH relativeFrom="column">
                  <wp:posOffset>2628900</wp:posOffset>
                </wp:positionH>
                <wp:positionV relativeFrom="paragraph">
                  <wp:posOffset>-304800</wp:posOffset>
                </wp:positionV>
                <wp:extent cx="3543300" cy="8077200"/>
                <wp:effectExtent l="0" t="0" r="19050" b="19050"/>
                <wp:wrapNone/>
                <wp:docPr id="9839237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8077200"/>
                        </a:xfrm>
                        <a:prstGeom prst="rect">
                          <a:avLst/>
                        </a:prstGeom>
                        <a:solidFill>
                          <a:srgbClr val="FFFFFF"/>
                        </a:solidFill>
                        <a:ln w="25400">
                          <a:solidFill>
                            <a:srgbClr val="4F81BD"/>
                          </a:solidFill>
                          <a:miter lim="800000"/>
                          <a:headEnd/>
                          <a:tailEnd/>
                        </a:ln>
                      </wps:spPr>
                      <wps:txbx>
                        <w:txbxContent>
                          <w:p w14:paraId="2ED11897" w14:textId="4D4AF6FB" w:rsidR="00C70706" w:rsidRPr="00884B27" w:rsidRDefault="008C3DF9" w:rsidP="002A0CB7">
                            <w:pPr>
                              <w:tabs>
                                <w:tab w:val="left" w:pos="2430"/>
                                <w:tab w:val="left" w:pos="2970"/>
                                <w:tab w:val="left" w:pos="3420"/>
                              </w:tabs>
                              <w:spacing w:before="480"/>
                              <w:ind w:right="2372"/>
                              <w:rPr>
                                <w:rFonts w:ascii="Cambria" w:hAnsi="Cambria"/>
                                <w:b/>
                                <w:sz w:val="32"/>
                                <w:szCs w:val="32"/>
                              </w:rPr>
                            </w:pPr>
                            <w:r w:rsidRPr="00884B27">
                              <w:rPr>
                                <w:rFonts w:ascii="Cambria" w:hAnsi="Cambria"/>
                                <w:b/>
                                <w:sz w:val="32"/>
                                <w:szCs w:val="32"/>
                              </w:rPr>
                              <w:t xml:space="preserve">TIPS TO </w:t>
                            </w:r>
                            <w:r w:rsidR="00C70706">
                              <w:rPr>
                                <w:rFonts w:ascii="Cambria" w:hAnsi="Cambria"/>
                                <w:b/>
                                <w:sz w:val="32"/>
                                <w:szCs w:val="32"/>
                              </w:rPr>
                              <w:t>KEEP YOUR</w:t>
                            </w:r>
                            <w:r w:rsidRPr="00884B27">
                              <w:rPr>
                                <w:rFonts w:ascii="Cambria" w:hAnsi="Cambria"/>
                                <w:b/>
                                <w:sz w:val="32"/>
                                <w:szCs w:val="32"/>
                              </w:rPr>
                              <w:t xml:space="preserve"> ENERGY </w:t>
                            </w:r>
                            <w:r w:rsidR="00C70706">
                              <w:rPr>
                                <w:rFonts w:ascii="Cambria" w:hAnsi="Cambria"/>
                                <w:b/>
                                <w:sz w:val="32"/>
                                <w:szCs w:val="32"/>
                              </w:rPr>
                              <w:t xml:space="preserve">SOARING ALL </w:t>
                            </w:r>
                            <w:r w:rsidRPr="00884B27">
                              <w:rPr>
                                <w:rFonts w:ascii="Cambria" w:hAnsi="Cambria"/>
                                <w:b/>
                                <w:sz w:val="32"/>
                                <w:szCs w:val="32"/>
                              </w:rPr>
                              <w:t>DAY</w:t>
                            </w:r>
                            <w:r w:rsidR="00C70706">
                              <w:rPr>
                                <w:rFonts w:ascii="Cambria" w:hAnsi="Cambria"/>
                                <w:b/>
                                <w:sz w:val="32"/>
                                <w:szCs w:val="32"/>
                              </w:rPr>
                              <w:br/>
                              <w:t>LONG</w:t>
                            </w:r>
                          </w:p>
                          <w:p w14:paraId="23AC3D0C" w14:textId="77777777" w:rsidR="008C3DF9" w:rsidRPr="00884B27" w:rsidRDefault="008C3DF9" w:rsidP="001B2C20">
                            <w:pPr>
                              <w:rPr>
                                <w:rFonts w:ascii="Cambria" w:hAnsi="Cambria"/>
                              </w:rPr>
                            </w:pPr>
                          </w:p>
                          <w:p w14:paraId="455EE21A" w14:textId="77777777" w:rsidR="008C3DF9" w:rsidRPr="00884B27" w:rsidRDefault="008C3DF9" w:rsidP="001B2C20">
                            <w:pPr>
                              <w:rPr>
                                <w:rFonts w:ascii="Cambria" w:hAnsi="Cambria"/>
                              </w:rPr>
                            </w:pPr>
                          </w:p>
                          <w:p w14:paraId="6414E306" w14:textId="77777777" w:rsidR="008C3DF9" w:rsidRPr="00884B27" w:rsidRDefault="008C3DF9" w:rsidP="002A0CB7">
                            <w:pPr>
                              <w:rPr>
                                <w:rFonts w:ascii="Cambria" w:hAnsi="Cambria"/>
                              </w:rPr>
                            </w:pPr>
                          </w:p>
                          <w:p w14:paraId="1DCD5732" w14:textId="505FFFE7" w:rsidR="00C70706" w:rsidRDefault="00C70706" w:rsidP="00C70706">
                            <w:pPr>
                              <w:spacing w:line="280" w:lineRule="exact"/>
                              <w:jc w:val="both"/>
                              <w:rPr>
                                <w:rFonts w:ascii="Cambria" w:hAnsi="Cambria"/>
                                <w:sz w:val="24"/>
                              </w:rPr>
                            </w:pPr>
                            <w:r w:rsidRPr="00C70706">
                              <w:rPr>
                                <w:rFonts w:ascii="Cambria" w:hAnsi="Cambria"/>
                                <w:sz w:val="24"/>
                              </w:rPr>
                              <w:t>With a packed schedule, staying energized can feel like a challenge. If you are struggling to maintain your spark from morning to night, these simple tips will help you stay vibrant and focused:</w:t>
                            </w:r>
                          </w:p>
                          <w:p w14:paraId="44E7BCCD" w14:textId="77777777" w:rsidR="00C70706" w:rsidRPr="00C70706" w:rsidRDefault="00C70706" w:rsidP="00C70706">
                            <w:pPr>
                              <w:spacing w:line="280" w:lineRule="exact"/>
                              <w:jc w:val="both"/>
                              <w:rPr>
                                <w:rFonts w:ascii="Cambria" w:hAnsi="Cambria"/>
                                <w:sz w:val="24"/>
                              </w:rPr>
                            </w:pPr>
                          </w:p>
                          <w:p w14:paraId="6996E1D8"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Hydrate Often</w:t>
                            </w:r>
                          </w:p>
                          <w:p w14:paraId="5C630827" w14:textId="77777777" w:rsidR="00C70706" w:rsidRPr="00C70706" w:rsidRDefault="00C70706" w:rsidP="00C70706">
                            <w:pPr>
                              <w:spacing w:line="280" w:lineRule="exact"/>
                              <w:jc w:val="both"/>
                              <w:rPr>
                                <w:rFonts w:ascii="Cambria" w:hAnsi="Cambria"/>
                                <w:sz w:val="24"/>
                              </w:rPr>
                            </w:pPr>
                            <w:r w:rsidRPr="00C70706">
                              <w:rPr>
                                <w:rFonts w:ascii="Cambria" w:hAnsi="Cambria"/>
                                <w:sz w:val="24"/>
                              </w:rPr>
                              <w:t>Water is your body’s best friend. Feeling sluggish? Dehydration might be the culprit. Sip water throughout the day to recharge and stay sharp.</w:t>
                            </w:r>
                          </w:p>
                          <w:p w14:paraId="55C1F256" w14:textId="77777777" w:rsidR="00C70706" w:rsidRPr="00C70706" w:rsidRDefault="00C70706" w:rsidP="00C70706">
                            <w:pPr>
                              <w:spacing w:line="280" w:lineRule="exact"/>
                              <w:jc w:val="both"/>
                              <w:rPr>
                                <w:rFonts w:ascii="Cambria" w:hAnsi="Cambria"/>
                                <w:sz w:val="24"/>
                              </w:rPr>
                            </w:pPr>
                          </w:p>
                          <w:p w14:paraId="0C7ABE16"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Eat Smart</w:t>
                            </w:r>
                          </w:p>
                          <w:p w14:paraId="5BDB1A99" w14:textId="77777777" w:rsidR="00C70706" w:rsidRPr="00C70706" w:rsidRDefault="00C70706" w:rsidP="00C70706">
                            <w:pPr>
                              <w:spacing w:line="280" w:lineRule="exact"/>
                              <w:jc w:val="both"/>
                              <w:rPr>
                                <w:rFonts w:ascii="Cambria" w:hAnsi="Cambria"/>
                                <w:sz w:val="24"/>
                              </w:rPr>
                            </w:pPr>
                            <w:proofErr w:type="spellStart"/>
                            <w:r w:rsidRPr="00C70706">
                              <w:rPr>
                                <w:rFonts w:ascii="Cambria" w:hAnsi="Cambria"/>
                                <w:sz w:val="24"/>
                              </w:rPr>
                              <w:t>Opt</w:t>
                            </w:r>
                            <w:proofErr w:type="spellEnd"/>
                            <w:r w:rsidRPr="00C70706">
                              <w:rPr>
                                <w:rFonts w:ascii="Cambria" w:hAnsi="Cambria"/>
                                <w:sz w:val="24"/>
                              </w:rPr>
                              <w:t xml:space="preserve"> for smaller meals and healthy snacks like nuts or fruit to keep energy steady. Cut back on sugar to avoid crashes that zap your vitality.</w:t>
                            </w:r>
                          </w:p>
                          <w:p w14:paraId="0DEE1543" w14:textId="77777777" w:rsidR="00C70706" w:rsidRPr="00C70706" w:rsidRDefault="00C70706" w:rsidP="00C70706">
                            <w:pPr>
                              <w:spacing w:line="280" w:lineRule="exact"/>
                              <w:jc w:val="both"/>
                              <w:rPr>
                                <w:rFonts w:ascii="Cambria" w:hAnsi="Cambria"/>
                                <w:sz w:val="24"/>
                              </w:rPr>
                            </w:pPr>
                          </w:p>
                          <w:p w14:paraId="01B27034"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Boost with Vitamins</w:t>
                            </w:r>
                          </w:p>
                          <w:p w14:paraId="1DA0429C" w14:textId="0942DBC5" w:rsidR="00C70706" w:rsidRPr="00C70706" w:rsidRDefault="00C70706" w:rsidP="00C70706">
                            <w:pPr>
                              <w:spacing w:line="280" w:lineRule="exact"/>
                              <w:jc w:val="both"/>
                              <w:rPr>
                                <w:rFonts w:ascii="Cambria" w:hAnsi="Cambria"/>
                                <w:sz w:val="24"/>
                              </w:rPr>
                            </w:pPr>
                            <w:r w:rsidRPr="00C70706">
                              <w:rPr>
                                <w:rFonts w:ascii="Cambria" w:hAnsi="Cambria"/>
                                <w:sz w:val="24"/>
                              </w:rPr>
                              <w:t>Add a daily vitamin routine to support your energy levels. Check with your doctor to find the right regimen for your needs.</w:t>
                            </w:r>
                          </w:p>
                          <w:p w14:paraId="282823BB" w14:textId="77777777" w:rsidR="00C70706" w:rsidRPr="00C70706" w:rsidRDefault="00C70706" w:rsidP="00C70706">
                            <w:pPr>
                              <w:spacing w:line="280" w:lineRule="exact"/>
                              <w:jc w:val="both"/>
                              <w:rPr>
                                <w:rFonts w:ascii="Cambria" w:hAnsi="Cambria"/>
                                <w:sz w:val="24"/>
                              </w:rPr>
                            </w:pPr>
                          </w:p>
                          <w:p w14:paraId="26EF743C"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Stay Active</w:t>
                            </w:r>
                          </w:p>
                          <w:p w14:paraId="112F6CBE" w14:textId="64F5B921" w:rsidR="00C70706" w:rsidRPr="00C70706" w:rsidRDefault="00C70706" w:rsidP="00C70706">
                            <w:pPr>
                              <w:spacing w:line="280" w:lineRule="exact"/>
                              <w:jc w:val="both"/>
                              <w:rPr>
                                <w:rFonts w:ascii="Cambria" w:hAnsi="Cambria"/>
                                <w:sz w:val="24"/>
                              </w:rPr>
                            </w:pPr>
                            <w:r w:rsidRPr="00C70706">
                              <w:rPr>
                                <w:rFonts w:ascii="Cambria" w:hAnsi="Cambria"/>
                                <w:sz w:val="24"/>
                              </w:rPr>
                              <w:t>Keep your blood flowing with light movement—think a quick walk or stretching. It refreshes your body and clears your mind.</w:t>
                            </w:r>
                          </w:p>
                          <w:p w14:paraId="636B6FFD" w14:textId="77777777" w:rsidR="00C70706" w:rsidRPr="00C70706" w:rsidRDefault="00C70706" w:rsidP="00C70706">
                            <w:pPr>
                              <w:spacing w:line="280" w:lineRule="exact"/>
                              <w:jc w:val="both"/>
                              <w:rPr>
                                <w:rFonts w:ascii="Cambria" w:hAnsi="Cambria"/>
                                <w:sz w:val="24"/>
                              </w:rPr>
                            </w:pPr>
                          </w:p>
                          <w:p w14:paraId="2BB43B3E"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Prioritize Sleep</w:t>
                            </w:r>
                          </w:p>
                          <w:p w14:paraId="3C517671" w14:textId="77777777" w:rsidR="00C70706" w:rsidRPr="00C70706" w:rsidRDefault="00C70706" w:rsidP="00C70706">
                            <w:pPr>
                              <w:spacing w:line="280" w:lineRule="exact"/>
                              <w:jc w:val="both"/>
                              <w:rPr>
                                <w:rFonts w:ascii="Cambria" w:hAnsi="Cambria"/>
                                <w:sz w:val="24"/>
                              </w:rPr>
                            </w:pPr>
                            <w:r w:rsidRPr="00C70706">
                              <w:rPr>
                                <w:rFonts w:ascii="Cambria" w:hAnsi="Cambria"/>
                                <w:sz w:val="24"/>
                              </w:rPr>
                              <w:t>Quality rest is key to recharging. Aim for 7–8 hours of sleep to wake up ready to tackle the day.</w:t>
                            </w:r>
                          </w:p>
                          <w:p w14:paraId="68E44018" w14:textId="77777777" w:rsidR="00C70706" w:rsidRPr="00C70706" w:rsidRDefault="00C70706" w:rsidP="00C70706">
                            <w:pPr>
                              <w:spacing w:line="280" w:lineRule="exact"/>
                              <w:jc w:val="both"/>
                              <w:rPr>
                                <w:rFonts w:ascii="Cambria" w:hAnsi="Cambria"/>
                                <w:sz w:val="24"/>
                              </w:rPr>
                            </w:pPr>
                          </w:p>
                          <w:p w14:paraId="177BD627"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Take Mini Breaks</w:t>
                            </w:r>
                          </w:p>
                          <w:p w14:paraId="45E5D144" w14:textId="04D34C32" w:rsidR="008C3DF9" w:rsidRPr="00884B27" w:rsidRDefault="00C70706" w:rsidP="00C70706">
                            <w:pPr>
                              <w:spacing w:line="280" w:lineRule="exact"/>
                              <w:jc w:val="both"/>
                              <w:rPr>
                                <w:rFonts w:ascii="Cambria" w:hAnsi="Cambria"/>
                                <w:sz w:val="14"/>
                                <w:szCs w:val="14"/>
                              </w:rPr>
                            </w:pPr>
                            <w:r w:rsidRPr="00C70706">
                              <w:rPr>
                                <w:rFonts w:ascii="Cambria" w:hAnsi="Cambria"/>
                                <w:sz w:val="24"/>
                              </w:rPr>
                              <w:t>Pause for short stretch sessions and deep breaths during the day. These quick resets boost energy and keep you grounded.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1104009" id="Text Box 59" o:spid="_x0000_s1041" type="#_x0000_t202" style="position:absolute;left:0;text-align:left;margin-left:207pt;margin-top:-24pt;width:279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" strokecolor="#4f81bd" strokeweight="2pt">
                <v:path arrowok="t"/>
                <v:textbox>
                  <w:txbxContent>
                    <w:p w14:paraId="2ED11897" w14:textId="4D4AF6FB" w:rsidR="00C70706" w:rsidRPr="00884B27" w:rsidRDefault="008C3DF9" w:rsidP="002A0CB7">
                      <w:pPr>
                        <w:tabs>
                          <w:tab w:val="left" w:pos="2430"/>
                          <w:tab w:val="left" w:pos="2970"/>
                          <w:tab w:val="left" w:pos="3420"/>
                        </w:tabs>
                        <w:spacing w:before="480"/>
                        <w:ind w:right="2372"/>
                        <w:rPr>
                          <w:rFonts w:ascii="Cambria" w:hAnsi="Cambria"/>
                          <w:b/>
                          <w:sz w:val="32"/>
                          <w:szCs w:val="32"/>
                        </w:rPr>
                      </w:pPr>
                      <w:r w:rsidRPr="00884B27">
                        <w:rPr>
                          <w:rFonts w:ascii="Cambria" w:hAnsi="Cambria"/>
                          <w:b/>
                          <w:sz w:val="32"/>
                          <w:szCs w:val="32"/>
                        </w:rPr>
                        <w:t xml:space="preserve">TIPS TO </w:t>
                      </w:r>
                      <w:r w:rsidR="00C70706">
                        <w:rPr>
                          <w:rFonts w:ascii="Cambria" w:hAnsi="Cambria"/>
                          <w:b/>
                          <w:sz w:val="32"/>
                          <w:szCs w:val="32"/>
                        </w:rPr>
                        <w:t>KEEP YOUR</w:t>
                      </w:r>
                      <w:r w:rsidRPr="00884B27">
                        <w:rPr>
                          <w:rFonts w:ascii="Cambria" w:hAnsi="Cambria"/>
                          <w:b/>
                          <w:sz w:val="32"/>
                          <w:szCs w:val="32"/>
                        </w:rPr>
                        <w:t xml:space="preserve"> ENERGY </w:t>
                      </w:r>
                      <w:r w:rsidR="00C70706">
                        <w:rPr>
                          <w:rFonts w:ascii="Cambria" w:hAnsi="Cambria"/>
                          <w:b/>
                          <w:sz w:val="32"/>
                          <w:szCs w:val="32"/>
                        </w:rPr>
                        <w:t xml:space="preserve">SOARING ALL </w:t>
                      </w:r>
                      <w:r w:rsidRPr="00884B27">
                        <w:rPr>
                          <w:rFonts w:ascii="Cambria" w:hAnsi="Cambria"/>
                          <w:b/>
                          <w:sz w:val="32"/>
                          <w:szCs w:val="32"/>
                        </w:rPr>
                        <w:t>DAY</w:t>
                      </w:r>
                      <w:r w:rsidR="00C70706">
                        <w:rPr>
                          <w:rFonts w:ascii="Cambria" w:hAnsi="Cambria"/>
                          <w:b/>
                          <w:sz w:val="32"/>
                          <w:szCs w:val="32"/>
                        </w:rPr>
                        <w:br/>
                        <w:t>LONG</w:t>
                      </w:r>
                    </w:p>
                    <w:p w14:paraId="23AC3D0C" w14:textId="77777777" w:rsidR="008C3DF9" w:rsidRPr="00884B27" w:rsidRDefault="008C3DF9" w:rsidP="001B2C20">
                      <w:pPr>
                        <w:rPr>
                          <w:rFonts w:ascii="Cambria" w:hAnsi="Cambria"/>
                        </w:rPr>
                      </w:pPr>
                    </w:p>
                    <w:p w14:paraId="455EE21A" w14:textId="77777777" w:rsidR="008C3DF9" w:rsidRPr="00884B27" w:rsidRDefault="008C3DF9" w:rsidP="001B2C20">
                      <w:pPr>
                        <w:rPr>
                          <w:rFonts w:ascii="Cambria" w:hAnsi="Cambria"/>
                        </w:rPr>
                      </w:pPr>
                    </w:p>
                    <w:p w14:paraId="6414E306" w14:textId="77777777" w:rsidR="008C3DF9" w:rsidRPr="00884B27" w:rsidRDefault="008C3DF9" w:rsidP="002A0CB7">
                      <w:pPr>
                        <w:rPr>
                          <w:rFonts w:ascii="Cambria" w:hAnsi="Cambria"/>
                        </w:rPr>
                      </w:pPr>
                    </w:p>
                    <w:p w14:paraId="1DCD5732" w14:textId="505FFFE7" w:rsidR="00C70706" w:rsidRDefault="00C70706" w:rsidP="00C70706">
                      <w:pPr>
                        <w:spacing w:line="280" w:lineRule="exact"/>
                        <w:jc w:val="both"/>
                        <w:rPr>
                          <w:rFonts w:ascii="Cambria" w:hAnsi="Cambria"/>
                          <w:sz w:val="24"/>
                        </w:rPr>
                      </w:pPr>
                      <w:r w:rsidRPr="00C70706">
                        <w:rPr>
                          <w:rFonts w:ascii="Cambria" w:hAnsi="Cambria"/>
                          <w:sz w:val="24"/>
                        </w:rPr>
                        <w:t>With a packed schedule, staying energized can feel like a challenge. If you are struggling to maintain your spark from morning to night, these simple tips will help you stay vibrant and focused:</w:t>
                      </w:r>
                    </w:p>
                    <w:p w14:paraId="44E7BCCD" w14:textId="77777777" w:rsidR="00C70706" w:rsidRPr="00C70706" w:rsidRDefault="00C70706" w:rsidP="00C70706">
                      <w:pPr>
                        <w:spacing w:line="280" w:lineRule="exact"/>
                        <w:jc w:val="both"/>
                        <w:rPr>
                          <w:rFonts w:ascii="Cambria" w:hAnsi="Cambria"/>
                          <w:sz w:val="24"/>
                        </w:rPr>
                      </w:pPr>
                    </w:p>
                    <w:p w14:paraId="6996E1D8"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Hydrate Often</w:t>
                      </w:r>
                    </w:p>
                    <w:p w14:paraId="5C630827" w14:textId="77777777" w:rsidR="00C70706" w:rsidRPr="00C70706" w:rsidRDefault="00C70706" w:rsidP="00C70706">
                      <w:pPr>
                        <w:spacing w:line="280" w:lineRule="exact"/>
                        <w:jc w:val="both"/>
                        <w:rPr>
                          <w:rFonts w:ascii="Cambria" w:hAnsi="Cambria"/>
                          <w:sz w:val="24"/>
                        </w:rPr>
                      </w:pPr>
                      <w:r w:rsidRPr="00C70706">
                        <w:rPr>
                          <w:rFonts w:ascii="Cambria" w:hAnsi="Cambria"/>
                          <w:sz w:val="24"/>
                        </w:rPr>
                        <w:t>Water is your body’s best friend. Feeling sluggish? Dehydration might be the culprit. Sip water throughout the day to recharge and stay sharp.</w:t>
                      </w:r>
                    </w:p>
                    <w:p w14:paraId="55C1F256" w14:textId="77777777" w:rsidR="00C70706" w:rsidRPr="00C70706" w:rsidRDefault="00C70706" w:rsidP="00C70706">
                      <w:pPr>
                        <w:spacing w:line="280" w:lineRule="exact"/>
                        <w:jc w:val="both"/>
                        <w:rPr>
                          <w:rFonts w:ascii="Cambria" w:hAnsi="Cambria"/>
                          <w:sz w:val="24"/>
                        </w:rPr>
                      </w:pPr>
                    </w:p>
                    <w:p w14:paraId="0C7ABE16"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Eat Smart</w:t>
                      </w:r>
                    </w:p>
                    <w:p w14:paraId="5BDB1A99" w14:textId="77777777" w:rsidR="00C70706" w:rsidRPr="00C70706" w:rsidRDefault="00C70706" w:rsidP="00C70706">
                      <w:pPr>
                        <w:spacing w:line="280" w:lineRule="exact"/>
                        <w:jc w:val="both"/>
                        <w:rPr>
                          <w:rFonts w:ascii="Cambria" w:hAnsi="Cambria"/>
                          <w:sz w:val="24"/>
                        </w:rPr>
                      </w:pPr>
                      <w:proofErr w:type="spellStart"/>
                      <w:r w:rsidRPr="00C70706">
                        <w:rPr>
                          <w:rFonts w:ascii="Cambria" w:hAnsi="Cambria"/>
                          <w:sz w:val="24"/>
                        </w:rPr>
                        <w:t>Opt</w:t>
                      </w:r>
                      <w:proofErr w:type="spellEnd"/>
                      <w:r w:rsidRPr="00C70706">
                        <w:rPr>
                          <w:rFonts w:ascii="Cambria" w:hAnsi="Cambria"/>
                          <w:sz w:val="24"/>
                        </w:rPr>
                        <w:t xml:space="preserve"> for smaller meals and healthy snacks like nuts or fruit to keep energy steady. Cut back on sugar to avoid crashes that zap your vitality.</w:t>
                      </w:r>
                    </w:p>
                    <w:p w14:paraId="0DEE1543" w14:textId="77777777" w:rsidR="00C70706" w:rsidRPr="00C70706" w:rsidRDefault="00C70706" w:rsidP="00C70706">
                      <w:pPr>
                        <w:spacing w:line="280" w:lineRule="exact"/>
                        <w:jc w:val="both"/>
                        <w:rPr>
                          <w:rFonts w:ascii="Cambria" w:hAnsi="Cambria"/>
                          <w:sz w:val="24"/>
                        </w:rPr>
                      </w:pPr>
                    </w:p>
                    <w:p w14:paraId="01B27034"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Boost with Vitamins</w:t>
                      </w:r>
                    </w:p>
                    <w:p w14:paraId="1DA0429C" w14:textId="0942DBC5" w:rsidR="00C70706" w:rsidRPr="00C70706" w:rsidRDefault="00C70706" w:rsidP="00C70706">
                      <w:pPr>
                        <w:spacing w:line="280" w:lineRule="exact"/>
                        <w:jc w:val="both"/>
                        <w:rPr>
                          <w:rFonts w:ascii="Cambria" w:hAnsi="Cambria"/>
                          <w:sz w:val="24"/>
                        </w:rPr>
                      </w:pPr>
                      <w:r w:rsidRPr="00C70706">
                        <w:rPr>
                          <w:rFonts w:ascii="Cambria" w:hAnsi="Cambria"/>
                          <w:sz w:val="24"/>
                        </w:rPr>
                        <w:t>Add a daily vitamin routine to support your energy levels. Check with your doctor to find the right regimen for your needs.</w:t>
                      </w:r>
                    </w:p>
                    <w:p w14:paraId="282823BB" w14:textId="77777777" w:rsidR="00C70706" w:rsidRPr="00C70706" w:rsidRDefault="00C70706" w:rsidP="00C70706">
                      <w:pPr>
                        <w:spacing w:line="280" w:lineRule="exact"/>
                        <w:jc w:val="both"/>
                        <w:rPr>
                          <w:rFonts w:ascii="Cambria" w:hAnsi="Cambria"/>
                          <w:sz w:val="24"/>
                        </w:rPr>
                      </w:pPr>
                    </w:p>
                    <w:p w14:paraId="26EF743C"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Stay Active</w:t>
                      </w:r>
                    </w:p>
                    <w:p w14:paraId="112F6CBE" w14:textId="64F5B921" w:rsidR="00C70706" w:rsidRPr="00C70706" w:rsidRDefault="00C70706" w:rsidP="00C70706">
                      <w:pPr>
                        <w:spacing w:line="280" w:lineRule="exact"/>
                        <w:jc w:val="both"/>
                        <w:rPr>
                          <w:rFonts w:ascii="Cambria" w:hAnsi="Cambria"/>
                          <w:sz w:val="24"/>
                        </w:rPr>
                      </w:pPr>
                      <w:r w:rsidRPr="00C70706">
                        <w:rPr>
                          <w:rFonts w:ascii="Cambria" w:hAnsi="Cambria"/>
                          <w:sz w:val="24"/>
                        </w:rPr>
                        <w:t>Keep your blood flowing with light movement—think a quick walk or stretching. It refreshes your body and clears your mind.</w:t>
                      </w:r>
                    </w:p>
                    <w:p w14:paraId="636B6FFD" w14:textId="77777777" w:rsidR="00C70706" w:rsidRPr="00C70706" w:rsidRDefault="00C70706" w:rsidP="00C70706">
                      <w:pPr>
                        <w:spacing w:line="280" w:lineRule="exact"/>
                        <w:jc w:val="both"/>
                        <w:rPr>
                          <w:rFonts w:ascii="Cambria" w:hAnsi="Cambria"/>
                          <w:sz w:val="24"/>
                        </w:rPr>
                      </w:pPr>
                    </w:p>
                    <w:p w14:paraId="2BB43B3E"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Prioritize Sleep</w:t>
                      </w:r>
                    </w:p>
                    <w:p w14:paraId="3C517671" w14:textId="77777777" w:rsidR="00C70706" w:rsidRPr="00C70706" w:rsidRDefault="00C70706" w:rsidP="00C70706">
                      <w:pPr>
                        <w:spacing w:line="280" w:lineRule="exact"/>
                        <w:jc w:val="both"/>
                        <w:rPr>
                          <w:rFonts w:ascii="Cambria" w:hAnsi="Cambria"/>
                          <w:sz w:val="24"/>
                        </w:rPr>
                      </w:pPr>
                      <w:r w:rsidRPr="00C70706">
                        <w:rPr>
                          <w:rFonts w:ascii="Cambria" w:hAnsi="Cambria"/>
                          <w:sz w:val="24"/>
                        </w:rPr>
                        <w:t>Quality rest is key to recharging. Aim for 7–8 hours of sleep to wake up ready to tackle the day.</w:t>
                      </w:r>
                    </w:p>
                    <w:p w14:paraId="68E44018" w14:textId="77777777" w:rsidR="00C70706" w:rsidRPr="00C70706" w:rsidRDefault="00C70706" w:rsidP="00C70706">
                      <w:pPr>
                        <w:spacing w:line="280" w:lineRule="exact"/>
                        <w:jc w:val="both"/>
                        <w:rPr>
                          <w:rFonts w:ascii="Cambria" w:hAnsi="Cambria"/>
                          <w:sz w:val="24"/>
                        </w:rPr>
                      </w:pPr>
                    </w:p>
                    <w:p w14:paraId="177BD627" w14:textId="77777777" w:rsidR="00C70706" w:rsidRPr="00C70706" w:rsidRDefault="00C70706" w:rsidP="00C70706">
                      <w:pPr>
                        <w:spacing w:line="280" w:lineRule="exact"/>
                        <w:jc w:val="both"/>
                        <w:rPr>
                          <w:rFonts w:ascii="Cambria" w:hAnsi="Cambria"/>
                          <w:b/>
                          <w:bCs/>
                          <w:sz w:val="24"/>
                        </w:rPr>
                      </w:pPr>
                      <w:r w:rsidRPr="00C70706">
                        <w:rPr>
                          <w:rFonts w:ascii="Cambria" w:hAnsi="Cambria"/>
                          <w:b/>
                          <w:bCs/>
                          <w:sz w:val="24"/>
                        </w:rPr>
                        <w:t>Take Mini Breaks</w:t>
                      </w:r>
                    </w:p>
                    <w:p w14:paraId="45E5D144" w14:textId="04D34C32" w:rsidR="008C3DF9" w:rsidRPr="00884B27" w:rsidRDefault="00C70706" w:rsidP="00C70706">
                      <w:pPr>
                        <w:spacing w:line="280" w:lineRule="exact"/>
                        <w:jc w:val="both"/>
                        <w:rPr>
                          <w:rFonts w:ascii="Cambria" w:hAnsi="Cambria"/>
                          <w:sz w:val="14"/>
                          <w:szCs w:val="14"/>
                        </w:rPr>
                      </w:pPr>
                      <w:r w:rsidRPr="00C70706">
                        <w:rPr>
                          <w:rFonts w:ascii="Cambria" w:hAnsi="Cambria"/>
                          <w:sz w:val="24"/>
                        </w:rPr>
                        <w:t>Pause for short stretch sessions and deep breaths during the day. These quick resets boost energy and keep you grounded.</w:t>
                      </w:r>
                    </w:p>
                  </w:txbxContent>
                </v:textbox>
              </v:shape>
            </w:pict>
          </mc:Fallback>
        </mc:AlternateContent>
      </w:r>
      <w:r w:rsidR="00B800F6">
        <w:rPr>
          <w:noProof/>
        </w:rPr>
        <mc:AlternateContent>
          <mc:Choice Requires="wps">
            <w:drawing>
              <wp:anchor distT="0" distB="0" distL="114300" distR="114300" simplePos="0" relativeHeight="251646464" behindDoc="1" locked="0" layoutInCell="1" allowOverlap="1" wp14:anchorId="63F56C7D" wp14:editId="0AB4F491">
                <wp:simplePos x="0" y="0"/>
                <wp:positionH relativeFrom="page">
                  <wp:posOffset>503555</wp:posOffset>
                </wp:positionH>
                <wp:positionV relativeFrom="page">
                  <wp:posOffset>783590</wp:posOffset>
                </wp:positionV>
                <wp:extent cx="6752590" cy="7543800"/>
                <wp:effectExtent l="8255" t="12065" r="11430" b="6985"/>
                <wp:wrapNone/>
                <wp:docPr id="38378111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7 h 11880"/>
                            <a:gd name="T4" fmla="*/ 0 w 10634"/>
                            <a:gd name="T5" fmla="*/ 919353000 h 11880"/>
                            <a:gd name="T6" fmla="*/ 2104834500 w 10634"/>
                            <a:gd name="T7" fmla="*/ 919353000 h 11880"/>
                            <a:gd name="T8" fmla="*/ 2110479650 w 10634"/>
                            <a:gd name="T9" fmla="*/ 2147483647 h 11880"/>
                            <a:gd name="T10" fmla="*/ 2147483647 w 10634"/>
                            <a:gd name="T11" fmla="*/ 2147483647 h 11880"/>
                            <a:gd name="T12" fmla="*/ 0 w 10634"/>
                            <a:gd name="T13" fmla="*/ 2111286100 h 11880"/>
                            <a:gd name="T14" fmla="*/ 2104834500 w 10634"/>
                            <a:gd name="T15" fmla="*/ 2111286100 h 11880"/>
                            <a:gd name="T16" fmla="*/ 5645150 w 10634"/>
                            <a:gd name="T17" fmla="*/ 2147483647 h 11880"/>
                            <a:gd name="T18" fmla="*/ 2110479650 w 10634"/>
                            <a:gd name="T19" fmla="*/ 2147483647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70B9" id="AutoShape 302" o:spid="_x0000_s1026" style="position:absolute;margin-left:39.65pt;margin-top:61.7pt;width:531.7pt;height:59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1C89BC0E" w14:textId="57B2618C" w:rsidR="009A585B" w:rsidRDefault="0073664A" w:rsidP="009A585B">
      <w:r>
        <w:rPr>
          <w:noProof/>
        </w:rPr>
        <mc:AlternateContent>
          <mc:Choice Requires="wps">
            <w:drawing>
              <wp:anchor distT="0" distB="0" distL="114300" distR="114300" simplePos="0" relativeHeight="251664896" behindDoc="0" locked="0" layoutInCell="1" allowOverlap="1" wp14:anchorId="777585EA" wp14:editId="3B9A3535">
                <wp:simplePos x="0" y="0"/>
                <wp:positionH relativeFrom="rightMargin">
                  <wp:posOffset>-904875</wp:posOffset>
                </wp:positionH>
                <wp:positionV relativeFrom="paragraph">
                  <wp:posOffset>8890</wp:posOffset>
                </wp:positionV>
                <wp:extent cx="1295400" cy="1228725"/>
                <wp:effectExtent l="0" t="0" r="19050" b="66675"/>
                <wp:wrapNone/>
                <wp:docPr id="10829008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2872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597B2403" w14:textId="6BCDEE72" w:rsidR="008C3DF9" w:rsidRDefault="00C70706">
                            <w:r>
                              <w:rPr>
                                <w:noProof/>
                              </w:rPr>
                              <w:drawing>
                                <wp:inline distT="0" distB="0" distL="0" distR="0" wp14:anchorId="1E71CFAE" wp14:editId="0C7B2883">
                                  <wp:extent cx="1104900" cy="828675"/>
                                  <wp:effectExtent l="0" t="0" r="0" b="9525"/>
                                  <wp:docPr id="19142184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7585EA" id="Text Box 29" o:spid="_x0000_s1042" type="#_x0000_t202" style="position:absolute;margin-left:-71.25pt;margin-top:.7pt;width:102pt;height:96.75pt;z-index:251664896;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" fillcolor="#e5eeff" strokecolor="#4579b8">
                <v:fill color2="#a3c4ff" rotate="t" colors="0 #e5eeff;42598f #bfd5ff;1 #a3c4ff" focus="100%" type="gradient"/>
                <v:shadow on="t" opacity="24903f" origin=",.5" offset="0,.55556mm"/>
                <v:textbox style="mso-fit-shape-to-text:t">
                  <w:txbxContent>
                    <w:p w14:paraId="597B2403" w14:textId="6BCDEE72" w:rsidR="008C3DF9" w:rsidRDefault="00C70706">
                      <w:r>
                        <w:rPr>
                          <w:noProof/>
                        </w:rPr>
                        <w:drawing>
                          <wp:inline distT="0" distB="0" distL="0" distR="0" wp14:anchorId="1E71CFAE" wp14:editId="0C7B2883">
                            <wp:extent cx="1104900" cy="828675"/>
                            <wp:effectExtent l="0" t="0" r="0" b="9525"/>
                            <wp:docPr id="19142184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xbxContent>
                </v:textbox>
                <w10:wrap anchorx="margin"/>
              </v:shape>
            </w:pict>
          </mc:Fallback>
        </mc:AlternateContent>
      </w:r>
    </w:p>
    <w:p w14:paraId="6B0014D0" w14:textId="53AD8426" w:rsidR="000351CD" w:rsidRPr="000351CD" w:rsidRDefault="00B77D46"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68992" behindDoc="0" locked="0" layoutInCell="1" allowOverlap="1" wp14:anchorId="567DE8D3" wp14:editId="6FA4A041">
                <wp:simplePos x="0" y="0"/>
                <wp:positionH relativeFrom="column">
                  <wp:posOffset>1250950</wp:posOffset>
                </wp:positionH>
                <wp:positionV relativeFrom="paragraph">
                  <wp:posOffset>7727315</wp:posOffset>
                </wp:positionV>
                <wp:extent cx="2709545" cy="988060"/>
                <wp:effectExtent l="0" t="0" r="14605" b="59690"/>
                <wp:wrapNone/>
                <wp:docPr id="5051276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88060"/>
                        </a:xfrm>
                        <a:prstGeom prst="rect">
                          <a:avLst/>
                        </a:prstGeom>
                        <a:gradFill rotWithShape="1">
                          <a:gsLst>
                            <a:gs pos="0">
                              <a:srgbClr val="F0EAF9"/>
                            </a:gs>
                            <a:gs pos="64999">
                              <a:srgbClr val="D9CBEE"/>
                            </a:gs>
                            <a:gs pos="100000">
                              <a:srgbClr val="C9B5E8"/>
                            </a:gs>
                          </a:gsLst>
                          <a:lin ang="5400000" scaled="1"/>
                        </a:gradFill>
                        <a:ln w="9525">
                          <a:solidFill>
                            <a:srgbClr val="795D9B"/>
                          </a:solidFill>
                          <a:miter lim="800000"/>
                          <a:headEnd/>
                          <a:tailEnd/>
                        </a:ln>
                        <a:effectLst>
                          <a:outerShdw dist="20000" dir="5400000" rotWithShape="0">
                            <a:srgbClr val="808080">
                              <a:alpha val="37999"/>
                            </a:srgbClr>
                          </a:outerShdw>
                        </a:effectLst>
                      </wps:spPr>
                      <wps:txbx>
                        <w:txbxContent>
                          <w:p w14:paraId="64CC5687" w14:textId="77777777" w:rsidR="008C3DF9" w:rsidRDefault="00B54A96">
                            <w:r>
                              <w:rPr>
                                <w:rFonts w:ascii="Helvetica" w:hAnsi="Helvetica" w:cs="Helvetica"/>
                                <w:noProof/>
                                <w:sz w:val="24"/>
                              </w:rPr>
                              <w:drawing>
                                <wp:inline distT="0" distB="0" distL="0" distR="0" wp14:anchorId="7D52825B" wp14:editId="63E6E890">
                                  <wp:extent cx="2476500" cy="1106920"/>
                                  <wp:effectExtent l="0" t="0" r="0" b="0"/>
                                  <wp:docPr id="67" name="Picture 67" descr="C:\Users\Mike\AppData\Local\Microsoft\Windows\INetCache\Content.Word\Depositphotos_45069474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ke\AppData\Local\Microsoft\Windows\INetCache\Content.Word\Depositphotos_450694740_S.JPG"/>
                                          <pic:cNvPicPr>
                                            <a:picLocks noChangeAspect="1" noChangeArrowheads="1"/>
                                          </pic:cNvPicPr>
                                        </pic:nvPicPr>
                                        <pic:blipFill>
                                          <a:blip r:embed="rId15"/>
                                          <a:srcRect/>
                                          <a:stretch>
                                            <a:fillRect/>
                                          </a:stretch>
                                        </pic:blipFill>
                                        <pic:spPr bwMode="auto">
                                          <a:xfrm>
                                            <a:off x="0" y="0"/>
                                            <a:ext cx="2479104" cy="1108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7DE8D3" id="Text Box 18" o:spid="_x0000_s1043" type="#_x0000_t202" style="position:absolute;margin-left:98.5pt;margin-top:608.45pt;width:213.35pt;height:7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" fillcolor="#f0eaf9" strokecolor="#795d9b">
                <v:fill color2="#c9b5e8" rotate="t" colors="0 #f0eaf9;42598f #d9cbee;1 #c9b5e8" focus="100%" type="gradient"/>
                <v:shadow on="t" opacity="24903f" origin=",.5" offset="0,.55556mm"/>
                <v:textbox>
                  <w:txbxContent>
                    <w:p w14:paraId="64CC5687" w14:textId="77777777" w:rsidR="008C3DF9" w:rsidRDefault="00B54A96">
                      <w:r>
                        <w:rPr>
                          <w:rFonts w:ascii="Helvetica" w:hAnsi="Helvetica" w:cs="Helvetica"/>
                          <w:noProof/>
                          <w:sz w:val="24"/>
                        </w:rPr>
                        <w:drawing>
                          <wp:inline distT="0" distB="0" distL="0" distR="0" wp14:anchorId="7D52825B" wp14:editId="63E6E890">
                            <wp:extent cx="2476500" cy="1106920"/>
                            <wp:effectExtent l="0" t="0" r="0" b="0"/>
                            <wp:docPr id="67" name="Picture 67" descr="C:\Users\Mike\AppData\Local\Microsoft\Windows\INetCache\Content.Word\Depositphotos_45069474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ke\AppData\Local\Microsoft\Windows\INetCache\Content.Word\Depositphotos_450694740_S.JPG"/>
                                    <pic:cNvPicPr>
                                      <a:picLocks noChangeAspect="1" noChangeArrowheads="1"/>
                                    </pic:cNvPicPr>
                                  </pic:nvPicPr>
                                  <pic:blipFill>
                                    <a:blip r:embed="rId15"/>
                                    <a:srcRect/>
                                    <a:stretch>
                                      <a:fillRect/>
                                    </a:stretch>
                                  </pic:blipFill>
                                  <pic:spPr bwMode="auto">
                                    <a:xfrm>
                                      <a:off x="0" y="0"/>
                                      <a:ext cx="2479104" cy="110808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759DB17" wp14:editId="30832EC9">
                <wp:simplePos x="0" y="0"/>
                <wp:positionH relativeFrom="column">
                  <wp:posOffset>-666750</wp:posOffset>
                </wp:positionH>
                <wp:positionV relativeFrom="paragraph">
                  <wp:posOffset>7622539</wp:posOffset>
                </wp:positionV>
                <wp:extent cx="6838950" cy="1108075"/>
                <wp:effectExtent l="0" t="0" r="19050" b="53975"/>
                <wp:wrapNone/>
                <wp:docPr id="204619946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0807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0A0FAEA8" w14:textId="77777777" w:rsidR="008C3DF9" w:rsidRDefault="008C3DF9" w:rsidP="009A585B">
                            <w:pPr>
                              <w:rPr>
                                <w:rFonts w:ascii="Berlin Sans FB Demi" w:hAnsi="Berlin Sans FB Demi" w:cs="Berlin Sans FB Demi"/>
                                <w:sz w:val="52"/>
                                <w:szCs w:val="52"/>
                              </w:rPr>
                            </w:pPr>
                            <w:r>
                              <w:br/>
                            </w:r>
                          </w:p>
                          <w:p w14:paraId="16AC0CEB" w14:textId="77777777" w:rsidR="008C3DF9" w:rsidRDefault="008C3DF9" w:rsidP="009A585B">
                            <w:pPr>
                              <w:jc w:val="center"/>
                              <w:rPr>
                                <w:rFonts w:ascii="Berlin Sans FB Demi" w:hAnsi="Berlin Sans FB Demi" w:cs="Berlin Sans FB Demi"/>
                                <w:sz w:val="52"/>
                                <w:szCs w:val="52"/>
                              </w:rPr>
                            </w:pPr>
                          </w:p>
                          <w:p w14:paraId="61785B73" w14:textId="77777777" w:rsidR="008C3DF9" w:rsidRPr="00317538" w:rsidRDefault="008C3DF9" w:rsidP="009A585B">
                            <w:pPr>
                              <w:rPr>
                                <w:rFonts w:ascii="Berlin Sans FB Demi" w:hAnsi="Berlin Sans FB Demi" w:cs="Berlin Sans FB Demi"/>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9DB17" id="Text Box 304" o:spid="_x0000_s1044" type="#_x0000_t202" style="position:absolute;margin-left:-52.5pt;margin-top:600.2pt;width:538.5pt;height:8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" fillcolor="#e5eeff" strokecolor="#4579b8">
                <v:fill color2="#a3c4ff" rotate="t" colors="0 #e5eeff;42598f #bfd5ff;1 #a3c4ff" focus="100%" type="gradient"/>
                <v:shadow on="t" opacity="24903f" origin=",.5" offset="0,.55556mm"/>
                <v:textbox>
                  <w:txbxContent>
                    <w:p w14:paraId="0A0FAEA8" w14:textId="77777777" w:rsidR="008C3DF9" w:rsidRDefault="008C3DF9" w:rsidP="009A585B">
                      <w:pPr>
                        <w:rPr>
                          <w:rFonts w:ascii="Berlin Sans FB Demi" w:hAnsi="Berlin Sans FB Demi" w:cs="Berlin Sans FB Demi"/>
                          <w:sz w:val="52"/>
                          <w:szCs w:val="52"/>
                        </w:rPr>
                      </w:pPr>
                      <w:r>
                        <w:br/>
                      </w:r>
                    </w:p>
                    <w:p w14:paraId="16AC0CEB" w14:textId="77777777" w:rsidR="008C3DF9" w:rsidRDefault="008C3DF9" w:rsidP="009A585B">
                      <w:pPr>
                        <w:jc w:val="center"/>
                        <w:rPr>
                          <w:rFonts w:ascii="Berlin Sans FB Demi" w:hAnsi="Berlin Sans FB Demi" w:cs="Berlin Sans FB Demi"/>
                          <w:sz w:val="52"/>
                          <w:szCs w:val="52"/>
                        </w:rPr>
                      </w:pPr>
                    </w:p>
                    <w:p w14:paraId="61785B73" w14:textId="77777777" w:rsidR="008C3DF9" w:rsidRPr="00317538" w:rsidRDefault="008C3DF9" w:rsidP="009A585B">
                      <w:pPr>
                        <w:rPr>
                          <w:rFonts w:ascii="Berlin Sans FB Demi" w:hAnsi="Berlin Sans FB Demi" w:cs="Berlin Sans FB Demi"/>
                          <w:sz w:val="52"/>
                          <w:szCs w:val="52"/>
                        </w:rPr>
                      </w:pPr>
                    </w:p>
                  </w:txbxContent>
                </v:textbox>
              </v:shape>
            </w:pict>
          </mc:Fallback>
        </mc:AlternateContent>
      </w:r>
      <w:r w:rsidR="00B800F6">
        <w:rPr>
          <w:noProof/>
        </w:rPr>
        <mc:AlternateContent>
          <mc:Choice Requires="wps">
            <w:drawing>
              <wp:anchor distT="0" distB="0" distL="114300" distR="114300" simplePos="0" relativeHeight="251647488" behindDoc="1" locked="0" layoutInCell="1" allowOverlap="1" wp14:anchorId="0D36E58A" wp14:editId="78BDE76D">
                <wp:simplePos x="0" y="0"/>
                <wp:positionH relativeFrom="page">
                  <wp:posOffset>489585</wp:posOffset>
                </wp:positionH>
                <wp:positionV relativeFrom="page">
                  <wp:posOffset>8424545</wp:posOffset>
                </wp:positionV>
                <wp:extent cx="6766560" cy="0"/>
                <wp:effectExtent l="32385" t="33020" r="30480" b="24130"/>
                <wp:wrapNone/>
                <wp:docPr id="1062566508"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7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9E106B" id="Freeform 303"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gu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" filled="f" strokeweight="3.75pt">
                <v:path o:connecttype="custom" o:connectlocs="0,0;2147483646,0" o:connectangles="0,0"/>
                <w10:wrap anchorx="page" anchory="page"/>
              </v:polyline>
            </w:pict>
          </mc:Fallback>
        </mc:AlternateContent>
      </w:r>
      <w:r w:rsidR="00AD0E9F">
        <w:rPr>
          <w:rStyle w:val="Strong"/>
          <w:rFonts w:ascii="Calibri" w:hAnsi="Calibri"/>
          <w:b w:val="0"/>
          <w:bCs w:val="0"/>
          <w:szCs w:val="22"/>
        </w:rPr>
        <w:br w:type="page"/>
      </w:r>
    </w:p>
    <w:p w14:paraId="7D2B6472" w14:textId="77777777" w:rsidR="00DB47F7" w:rsidRPr="00DB47F7" w:rsidRDefault="00DB47F7" w:rsidP="00DB47F7">
      <w:pPr>
        <w:jc w:val="both"/>
        <w:rPr>
          <w:sz w:val="20"/>
          <w:szCs w:val="20"/>
        </w:rPr>
      </w:pPr>
    </w:p>
    <w:p w14:paraId="04B97768" w14:textId="674F35E0" w:rsidR="00F956AE" w:rsidRPr="000351CD" w:rsidRDefault="00280B03" w:rsidP="000351CD">
      <w:pPr>
        <w:pStyle w:val="Heading1"/>
        <w:jc w:val="center"/>
        <w:rPr>
          <w:i/>
          <w:color w:val="auto"/>
          <w:sz w:val="32"/>
          <w:u w:val="single"/>
        </w:rPr>
      </w:pPr>
      <w:r>
        <w:rPr>
          <w:i/>
          <w:noProof/>
          <w:color w:val="auto"/>
          <w:sz w:val="32"/>
          <w:u w:val="single"/>
          <w:lang w:eastAsia="en-US"/>
        </w:rPr>
        <mc:AlternateContent>
          <mc:Choice Requires="wps">
            <w:drawing>
              <wp:anchor distT="0" distB="0" distL="114300" distR="114300" simplePos="0" relativeHeight="251658752" behindDoc="0" locked="0" layoutInCell="1" allowOverlap="1" wp14:anchorId="2BFDA60B" wp14:editId="34700C3A">
                <wp:simplePos x="0" y="0"/>
                <wp:positionH relativeFrom="column">
                  <wp:posOffset>2743200</wp:posOffset>
                </wp:positionH>
                <wp:positionV relativeFrom="paragraph">
                  <wp:posOffset>198755</wp:posOffset>
                </wp:positionV>
                <wp:extent cx="3314700" cy="5686425"/>
                <wp:effectExtent l="0" t="0" r="19050" b="28575"/>
                <wp:wrapNone/>
                <wp:docPr id="194065919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5686425"/>
                        </a:xfrm>
                        <a:prstGeom prst="rect">
                          <a:avLst/>
                        </a:prstGeom>
                        <a:solidFill>
                          <a:srgbClr val="FFFFFF"/>
                        </a:solidFill>
                        <a:ln w="25400">
                          <a:solidFill>
                            <a:srgbClr val="8064A2"/>
                          </a:solidFill>
                          <a:miter lim="800000"/>
                          <a:headEnd/>
                          <a:tailEnd/>
                        </a:ln>
                      </wps:spPr>
                      <wps:txbx>
                        <w:txbxContent>
                          <w:p w14:paraId="4E38F187" w14:textId="77777777" w:rsidR="008C3DF9" w:rsidRDefault="008C3DF9" w:rsidP="0074283C">
                            <w:pPr>
                              <w:widowControl w:val="0"/>
                              <w:spacing w:line="280" w:lineRule="exact"/>
                              <w:jc w:val="both"/>
                              <w:rPr>
                                <w:rFonts w:ascii="Arial" w:hAnsi="Arial" w:cs="Arial"/>
                                <w:b/>
                                <w:bCs/>
                                <w:caps/>
                                <w:color w:val="D598BE"/>
                                <w:sz w:val="12"/>
                                <w:szCs w:val="12"/>
                              </w:rPr>
                            </w:pPr>
                          </w:p>
                          <w:p w14:paraId="7996B5F6" w14:textId="77777777" w:rsidR="008C3DF9" w:rsidRDefault="008C3DF9" w:rsidP="0074283C">
                            <w:pPr>
                              <w:widowControl w:val="0"/>
                              <w:spacing w:line="280" w:lineRule="exact"/>
                              <w:jc w:val="both"/>
                              <w:rPr>
                                <w:rFonts w:ascii="Arial" w:hAnsi="Arial" w:cs="Arial"/>
                                <w:b/>
                                <w:bCs/>
                                <w:caps/>
                                <w:color w:val="D598BE"/>
                                <w:sz w:val="12"/>
                                <w:szCs w:val="12"/>
                              </w:rPr>
                            </w:pPr>
                          </w:p>
                          <w:p w14:paraId="25CF8A1E" w14:textId="77777777" w:rsidR="008C3DF9" w:rsidRDefault="008C3DF9" w:rsidP="004A01C1">
                            <w:pPr>
                              <w:widowControl w:val="0"/>
                              <w:tabs>
                                <w:tab w:val="left" w:pos="2520"/>
                                <w:tab w:val="left" w:pos="2790"/>
                                <w:tab w:val="left" w:pos="7920"/>
                              </w:tabs>
                              <w:autoSpaceDE w:val="0"/>
                              <w:autoSpaceDN w:val="0"/>
                              <w:adjustRightInd w:val="0"/>
                              <w:rPr>
                                <w:rFonts w:ascii="Arial" w:hAnsi="Arial" w:cs="Arial"/>
                                <w:szCs w:val="22"/>
                              </w:rPr>
                            </w:pPr>
                            <w:r>
                              <w:rPr>
                                <w:rFonts w:ascii="Arial" w:hAnsi="Arial" w:cs="Arial"/>
                                <w:szCs w:val="22"/>
                              </w:rPr>
                              <w:tab/>
                            </w:r>
                          </w:p>
                          <w:p w14:paraId="25F25C2B"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r>
                              <w:rPr>
                                <w:rFonts w:ascii="Arial" w:hAnsi="Arial" w:cs="Arial"/>
                                <w:szCs w:val="22"/>
                              </w:rPr>
                              <w:tab/>
                            </w:r>
                            <w:r w:rsidRPr="00884B27">
                              <w:rPr>
                                <w:rFonts w:ascii="Arial" w:hAnsi="Arial" w:cs="Arial"/>
                                <w:b/>
                                <w:bCs/>
                                <w:i/>
                                <w:caps/>
                                <w:color w:val="5F497A"/>
                                <w:sz w:val="16"/>
                                <w:szCs w:val="16"/>
                              </w:rPr>
                              <w:t xml:space="preserve"> </w:t>
                            </w:r>
                          </w:p>
                          <w:p w14:paraId="5DC6AB18"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299EB0E1"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47F47690"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08754F74"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775C027"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B5955B0"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4D38F948"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DC02FC7" w14:textId="77777777" w:rsidR="008C3DF9" w:rsidRPr="00884B27" w:rsidRDefault="008C3DF9" w:rsidP="00912278">
                            <w:pPr>
                              <w:pStyle w:val="ListParagraph"/>
                              <w:spacing w:after="200" w:line="276" w:lineRule="auto"/>
                              <w:jc w:val="both"/>
                              <w:rPr>
                                <w:rFonts w:ascii="Cambria" w:hAnsi="Cambria"/>
                                <w:sz w:val="28"/>
                                <w:szCs w:val="28"/>
                              </w:rPr>
                            </w:pPr>
                          </w:p>
                          <w:p w14:paraId="70F598FE" w14:textId="77777777" w:rsidR="008C3DF9" w:rsidRPr="00884B27" w:rsidRDefault="008C3DF9" w:rsidP="00912278">
                            <w:pPr>
                              <w:pStyle w:val="ListParagraph"/>
                              <w:spacing w:after="200" w:line="276" w:lineRule="auto"/>
                              <w:jc w:val="both"/>
                              <w:rPr>
                                <w:rFonts w:ascii="Cambria" w:hAnsi="Cambria"/>
                                <w:sz w:val="28"/>
                                <w:szCs w:val="28"/>
                              </w:rPr>
                            </w:pPr>
                          </w:p>
                          <w:p w14:paraId="18FB2EDA" w14:textId="77777777" w:rsidR="008C3DF9" w:rsidRPr="00884B27" w:rsidRDefault="008C3DF9" w:rsidP="00912278">
                            <w:pPr>
                              <w:pStyle w:val="ListParagraph"/>
                              <w:spacing w:after="200" w:line="276" w:lineRule="auto"/>
                              <w:jc w:val="both"/>
                              <w:rPr>
                                <w:rFonts w:ascii="Cambria" w:hAnsi="Cambria"/>
                                <w:sz w:val="28"/>
                                <w:szCs w:val="28"/>
                              </w:rPr>
                            </w:pPr>
                          </w:p>
                          <w:p w14:paraId="704C8040" w14:textId="2F6D8A49" w:rsidR="00280B03" w:rsidRPr="00280B03" w:rsidRDefault="00280B03" w:rsidP="00280B03">
                            <w:pPr>
                              <w:tabs>
                                <w:tab w:val="left" w:pos="4680"/>
                              </w:tabs>
                              <w:ind w:right="302"/>
                              <w:jc w:val="both"/>
                              <w:rPr>
                                <w:rFonts w:ascii="Cambria" w:hAnsi="Cambria"/>
                                <w:szCs w:val="22"/>
                              </w:rPr>
                            </w:pPr>
                            <w:r w:rsidRPr="00280B03">
                              <w:rPr>
                                <w:rFonts w:ascii="Cambria" w:hAnsi="Cambria"/>
                                <w:szCs w:val="22"/>
                              </w:rPr>
                              <w:t>Our personal histories shape how words hit us—some wound, others uplift, coloring how we see the world.</w:t>
                            </w:r>
                          </w:p>
                          <w:p w14:paraId="71BE00C9" w14:textId="77777777" w:rsidR="00280B03" w:rsidRDefault="00280B03" w:rsidP="00280B03">
                            <w:pPr>
                              <w:pStyle w:val="ListParagraph"/>
                              <w:tabs>
                                <w:tab w:val="left" w:pos="4680"/>
                              </w:tabs>
                              <w:ind w:left="760" w:right="302"/>
                              <w:jc w:val="both"/>
                              <w:rPr>
                                <w:rFonts w:ascii="Cambria" w:hAnsi="Cambria"/>
                                <w:szCs w:val="22"/>
                              </w:rPr>
                            </w:pPr>
                          </w:p>
                          <w:p w14:paraId="4EEBB805" w14:textId="41E10D0A" w:rsidR="00280B03" w:rsidRPr="00280B03" w:rsidRDefault="00280B03" w:rsidP="00280B03">
                            <w:pPr>
                              <w:tabs>
                                <w:tab w:val="left" w:pos="4680"/>
                              </w:tabs>
                              <w:ind w:right="302"/>
                              <w:jc w:val="both"/>
                              <w:rPr>
                                <w:rFonts w:ascii="Cambria" w:hAnsi="Cambria"/>
                                <w:szCs w:val="22"/>
                              </w:rPr>
                            </w:pPr>
                            <w:r w:rsidRPr="00280B03">
                              <w:rPr>
                                <w:rFonts w:ascii="Cambria" w:hAnsi="Cambria"/>
                                <w:szCs w:val="22"/>
                              </w:rPr>
                              <w:t>Now think about the words you aim at yourself. Are they kind, or do you criticize endlessly? Those words sink deep, affecting you on a cellular level. Energy healers say it’s not just the words—it’s their vibration. Like a bee’s buzz coaxing a flower to open, kind words and thoughts can heal and nurture us.</w:t>
                            </w:r>
                          </w:p>
                          <w:p w14:paraId="43FF6BA9" w14:textId="77777777" w:rsidR="00280B03" w:rsidRPr="00280B03" w:rsidRDefault="00280B03" w:rsidP="00280B03">
                            <w:pPr>
                              <w:pStyle w:val="ListParagraph"/>
                              <w:tabs>
                                <w:tab w:val="left" w:pos="4680"/>
                              </w:tabs>
                              <w:ind w:left="760" w:right="302"/>
                              <w:jc w:val="both"/>
                              <w:rPr>
                                <w:rFonts w:ascii="Cambria" w:hAnsi="Cambria"/>
                                <w:szCs w:val="22"/>
                              </w:rPr>
                            </w:pPr>
                          </w:p>
                          <w:p w14:paraId="6098F737" w14:textId="1B208CD5" w:rsidR="008C3DF9" w:rsidRPr="00280B03" w:rsidRDefault="00280B03" w:rsidP="00280B03">
                            <w:pPr>
                              <w:tabs>
                                <w:tab w:val="left" w:pos="4680"/>
                              </w:tabs>
                              <w:ind w:right="302"/>
                              <w:jc w:val="both"/>
                              <w:rPr>
                                <w:rFonts w:ascii="Cambria" w:hAnsi="Cambria"/>
                                <w:szCs w:val="22"/>
                              </w:rPr>
                            </w:pPr>
                            <w:r w:rsidRPr="00280B03">
                              <w:rPr>
                                <w:rFonts w:ascii="Cambria" w:hAnsi="Cambria"/>
                                <w:szCs w:val="22"/>
                              </w:rPr>
                              <w:t>Choose your words wisely. Speak with love—to others and yourself—and let their positive energy shape a brighter, healthier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DA60B" id="Text Box 66" o:spid="_x0000_s1045" type="#_x0000_t202" style="position:absolute;left:0;text-align:left;margin-left:3in;margin-top:15.65pt;width:261pt;height:44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" strokecolor="#8064a2" strokeweight="2pt">
                <v:path arrowok="t"/>
                <v:textbox>
                  <w:txbxContent>
                    <w:p w14:paraId="4E38F187" w14:textId="77777777" w:rsidR="008C3DF9" w:rsidRDefault="008C3DF9" w:rsidP="0074283C">
                      <w:pPr>
                        <w:widowControl w:val="0"/>
                        <w:spacing w:line="280" w:lineRule="exact"/>
                        <w:jc w:val="both"/>
                        <w:rPr>
                          <w:rFonts w:ascii="Arial" w:hAnsi="Arial" w:cs="Arial"/>
                          <w:b/>
                          <w:bCs/>
                          <w:caps/>
                          <w:color w:val="D598BE"/>
                          <w:sz w:val="12"/>
                          <w:szCs w:val="12"/>
                        </w:rPr>
                      </w:pPr>
                    </w:p>
                    <w:p w14:paraId="7996B5F6" w14:textId="77777777" w:rsidR="008C3DF9" w:rsidRDefault="008C3DF9" w:rsidP="0074283C">
                      <w:pPr>
                        <w:widowControl w:val="0"/>
                        <w:spacing w:line="280" w:lineRule="exact"/>
                        <w:jc w:val="both"/>
                        <w:rPr>
                          <w:rFonts w:ascii="Arial" w:hAnsi="Arial" w:cs="Arial"/>
                          <w:b/>
                          <w:bCs/>
                          <w:caps/>
                          <w:color w:val="D598BE"/>
                          <w:sz w:val="12"/>
                          <w:szCs w:val="12"/>
                        </w:rPr>
                      </w:pPr>
                    </w:p>
                    <w:p w14:paraId="25CF8A1E" w14:textId="77777777" w:rsidR="008C3DF9" w:rsidRDefault="008C3DF9" w:rsidP="004A01C1">
                      <w:pPr>
                        <w:widowControl w:val="0"/>
                        <w:tabs>
                          <w:tab w:val="left" w:pos="2520"/>
                          <w:tab w:val="left" w:pos="2790"/>
                          <w:tab w:val="left" w:pos="7920"/>
                        </w:tabs>
                        <w:autoSpaceDE w:val="0"/>
                        <w:autoSpaceDN w:val="0"/>
                        <w:adjustRightInd w:val="0"/>
                        <w:rPr>
                          <w:rFonts w:ascii="Arial" w:hAnsi="Arial" w:cs="Arial"/>
                          <w:szCs w:val="22"/>
                        </w:rPr>
                      </w:pPr>
                      <w:r>
                        <w:rPr>
                          <w:rFonts w:ascii="Arial" w:hAnsi="Arial" w:cs="Arial"/>
                          <w:szCs w:val="22"/>
                        </w:rPr>
                        <w:tab/>
                      </w:r>
                    </w:p>
                    <w:p w14:paraId="25F25C2B"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r>
                        <w:rPr>
                          <w:rFonts w:ascii="Arial" w:hAnsi="Arial" w:cs="Arial"/>
                          <w:szCs w:val="22"/>
                        </w:rPr>
                        <w:tab/>
                      </w:r>
                      <w:r w:rsidRPr="00884B27">
                        <w:rPr>
                          <w:rFonts w:ascii="Arial" w:hAnsi="Arial" w:cs="Arial"/>
                          <w:b/>
                          <w:bCs/>
                          <w:i/>
                          <w:caps/>
                          <w:color w:val="5F497A"/>
                          <w:sz w:val="16"/>
                          <w:szCs w:val="16"/>
                        </w:rPr>
                        <w:t xml:space="preserve"> </w:t>
                      </w:r>
                    </w:p>
                    <w:p w14:paraId="5DC6AB18"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299EB0E1"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47F47690"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08754F74"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775C027"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B5955B0"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4D38F948" w14:textId="77777777" w:rsidR="008C3DF9" w:rsidRPr="00884B27" w:rsidRDefault="008C3DF9" w:rsidP="007E3A60">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p>
                    <w:p w14:paraId="1DC02FC7" w14:textId="77777777" w:rsidR="008C3DF9" w:rsidRPr="00884B27" w:rsidRDefault="008C3DF9" w:rsidP="00912278">
                      <w:pPr>
                        <w:pStyle w:val="ListParagraph"/>
                        <w:spacing w:after="200" w:line="276" w:lineRule="auto"/>
                        <w:jc w:val="both"/>
                        <w:rPr>
                          <w:rFonts w:ascii="Cambria" w:hAnsi="Cambria"/>
                          <w:sz w:val="28"/>
                          <w:szCs w:val="28"/>
                        </w:rPr>
                      </w:pPr>
                    </w:p>
                    <w:p w14:paraId="70F598FE" w14:textId="77777777" w:rsidR="008C3DF9" w:rsidRPr="00884B27" w:rsidRDefault="008C3DF9" w:rsidP="00912278">
                      <w:pPr>
                        <w:pStyle w:val="ListParagraph"/>
                        <w:spacing w:after="200" w:line="276" w:lineRule="auto"/>
                        <w:jc w:val="both"/>
                        <w:rPr>
                          <w:rFonts w:ascii="Cambria" w:hAnsi="Cambria"/>
                          <w:sz w:val="28"/>
                          <w:szCs w:val="28"/>
                        </w:rPr>
                      </w:pPr>
                    </w:p>
                    <w:p w14:paraId="18FB2EDA" w14:textId="77777777" w:rsidR="008C3DF9" w:rsidRPr="00884B27" w:rsidRDefault="008C3DF9" w:rsidP="00912278">
                      <w:pPr>
                        <w:pStyle w:val="ListParagraph"/>
                        <w:spacing w:after="200" w:line="276" w:lineRule="auto"/>
                        <w:jc w:val="both"/>
                        <w:rPr>
                          <w:rFonts w:ascii="Cambria" w:hAnsi="Cambria"/>
                          <w:sz w:val="28"/>
                          <w:szCs w:val="28"/>
                        </w:rPr>
                      </w:pPr>
                    </w:p>
                    <w:p w14:paraId="704C8040" w14:textId="2F6D8A49" w:rsidR="00280B03" w:rsidRPr="00280B03" w:rsidRDefault="00280B03" w:rsidP="00280B03">
                      <w:pPr>
                        <w:tabs>
                          <w:tab w:val="left" w:pos="4680"/>
                        </w:tabs>
                        <w:ind w:right="302"/>
                        <w:jc w:val="both"/>
                        <w:rPr>
                          <w:rFonts w:ascii="Cambria" w:hAnsi="Cambria"/>
                          <w:szCs w:val="22"/>
                        </w:rPr>
                      </w:pPr>
                      <w:r w:rsidRPr="00280B03">
                        <w:rPr>
                          <w:rFonts w:ascii="Cambria" w:hAnsi="Cambria"/>
                          <w:szCs w:val="22"/>
                        </w:rPr>
                        <w:t>Our personal histories shape how words hit us—some wound, others uplift, coloring how we see the world.</w:t>
                      </w:r>
                    </w:p>
                    <w:p w14:paraId="71BE00C9" w14:textId="77777777" w:rsidR="00280B03" w:rsidRDefault="00280B03" w:rsidP="00280B03">
                      <w:pPr>
                        <w:pStyle w:val="ListParagraph"/>
                        <w:tabs>
                          <w:tab w:val="left" w:pos="4680"/>
                        </w:tabs>
                        <w:ind w:left="760" w:right="302"/>
                        <w:jc w:val="both"/>
                        <w:rPr>
                          <w:rFonts w:ascii="Cambria" w:hAnsi="Cambria"/>
                          <w:szCs w:val="22"/>
                        </w:rPr>
                      </w:pPr>
                    </w:p>
                    <w:p w14:paraId="4EEBB805" w14:textId="41E10D0A" w:rsidR="00280B03" w:rsidRPr="00280B03" w:rsidRDefault="00280B03" w:rsidP="00280B03">
                      <w:pPr>
                        <w:tabs>
                          <w:tab w:val="left" w:pos="4680"/>
                        </w:tabs>
                        <w:ind w:right="302"/>
                        <w:jc w:val="both"/>
                        <w:rPr>
                          <w:rFonts w:ascii="Cambria" w:hAnsi="Cambria"/>
                          <w:szCs w:val="22"/>
                        </w:rPr>
                      </w:pPr>
                      <w:r w:rsidRPr="00280B03">
                        <w:rPr>
                          <w:rFonts w:ascii="Cambria" w:hAnsi="Cambria"/>
                          <w:szCs w:val="22"/>
                        </w:rPr>
                        <w:t>Now think about the words you aim at yourself. Are they kind, or do you criticize endlessly? Those words sink deep, affecting you on a cellular level. Energy healers say it’s not just the words—it’s their vibration. Like a bee’s buzz coaxing a flower to open, kind words and thoughts can heal and nurture us.</w:t>
                      </w:r>
                    </w:p>
                    <w:p w14:paraId="43FF6BA9" w14:textId="77777777" w:rsidR="00280B03" w:rsidRPr="00280B03" w:rsidRDefault="00280B03" w:rsidP="00280B03">
                      <w:pPr>
                        <w:pStyle w:val="ListParagraph"/>
                        <w:tabs>
                          <w:tab w:val="left" w:pos="4680"/>
                        </w:tabs>
                        <w:ind w:left="760" w:right="302"/>
                        <w:jc w:val="both"/>
                        <w:rPr>
                          <w:rFonts w:ascii="Cambria" w:hAnsi="Cambria"/>
                          <w:szCs w:val="22"/>
                        </w:rPr>
                      </w:pPr>
                    </w:p>
                    <w:p w14:paraId="6098F737" w14:textId="1B208CD5" w:rsidR="008C3DF9" w:rsidRPr="00280B03" w:rsidRDefault="00280B03" w:rsidP="00280B03">
                      <w:pPr>
                        <w:tabs>
                          <w:tab w:val="left" w:pos="4680"/>
                        </w:tabs>
                        <w:ind w:right="302"/>
                        <w:jc w:val="both"/>
                        <w:rPr>
                          <w:rFonts w:ascii="Cambria" w:hAnsi="Cambria"/>
                          <w:szCs w:val="22"/>
                        </w:rPr>
                      </w:pPr>
                      <w:r w:rsidRPr="00280B03">
                        <w:rPr>
                          <w:rFonts w:ascii="Cambria" w:hAnsi="Cambria"/>
                          <w:szCs w:val="22"/>
                        </w:rPr>
                        <w:t>Choose your words wisely. Speak with love—to others and yourself—and let their positive energy shape a brighter, healthier you.</w:t>
                      </w:r>
                    </w:p>
                  </w:txbxContent>
                </v:textbox>
              </v:shape>
            </w:pict>
          </mc:Fallback>
        </mc:AlternateContent>
      </w:r>
      <w:r w:rsidR="00B800F6">
        <w:rPr>
          <w:b w:val="0"/>
          <w:noProof/>
          <w:szCs w:val="22"/>
          <w:lang w:eastAsia="en-US"/>
        </w:rPr>
        <mc:AlternateContent>
          <mc:Choice Requires="wps">
            <w:drawing>
              <wp:anchor distT="0" distB="0" distL="114300" distR="114300" simplePos="0" relativeHeight="251659776" behindDoc="0" locked="0" layoutInCell="1" allowOverlap="1" wp14:anchorId="0E108CFE" wp14:editId="576D29B3">
                <wp:simplePos x="0" y="0"/>
                <wp:positionH relativeFrom="column">
                  <wp:posOffset>-570865</wp:posOffset>
                </wp:positionH>
                <wp:positionV relativeFrom="paragraph">
                  <wp:posOffset>198755</wp:posOffset>
                </wp:positionV>
                <wp:extent cx="3333750" cy="5676900"/>
                <wp:effectExtent l="0" t="0" r="19050" b="19050"/>
                <wp:wrapNone/>
                <wp:docPr id="15495283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3750" cy="5676900"/>
                        </a:xfrm>
                        <a:prstGeom prst="rect">
                          <a:avLst/>
                        </a:prstGeom>
                        <a:solidFill>
                          <a:srgbClr val="FFFFFF"/>
                        </a:solidFill>
                        <a:ln w="25400">
                          <a:solidFill>
                            <a:srgbClr val="8064A2"/>
                          </a:solidFill>
                          <a:miter lim="800000"/>
                          <a:headEnd/>
                          <a:tailEnd/>
                        </a:ln>
                      </wps:spPr>
                      <wps:txbx>
                        <w:txbxContent>
                          <w:p w14:paraId="6F31AC7A" w14:textId="77777777" w:rsidR="00280B03" w:rsidRDefault="00280B03" w:rsidP="00280B03">
                            <w:pPr>
                              <w:tabs>
                                <w:tab w:val="left" w:pos="4680"/>
                              </w:tabs>
                              <w:ind w:right="302"/>
                              <w:jc w:val="center"/>
                              <w:rPr>
                                <w:rFonts w:ascii="Cambria" w:hAnsi="Cambria" w:cs="Arial"/>
                                <w:b/>
                                <w:bCs/>
                                <w:i/>
                                <w:caps/>
                                <w:color w:val="5F497A"/>
                                <w:sz w:val="32"/>
                                <w:szCs w:val="32"/>
                                <w:u w:val="single"/>
                              </w:rPr>
                            </w:pPr>
                            <w:r w:rsidRPr="00280B03">
                              <w:rPr>
                                <w:rFonts w:ascii="Cambria" w:hAnsi="Cambria" w:cs="Arial"/>
                                <w:b/>
                                <w:bCs/>
                                <w:i/>
                                <w:caps/>
                                <w:color w:val="5F497A"/>
                                <w:sz w:val="32"/>
                                <w:szCs w:val="32"/>
                                <w:u w:val="single"/>
                              </w:rPr>
                              <w:t>WORDS CARRY POWER: CHOOSE THEM WITH CARE</w:t>
                            </w:r>
                          </w:p>
                          <w:p w14:paraId="643647F3" w14:textId="77777777" w:rsidR="00280B03" w:rsidRDefault="00280B03" w:rsidP="00280B03">
                            <w:pPr>
                              <w:tabs>
                                <w:tab w:val="left" w:pos="4680"/>
                              </w:tabs>
                              <w:ind w:right="302"/>
                              <w:jc w:val="center"/>
                              <w:rPr>
                                <w:rFonts w:ascii="Cambria" w:hAnsi="Cambria" w:cs="Arial"/>
                                <w:b/>
                                <w:bCs/>
                                <w:i/>
                                <w:caps/>
                                <w:color w:val="5F497A"/>
                                <w:sz w:val="32"/>
                                <w:szCs w:val="32"/>
                                <w:u w:val="single"/>
                              </w:rPr>
                            </w:pPr>
                          </w:p>
                          <w:p w14:paraId="30D11301" w14:textId="77777777" w:rsidR="00280B03" w:rsidRPr="00280B03" w:rsidRDefault="00280B03" w:rsidP="00280B03">
                            <w:pPr>
                              <w:tabs>
                                <w:tab w:val="left" w:pos="4680"/>
                              </w:tabs>
                              <w:ind w:right="302"/>
                              <w:rPr>
                                <w:rFonts w:ascii="Cambria" w:hAnsi="Cambria"/>
                                <w:szCs w:val="22"/>
                              </w:rPr>
                            </w:pPr>
                            <w:r w:rsidRPr="00280B03">
                              <w:rPr>
                                <w:rFonts w:ascii="Cambria" w:hAnsi="Cambria"/>
                                <w:szCs w:val="22"/>
                              </w:rPr>
                              <w:t>We’ve all felt the sting of harsh words from someone we love. Remember how your body reacted—maybe a tightness in your chest or a sinking feeling? It was not just your imagination. Even now, recalling those moments can spark a physical response, proof that words hold energy that lingers.</w:t>
                            </w:r>
                          </w:p>
                          <w:p w14:paraId="5FD2E57A" w14:textId="77777777" w:rsidR="00280B03" w:rsidRPr="00280B03" w:rsidRDefault="00280B03" w:rsidP="00280B03">
                            <w:pPr>
                              <w:tabs>
                                <w:tab w:val="left" w:pos="4680"/>
                              </w:tabs>
                              <w:ind w:right="302"/>
                              <w:jc w:val="center"/>
                              <w:rPr>
                                <w:rFonts w:ascii="Cambria" w:hAnsi="Cambria"/>
                                <w:szCs w:val="22"/>
                              </w:rPr>
                            </w:pPr>
                          </w:p>
                          <w:p w14:paraId="4AB2454D" w14:textId="39BAF0D2" w:rsidR="008C3DF9" w:rsidRDefault="00280B03" w:rsidP="00280B03">
                            <w:pPr>
                              <w:tabs>
                                <w:tab w:val="left" w:pos="4680"/>
                              </w:tabs>
                              <w:ind w:right="302"/>
                              <w:rPr>
                                <w:rFonts w:ascii="Cambria" w:hAnsi="Cambria"/>
                                <w:szCs w:val="22"/>
                              </w:rPr>
                            </w:pPr>
                            <w:r w:rsidRPr="00280B03">
                              <w:rPr>
                                <w:rFonts w:ascii="Cambria" w:hAnsi="Cambria"/>
                                <w:szCs w:val="22"/>
                              </w:rPr>
                              <w:t>In college, my relationship with my mom was rocky. The distance helped, but one heated phone call left us both raw. Then came her letter. Holding it, I hesitated, bracing for more hurt. When I opened it, her angry words hit like punches, sending adrenaline surging through me. The pain lingered for hours.</w:t>
                            </w:r>
                          </w:p>
                          <w:p w14:paraId="1766C6B5" w14:textId="77777777" w:rsidR="00280B03" w:rsidRDefault="00280B03" w:rsidP="00280B03">
                            <w:pPr>
                              <w:tabs>
                                <w:tab w:val="left" w:pos="4680"/>
                              </w:tabs>
                              <w:ind w:right="302"/>
                              <w:rPr>
                                <w:rFonts w:ascii="Cambria" w:hAnsi="Cambria"/>
                                <w:szCs w:val="22"/>
                              </w:rPr>
                            </w:pPr>
                          </w:p>
                          <w:p w14:paraId="01DDA6EB" w14:textId="482C2C1E" w:rsidR="00280B03" w:rsidRDefault="00280B03" w:rsidP="00280B03">
                            <w:pPr>
                              <w:tabs>
                                <w:tab w:val="left" w:pos="4680"/>
                              </w:tabs>
                              <w:ind w:right="302"/>
                              <w:rPr>
                                <w:rFonts w:ascii="Cambria" w:hAnsi="Cambria"/>
                                <w:szCs w:val="22"/>
                              </w:rPr>
                            </w:pPr>
                            <w:r w:rsidRPr="00280B03">
                              <w:rPr>
                                <w:rFonts w:ascii="Cambria" w:hAnsi="Cambria"/>
                                <w:szCs w:val="22"/>
                              </w:rPr>
                              <w:t>The next day, another letter arrived. I nearly tossed it, fearing more of the same. But something felt different. Curiosity won, and I peeked at the first line: “My darling daughter, please forgive me.” Those words washed over me like a warm wave, easing the ache. Her letter poured out love, hope, and regret, mending my heart.</w:t>
                            </w:r>
                          </w:p>
                          <w:p w14:paraId="3869B8A1" w14:textId="77777777" w:rsidR="00280B03" w:rsidRDefault="00280B03" w:rsidP="00280B03">
                            <w:pPr>
                              <w:tabs>
                                <w:tab w:val="left" w:pos="4680"/>
                              </w:tabs>
                              <w:ind w:right="302"/>
                              <w:rPr>
                                <w:rFonts w:ascii="Cambria" w:hAnsi="Cambria"/>
                                <w:szCs w:val="22"/>
                              </w:rPr>
                            </w:pPr>
                          </w:p>
                          <w:p w14:paraId="1558285D" w14:textId="5B82DA06" w:rsidR="00280B03" w:rsidRDefault="00280B03" w:rsidP="00280B03">
                            <w:pPr>
                              <w:tabs>
                                <w:tab w:val="left" w:pos="4680"/>
                              </w:tabs>
                              <w:ind w:right="302"/>
                              <w:rPr>
                                <w:rFonts w:ascii="Cambria" w:hAnsi="Cambria"/>
                                <w:szCs w:val="22"/>
                              </w:rPr>
                            </w:pPr>
                            <w:r w:rsidRPr="00280B03">
                              <w:rPr>
                                <w:rFonts w:ascii="Cambria" w:hAnsi="Cambria"/>
                                <w:szCs w:val="22"/>
                              </w:rPr>
                              <w:t xml:space="preserve">That experience opened my eyes to the power of words. Science backs it up: words carry energy, not just emotion. Compare “inch” to “mile” or “light” to “dark.” Feel the difference? </w:t>
                            </w:r>
                          </w:p>
                          <w:p w14:paraId="1E7CEAAA" w14:textId="77777777" w:rsidR="00280B03" w:rsidRDefault="00280B03" w:rsidP="00280B03">
                            <w:pPr>
                              <w:tabs>
                                <w:tab w:val="left" w:pos="4680"/>
                              </w:tabs>
                              <w:ind w:right="302"/>
                              <w:rPr>
                                <w:rFonts w:ascii="Cambria" w:hAnsi="Cambria"/>
                                <w:szCs w:val="22"/>
                              </w:rPr>
                            </w:pPr>
                          </w:p>
                          <w:p w14:paraId="6104E7A4" w14:textId="77777777" w:rsidR="00280B03" w:rsidRPr="00280B03" w:rsidRDefault="00280B03" w:rsidP="00280B03">
                            <w:pPr>
                              <w:tabs>
                                <w:tab w:val="left" w:pos="4680"/>
                              </w:tabs>
                              <w:ind w:right="302"/>
                              <w:rPr>
                                <w:rFonts w:ascii="Cambria" w:hAnsi="Cambria"/>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108CFE" id="Text Box 67" o:spid="_x0000_s1046" type="#_x0000_t202" style="position:absolute;left:0;text-align:left;margin-left:-44.95pt;margin-top:15.65pt;width:262.5pt;height:4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" strokecolor="#8064a2" strokeweight="2pt">
                <v:path arrowok="t"/>
                <v:textbox>
                  <w:txbxContent>
                    <w:p w14:paraId="6F31AC7A" w14:textId="77777777" w:rsidR="00280B03" w:rsidRDefault="00280B03" w:rsidP="00280B03">
                      <w:pPr>
                        <w:tabs>
                          <w:tab w:val="left" w:pos="4680"/>
                        </w:tabs>
                        <w:ind w:right="302"/>
                        <w:jc w:val="center"/>
                        <w:rPr>
                          <w:rFonts w:ascii="Cambria" w:hAnsi="Cambria" w:cs="Arial"/>
                          <w:b/>
                          <w:bCs/>
                          <w:i/>
                          <w:caps/>
                          <w:color w:val="5F497A"/>
                          <w:sz w:val="32"/>
                          <w:szCs w:val="32"/>
                          <w:u w:val="single"/>
                        </w:rPr>
                      </w:pPr>
                      <w:r w:rsidRPr="00280B03">
                        <w:rPr>
                          <w:rFonts w:ascii="Cambria" w:hAnsi="Cambria" w:cs="Arial"/>
                          <w:b/>
                          <w:bCs/>
                          <w:i/>
                          <w:caps/>
                          <w:color w:val="5F497A"/>
                          <w:sz w:val="32"/>
                          <w:szCs w:val="32"/>
                          <w:u w:val="single"/>
                        </w:rPr>
                        <w:t>WORDS CARRY POWER: CHOOSE THEM WITH CARE</w:t>
                      </w:r>
                    </w:p>
                    <w:p w14:paraId="643647F3" w14:textId="77777777" w:rsidR="00280B03" w:rsidRDefault="00280B03" w:rsidP="00280B03">
                      <w:pPr>
                        <w:tabs>
                          <w:tab w:val="left" w:pos="4680"/>
                        </w:tabs>
                        <w:ind w:right="302"/>
                        <w:jc w:val="center"/>
                        <w:rPr>
                          <w:rFonts w:ascii="Cambria" w:hAnsi="Cambria" w:cs="Arial"/>
                          <w:b/>
                          <w:bCs/>
                          <w:i/>
                          <w:caps/>
                          <w:color w:val="5F497A"/>
                          <w:sz w:val="32"/>
                          <w:szCs w:val="32"/>
                          <w:u w:val="single"/>
                        </w:rPr>
                      </w:pPr>
                    </w:p>
                    <w:p w14:paraId="30D11301" w14:textId="77777777" w:rsidR="00280B03" w:rsidRPr="00280B03" w:rsidRDefault="00280B03" w:rsidP="00280B03">
                      <w:pPr>
                        <w:tabs>
                          <w:tab w:val="left" w:pos="4680"/>
                        </w:tabs>
                        <w:ind w:right="302"/>
                        <w:rPr>
                          <w:rFonts w:ascii="Cambria" w:hAnsi="Cambria"/>
                          <w:szCs w:val="22"/>
                        </w:rPr>
                      </w:pPr>
                      <w:r w:rsidRPr="00280B03">
                        <w:rPr>
                          <w:rFonts w:ascii="Cambria" w:hAnsi="Cambria"/>
                          <w:szCs w:val="22"/>
                        </w:rPr>
                        <w:t>We’ve all felt the sting of harsh words from someone we love. Remember how your body reacted—maybe a tightness in your chest or a sinking feeling? It was not just your imagination. Even now, recalling those moments can spark a physical response, proof that words hold energy that lingers.</w:t>
                      </w:r>
                    </w:p>
                    <w:p w14:paraId="5FD2E57A" w14:textId="77777777" w:rsidR="00280B03" w:rsidRPr="00280B03" w:rsidRDefault="00280B03" w:rsidP="00280B03">
                      <w:pPr>
                        <w:tabs>
                          <w:tab w:val="left" w:pos="4680"/>
                        </w:tabs>
                        <w:ind w:right="302"/>
                        <w:jc w:val="center"/>
                        <w:rPr>
                          <w:rFonts w:ascii="Cambria" w:hAnsi="Cambria"/>
                          <w:szCs w:val="22"/>
                        </w:rPr>
                      </w:pPr>
                    </w:p>
                    <w:p w14:paraId="4AB2454D" w14:textId="39BAF0D2" w:rsidR="008C3DF9" w:rsidRDefault="00280B03" w:rsidP="00280B03">
                      <w:pPr>
                        <w:tabs>
                          <w:tab w:val="left" w:pos="4680"/>
                        </w:tabs>
                        <w:ind w:right="302"/>
                        <w:rPr>
                          <w:rFonts w:ascii="Cambria" w:hAnsi="Cambria"/>
                          <w:szCs w:val="22"/>
                        </w:rPr>
                      </w:pPr>
                      <w:r w:rsidRPr="00280B03">
                        <w:rPr>
                          <w:rFonts w:ascii="Cambria" w:hAnsi="Cambria"/>
                          <w:szCs w:val="22"/>
                        </w:rPr>
                        <w:t>In college, my relationship with my mom was rocky. The distance helped, but one heated phone call left us both raw. Then came her letter. Holding it, I hesitated, bracing for more hurt. When I opened it, her angry words hit like punches, sending adrenaline surging through me. The pain lingered for hours.</w:t>
                      </w:r>
                    </w:p>
                    <w:p w14:paraId="1766C6B5" w14:textId="77777777" w:rsidR="00280B03" w:rsidRDefault="00280B03" w:rsidP="00280B03">
                      <w:pPr>
                        <w:tabs>
                          <w:tab w:val="left" w:pos="4680"/>
                        </w:tabs>
                        <w:ind w:right="302"/>
                        <w:rPr>
                          <w:rFonts w:ascii="Cambria" w:hAnsi="Cambria"/>
                          <w:szCs w:val="22"/>
                        </w:rPr>
                      </w:pPr>
                    </w:p>
                    <w:p w14:paraId="01DDA6EB" w14:textId="482C2C1E" w:rsidR="00280B03" w:rsidRDefault="00280B03" w:rsidP="00280B03">
                      <w:pPr>
                        <w:tabs>
                          <w:tab w:val="left" w:pos="4680"/>
                        </w:tabs>
                        <w:ind w:right="302"/>
                        <w:rPr>
                          <w:rFonts w:ascii="Cambria" w:hAnsi="Cambria"/>
                          <w:szCs w:val="22"/>
                        </w:rPr>
                      </w:pPr>
                      <w:r w:rsidRPr="00280B03">
                        <w:rPr>
                          <w:rFonts w:ascii="Cambria" w:hAnsi="Cambria"/>
                          <w:szCs w:val="22"/>
                        </w:rPr>
                        <w:t>The next day, another letter arrived. I nearly tossed it, fearing more of the same. But something felt different. Curiosity won, and I peeked at the first line: “My darling daughter, please forgive me.” Those words washed over me like a warm wave, easing the ache. Her letter poured out love, hope, and regret, mending my heart.</w:t>
                      </w:r>
                    </w:p>
                    <w:p w14:paraId="3869B8A1" w14:textId="77777777" w:rsidR="00280B03" w:rsidRDefault="00280B03" w:rsidP="00280B03">
                      <w:pPr>
                        <w:tabs>
                          <w:tab w:val="left" w:pos="4680"/>
                        </w:tabs>
                        <w:ind w:right="302"/>
                        <w:rPr>
                          <w:rFonts w:ascii="Cambria" w:hAnsi="Cambria"/>
                          <w:szCs w:val="22"/>
                        </w:rPr>
                      </w:pPr>
                    </w:p>
                    <w:p w14:paraId="1558285D" w14:textId="5B82DA06" w:rsidR="00280B03" w:rsidRDefault="00280B03" w:rsidP="00280B03">
                      <w:pPr>
                        <w:tabs>
                          <w:tab w:val="left" w:pos="4680"/>
                        </w:tabs>
                        <w:ind w:right="302"/>
                        <w:rPr>
                          <w:rFonts w:ascii="Cambria" w:hAnsi="Cambria"/>
                          <w:szCs w:val="22"/>
                        </w:rPr>
                      </w:pPr>
                      <w:r w:rsidRPr="00280B03">
                        <w:rPr>
                          <w:rFonts w:ascii="Cambria" w:hAnsi="Cambria"/>
                          <w:szCs w:val="22"/>
                        </w:rPr>
                        <w:t xml:space="preserve">That experience opened my eyes to the power of words. Science backs it up: words carry energy, not just emotion. Compare “inch” to “mile” or “light” to “dark.” Feel the difference? </w:t>
                      </w:r>
                    </w:p>
                    <w:p w14:paraId="1E7CEAAA" w14:textId="77777777" w:rsidR="00280B03" w:rsidRDefault="00280B03" w:rsidP="00280B03">
                      <w:pPr>
                        <w:tabs>
                          <w:tab w:val="left" w:pos="4680"/>
                        </w:tabs>
                        <w:ind w:right="302"/>
                        <w:rPr>
                          <w:rFonts w:ascii="Cambria" w:hAnsi="Cambria"/>
                          <w:szCs w:val="22"/>
                        </w:rPr>
                      </w:pPr>
                    </w:p>
                    <w:p w14:paraId="6104E7A4" w14:textId="77777777" w:rsidR="00280B03" w:rsidRPr="00280B03" w:rsidRDefault="00280B03" w:rsidP="00280B03">
                      <w:pPr>
                        <w:tabs>
                          <w:tab w:val="left" w:pos="4680"/>
                        </w:tabs>
                        <w:ind w:right="302"/>
                        <w:rPr>
                          <w:rFonts w:ascii="Cambria" w:hAnsi="Cambria"/>
                          <w:szCs w:val="22"/>
                        </w:rPr>
                      </w:pPr>
                    </w:p>
                  </w:txbxContent>
                </v:textbox>
              </v:shape>
            </w:pict>
          </mc:Fallback>
        </mc:AlternateContent>
      </w:r>
    </w:p>
    <w:p w14:paraId="5A268C59" w14:textId="52F7FFA2" w:rsidR="00F956AE" w:rsidRDefault="00B800F6" w:rsidP="000351CD">
      <w:pPr>
        <w:ind w:left="-900" w:right="-900"/>
        <w:rPr>
          <w:rFonts w:ascii="Papyrus" w:hAnsi="Papyrus"/>
        </w:rPr>
      </w:pPr>
      <w:r>
        <w:rPr>
          <w:b/>
          <w:noProof/>
          <w:szCs w:val="22"/>
        </w:rPr>
        <mc:AlternateContent>
          <mc:Choice Requires="wps">
            <w:drawing>
              <wp:anchor distT="0" distB="0" distL="114300" distR="114300" simplePos="0" relativeHeight="251666944" behindDoc="0" locked="0" layoutInCell="1" allowOverlap="1" wp14:anchorId="3CD7CF8F" wp14:editId="1F7861AB">
                <wp:simplePos x="0" y="0"/>
                <wp:positionH relativeFrom="column">
                  <wp:posOffset>3390900</wp:posOffset>
                </wp:positionH>
                <wp:positionV relativeFrom="paragraph">
                  <wp:posOffset>99060</wp:posOffset>
                </wp:positionV>
                <wp:extent cx="2171700" cy="1524000"/>
                <wp:effectExtent l="0" t="0" r="19050" b="19050"/>
                <wp:wrapNone/>
                <wp:docPr id="9277004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24000"/>
                        </a:xfrm>
                        <a:prstGeom prst="rect">
                          <a:avLst/>
                        </a:prstGeom>
                        <a:solidFill>
                          <a:srgbClr val="FFFFFF"/>
                        </a:solidFill>
                        <a:ln w="6350">
                          <a:solidFill>
                            <a:srgbClr val="000000"/>
                          </a:solidFill>
                          <a:miter lim="800000"/>
                          <a:headEnd/>
                          <a:tailEnd/>
                        </a:ln>
                      </wps:spPr>
                      <wps:txbx>
                        <w:txbxContent>
                          <w:p w14:paraId="26ED6356" w14:textId="17D5BAB0" w:rsidR="008C3DF9" w:rsidRDefault="00280B03">
                            <w:r>
                              <w:rPr>
                                <w:rFonts w:ascii="Helvetica" w:hAnsi="Helvetica" w:cs="Helvetica"/>
                                <w:noProof/>
                                <w:sz w:val="24"/>
                              </w:rPr>
                              <w:drawing>
                                <wp:inline distT="0" distB="0" distL="0" distR="0" wp14:anchorId="509F5D15" wp14:editId="7D67A5C9">
                                  <wp:extent cx="1981200" cy="1323975"/>
                                  <wp:effectExtent l="0" t="0" r="0" b="9525"/>
                                  <wp:docPr id="18348379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7CF8F" id="Text Box 32" o:spid="_x0000_s1047" type="#_x0000_t202" style="position:absolute;left:0;text-align:left;margin-left:267pt;margin-top:7.8pt;width:171pt;height:12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" strokeweight=".5pt">
                <v:textbox>
                  <w:txbxContent>
                    <w:p w14:paraId="26ED6356" w14:textId="17D5BAB0" w:rsidR="008C3DF9" w:rsidRDefault="00280B03">
                      <w:r>
                        <w:rPr>
                          <w:rFonts w:ascii="Helvetica" w:hAnsi="Helvetica" w:cs="Helvetica"/>
                          <w:noProof/>
                          <w:sz w:val="24"/>
                        </w:rPr>
                        <w:drawing>
                          <wp:inline distT="0" distB="0" distL="0" distR="0" wp14:anchorId="509F5D15" wp14:editId="7D67A5C9">
                            <wp:extent cx="1981200" cy="1323975"/>
                            <wp:effectExtent l="0" t="0" r="0" b="9525"/>
                            <wp:docPr id="18348379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p>
                  </w:txbxContent>
                </v:textbox>
              </v:shape>
            </w:pict>
          </mc:Fallback>
        </mc:AlternateContent>
      </w:r>
    </w:p>
    <w:p w14:paraId="13E31BAF" w14:textId="77777777" w:rsidR="00B74B9B" w:rsidRDefault="00B74B9B" w:rsidP="007A6FE0">
      <w:pPr>
        <w:ind w:left="-900" w:right="-900"/>
        <w:rPr>
          <w:rFonts w:ascii="Papyrus" w:hAnsi="Papyrus"/>
        </w:rPr>
      </w:pPr>
    </w:p>
    <w:p w14:paraId="0AA9CAE4" w14:textId="77777777" w:rsidR="00B74B9B" w:rsidRDefault="00B74B9B" w:rsidP="007A6FE0">
      <w:pPr>
        <w:ind w:left="-900" w:right="-900"/>
        <w:rPr>
          <w:rFonts w:ascii="Papyrus" w:hAnsi="Papyrus"/>
        </w:rPr>
      </w:pPr>
    </w:p>
    <w:p w14:paraId="2ED936CA" w14:textId="77777777" w:rsidR="00B74B9B" w:rsidRDefault="00296AAE" w:rsidP="007A6FE0">
      <w:pPr>
        <w:ind w:left="-900" w:right="-900"/>
        <w:rPr>
          <w:rFonts w:ascii="Papyrus" w:hAnsi="Papyrus"/>
        </w:rPr>
      </w:pPr>
      <w:r>
        <w:rPr>
          <w:rFonts w:ascii="Papyrus" w:hAnsi="Papyrus"/>
        </w:rPr>
        <w:t>678-786-3281</w:t>
      </w:r>
    </w:p>
    <w:p w14:paraId="5E17B26E" w14:textId="77777777" w:rsidR="00B74B9B" w:rsidRDefault="00B74B9B" w:rsidP="007A6FE0">
      <w:pPr>
        <w:ind w:left="-900" w:right="-900"/>
        <w:rPr>
          <w:rFonts w:ascii="Papyrus" w:hAnsi="Papyrus"/>
        </w:rPr>
      </w:pPr>
    </w:p>
    <w:p w14:paraId="4E251800" w14:textId="77777777" w:rsidR="00B74B9B" w:rsidRDefault="00B74B9B" w:rsidP="007A6FE0">
      <w:pPr>
        <w:ind w:left="-900" w:right="-900"/>
        <w:rPr>
          <w:rFonts w:ascii="Papyrus" w:hAnsi="Papyrus"/>
        </w:rPr>
      </w:pPr>
    </w:p>
    <w:p w14:paraId="0016A360" w14:textId="77777777" w:rsidR="00B74B9B" w:rsidRDefault="00B74B9B" w:rsidP="007A6FE0">
      <w:pPr>
        <w:ind w:left="-900" w:right="-900"/>
        <w:rPr>
          <w:rFonts w:ascii="Papyrus" w:hAnsi="Papyrus"/>
        </w:rPr>
      </w:pPr>
    </w:p>
    <w:p w14:paraId="7F865883" w14:textId="77777777" w:rsidR="00B74B9B" w:rsidRDefault="00B74B9B" w:rsidP="007A6FE0">
      <w:pPr>
        <w:ind w:left="-900" w:right="-900"/>
        <w:rPr>
          <w:rFonts w:ascii="Papyrus" w:hAnsi="Papyrus"/>
        </w:rPr>
      </w:pPr>
    </w:p>
    <w:p w14:paraId="5FFE9419" w14:textId="77777777" w:rsidR="00F956AE" w:rsidRDefault="00F956AE" w:rsidP="007A6FE0">
      <w:pPr>
        <w:ind w:left="-900" w:right="-900"/>
        <w:rPr>
          <w:rFonts w:ascii="Papyrus" w:hAnsi="Papyrus"/>
        </w:rPr>
      </w:pPr>
    </w:p>
    <w:p w14:paraId="448469F5" w14:textId="77777777" w:rsidR="00F956AE" w:rsidRPr="003D6D55" w:rsidRDefault="00F956AE" w:rsidP="007A6FE0">
      <w:pPr>
        <w:ind w:left="-900" w:right="-900"/>
        <w:rPr>
          <w:rStyle w:val="Style"/>
          <w:sz w:val="22"/>
          <w:lang w:eastAsia="zh-CN"/>
        </w:rPr>
        <w:sectPr w:rsidR="00F956AE" w:rsidRPr="003D6D55" w:rsidSect="007A6FE0">
          <w:footerReference w:type="even" r:id="rId17"/>
          <w:footerReference w:type="default" r:id="rId18"/>
          <w:type w:val="continuous"/>
          <w:pgSz w:w="12240" w:h="15840"/>
          <w:pgMar w:top="900" w:right="1800" w:bottom="1440" w:left="1800" w:header="720" w:footer="720" w:gutter="0"/>
          <w:cols w:sep="1" w:space="720"/>
          <w:docGrid w:linePitch="360"/>
        </w:sectPr>
      </w:pPr>
    </w:p>
    <w:p w14:paraId="26E1C4E8" w14:textId="74F201CC" w:rsidR="00433C8B" w:rsidRPr="003754BA" w:rsidRDefault="00B800F6">
      <w:pPr>
        <w:rPr>
          <w:rStyle w:val="Style"/>
        </w:rPr>
      </w:pPr>
      <w:r>
        <w:rPr>
          <w:b/>
          <w:noProof/>
          <w:szCs w:val="22"/>
        </w:rPr>
        <mc:AlternateContent>
          <mc:Choice Requires="wps">
            <w:drawing>
              <wp:anchor distT="0" distB="0" distL="114300" distR="114300" simplePos="0" relativeHeight="251640320" behindDoc="0" locked="0" layoutInCell="1" allowOverlap="1" wp14:anchorId="1739AB63" wp14:editId="033BD949">
                <wp:simplePos x="0" y="0"/>
                <wp:positionH relativeFrom="column">
                  <wp:posOffset>-570865</wp:posOffset>
                </wp:positionH>
                <wp:positionV relativeFrom="paragraph">
                  <wp:posOffset>3749675</wp:posOffset>
                </wp:positionV>
                <wp:extent cx="6629400" cy="2486025"/>
                <wp:effectExtent l="0" t="0" r="0" b="9525"/>
                <wp:wrapSquare wrapText="bothSides"/>
                <wp:docPr id="16124924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86025"/>
                        </a:xfrm>
                        <a:prstGeom prst="rect">
                          <a:avLst/>
                        </a:prstGeom>
                        <a:solidFill>
                          <a:srgbClr val="FFFFFF">
                            <a:alpha val="0"/>
                          </a:srgbClr>
                        </a:solidFill>
                        <a:ln w="9525">
                          <a:solidFill>
                            <a:srgbClr val="000000"/>
                          </a:solidFill>
                          <a:miter lim="800000"/>
                          <a:headEnd/>
                          <a:tailEnd/>
                        </a:ln>
                        <a:effectLst/>
                      </wps:spPr>
                      <wps:txbx>
                        <w:txbxContent>
                          <w:p w14:paraId="50EF9E51" w14:textId="77777777" w:rsidR="008C3DF9" w:rsidRDefault="008C3DF9">
                            <w:r>
                              <w:t xml:space="preserve">  </w:t>
                            </w:r>
                            <w:r w:rsidR="00B54A96">
                              <w:rPr>
                                <w:noProof/>
                              </w:rPr>
                              <w:drawing>
                                <wp:inline distT="0" distB="0" distL="0" distR="0" wp14:anchorId="59DFBFAF" wp14:editId="77C970A4">
                                  <wp:extent cx="1323975" cy="857250"/>
                                  <wp:effectExtent l="19050" t="0" r="0" b="0"/>
                                  <wp:docPr id="15"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9"/>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B54A96">
                              <w:rPr>
                                <w:noProof/>
                              </w:rPr>
                              <w:drawing>
                                <wp:inline distT="0" distB="0" distL="0" distR="0" wp14:anchorId="05F33C24" wp14:editId="5F56EE98">
                                  <wp:extent cx="1028700" cy="790575"/>
                                  <wp:effectExtent l="19050" t="0" r="0" b="0"/>
                                  <wp:docPr id="16"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0"/>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139958B4" w14:textId="77777777" w:rsidR="008C3DF9" w:rsidRPr="001545B7" w:rsidRDefault="008C3DF9">
                            <w:pPr>
                              <w:rPr>
                                <w:szCs w:val="22"/>
                              </w:rPr>
                            </w:pPr>
                          </w:p>
                          <w:p w14:paraId="7CECAB9B" w14:textId="77777777" w:rsidR="008C3DF9" w:rsidRDefault="008C3DF9">
                            <w:pPr>
                              <w:rPr>
                                <w:sz w:val="20"/>
                                <w:szCs w:val="20"/>
                              </w:rPr>
                            </w:pPr>
                          </w:p>
                          <w:p w14:paraId="1E805EAF" w14:textId="77777777" w:rsidR="008C3DF9" w:rsidRPr="00080144" w:rsidRDefault="008C3DF9">
                            <w:pPr>
                              <w:rPr>
                                <w:rFonts w:ascii="Arial" w:hAnsi="Arial" w:cs="Arial"/>
                                <w:sz w:val="18"/>
                                <w:szCs w:val="18"/>
                              </w:rPr>
                            </w:pPr>
                            <w:r w:rsidRPr="00080144">
                              <w:rPr>
                                <w:rFonts w:ascii="Arial" w:hAnsi="Arial" w:cs="Arial"/>
                                <w:sz w:val="18"/>
                                <w:szCs w:val="18"/>
                              </w:rPr>
                              <w:t xml:space="preserve">This area can be used either for the address of your customers. All you </w:t>
                            </w:r>
                            <w:proofErr w:type="gramStart"/>
                            <w:r w:rsidRPr="00080144">
                              <w:rPr>
                                <w:rFonts w:ascii="Arial" w:hAnsi="Arial" w:cs="Arial"/>
                                <w:sz w:val="18"/>
                                <w:szCs w:val="18"/>
                              </w:rPr>
                              <w:t>have to</w:t>
                            </w:r>
                            <w:proofErr w:type="gramEnd"/>
                            <w:r w:rsidRPr="00080144">
                              <w:rPr>
                                <w:rFonts w:ascii="Arial" w:hAnsi="Arial" w:cs="Arial"/>
                                <w:sz w:val="18"/>
                                <w:szCs w:val="18"/>
                              </w:rPr>
                              <w:t xml:space="preserve"> do is to print labels, paste them here after you’ve put in your return address.  </w:t>
                            </w:r>
                          </w:p>
                          <w:p w14:paraId="3DBD1F57" w14:textId="77777777" w:rsidR="008C3DF9" w:rsidRPr="00080144" w:rsidRDefault="008C3DF9">
                            <w:pPr>
                              <w:rPr>
                                <w:rFonts w:ascii="Arial" w:hAnsi="Arial" w:cs="Arial"/>
                                <w:sz w:val="18"/>
                                <w:szCs w:val="18"/>
                              </w:rPr>
                            </w:pPr>
                          </w:p>
                          <w:p w14:paraId="1B681630" w14:textId="77777777" w:rsidR="008C3DF9" w:rsidRPr="00080144" w:rsidRDefault="008C3DF9">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0327F127" w14:textId="77777777" w:rsidR="008C3DF9" w:rsidRPr="00080144" w:rsidRDefault="008C3DF9">
                            <w:pPr>
                              <w:rPr>
                                <w:rFonts w:ascii="Arial" w:hAnsi="Arial" w:cs="Arial"/>
                                <w:sz w:val="18"/>
                                <w:szCs w:val="18"/>
                              </w:rPr>
                            </w:pPr>
                          </w:p>
                          <w:p w14:paraId="2E5B241C" w14:textId="77777777" w:rsidR="008C3DF9" w:rsidRPr="00080144" w:rsidRDefault="008C3DF9">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AB63" id="Text Box 172" o:spid="_x0000_s1048" type="#_x0000_t202" style="position:absolute;margin-left:-44.95pt;margin-top:295.25pt;width:522pt;height:19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">
                <v:fill opacity="0"/>
                <v:textbox>
                  <w:txbxContent>
                    <w:p w14:paraId="50EF9E51" w14:textId="77777777" w:rsidR="008C3DF9" w:rsidRDefault="008C3DF9">
                      <w:r>
                        <w:t xml:space="preserve">  </w:t>
                      </w:r>
                      <w:r w:rsidR="00B54A96">
                        <w:rPr>
                          <w:noProof/>
                        </w:rPr>
                        <w:drawing>
                          <wp:inline distT="0" distB="0" distL="0" distR="0" wp14:anchorId="59DFBFAF" wp14:editId="77C970A4">
                            <wp:extent cx="1323975" cy="857250"/>
                            <wp:effectExtent l="19050" t="0" r="0" b="0"/>
                            <wp:docPr id="15"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9"/>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B54A96">
                        <w:rPr>
                          <w:noProof/>
                        </w:rPr>
                        <w:drawing>
                          <wp:inline distT="0" distB="0" distL="0" distR="0" wp14:anchorId="05F33C24" wp14:editId="5F56EE98">
                            <wp:extent cx="1028700" cy="790575"/>
                            <wp:effectExtent l="19050" t="0" r="0" b="0"/>
                            <wp:docPr id="16"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0"/>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139958B4" w14:textId="77777777" w:rsidR="008C3DF9" w:rsidRPr="001545B7" w:rsidRDefault="008C3DF9">
                      <w:pPr>
                        <w:rPr>
                          <w:szCs w:val="22"/>
                        </w:rPr>
                      </w:pPr>
                    </w:p>
                    <w:p w14:paraId="7CECAB9B" w14:textId="77777777" w:rsidR="008C3DF9" w:rsidRDefault="008C3DF9">
                      <w:pPr>
                        <w:rPr>
                          <w:sz w:val="20"/>
                          <w:szCs w:val="20"/>
                        </w:rPr>
                      </w:pPr>
                    </w:p>
                    <w:p w14:paraId="1E805EAF" w14:textId="77777777" w:rsidR="008C3DF9" w:rsidRPr="00080144" w:rsidRDefault="008C3DF9">
                      <w:pPr>
                        <w:rPr>
                          <w:rFonts w:ascii="Arial" w:hAnsi="Arial" w:cs="Arial"/>
                          <w:sz w:val="18"/>
                          <w:szCs w:val="18"/>
                        </w:rPr>
                      </w:pPr>
                      <w:r w:rsidRPr="00080144">
                        <w:rPr>
                          <w:rFonts w:ascii="Arial" w:hAnsi="Arial" w:cs="Arial"/>
                          <w:sz w:val="18"/>
                          <w:szCs w:val="18"/>
                        </w:rPr>
                        <w:t xml:space="preserve">This area can be used either for the address of your customers. All you </w:t>
                      </w:r>
                      <w:proofErr w:type="gramStart"/>
                      <w:r w:rsidRPr="00080144">
                        <w:rPr>
                          <w:rFonts w:ascii="Arial" w:hAnsi="Arial" w:cs="Arial"/>
                          <w:sz w:val="18"/>
                          <w:szCs w:val="18"/>
                        </w:rPr>
                        <w:t>have to</w:t>
                      </w:r>
                      <w:proofErr w:type="gramEnd"/>
                      <w:r w:rsidRPr="00080144">
                        <w:rPr>
                          <w:rFonts w:ascii="Arial" w:hAnsi="Arial" w:cs="Arial"/>
                          <w:sz w:val="18"/>
                          <w:szCs w:val="18"/>
                        </w:rPr>
                        <w:t xml:space="preserve"> do is to print labels, paste them here after you’ve put in your return address.  </w:t>
                      </w:r>
                    </w:p>
                    <w:p w14:paraId="3DBD1F57" w14:textId="77777777" w:rsidR="008C3DF9" w:rsidRPr="00080144" w:rsidRDefault="008C3DF9">
                      <w:pPr>
                        <w:rPr>
                          <w:rFonts w:ascii="Arial" w:hAnsi="Arial" w:cs="Arial"/>
                          <w:sz w:val="18"/>
                          <w:szCs w:val="18"/>
                        </w:rPr>
                      </w:pPr>
                    </w:p>
                    <w:p w14:paraId="1B681630" w14:textId="77777777" w:rsidR="008C3DF9" w:rsidRPr="00080144" w:rsidRDefault="008C3DF9">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0327F127" w14:textId="77777777" w:rsidR="008C3DF9" w:rsidRPr="00080144" w:rsidRDefault="008C3DF9">
                      <w:pPr>
                        <w:rPr>
                          <w:rFonts w:ascii="Arial" w:hAnsi="Arial" w:cs="Arial"/>
                          <w:sz w:val="18"/>
                          <w:szCs w:val="18"/>
                        </w:rPr>
                      </w:pPr>
                    </w:p>
                    <w:p w14:paraId="2E5B241C" w14:textId="77777777" w:rsidR="008C3DF9" w:rsidRPr="00080144" w:rsidRDefault="008C3DF9">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p>
    <w:sectPr w:rsidR="00433C8B" w:rsidRPr="003754BA" w:rsidSect="00A920E5">
      <w:footerReference w:type="even" r:id="rId21"/>
      <w:footerReference w:type="default" r:id="rId22"/>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98E90" w14:textId="77777777" w:rsidR="00FB5D2D" w:rsidRDefault="00FB5D2D">
      <w:r>
        <w:separator/>
      </w:r>
    </w:p>
  </w:endnote>
  <w:endnote w:type="continuationSeparator" w:id="0">
    <w:p w14:paraId="16F0BA3D" w14:textId="77777777" w:rsidR="00FB5D2D" w:rsidRDefault="00FB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panose1 w:val="04040505050A02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Grande">
    <w:altName w:val="AquilineTwo"/>
    <w:panose1 w:val="00000000000000000000"/>
    <w:charset w:val="00"/>
    <w:family w:val="roman"/>
    <w:notTrueType/>
    <w:pitch w:val="default"/>
  </w:font>
  <w:font w:name="Berlin Sans FB Demi">
    <w:altName w:val="Candara"/>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9343" w14:textId="77777777" w:rsidR="008C3DF9" w:rsidRDefault="000070B4">
    <w:pPr>
      <w:pStyle w:val="Footer"/>
      <w:framePr w:wrap="around" w:vAnchor="text" w:hAnchor="margin" w:y="1"/>
      <w:rPr>
        <w:rStyle w:val="PageNumber"/>
      </w:rPr>
    </w:pPr>
    <w:r>
      <w:rPr>
        <w:rStyle w:val="PageNumber"/>
      </w:rPr>
      <w:fldChar w:fldCharType="begin"/>
    </w:r>
    <w:r w:rsidR="008C3DF9">
      <w:rPr>
        <w:rStyle w:val="PageNumber"/>
      </w:rPr>
      <w:instrText xml:space="preserve">PAGE  </w:instrText>
    </w:r>
    <w:r>
      <w:rPr>
        <w:rStyle w:val="PageNumber"/>
      </w:rPr>
      <w:fldChar w:fldCharType="separate"/>
    </w:r>
    <w:r w:rsidR="008C3DF9">
      <w:rPr>
        <w:rStyle w:val="PageNumber"/>
        <w:noProof/>
      </w:rPr>
      <w:t>3</w:t>
    </w:r>
    <w:r>
      <w:rPr>
        <w:rStyle w:val="PageNumber"/>
      </w:rPr>
      <w:fldChar w:fldCharType="end"/>
    </w:r>
  </w:p>
  <w:p w14:paraId="5D586BEC" w14:textId="77777777" w:rsidR="008C3DF9" w:rsidRDefault="008C3DF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4C37" w14:textId="77777777" w:rsidR="008C3DF9" w:rsidRDefault="008C3DF9">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8D580" w14:textId="77777777" w:rsidR="008C3DF9" w:rsidRDefault="000070B4">
    <w:pPr>
      <w:pStyle w:val="Footer"/>
      <w:framePr w:wrap="around" w:vAnchor="text" w:hAnchor="margin" w:y="1"/>
      <w:rPr>
        <w:rStyle w:val="PageNumber"/>
      </w:rPr>
    </w:pPr>
    <w:r>
      <w:rPr>
        <w:rStyle w:val="PageNumber"/>
      </w:rPr>
      <w:fldChar w:fldCharType="begin"/>
    </w:r>
    <w:r w:rsidR="008C3DF9">
      <w:rPr>
        <w:rStyle w:val="PageNumber"/>
      </w:rPr>
      <w:instrText xml:space="preserve">PAGE  </w:instrText>
    </w:r>
    <w:r>
      <w:rPr>
        <w:rStyle w:val="PageNumber"/>
      </w:rPr>
      <w:fldChar w:fldCharType="separate"/>
    </w:r>
    <w:r w:rsidR="008C3DF9">
      <w:rPr>
        <w:rStyle w:val="PageNumber"/>
        <w:noProof/>
      </w:rPr>
      <w:t>3</w:t>
    </w:r>
    <w:r>
      <w:rPr>
        <w:rStyle w:val="PageNumber"/>
      </w:rPr>
      <w:fldChar w:fldCharType="end"/>
    </w:r>
  </w:p>
  <w:p w14:paraId="7D238CB4" w14:textId="77777777" w:rsidR="008C3DF9" w:rsidRDefault="008C3DF9">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9985" w14:textId="77777777" w:rsidR="008C3DF9" w:rsidRDefault="008C3DF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E5295" w14:textId="77777777" w:rsidR="00FB5D2D" w:rsidRDefault="00FB5D2D">
      <w:r>
        <w:separator/>
      </w:r>
    </w:p>
  </w:footnote>
  <w:footnote w:type="continuationSeparator" w:id="0">
    <w:p w14:paraId="6217A416" w14:textId="77777777" w:rsidR="00FB5D2D" w:rsidRDefault="00FB5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125D9"/>
    <w:multiLevelType w:val="hybridMultilevel"/>
    <w:tmpl w:val="84BA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4CE8"/>
    <w:multiLevelType w:val="hybridMultilevel"/>
    <w:tmpl w:val="21DE9F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E47C9"/>
    <w:multiLevelType w:val="hybridMultilevel"/>
    <w:tmpl w:val="A99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0" w15:restartNumberingAfterBreak="0">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10D72"/>
    <w:multiLevelType w:val="hybridMultilevel"/>
    <w:tmpl w:val="BF769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AB25DE"/>
    <w:multiLevelType w:val="hybridMultilevel"/>
    <w:tmpl w:val="9952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D15F8"/>
    <w:multiLevelType w:val="hybridMultilevel"/>
    <w:tmpl w:val="9A0A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B50A80"/>
    <w:multiLevelType w:val="hybridMultilevel"/>
    <w:tmpl w:val="3DFE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2" w15:restartNumberingAfterBreak="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0632333">
    <w:abstractNumId w:val="0"/>
  </w:num>
  <w:num w:numId="2" w16cid:durableId="1674456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3687888">
    <w:abstractNumId w:val="3"/>
  </w:num>
  <w:num w:numId="4" w16cid:durableId="690185093">
    <w:abstractNumId w:val="14"/>
  </w:num>
  <w:num w:numId="5" w16cid:durableId="212431335">
    <w:abstractNumId w:val="29"/>
  </w:num>
  <w:num w:numId="6" w16cid:durableId="657222502">
    <w:abstractNumId w:val="10"/>
  </w:num>
  <w:num w:numId="7" w16cid:durableId="1274216777">
    <w:abstractNumId w:val="23"/>
  </w:num>
  <w:num w:numId="8" w16cid:durableId="222258967">
    <w:abstractNumId w:val="26"/>
  </w:num>
  <w:num w:numId="9" w16cid:durableId="492912847">
    <w:abstractNumId w:val="19"/>
  </w:num>
  <w:num w:numId="10" w16cid:durableId="1288898609">
    <w:abstractNumId w:val="12"/>
  </w:num>
  <w:num w:numId="11" w16cid:durableId="1900284225">
    <w:abstractNumId w:val="8"/>
  </w:num>
  <w:num w:numId="12" w16cid:durableId="352150843">
    <w:abstractNumId w:val="20"/>
  </w:num>
  <w:num w:numId="13" w16cid:durableId="1828933527">
    <w:abstractNumId w:val="22"/>
  </w:num>
  <w:num w:numId="14" w16cid:durableId="104007705">
    <w:abstractNumId w:val="5"/>
  </w:num>
  <w:num w:numId="15" w16cid:durableId="1402679505">
    <w:abstractNumId w:val="28"/>
  </w:num>
  <w:num w:numId="16" w16cid:durableId="557933456">
    <w:abstractNumId w:val="7"/>
  </w:num>
  <w:num w:numId="17" w16cid:durableId="1420828350">
    <w:abstractNumId w:val="13"/>
  </w:num>
  <w:num w:numId="18" w16cid:durableId="975141211">
    <w:abstractNumId w:val="4"/>
  </w:num>
  <w:num w:numId="19" w16cid:durableId="1410928148">
    <w:abstractNumId w:val="25"/>
  </w:num>
  <w:num w:numId="20" w16cid:durableId="1073283993">
    <w:abstractNumId w:val="31"/>
  </w:num>
  <w:num w:numId="21" w16cid:durableId="2048262296">
    <w:abstractNumId w:val="17"/>
  </w:num>
  <w:num w:numId="22" w16cid:durableId="1142312523">
    <w:abstractNumId w:val="32"/>
  </w:num>
  <w:num w:numId="23" w16cid:durableId="775491248">
    <w:abstractNumId w:val="27"/>
  </w:num>
  <w:num w:numId="24" w16cid:durableId="748310138">
    <w:abstractNumId w:val="9"/>
  </w:num>
  <w:num w:numId="25" w16cid:durableId="1444959817">
    <w:abstractNumId w:val="21"/>
  </w:num>
  <w:num w:numId="26" w16cid:durableId="1732926800">
    <w:abstractNumId w:val="30"/>
  </w:num>
  <w:num w:numId="27" w16cid:durableId="3943707">
    <w:abstractNumId w:val="24"/>
  </w:num>
  <w:num w:numId="28" w16cid:durableId="341903211">
    <w:abstractNumId w:val="1"/>
  </w:num>
  <w:num w:numId="29" w16cid:durableId="559631581">
    <w:abstractNumId w:val="16"/>
  </w:num>
  <w:num w:numId="30" w16cid:durableId="1564363844">
    <w:abstractNumId w:val="18"/>
  </w:num>
  <w:num w:numId="31" w16cid:durableId="1092582751">
    <w:abstractNumId w:val="6"/>
  </w:num>
  <w:num w:numId="32" w16cid:durableId="289017514">
    <w:abstractNumId w:val="2"/>
  </w:num>
  <w:num w:numId="33" w16cid:durableId="14182190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070B4"/>
    <w:rsid w:val="000101C1"/>
    <w:rsid w:val="00010BAE"/>
    <w:rsid w:val="00010C6B"/>
    <w:rsid w:val="00011885"/>
    <w:rsid w:val="000127BD"/>
    <w:rsid w:val="00015352"/>
    <w:rsid w:val="000215CF"/>
    <w:rsid w:val="000224D1"/>
    <w:rsid w:val="0002563F"/>
    <w:rsid w:val="000275E4"/>
    <w:rsid w:val="00031118"/>
    <w:rsid w:val="000351CD"/>
    <w:rsid w:val="00035329"/>
    <w:rsid w:val="00035B93"/>
    <w:rsid w:val="00036AC9"/>
    <w:rsid w:val="00037563"/>
    <w:rsid w:val="00040713"/>
    <w:rsid w:val="000427F9"/>
    <w:rsid w:val="00043F2C"/>
    <w:rsid w:val="0004446A"/>
    <w:rsid w:val="00045123"/>
    <w:rsid w:val="00045436"/>
    <w:rsid w:val="0005036A"/>
    <w:rsid w:val="00051912"/>
    <w:rsid w:val="000521BC"/>
    <w:rsid w:val="00053629"/>
    <w:rsid w:val="00055CD4"/>
    <w:rsid w:val="0005615F"/>
    <w:rsid w:val="0005650E"/>
    <w:rsid w:val="00060064"/>
    <w:rsid w:val="00060219"/>
    <w:rsid w:val="00060391"/>
    <w:rsid w:val="00060F52"/>
    <w:rsid w:val="00061AED"/>
    <w:rsid w:val="0006409C"/>
    <w:rsid w:val="000651D1"/>
    <w:rsid w:val="000664C5"/>
    <w:rsid w:val="000720CE"/>
    <w:rsid w:val="00075124"/>
    <w:rsid w:val="000767BB"/>
    <w:rsid w:val="00080144"/>
    <w:rsid w:val="00081F6A"/>
    <w:rsid w:val="00083118"/>
    <w:rsid w:val="000933D7"/>
    <w:rsid w:val="00095FEA"/>
    <w:rsid w:val="00096B08"/>
    <w:rsid w:val="00097E11"/>
    <w:rsid w:val="000A1D2C"/>
    <w:rsid w:val="000A4A87"/>
    <w:rsid w:val="000A61D8"/>
    <w:rsid w:val="000A7278"/>
    <w:rsid w:val="000B1F33"/>
    <w:rsid w:val="000B4321"/>
    <w:rsid w:val="000B44B3"/>
    <w:rsid w:val="000B6800"/>
    <w:rsid w:val="000C0082"/>
    <w:rsid w:val="000C298F"/>
    <w:rsid w:val="000C3B11"/>
    <w:rsid w:val="000D02A9"/>
    <w:rsid w:val="000D23C8"/>
    <w:rsid w:val="000D2936"/>
    <w:rsid w:val="000D45BB"/>
    <w:rsid w:val="000D5C8D"/>
    <w:rsid w:val="000D762F"/>
    <w:rsid w:val="000D7DC5"/>
    <w:rsid w:val="000E09CE"/>
    <w:rsid w:val="000E19AD"/>
    <w:rsid w:val="000E2787"/>
    <w:rsid w:val="000E455D"/>
    <w:rsid w:val="000E4FC7"/>
    <w:rsid w:val="000E5205"/>
    <w:rsid w:val="000E53BA"/>
    <w:rsid w:val="000E56E0"/>
    <w:rsid w:val="000F000C"/>
    <w:rsid w:val="000F367B"/>
    <w:rsid w:val="000F4B4A"/>
    <w:rsid w:val="000F5A6B"/>
    <w:rsid w:val="000F5AD8"/>
    <w:rsid w:val="000F5B1A"/>
    <w:rsid w:val="000F63BB"/>
    <w:rsid w:val="000F7EAE"/>
    <w:rsid w:val="00101BF8"/>
    <w:rsid w:val="0010297B"/>
    <w:rsid w:val="00103718"/>
    <w:rsid w:val="00103BED"/>
    <w:rsid w:val="00113D06"/>
    <w:rsid w:val="00114BF5"/>
    <w:rsid w:val="0012055E"/>
    <w:rsid w:val="0012100F"/>
    <w:rsid w:val="00124922"/>
    <w:rsid w:val="00132EAF"/>
    <w:rsid w:val="00135C3C"/>
    <w:rsid w:val="00137BC7"/>
    <w:rsid w:val="00145303"/>
    <w:rsid w:val="00145AE4"/>
    <w:rsid w:val="00146D9A"/>
    <w:rsid w:val="00150AC1"/>
    <w:rsid w:val="001519D6"/>
    <w:rsid w:val="001524BA"/>
    <w:rsid w:val="0015276A"/>
    <w:rsid w:val="00153664"/>
    <w:rsid w:val="00153E51"/>
    <w:rsid w:val="001545B7"/>
    <w:rsid w:val="00154DD6"/>
    <w:rsid w:val="001614E6"/>
    <w:rsid w:val="001631F7"/>
    <w:rsid w:val="001635E8"/>
    <w:rsid w:val="00163EBE"/>
    <w:rsid w:val="00165340"/>
    <w:rsid w:val="00166B0B"/>
    <w:rsid w:val="001677C9"/>
    <w:rsid w:val="00167D45"/>
    <w:rsid w:val="001717B7"/>
    <w:rsid w:val="00171D31"/>
    <w:rsid w:val="00177DC8"/>
    <w:rsid w:val="00180C1D"/>
    <w:rsid w:val="00180DAD"/>
    <w:rsid w:val="00181E28"/>
    <w:rsid w:val="00182C29"/>
    <w:rsid w:val="00183F1E"/>
    <w:rsid w:val="00185453"/>
    <w:rsid w:val="00185CA6"/>
    <w:rsid w:val="00186B15"/>
    <w:rsid w:val="00190A48"/>
    <w:rsid w:val="00191D39"/>
    <w:rsid w:val="00193827"/>
    <w:rsid w:val="00193D83"/>
    <w:rsid w:val="0019519B"/>
    <w:rsid w:val="00196075"/>
    <w:rsid w:val="00196A09"/>
    <w:rsid w:val="001A4B81"/>
    <w:rsid w:val="001A4F5D"/>
    <w:rsid w:val="001B1EA8"/>
    <w:rsid w:val="001B2144"/>
    <w:rsid w:val="001B2ABD"/>
    <w:rsid w:val="001B2C20"/>
    <w:rsid w:val="001B5CB1"/>
    <w:rsid w:val="001C0106"/>
    <w:rsid w:val="001C0EC2"/>
    <w:rsid w:val="001C2839"/>
    <w:rsid w:val="001C350D"/>
    <w:rsid w:val="001C7ACD"/>
    <w:rsid w:val="001D05D9"/>
    <w:rsid w:val="001D0D2A"/>
    <w:rsid w:val="001D16BE"/>
    <w:rsid w:val="001D302B"/>
    <w:rsid w:val="001D3A28"/>
    <w:rsid w:val="001E0A5A"/>
    <w:rsid w:val="001E18C9"/>
    <w:rsid w:val="001E1AE4"/>
    <w:rsid w:val="001E2249"/>
    <w:rsid w:val="001E2386"/>
    <w:rsid w:val="001E2713"/>
    <w:rsid w:val="001E3950"/>
    <w:rsid w:val="001F1502"/>
    <w:rsid w:val="001F63EB"/>
    <w:rsid w:val="002050D2"/>
    <w:rsid w:val="00212232"/>
    <w:rsid w:val="00213E4C"/>
    <w:rsid w:val="00214C35"/>
    <w:rsid w:val="00215E45"/>
    <w:rsid w:val="00216CBC"/>
    <w:rsid w:val="002177ED"/>
    <w:rsid w:val="00221007"/>
    <w:rsid w:val="00221212"/>
    <w:rsid w:val="002234ED"/>
    <w:rsid w:val="00226598"/>
    <w:rsid w:val="00230CC5"/>
    <w:rsid w:val="002339D3"/>
    <w:rsid w:val="002341DF"/>
    <w:rsid w:val="002474B7"/>
    <w:rsid w:val="00247DDA"/>
    <w:rsid w:val="00252A4F"/>
    <w:rsid w:val="0025546C"/>
    <w:rsid w:val="0026091E"/>
    <w:rsid w:val="0026191D"/>
    <w:rsid w:val="00262585"/>
    <w:rsid w:val="00265F94"/>
    <w:rsid w:val="00266978"/>
    <w:rsid w:val="002733F7"/>
    <w:rsid w:val="00276B65"/>
    <w:rsid w:val="00277A58"/>
    <w:rsid w:val="00280498"/>
    <w:rsid w:val="00280B03"/>
    <w:rsid w:val="00283859"/>
    <w:rsid w:val="00284FF8"/>
    <w:rsid w:val="00285C19"/>
    <w:rsid w:val="00286BAC"/>
    <w:rsid w:val="00290102"/>
    <w:rsid w:val="002901D0"/>
    <w:rsid w:val="00290571"/>
    <w:rsid w:val="002912CC"/>
    <w:rsid w:val="00295183"/>
    <w:rsid w:val="00296AAE"/>
    <w:rsid w:val="00297B5D"/>
    <w:rsid w:val="002A0CB7"/>
    <w:rsid w:val="002A1C08"/>
    <w:rsid w:val="002A28DE"/>
    <w:rsid w:val="002A33E3"/>
    <w:rsid w:val="002A764A"/>
    <w:rsid w:val="002A7E76"/>
    <w:rsid w:val="002B1405"/>
    <w:rsid w:val="002B3028"/>
    <w:rsid w:val="002B6181"/>
    <w:rsid w:val="002B62BE"/>
    <w:rsid w:val="002C05F9"/>
    <w:rsid w:val="002C6B92"/>
    <w:rsid w:val="002D00BC"/>
    <w:rsid w:val="002D0D63"/>
    <w:rsid w:val="002D10FB"/>
    <w:rsid w:val="002D4494"/>
    <w:rsid w:val="002D46F6"/>
    <w:rsid w:val="002D5089"/>
    <w:rsid w:val="002D5F99"/>
    <w:rsid w:val="002E1822"/>
    <w:rsid w:val="002E3A32"/>
    <w:rsid w:val="002E49BB"/>
    <w:rsid w:val="002E5F6F"/>
    <w:rsid w:val="002E6124"/>
    <w:rsid w:val="002E6472"/>
    <w:rsid w:val="002F4068"/>
    <w:rsid w:val="002F4922"/>
    <w:rsid w:val="002F5AC5"/>
    <w:rsid w:val="002F6D05"/>
    <w:rsid w:val="002F71C7"/>
    <w:rsid w:val="002F73F7"/>
    <w:rsid w:val="003009B5"/>
    <w:rsid w:val="00300A90"/>
    <w:rsid w:val="00301DD7"/>
    <w:rsid w:val="00301F04"/>
    <w:rsid w:val="00304D2C"/>
    <w:rsid w:val="00305157"/>
    <w:rsid w:val="00306F85"/>
    <w:rsid w:val="00310023"/>
    <w:rsid w:val="0031048B"/>
    <w:rsid w:val="00311794"/>
    <w:rsid w:val="00311ABC"/>
    <w:rsid w:val="00311CEA"/>
    <w:rsid w:val="00315F9E"/>
    <w:rsid w:val="003218E6"/>
    <w:rsid w:val="00324343"/>
    <w:rsid w:val="00324A8A"/>
    <w:rsid w:val="00331C68"/>
    <w:rsid w:val="00333C2F"/>
    <w:rsid w:val="003352D4"/>
    <w:rsid w:val="00336991"/>
    <w:rsid w:val="0033743C"/>
    <w:rsid w:val="0034045B"/>
    <w:rsid w:val="00343ACE"/>
    <w:rsid w:val="00344AC8"/>
    <w:rsid w:val="00345DCA"/>
    <w:rsid w:val="00346DA1"/>
    <w:rsid w:val="00347BDD"/>
    <w:rsid w:val="00351FD4"/>
    <w:rsid w:val="003526D7"/>
    <w:rsid w:val="00355CCA"/>
    <w:rsid w:val="00362F2C"/>
    <w:rsid w:val="00364C1C"/>
    <w:rsid w:val="00371DA1"/>
    <w:rsid w:val="00373060"/>
    <w:rsid w:val="0037307A"/>
    <w:rsid w:val="0037369A"/>
    <w:rsid w:val="00373B1C"/>
    <w:rsid w:val="003754BA"/>
    <w:rsid w:val="00377B26"/>
    <w:rsid w:val="00380750"/>
    <w:rsid w:val="003809BC"/>
    <w:rsid w:val="00381C9A"/>
    <w:rsid w:val="0038370B"/>
    <w:rsid w:val="00384363"/>
    <w:rsid w:val="00384B91"/>
    <w:rsid w:val="00384BCB"/>
    <w:rsid w:val="00385404"/>
    <w:rsid w:val="00385A3D"/>
    <w:rsid w:val="003873F6"/>
    <w:rsid w:val="00390C11"/>
    <w:rsid w:val="00391968"/>
    <w:rsid w:val="00393427"/>
    <w:rsid w:val="0039649F"/>
    <w:rsid w:val="00397E4D"/>
    <w:rsid w:val="003A0E71"/>
    <w:rsid w:val="003A152A"/>
    <w:rsid w:val="003A7F97"/>
    <w:rsid w:val="003B2BFE"/>
    <w:rsid w:val="003B3BF5"/>
    <w:rsid w:val="003B4286"/>
    <w:rsid w:val="003B55BC"/>
    <w:rsid w:val="003B5628"/>
    <w:rsid w:val="003B7E28"/>
    <w:rsid w:val="003C026A"/>
    <w:rsid w:val="003C1231"/>
    <w:rsid w:val="003C1BC8"/>
    <w:rsid w:val="003C1C7C"/>
    <w:rsid w:val="003C584E"/>
    <w:rsid w:val="003C7AFA"/>
    <w:rsid w:val="003C7B81"/>
    <w:rsid w:val="003D328C"/>
    <w:rsid w:val="003D358B"/>
    <w:rsid w:val="003D5204"/>
    <w:rsid w:val="003D6D55"/>
    <w:rsid w:val="003E0602"/>
    <w:rsid w:val="003E2943"/>
    <w:rsid w:val="003E34E6"/>
    <w:rsid w:val="003E3F99"/>
    <w:rsid w:val="003E4C37"/>
    <w:rsid w:val="003E653C"/>
    <w:rsid w:val="003E711B"/>
    <w:rsid w:val="003E721A"/>
    <w:rsid w:val="003E7429"/>
    <w:rsid w:val="003F0ECA"/>
    <w:rsid w:val="003F37B4"/>
    <w:rsid w:val="003F5655"/>
    <w:rsid w:val="003F66C6"/>
    <w:rsid w:val="003F7552"/>
    <w:rsid w:val="003F7586"/>
    <w:rsid w:val="003F7D45"/>
    <w:rsid w:val="00400E52"/>
    <w:rsid w:val="00402963"/>
    <w:rsid w:val="004060E9"/>
    <w:rsid w:val="00406250"/>
    <w:rsid w:val="004065C8"/>
    <w:rsid w:val="00413090"/>
    <w:rsid w:val="004144BB"/>
    <w:rsid w:val="00414A7E"/>
    <w:rsid w:val="00414E43"/>
    <w:rsid w:val="00417A65"/>
    <w:rsid w:val="00421F69"/>
    <w:rsid w:val="00423C6E"/>
    <w:rsid w:val="00424673"/>
    <w:rsid w:val="00424EE6"/>
    <w:rsid w:val="00426B04"/>
    <w:rsid w:val="0043204E"/>
    <w:rsid w:val="00433C8B"/>
    <w:rsid w:val="004367B4"/>
    <w:rsid w:val="00441415"/>
    <w:rsid w:val="00442514"/>
    <w:rsid w:val="004428E7"/>
    <w:rsid w:val="00451965"/>
    <w:rsid w:val="00453A6F"/>
    <w:rsid w:val="0045445A"/>
    <w:rsid w:val="00455316"/>
    <w:rsid w:val="004553AD"/>
    <w:rsid w:val="0045579E"/>
    <w:rsid w:val="00455B70"/>
    <w:rsid w:val="00456689"/>
    <w:rsid w:val="004575D6"/>
    <w:rsid w:val="00462166"/>
    <w:rsid w:val="00462CE0"/>
    <w:rsid w:val="00463607"/>
    <w:rsid w:val="00464582"/>
    <w:rsid w:val="0046531F"/>
    <w:rsid w:val="00467D85"/>
    <w:rsid w:val="00470E74"/>
    <w:rsid w:val="00473B92"/>
    <w:rsid w:val="00475AE9"/>
    <w:rsid w:val="00477026"/>
    <w:rsid w:val="00480182"/>
    <w:rsid w:val="0048224F"/>
    <w:rsid w:val="004848B1"/>
    <w:rsid w:val="004868BD"/>
    <w:rsid w:val="00490680"/>
    <w:rsid w:val="004928C6"/>
    <w:rsid w:val="00496D52"/>
    <w:rsid w:val="004A01C1"/>
    <w:rsid w:val="004A057D"/>
    <w:rsid w:val="004A0892"/>
    <w:rsid w:val="004A2633"/>
    <w:rsid w:val="004A31F0"/>
    <w:rsid w:val="004A36C5"/>
    <w:rsid w:val="004A560B"/>
    <w:rsid w:val="004A68A4"/>
    <w:rsid w:val="004A733E"/>
    <w:rsid w:val="004B19E3"/>
    <w:rsid w:val="004B1BD9"/>
    <w:rsid w:val="004B22B8"/>
    <w:rsid w:val="004B2D82"/>
    <w:rsid w:val="004B5D14"/>
    <w:rsid w:val="004B7539"/>
    <w:rsid w:val="004B7871"/>
    <w:rsid w:val="004B7BFD"/>
    <w:rsid w:val="004C19ED"/>
    <w:rsid w:val="004C2677"/>
    <w:rsid w:val="004C2914"/>
    <w:rsid w:val="004C4EC6"/>
    <w:rsid w:val="004C70EB"/>
    <w:rsid w:val="004D10E6"/>
    <w:rsid w:val="004D131C"/>
    <w:rsid w:val="004D2001"/>
    <w:rsid w:val="004D5408"/>
    <w:rsid w:val="004E019C"/>
    <w:rsid w:val="004E0C59"/>
    <w:rsid w:val="004E1A32"/>
    <w:rsid w:val="004E2FB7"/>
    <w:rsid w:val="004E477F"/>
    <w:rsid w:val="004E4F72"/>
    <w:rsid w:val="004E6FBA"/>
    <w:rsid w:val="004E775F"/>
    <w:rsid w:val="004E79EB"/>
    <w:rsid w:val="004F48D9"/>
    <w:rsid w:val="004F51E7"/>
    <w:rsid w:val="004F52F5"/>
    <w:rsid w:val="004F760E"/>
    <w:rsid w:val="005026E5"/>
    <w:rsid w:val="00502E9C"/>
    <w:rsid w:val="0050425A"/>
    <w:rsid w:val="00505BF8"/>
    <w:rsid w:val="00506326"/>
    <w:rsid w:val="00507CE3"/>
    <w:rsid w:val="00507F07"/>
    <w:rsid w:val="00511955"/>
    <w:rsid w:val="00511B03"/>
    <w:rsid w:val="00511D95"/>
    <w:rsid w:val="0051387C"/>
    <w:rsid w:val="0051481A"/>
    <w:rsid w:val="00516007"/>
    <w:rsid w:val="00520E99"/>
    <w:rsid w:val="00521D2B"/>
    <w:rsid w:val="0052218B"/>
    <w:rsid w:val="00523EBC"/>
    <w:rsid w:val="00524BE6"/>
    <w:rsid w:val="00527CC4"/>
    <w:rsid w:val="00535465"/>
    <w:rsid w:val="005358AC"/>
    <w:rsid w:val="00536D8B"/>
    <w:rsid w:val="005434E1"/>
    <w:rsid w:val="00544473"/>
    <w:rsid w:val="00546DAB"/>
    <w:rsid w:val="00557E38"/>
    <w:rsid w:val="00560094"/>
    <w:rsid w:val="00566F2B"/>
    <w:rsid w:val="00572670"/>
    <w:rsid w:val="00574EF6"/>
    <w:rsid w:val="005754D2"/>
    <w:rsid w:val="00575A28"/>
    <w:rsid w:val="005825B9"/>
    <w:rsid w:val="00586512"/>
    <w:rsid w:val="005867F6"/>
    <w:rsid w:val="005874C3"/>
    <w:rsid w:val="005900D2"/>
    <w:rsid w:val="00592915"/>
    <w:rsid w:val="00594408"/>
    <w:rsid w:val="005949A0"/>
    <w:rsid w:val="00595F00"/>
    <w:rsid w:val="00596EF4"/>
    <w:rsid w:val="00597000"/>
    <w:rsid w:val="0059705B"/>
    <w:rsid w:val="005A36EC"/>
    <w:rsid w:val="005A413B"/>
    <w:rsid w:val="005A4C5D"/>
    <w:rsid w:val="005A5102"/>
    <w:rsid w:val="005A57DD"/>
    <w:rsid w:val="005A6AA6"/>
    <w:rsid w:val="005A6E15"/>
    <w:rsid w:val="005A7C03"/>
    <w:rsid w:val="005B1CC8"/>
    <w:rsid w:val="005B357A"/>
    <w:rsid w:val="005B3BC3"/>
    <w:rsid w:val="005B3D01"/>
    <w:rsid w:val="005B3EB5"/>
    <w:rsid w:val="005B760D"/>
    <w:rsid w:val="005C1C3A"/>
    <w:rsid w:val="005C47F2"/>
    <w:rsid w:val="005D22C2"/>
    <w:rsid w:val="005D2825"/>
    <w:rsid w:val="005D6578"/>
    <w:rsid w:val="005E14E9"/>
    <w:rsid w:val="005E2091"/>
    <w:rsid w:val="005E3C17"/>
    <w:rsid w:val="005E610C"/>
    <w:rsid w:val="005E64D5"/>
    <w:rsid w:val="005F0932"/>
    <w:rsid w:val="005F366A"/>
    <w:rsid w:val="005F3DF1"/>
    <w:rsid w:val="005F50FB"/>
    <w:rsid w:val="005F7925"/>
    <w:rsid w:val="00600ABA"/>
    <w:rsid w:val="00605332"/>
    <w:rsid w:val="00605BD7"/>
    <w:rsid w:val="00611628"/>
    <w:rsid w:val="00614FD4"/>
    <w:rsid w:val="0061546D"/>
    <w:rsid w:val="00615681"/>
    <w:rsid w:val="006162B9"/>
    <w:rsid w:val="00616461"/>
    <w:rsid w:val="006203BC"/>
    <w:rsid w:val="00620A32"/>
    <w:rsid w:val="00624711"/>
    <w:rsid w:val="0062704C"/>
    <w:rsid w:val="006306DD"/>
    <w:rsid w:val="00631212"/>
    <w:rsid w:val="006316D3"/>
    <w:rsid w:val="006332AB"/>
    <w:rsid w:val="00635297"/>
    <w:rsid w:val="00635795"/>
    <w:rsid w:val="006358C4"/>
    <w:rsid w:val="00637A5B"/>
    <w:rsid w:val="00637D79"/>
    <w:rsid w:val="00640BFA"/>
    <w:rsid w:val="00643147"/>
    <w:rsid w:val="006432AF"/>
    <w:rsid w:val="00644BB0"/>
    <w:rsid w:val="00645DDF"/>
    <w:rsid w:val="00645E07"/>
    <w:rsid w:val="006507EB"/>
    <w:rsid w:val="00651BEE"/>
    <w:rsid w:val="00654330"/>
    <w:rsid w:val="00654F05"/>
    <w:rsid w:val="00655635"/>
    <w:rsid w:val="00657D74"/>
    <w:rsid w:val="00661079"/>
    <w:rsid w:val="00661692"/>
    <w:rsid w:val="006638BD"/>
    <w:rsid w:val="00664719"/>
    <w:rsid w:val="00670E71"/>
    <w:rsid w:val="00671BDA"/>
    <w:rsid w:val="0067501A"/>
    <w:rsid w:val="00675A58"/>
    <w:rsid w:val="00676C40"/>
    <w:rsid w:val="00680878"/>
    <w:rsid w:val="006820F9"/>
    <w:rsid w:val="00682428"/>
    <w:rsid w:val="00682F4F"/>
    <w:rsid w:val="00694818"/>
    <w:rsid w:val="00694EAA"/>
    <w:rsid w:val="0069523A"/>
    <w:rsid w:val="00696A88"/>
    <w:rsid w:val="006976B7"/>
    <w:rsid w:val="006A5BBA"/>
    <w:rsid w:val="006B0CA1"/>
    <w:rsid w:val="006B2306"/>
    <w:rsid w:val="006B303D"/>
    <w:rsid w:val="006C2625"/>
    <w:rsid w:val="006C3C1A"/>
    <w:rsid w:val="006D21A3"/>
    <w:rsid w:val="006D21FC"/>
    <w:rsid w:val="006D2AE1"/>
    <w:rsid w:val="006D4812"/>
    <w:rsid w:val="006D5C5C"/>
    <w:rsid w:val="006D7432"/>
    <w:rsid w:val="006E0C0C"/>
    <w:rsid w:val="006E0CA3"/>
    <w:rsid w:val="006E3661"/>
    <w:rsid w:val="006E3BF7"/>
    <w:rsid w:val="006E3C4F"/>
    <w:rsid w:val="006E46D1"/>
    <w:rsid w:val="006E55EA"/>
    <w:rsid w:val="006E59EE"/>
    <w:rsid w:val="006E786C"/>
    <w:rsid w:val="006F2E37"/>
    <w:rsid w:val="006F4915"/>
    <w:rsid w:val="00701C7B"/>
    <w:rsid w:val="00701EAA"/>
    <w:rsid w:val="00705179"/>
    <w:rsid w:val="00706E71"/>
    <w:rsid w:val="007124BA"/>
    <w:rsid w:val="00713980"/>
    <w:rsid w:val="0071446E"/>
    <w:rsid w:val="00714CB6"/>
    <w:rsid w:val="007174D4"/>
    <w:rsid w:val="0071793C"/>
    <w:rsid w:val="00717C18"/>
    <w:rsid w:val="007221D8"/>
    <w:rsid w:val="007224B5"/>
    <w:rsid w:val="00724302"/>
    <w:rsid w:val="0072459F"/>
    <w:rsid w:val="00731675"/>
    <w:rsid w:val="007324E9"/>
    <w:rsid w:val="007334C4"/>
    <w:rsid w:val="0073543D"/>
    <w:rsid w:val="00736105"/>
    <w:rsid w:val="0073664A"/>
    <w:rsid w:val="007404DB"/>
    <w:rsid w:val="007408F3"/>
    <w:rsid w:val="00742747"/>
    <w:rsid w:val="0074283C"/>
    <w:rsid w:val="00743706"/>
    <w:rsid w:val="0074406A"/>
    <w:rsid w:val="007455AB"/>
    <w:rsid w:val="00746407"/>
    <w:rsid w:val="00746BEF"/>
    <w:rsid w:val="00756277"/>
    <w:rsid w:val="00757732"/>
    <w:rsid w:val="00757908"/>
    <w:rsid w:val="0076003B"/>
    <w:rsid w:val="00760994"/>
    <w:rsid w:val="0076236D"/>
    <w:rsid w:val="00766923"/>
    <w:rsid w:val="00770596"/>
    <w:rsid w:val="00772875"/>
    <w:rsid w:val="00775069"/>
    <w:rsid w:val="007763AE"/>
    <w:rsid w:val="00780D5B"/>
    <w:rsid w:val="007848C1"/>
    <w:rsid w:val="0078505D"/>
    <w:rsid w:val="0078664C"/>
    <w:rsid w:val="007868B6"/>
    <w:rsid w:val="00786C1F"/>
    <w:rsid w:val="007907D0"/>
    <w:rsid w:val="00790E95"/>
    <w:rsid w:val="00791D2D"/>
    <w:rsid w:val="00793D9C"/>
    <w:rsid w:val="00793FE2"/>
    <w:rsid w:val="0079404B"/>
    <w:rsid w:val="00794D3B"/>
    <w:rsid w:val="007961E0"/>
    <w:rsid w:val="00797964"/>
    <w:rsid w:val="007A242C"/>
    <w:rsid w:val="007A389E"/>
    <w:rsid w:val="007A3EFB"/>
    <w:rsid w:val="007A6FE0"/>
    <w:rsid w:val="007A73EE"/>
    <w:rsid w:val="007B0F64"/>
    <w:rsid w:val="007B15AC"/>
    <w:rsid w:val="007B185B"/>
    <w:rsid w:val="007B2090"/>
    <w:rsid w:val="007B2F42"/>
    <w:rsid w:val="007B68B9"/>
    <w:rsid w:val="007B6FD3"/>
    <w:rsid w:val="007B77E9"/>
    <w:rsid w:val="007C161A"/>
    <w:rsid w:val="007C2DEF"/>
    <w:rsid w:val="007C71FD"/>
    <w:rsid w:val="007C7A32"/>
    <w:rsid w:val="007D1E35"/>
    <w:rsid w:val="007D268C"/>
    <w:rsid w:val="007D3177"/>
    <w:rsid w:val="007D3F92"/>
    <w:rsid w:val="007D427C"/>
    <w:rsid w:val="007D45C2"/>
    <w:rsid w:val="007D7228"/>
    <w:rsid w:val="007E1F6B"/>
    <w:rsid w:val="007E3A60"/>
    <w:rsid w:val="007E3C86"/>
    <w:rsid w:val="007E4046"/>
    <w:rsid w:val="007E5E7E"/>
    <w:rsid w:val="007E7235"/>
    <w:rsid w:val="007F01FA"/>
    <w:rsid w:val="007F1A19"/>
    <w:rsid w:val="007F3B86"/>
    <w:rsid w:val="007F5B64"/>
    <w:rsid w:val="007F70CB"/>
    <w:rsid w:val="007F7381"/>
    <w:rsid w:val="007F79D1"/>
    <w:rsid w:val="0080118A"/>
    <w:rsid w:val="0081078F"/>
    <w:rsid w:val="008141EF"/>
    <w:rsid w:val="00814789"/>
    <w:rsid w:val="00815C7D"/>
    <w:rsid w:val="008164B4"/>
    <w:rsid w:val="00816A37"/>
    <w:rsid w:val="00817A77"/>
    <w:rsid w:val="00820726"/>
    <w:rsid w:val="0082722E"/>
    <w:rsid w:val="00827EA2"/>
    <w:rsid w:val="00832E59"/>
    <w:rsid w:val="00833DC2"/>
    <w:rsid w:val="008350EB"/>
    <w:rsid w:val="008403A5"/>
    <w:rsid w:val="00841C8F"/>
    <w:rsid w:val="00841FD2"/>
    <w:rsid w:val="00846FF9"/>
    <w:rsid w:val="00851443"/>
    <w:rsid w:val="008523C6"/>
    <w:rsid w:val="00852A07"/>
    <w:rsid w:val="00856F63"/>
    <w:rsid w:val="0086267D"/>
    <w:rsid w:val="0086698E"/>
    <w:rsid w:val="00866DBF"/>
    <w:rsid w:val="00866F3C"/>
    <w:rsid w:val="00870BBE"/>
    <w:rsid w:val="00870C17"/>
    <w:rsid w:val="008719E9"/>
    <w:rsid w:val="00871F47"/>
    <w:rsid w:val="00875D90"/>
    <w:rsid w:val="008804D4"/>
    <w:rsid w:val="00880A74"/>
    <w:rsid w:val="0088490E"/>
    <w:rsid w:val="00884B27"/>
    <w:rsid w:val="0088690E"/>
    <w:rsid w:val="00886B94"/>
    <w:rsid w:val="0088700A"/>
    <w:rsid w:val="00890FC4"/>
    <w:rsid w:val="008928C7"/>
    <w:rsid w:val="00892DD0"/>
    <w:rsid w:val="008934F9"/>
    <w:rsid w:val="00894DA4"/>
    <w:rsid w:val="0089636C"/>
    <w:rsid w:val="0089720C"/>
    <w:rsid w:val="00897524"/>
    <w:rsid w:val="00897A35"/>
    <w:rsid w:val="008A0B4F"/>
    <w:rsid w:val="008A1149"/>
    <w:rsid w:val="008A23B5"/>
    <w:rsid w:val="008A3D33"/>
    <w:rsid w:val="008A6CC1"/>
    <w:rsid w:val="008A7209"/>
    <w:rsid w:val="008A7AEE"/>
    <w:rsid w:val="008B4434"/>
    <w:rsid w:val="008B4651"/>
    <w:rsid w:val="008B6404"/>
    <w:rsid w:val="008B7DE0"/>
    <w:rsid w:val="008C3DF9"/>
    <w:rsid w:val="008C4CA7"/>
    <w:rsid w:val="008C6746"/>
    <w:rsid w:val="008C71A7"/>
    <w:rsid w:val="008C7A15"/>
    <w:rsid w:val="008D077E"/>
    <w:rsid w:val="008D2C92"/>
    <w:rsid w:val="008D3757"/>
    <w:rsid w:val="008D4D05"/>
    <w:rsid w:val="008D61ED"/>
    <w:rsid w:val="008D7294"/>
    <w:rsid w:val="008D7486"/>
    <w:rsid w:val="008D7E97"/>
    <w:rsid w:val="008E146D"/>
    <w:rsid w:val="008E3084"/>
    <w:rsid w:val="008E4E0F"/>
    <w:rsid w:val="008E4F37"/>
    <w:rsid w:val="008E61B1"/>
    <w:rsid w:val="008E74CB"/>
    <w:rsid w:val="008F1CA6"/>
    <w:rsid w:val="008F2F59"/>
    <w:rsid w:val="008F4D72"/>
    <w:rsid w:val="008F5EA6"/>
    <w:rsid w:val="008F6471"/>
    <w:rsid w:val="008F7315"/>
    <w:rsid w:val="00900FCF"/>
    <w:rsid w:val="00905609"/>
    <w:rsid w:val="009058A2"/>
    <w:rsid w:val="00906F08"/>
    <w:rsid w:val="00910588"/>
    <w:rsid w:val="009109E3"/>
    <w:rsid w:val="00912278"/>
    <w:rsid w:val="00912CB2"/>
    <w:rsid w:val="00913F35"/>
    <w:rsid w:val="00915F27"/>
    <w:rsid w:val="009200EC"/>
    <w:rsid w:val="00920565"/>
    <w:rsid w:val="009215D5"/>
    <w:rsid w:val="00922E55"/>
    <w:rsid w:val="009254B6"/>
    <w:rsid w:val="00927509"/>
    <w:rsid w:val="0093042B"/>
    <w:rsid w:val="00932C7E"/>
    <w:rsid w:val="00932DB2"/>
    <w:rsid w:val="00933E4E"/>
    <w:rsid w:val="00933EE7"/>
    <w:rsid w:val="00934F8D"/>
    <w:rsid w:val="00935592"/>
    <w:rsid w:val="00942DF9"/>
    <w:rsid w:val="00943A19"/>
    <w:rsid w:val="00946124"/>
    <w:rsid w:val="009467D3"/>
    <w:rsid w:val="00947192"/>
    <w:rsid w:val="00947A63"/>
    <w:rsid w:val="00950C1F"/>
    <w:rsid w:val="0095176D"/>
    <w:rsid w:val="0095761A"/>
    <w:rsid w:val="00962AEC"/>
    <w:rsid w:val="00964E47"/>
    <w:rsid w:val="00966A37"/>
    <w:rsid w:val="00972212"/>
    <w:rsid w:val="009741DE"/>
    <w:rsid w:val="00974D10"/>
    <w:rsid w:val="009777A7"/>
    <w:rsid w:val="009850E8"/>
    <w:rsid w:val="009861D1"/>
    <w:rsid w:val="009875F4"/>
    <w:rsid w:val="0098794F"/>
    <w:rsid w:val="00991AA8"/>
    <w:rsid w:val="009925E3"/>
    <w:rsid w:val="009930B6"/>
    <w:rsid w:val="00993B03"/>
    <w:rsid w:val="00997CC9"/>
    <w:rsid w:val="009A01BB"/>
    <w:rsid w:val="009A115F"/>
    <w:rsid w:val="009A2674"/>
    <w:rsid w:val="009A26D4"/>
    <w:rsid w:val="009A2E53"/>
    <w:rsid w:val="009A31D2"/>
    <w:rsid w:val="009A4B85"/>
    <w:rsid w:val="009A4BC3"/>
    <w:rsid w:val="009A585B"/>
    <w:rsid w:val="009B013C"/>
    <w:rsid w:val="009B02A8"/>
    <w:rsid w:val="009B2A2F"/>
    <w:rsid w:val="009B36F0"/>
    <w:rsid w:val="009B7BE6"/>
    <w:rsid w:val="009C1E6F"/>
    <w:rsid w:val="009C1FFE"/>
    <w:rsid w:val="009D06F4"/>
    <w:rsid w:val="009D2A20"/>
    <w:rsid w:val="009D4909"/>
    <w:rsid w:val="009D6096"/>
    <w:rsid w:val="009D7F45"/>
    <w:rsid w:val="009E31F8"/>
    <w:rsid w:val="009E7F9D"/>
    <w:rsid w:val="009F3492"/>
    <w:rsid w:val="009F5DE8"/>
    <w:rsid w:val="009F606F"/>
    <w:rsid w:val="009F6358"/>
    <w:rsid w:val="009F6373"/>
    <w:rsid w:val="009F697A"/>
    <w:rsid w:val="00A00A6E"/>
    <w:rsid w:val="00A03B4E"/>
    <w:rsid w:val="00A03C62"/>
    <w:rsid w:val="00A06CE0"/>
    <w:rsid w:val="00A10507"/>
    <w:rsid w:val="00A116DB"/>
    <w:rsid w:val="00A1494A"/>
    <w:rsid w:val="00A165EE"/>
    <w:rsid w:val="00A262E9"/>
    <w:rsid w:val="00A26CB0"/>
    <w:rsid w:val="00A278F8"/>
    <w:rsid w:val="00A32434"/>
    <w:rsid w:val="00A32F46"/>
    <w:rsid w:val="00A36D7B"/>
    <w:rsid w:val="00A37B2C"/>
    <w:rsid w:val="00A40D18"/>
    <w:rsid w:val="00A412D0"/>
    <w:rsid w:val="00A434A3"/>
    <w:rsid w:val="00A43D6B"/>
    <w:rsid w:val="00A44397"/>
    <w:rsid w:val="00A44543"/>
    <w:rsid w:val="00A45D21"/>
    <w:rsid w:val="00A46F7B"/>
    <w:rsid w:val="00A473C6"/>
    <w:rsid w:val="00A476B4"/>
    <w:rsid w:val="00A47F4C"/>
    <w:rsid w:val="00A53E8E"/>
    <w:rsid w:val="00A541E8"/>
    <w:rsid w:val="00A607CC"/>
    <w:rsid w:val="00A618BB"/>
    <w:rsid w:val="00A61C78"/>
    <w:rsid w:val="00A62725"/>
    <w:rsid w:val="00A65876"/>
    <w:rsid w:val="00A66B32"/>
    <w:rsid w:val="00A703EB"/>
    <w:rsid w:val="00A7255D"/>
    <w:rsid w:val="00A727D1"/>
    <w:rsid w:val="00A72A81"/>
    <w:rsid w:val="00A74D90"/>
    <w:rsid w:val="00A76130"/>
    <w:rsid w:val="00A764A0"/>
    <w:rsid w:val="00A82376"/>
    <w:rsid w:val="00A823AA"/>
    <w:rsid w:val="00A82BBB"/>
    <w:rsid w:val="00A8411C"/>
    <w:rsid w:val="00A901A6"/>
    <w:rsid w:val="00A920E5"/>
    <w:rsid w:val="00A946A5"/>
    <w:rsid w:val="00A94DFF"/>
    <w:rsid w:val="00A9548F"/>
    <w:rsid w:val="00A96756"/>
    <w:rsid w:val="00A972EA"/>
    <w:rsid w:val="00AA3049"/>
    <w:rsid w:val="00AA5028"/>
    <w:rsid w:val="00AB0656"/>
    <w:rsid w:val="00AB17E3"/>
    <w:rsid w:val="00AB1ACD"/>
    <w:rsid w:val="00AB2711"/>
    <w:rsid w:val="00AB294E"/>
    <w:rsid w:val="00AB501A"/>
    <w:rsid w:val="00AC12A5"/>
    <w:rsid w:val="00AC22D6"/>
    <w:rsid w:val="00AC3449"/>
    <w:rsid w:val="00AC5ED8"/>
    <w:rsid w:val="00AC62FA"/>
    <w:rsid w:val="00AC78EA"/>
    <w:rsid w:val="00AD0433"/>
    <w:rsid w:val="00AD0571"/>
    <w:rsid w:val="00AD0E9F"/>
    <w:rsid w:val="00AD2823"/>
    <w:rsid w:val="00AD3107"/>
    <w:rsid w:val="00AD5500"/>
    <w:rsid w:val="00AE08D7"/>
    <w:rsid w:val="00AE1D85"/>
    <w:rsid w:val="00AE7888"/>
    <w:rsid w:val="00AF215F"/>
    <w:rsid w:val="00AF334C"/>
    <w:rsid w:val="00AF4774"/>
    <w:rsid w:val="00AF4A05"/>
    <w:rsid w:val="00AF4C8B"/>
    <w:rsid w:val="00AF7120"/>
    <w:rsid w:val="00AF7AB6"/>
    <w:rsid w:val="00AF7BA8"/>
    <w:rsid w:val="00B03645"/>
    <w:rsid w:val="00B03D67"/>
    <w:rsid w:val="00B03EB2"/>
    <w:rsid w:val="00B047CB"/>
    <w:rsid w:val="00B05369"/>
    <w:rsid w:val="00B0760B"/>
    <w:rsid w:val="00B116DA"/>
    <w:rsid w:val="00B1291F"/>
    <w:rsid w:val="00B15A4F"/>
    <w:rsid w:val="00B166E3"/>
    <w:rsid w:val="00B173D0"/>
    <w:rsid w:val="00B25B53"/>
    <w:rsid w:val="00B30E37"/>
    <w:rsid w:val="00B34C42"/>
    <w:rsid w:val="00B37B61"/>
    <w:rsid w:val="00B4195D"/>
    <w:rsid w:val="00B41C6B"/>
    <w:rsid w:val="00B41F45"/>
    <w:rsid w:val="00B4380A"/>
    <w:rsid w:val="00B4747F"/>
    <w:rsid w:val="00B51551"/>
    <w:rsid w:val="00B52953"/>
    <w:rsid w:val="00B53873"/>
    <w:rsid w:val="00B54A96"/>
    <w:rsid w:val="00B551A9"/>
    <w:rsid w:val="00B5606D"/>
    <w:rsid w:val="00B560EA"/>
    <w:rsid w:val="00B56574"/>
    <w:rsid w:val="00B6014B"/>
    <w:rsid w:val="00B61DC0"/>
    <w:rsid w:val="00B62EC8"/>
    <w:rsid w:val="00B65576"/>
    <w:rsid w:val="00B65B7C"/>
    <w:rsid w:val="00B66DF5"/>
    <w:rsid w:val="00B67DF1"/>
    <w:rsid w:val="00B70064"/>
    <w:rsid w:val="00B704BA"/>
    <w:rsid w:val="00B71C3C"/>
    <w:rsid w:val="00B73C55"/>
    <w:rsid w:val="00B74365"/>
    <w:rsid w:val="00B74B9B"/>
    <w:rsid w:val="00B77D46"/>
    <w:rsid w:val="00B800F6"/>
    <w:rsid w:val="00B8190B"/>
    <w:rsid w:val="00B81B96"/>
    <w:rsid w:val="00B8432B"/>
    <w:rsid w:val="00B84603"/>
    <w:rsid w:val="00B90901"/>
    <w:rsid w:val="00B91153"/>
    <w:rsid w:val="00B95150"/>
    <w:rsid w:val="00B951FE"/>
    <w:rsid w:val="00B96F0A"/>
    <w:rsid w:val="00B96FA6"/>
    <w:rsid w:val="00B9725B"/>
    <w:rsid w:val="00BA1A0A"/>
    <w:rsid w:val="00BA4A2E"/>
    <w:rsid w:val="00BA4DDC"/>
    <w:rsid w:val="00BA6B8D"/>
    <w:rsid w:val="00BA773C"/>
    <w:rsid w:val="00BB1912"/>
    <w:rsid w:val="00BB3A1F"/>
    <w:rsid w:val="00BB60D3"/>
    <w:rsid w:val="00BB6718"/>
    <w:rsid w:val="00BC0401"/>
    <w:rsid w:val="00BC1C6E"/>
    <w:rsid w:val="00BC308D"/>
    <w:rsid w:val="00BC4844"/>
    <w:rsid w:val="00BC5F87"/>
    <w:rsid w:val="00BD14D6"/>
    <w:rsid w:val="00BD2520"/>
    <w:rsid w:val="00BD37C5"/>
    <w:rsid w:val="00BD5C20"/>
    <w:rsid w:val="00BD5CF6"/>
    <w:rsid w:val="00BD762C"/>
    <w:rsid w:val="00BE59B6"/>
    <w:rsid w:val="00BE664D"/>
    <w:rsid w:val="00BE7BD7"/>
    <w:rsid w:val="00BE7D21"/>
    <w:rsid w:val="00BF09B1"/>
    <w:rsid w:val="00BF0D23"/>
    <w:rsid w:val="00BF2F40"/>
    <w:rsid w:val="00BF3653"/>
    <w:rsid w:val="00C01B8C"/>
    <w:rsid w:val="00C03DC2"/>
    <w:rsid w:val="00C050AB"/>
    <w:rsid w:val="00C107E7"/>
    <w:rsid w:val="00C12207"/>
    <w:rsid w:val="00C166A0"/>
    <w:rsid w:val="00C21C72"/>
    <w:rsid w:val="00C2258B"/>
    <w:rsid w:val="00C2355C"/>
    <w:rsid w:val="00C23763"/>
    <w:rsid w:val="00C24697"/>
    <w:rsid w:val="00C27A87"/>
    <w:rsid w:val="00C31301"/>
    <w:rsid w:val="00C320D4"/>
    <w:rsid w:val="00C32164"/>
    <w:rsid w:val="00C32978"/>
    <w:rsid w:val="00C32D78"/>
    <w:rsid w:val="00C36D12"/>
    <w:rsid w:val="00C36E5F"/>
    <w:rsid w:val="00C40FE6"/>
    <w:rsid w:val="00C42859"/>
    <w:rsid w:val="00C4369D"/>
    <w:rsid w:val="00C472D0"/>
    <w:rsid w:val="00C519B8"/>
    <w:rsid w:val="00C52313"/>
    <w:rsid w:val="00C5350B"/>
    <w:rsid w:val="00C5578F"/>
    <w:rsid w:val="00C559AD"/>
    <w:rsid w:val="00C56380"/>
    <w:rsid w:val="00C564CF"/>
    <w:rsid w:val="00C614EB"/>
    <w:rsid w:val="00C62B42"/>
    <w:rsid w:val="00C62F63"/>
    <w:rsid w:val="00C6769F"/>
    <w:rsid w:val="00C70706"/>
    <w:rsid w:val="00C71689"/>
    <w:rsid w:val="00C72CB9"/>
    <w:rsid w:val="00C74426"/>
    <w:rsid w:val="00C74877"/>
    <w:rsid w:val="00C7620F"/>
    <w:rsid w:val="00C8422A"/>
    <w:rsid w:val="00C879C7"/>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D21"/>
    <w:rsid w:val="00CC2CEC"/>
    <w:rsid w:val="00CC51B0"/>
    <w:rsid w:val="00CD43EF"/>
    <w:rsid w:val="00CD66A8"/>
    <w:rsid w:val="00CD6EEF"/>
    <w:rsid w:val="00CD7078"/>
    <w:rsid w:val="00CE231D"/>
    <w:rsid w:val="00CE3677"/>
    <w:rsid w:val="00CE629C"/>
    <w:rsid w:val="00CE6746"/>
    <w:rsid w:val="00CE6EC3"/>
    <w:rsid w:val="00CF15BD"/>
    <w:rsid w:val="00CF18FB"/>
    <w:rsid w:val="00CF1E97"/>
    <w:rsid w:val="00CF4C44"/>
    <w:rsid w:val="00CF4FA5"/>
    <w:rsid w:val="00CF5C4A"/>
    <w:rsid w:val="00CF6090"/>
    <w:rsid w:val="00CF660E"/>
    <w:rsid w:val="00D016E7"/>
    <w:rsid w:val="00D03719"/>
    <w:rsid w:val="00D0542C"/>
    <w:rsid w:val="00D064A4"/>
    <w:rsid w:val="00D17958"/>
    <w:rsid w:val="00D17C7F"/>
    <w:rsid w:val="00D22706"/>
    <w:rsid w:val="00D24142"/>
    <w:rsid w:val="00D25E60"/>
    <w:rsid w:val="00D30B8F"/>
    <w:rsid w:val="00D338BF"/>
    <w:rsid w:val="00D34942"/>
    <w:rsid w:val="00D3632C"/>
    <w:rsid w:val="00D36939"/>
    <w:rsid w:val="00D3750C"/>
    <w:rsid w:val="00D4093D"/>
    <w:rsid w:val="00D40E94"/>
    <w:rsid w:val="00D4134F"/>
    <w:rsid w:val="00D430AA"/>
    <w:rsid w:val="00D436A4"/>
    <w:rsid w:val="00D44517"/>
    <w:rsid w:val="00D44971"/>
    <w:rsid w:val="00D456B3"/>
    <w:rsid w:val="00D47637"/>
    <w:rsid w:val="00D56119"/>
    <w:rsid w:val="00D568EE"/>
    <w:rsid w:val="00D5784B"/>
    <w:rsid w:val="00D611E0"/>
    <w:rsid w:val="00D63029"/>
    <w:rsid w:val="00D66F18"/>
    <w:rsid w:val="00D71DD7"/>
    <w:rsid w:val="00D738F8"/>
    <w:rsid w:val="00D7391A"/>
    <w:rsid w:val="00D7463B"/>
    <w:rsid w:val="00D75363"/>
    <w:rsid w:val="00D757E8"/>
    <w:rsid w:val="00D86C91"/>
    <w:rsid w:val="00D8769D"/>
    <w:rsid w:val="00D91D9E"/>
    <w:rsid w:val="00D92313"/>
    <w:rsid w:val="00D92CAE"/>
    <w:rsid w:val="00D937E2"/>
    <w:rsid w:val="00D9542A"/>
    <w:rsid w:val="00D95D6D"/>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C0073"/>
    <w:rsid w:val="00DC0728"/>
    <w:rsid w:val="00DD32F7"/>
    <w:rsid w:val="00DD42E4"/>
    <w:rsid w:val="00DD4558"/>
    <w:rsid w:val="00DD69D8"/>
    <w:rsid w:val="00DD73FD"/>
    <w:rsid w:val="00DE20AD"/>
    <w:rsid w:val="00DE2B70"/>
    <w:rsid w:val="00DE3070"/>
    <w:rsid w:val="00DE7F0D"/>
    <w:rsid w:val="00DF095E"/>
    <w:rsid w:val="00DF1675"/>
    <w:rsid w:val="00DF531E"/>
    <w:rsid w:val="00DF53D8"/>
    <w:rsid w:val="00DF6F9C"/>
    <w:rsid w:val="00DF722E"/>
    <w:rsid w:val="00E0072C"/>
    <w:rsid w:val="00E0073B"/>
    <w:rsid w:val="00E01E1B"/>
    <w:rsid w:val="00E029E4"/>
    <w:rsid w:val="00E0576A"/>
    <w:rsid w:val="00E05C44"/>
    <w:rsid w:val="00E079E4"/>
    <w:rsid w:val="00E10FA7"/>
    <w:rsid w:val="00E11D4A"/>
    <w:rsid w:val="00E128B5"/>
    <w:rsid w:val="00E131E9"/>
    <w:rsid w:val="00E142E6"/>
    <w:rsid w:val="00E165FA"/>
    <w:rsid w:val="00E16B3A"/>
    <w:rsid w:val="00E172EE"/>
    <w:rsid w:val="00E1749C"/>
    <w:rsid w:val="00E17F8B"/>
    <w:rsid w:val="00E23090"/>
    <w:rsid w:val="00E27EFB"/>
    <w:rsid w:val="00E31C3B"/>
    <w:rsid w:val="00E342F3"/>
    <w:rsid w:val="00E34BA3"/>
    <w:rsid w:val="00E34C35"/>
    <w:rsid w:val="00E36726"/>
    <w:rsid w:val="00E37EED"/>
    <w:rsid w:val="00E4093E"/>
    <w:rsid w:val="00E40C27"/>
    <w:rsid w:val="00E445B3"/>
    <w:rsid w:val="00E4481A"/>
    <w:rsid w:val="00E453DC"/>
    <w:rsid w:val="00E469FF"/>
    <w:rsid w:val="00E46C6A"/>
    <w:rsid w:val="00E50EA5"/>
    <w:rsid w:val="00E520B2"/>
    <w:rsid w:val="00E52B88"/>
    <w:rsid w:val="00E53A6D"/>
    <w:rsid w:val="00E55B5F"/>
    <w:rsid w:val="00E602D3"/>
    <w:rsid w:val="00E60737"/>
    <w:rsid w:val="00E60A12"/>
    <w:rsid w:val="00E6337B"/>
    <w:rsid w:val="00E6482E"/>
    <w:rsid w:val="00E65102"/>
    <w:rsid w:val="00E66554"/>
    <w:rsid w:val="00E67FB2"/>
    <w:rsid w:val="00E72632"/>
    <w:rsid w:val="00E734EC"/>
    <w:rsid w:val="00E74FCD"/>
    <w:rsid w:val="00E760E7"/>
    <w:rsid w:val="00E775C1"/>
    <w:rsid w:val="00E8239F"/>
    <w:rsid w:val="00E825DA"/>
    <w:rsid w:val="00E92197"/>
    <w:rsid w:val="00E93176"/>
    <w:rsid w:val="00E93B0C"/>
    <w:rsid w:val="00E942F5"/>
    <w:rsid w:val="00E9623D"/>
    <w:rsid w:val="00E9641D"/>
    <w:rsid w:val="00EA09B0"/>
    <w:rsid w:val="00EA10A5"/>
    <w:rsid w:val="00EA1F1B"/>
    <w:rsid w:val="00EA281B"/>
    <w:rsid w:val="00EA4A87"/>
    <w:rsid w:val="00EA5369"/>
    <w:rsid w:val="00EA5F91"/>
    <w:rsid w:val="00EA62DD"/>
    <w:rsid w:val="00EA63BB"/>
    <w:rsid w:val="00EB0087"/>
    <w:rsid w:val="00EB0193"/>
    <w:rsid w:val="00EB0F18"/>
    <w:rsid w:val="00EB2126"/>
    <w:rsid w:val="00EB220B"/>
    <w:rsid w:val="00EB48A7"/>
    <w:rsid w:val="00EB48F8"/>
    <w:rsid w:val="00EB795B"/>
    <w:rsid w:val="00EC1185"/>
    <w:rsid w:val="00EC1E90"/>
    <w:rsid w:val="00EC2334"/>
    <w:rsid w:val="00EC2B9F"/>
    <w:rsid w:val="00EC3295"/>
    <w:rsid w:val="00EC4E2C"/>
    <w:rsid w:val="00EC5522"/>
    <w:rsid w:val="00EC6EEB"/>
    <w:rsid w:val="00ED0CF9"/>
    <w:rsid w:val="00ED1687"/>
    <w:rsid w:val="00ED2260"/>
    <w:rsid w:val="00ED6248"/>
    <w:rsid w:val="00EE1F16"/>
    <w:rsid w:val="00EE3837"/>
    <w:rsid w:val="00EE4AA4"/>
    <w:rsid w:val="00EE4E4D"/>
    <w:rsid w:val="00EE53A1"/>
    <w:rsid w:val="00EF268F"/>
    <w:rsid w:val="00EF3EE4"/>
    <w:rsid w:val="00EF67F8"/>
    <w:rsid w:val="00EF72B4"/>
    <w:rsid w:val="00F02ADB"/>
    <w:rsid w:val="00F048F6"/>
    <w:rsid w:val="00F05823"/>
    <w:rsid w:val="00F05E38"/>
    <w:rsid w:val="00F11777"/>
    <w:rsid w:val="00F13EB5"/>
    <w:rsid w:val="00F20149"/>
    <w:rsid w:val="00F21EC5"/>
    <w:rsid w:val="00F23019"/>
    <w:rsid w:val="00F23042"/>
    <w:rsid w:val="00F26A64"/>
    <w:rsid w:val="00F30A8F"/>
    <w:rsid w:val="00F3601D"/>
    <w:rsid w:val="00F4153B"/>
    <w:rsid w:val="00F4326D"/>
    <w:rsid w:val="00F46532"/>
    <w:rsid w:val="00F467CF"/>
    <w:rsid w:val="00F4702B"/>
    <w:rsid w:val="00F54326"/>
    <w:rsid w:val="00F5452D"/>
    <w:rsid w:val="00F6330B"/>
    <w:rsid w:val="00F64AE4"/>
    <w:rsid w:val="00F6624B"/>
    <w:rsid w:val="00F7085D"/>
    <w:rsid w:val="00F74AF4"/>
    <w:rsid w:val="00F75C54"/>
    <w:rsid w:val="00F77036"/>
    <w:rsid w:val="00F777F0"/>
    <w:rsid w:val="00F77B81"/>
    <w:rsid w:val="00F83814"/>
    <w:rsid w:val="00F83F01"/>
    <w:rsid w:val="00F846AE"/>
    <w:rsid w:val="00F851A7"/>
    <w:rsid w:val="00F85858"/>
    <w:rsid w:val="00F85ABF"/>
    <w:rsid w:val="00F91288"/>
    <w:rsid w:val="00F91C04"/>
    <w:rsid w:val="00F94F90"/>
    <w:rsid w:val="00F956AE"/>
    <w:rsid w:val="00FA4FC2"/>
    <w:rsid w:val="00FA5FE1"/>
    <w:rsid w:val="00FA7013"/>
    <w:rsid w:val="00FA7A65"/>
    <w:rsid w:val="00FB11F8"/>
    <w:rsid w:val="00FB2FFF"/>
    <w:rsid w:val="00FB3574"/>
    <w:rsid w:val="00FB3CE5"/>
    <w:rsid w:val="00FB522D"/>
    <w:rsid w:val="00FB5D2D"/>
    <w:rsid w:val="00FC014D"/>
    <w:rsid w:val="00FC0594"/>
    <w:rsid w:val="00FC117A"/>
    <w:rsid w:val="00FC5BA3"/>
    <w:rsid w:val="00FC5BCB"/>
    <w:rsid w:val="00FC6578"/>
    <w:rsid w:val="00FD0905"/>
    <w:rsid w:val="00FD14E8"/>
    <w:rsid w:val="00FD1F43"/>
    <w:rsid w:val="00FD3692"/>
    <w:rsid w:val="00FD5DC3"/>
    <w:rsid w:val="00FD624F"/>
    <w:rsid w:val="00FD774A"/>
    <w:rsid w:val="00FE0B88"/>
    <w:rsid w:val="00FE3E58"/>
    <w:rsid w:val="00FE47CA"/>
    <w:rsid w:val="00FE5EE0"/>
    <w:rsid w:val="00FE6089"/>
    <w:rsid w:val="00FE60BE"/>
    <w:rsid w:val="00FE7411"/>
    <w:rsid w:val="00FE7553"/>
    <w:rsid w:val="00FF0EF0"/>
    <w:rsid w:val="00FF0F20"/>
    <w:rsid w:val="00FF171A"/>
    <w:rsid w:val="00FF26C7"/>
    <w:rsid w:val="00FF4786"/>
    <w:rsid w:val="00FF5669"/>
    <w:rsid w:val="00FF6363"/>
    <w:rsid w:val="00FF68BD"/>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ddd,#cbe5ff"/>
    </o:shapedefaults>
    <o:shapelayout v:ext="edit">
      <o:idmap v:ext="edit" data="2"/>
    </o:shapelayout>
  </w:shapeDefaults>
  <w:decimalSymbol w:val="."/>
  <w:listSeparator w:val=","/>
  <w14:docId w14:val="5C9843B7"/>
  <w15:docId w15:val="{EF4C7633-25BF-4D9D-9328-CB4D14F3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994A-728E-467B-A6D0-E86BDF53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40</TotalTime>
  <Pages>1</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8</cp:revision>
  <cp:lastPrinted>2016-04-07T22:10:00Z</cp:lastPrinted>
  <dcterms:created xsi:type="dcterms:W3CDTF">2025-07-18T11:34:00Z</dcterms:created>
  <dcterms:modified xsi:type="dcterms:W3CDTF">2025-07-18T12:06:00Z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