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88168D" w14:textId="77777777" w:rsidR="0031048B" w:rsidRDefault="00000000" w:rsidP="00F23019">
      <w:pPr>
        <w:pStyle w:val="StyleTitleAfter6pt"/>
        <w:rPr>
          <w:rFonts w:ascii="Harrington" w:hAnsi="Harrington"/>
          <w:color w:val="auto"/>
          <w:sz w:val="4"/>
          <w:szCs w:val="4"/>
        </w:rPr>
      </w:pPr>
      <w:r>
        <w:rPr>
          <w:noProof/>
        </w:rPr>
        <w:pict w14:anchorId="2B3AD986">
          <v:shapetype id="_x0000_t202" coordsize="21600,21600" o:spt="202" path="m,l,21600r21600,l21600,xe">
            <v:stroke joinstyle="miter"/>
            <v:path gradientshapeok="t" o:connecttype="rect"/>
          </v:shapetype>
          <v:shape id="Text Box 163" o:spid="_x0000_s2050" type="#_x0000_t202" style="position:absolute;left:0;text-align:left;margin-left:-18pt;margin-top:108pt;width:501.8pt;height:27.15pt;z-index:25164288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" fillcolor="#e36c0a">
            <v:fill opacity="40606f"/>
            <v:textbox>
              <w:txbxContent>
                <w:p w14:paraId="40824847" w14:textId="491077B2" w:rsidR="00737370" w:rsidRPr="00546DAB" w:rsidRDefault="00746288" w:rsidP="004A31F0">
                  <w:pPr>
                    <w:ind w:right="-480"/>
                    <w:rPr>
                      <w:b/>
                      <w:sz w:val="24"/>
                    </w:rPr>
                  </w:pPr>
                  <w:r>
                    <w:rPr>
                      <w:b/>
                      <w:sz w:val="24"/>
                    </w:rPr>
                    <w:t xml:space="preserve">   </w:t>
                  </w:r>
                  <w:r w:rsidR="00737370">
                    <w:rPr>
                      <w:b/>
                      <w:sz w:val="24"/>
                    </w:rPr>
                    <w:tab/>
                  </w:r>
                  <w:r w:rsidR="00737370">
                    <w:rPr>
                      <w:b/>
                      <w:sz w:val="24"/>
                    </w:rPr>
                    <w:tab/>
                    <w:t xml:space="preserve">   </w:t>
                  </w:r>
                  <w:r w:rsidR="00737370">
                    <w:rPr>
                      <w:b/>
                      <w:sz w:val="24"/>
                    </w:rPr>
                    <w:tab/>
                  </w:r>
                  <w:r w:rsidR="00737370">
                    <w:rPr>
                      <w:b/>
                      <w:sz w:val="24"/>
                    </w:rPr>
                    <w:tab/>
                  </w:r>
                  <w:r w:rsidR="00737370">
                    <w:rPr>
                      <w:b/>
                      <w:sz w:val="24"/>
                    </w:rPr>
                    <w:tab/>
                  </w:r>
                  <w:r w:rsidR="00737370">
                    <w:rPr>
                      <w:b/>
                      <w:sz w:val="24"/>
                    </w:rPr>
                    <w:tab/>
                    <w:t xml:space="preserve"> </w:t>
                  </w:r>
                  <w:r w:rsidR="00737370">
                    <w:rPr>
                      <w:b/>
                      <w:sz w:val="24"/>
                    </w:rPr>
                    <w:tab/>
                  </w:r>
                  <w:r w:rsidR="006E1869">
                    <w:rPr>
                      <w:b/>
                      <w:sz w:val="24"/>
                    </w:rPr>
                    <w:t xml:space="preserve">        </w:t>
                  </w:r>
                  <w:r>
                    <w:rPr>
                      <w:b/>
                      <w:sz w:val="24"/>
                    </w:rPr>
                    <w:t xml:space="preserve">          </w:t>
                  </w:r>
                  <w:r>
                    <w:rPr>
                      <w:b/>
                      <w:sz w:val="24"/>
                    </w:rPr>
                    <w:tab/>
                  </w:r>
                  <w:r>
                    <w:rPr>
                      <w:b/>
                      <w:sz w:val="24"/>
                    </w:rPr>
                    <w:tab/>
                  </w:r>
                  <w:r w:rsidR="00737370">
                    <w:rPr>
                      <w:b/>
                      <w:sz w:val="24"/>
                    </w:rPr>
                    <w:t>November 20</w:t>
                  </w:r>
                  <w:r>
                    <w:rPr>
                      <w:b/>
                      <w:sz w:val="24"/>
                    </w:rPr>
                    <w:t>2</w:t>
                  </w:r>
                  <w:r w:rsidR="00BB5C80">
                    <w:rPr>
                      <w:b/>
                      <w:sz w:val="24"/>
                    </w:rPr>
                    <w:t>5</w:t>
                  </w:r>
                </w:p>
              </w:txbxContent>
            </v:textbox>
          </v:shape>
        </w:pict>
      </w:r>
      <w:r w:rsidR="005A5E34">
        <w:rPr>
          <w:rFonts w:ascii="Harrington" w:hAnsi="Harrington"/>
          <w:noProof/>
          <w:color w:val="auto"/>
          <w:sz w:val="96"/>
          <w:szCs w:val="96"/>
        </w:rPr>
        <w:drawing>
          <wp:inline distT="0" distB="0" distL="0" distR="0" wp14:anchorId="0BB7C35F" wp14:editId="23CED740">
            <wp:extent cx="1273810" cy="1139825"/>
            <wp:effectExtent l="19050" t="0" r="2540" b="0"/>
            <wp:docPr id="1" name="Picture 1" descr="scisso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issors.PNG"/>
                    <pic:cNvPicPr>
                      <a:picLocks noChangeAspect="1" noChangeArrowheads="1"/>
                    </pic:cNvPicPr>
                  </pic:nvPicPr>
                  <pic:blipFill>
                    <a:blip r:embed="rId8"/>
                    <a:srcRect/>
                    <a:stretch>
                      <a:fillRect/>
                    </a:stretch>
                  </pic:blipFill>
                  <pic:spPr bwMode="auto">
                    <a:xfrm>
                      <a:off x="0" y="0"/>
                      <a:ext cx="1273810" cy="1139825"/>
                    </a:xfrm>
                    <a:prstGeom prst="rect">
                      <a:avLst/>
                    </a:prstGeom>
                    <a:noFill/>
                    <a:ln w="9525">
                      <a:noFill/>
                      <a:miter lim="800000"/>
                      <a:headEnd/>
                      <a:tailEnd/>
                    </a:ln>
                  </pic:spPr>
                </pic:pic>
              </a:graphicData>
            </a:graphic>
          </wp:inline>
        </w:drawing>
      </w:r>
      <w:r w:rsidR="00657D74">
        <w:rPr>
          <w:rFonts w:ascii="Harrington" w:hAnsi="Harrington"/>
          <w:color w:val="auto"/>
          <w:sz w:val="96"/>
          <w:szCs w:val="96"/>
        </w:rPr>
        <w:t>Salon</w:t>
      </w:r>
      <w:r w:rsidR="00705179" w:rsidRPr="00657D74">
        <w:rPr>
          <w:rFonts w:ascii="Harrington" w:hAnsi="Harrington"/>
          <w:color w:val="auto"/>
          <w:sz w:val="96"/>
          <w:szCs w:val="96"/>
        </w:rPr>
        <w:t xml:space="preserve"> News</w:t>
      </w:r>
      <w:r w:rsidR="0031048B">
        <w:rPr>
          <w:rFonts w:ascii="Harrington" w:hAnsi="Harrington"/>
          <w:color w:val="auto"/>
          <w:sz w:val="96"/>
          <w:szCs w:val="96"/>
        </w:rPr>
        <w:t xml:space="preserve"> </w:t>
      </w:r>
    </w:p>
    <w:p w14:paraId="10D603B4" w14:textId="77777777" w:rsidR="0031048B" w:rsidRDefault="0031048B" w:rsidP="00F23019">
      <w:pPr>
        <w:pStyle w:val="StyleTitleAfter6pt"/>
        <w:rPr>
          <w:rFonts w:ascii="Harrington" w:hAnsi="Harrington"/>
          <w:color w:val="auto"/>
          <w:sz w:val="4"/>
          <w:szCs w:val="4"/>
        </w:rPr>
      </w:pPr>
    </w:p>
    <w:p w14:paraId="7D58DA1E" w14:textId="77777777" w:rsidR="0031048B" w:rsidRPr="0031048B" w:rsidRDefault="0031048B" w:rsidP="00F23019">
      <w:pPr>
        <w:pStyle w:val="StyleTitleAfter6pt"/>
        <w:rPr>
          <w:rFonts w:ascii="Harrington" w:hAnsi="Harrington"/>
          <w:color w:val="auto"/>
          <w:sz w:val="4"/>
          <w:szCs w:val="4"/>
        </w:rPr>
      </w:pPr>
    </w:p>
    <w:p w14:paraId="54B4A6E9" w14:textId="77777777" w:rsidR="002F4068" w:rsidRDefault="00000000" w:rsidP="00915F27">
      <w:pPr>
        <w:ind w:right="-720"/>
        <w:rPr>
          <w:rStyle w:val="Strong"/>
          <w:rFonts w:ascii="Arial" w:hAnsi="Arial" w:cs="Arial"/>
          <w:b w:val="0"/>
          <w:szCs w:val="22"/>
        </w:rPr>
      </w:pPr>
      <w:r>
        <w:rPr>
          <w:rFonts w:ascii="Arial" w:hAnsi="Arial" w:cs="Arial"/>
          <w:bCs/>
          <w:noProof/>
          <w:szCs w:val="22"/>
        </w:rPr>
        <w:pict w14:anchorId="51246D84">
          <v:shape id="Text Box 51" o:spid="_x0000_s2051" type="#_x0000_t202" style="position:absolute;margin-left:-18pt;margin-top:7.75pt;width:502.15pt;height:534.5pt;z-index:251654144;visibility:visible;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" fillcolor="#fbcaa2" strokecolor="#f68c36">
            <v:fill color2="#fdefe3" rotate="t" colors="0 #ffbe86;22938f #ffd0aa;1 #ffebdb" type="gradient"/>
            <v:shadow on="t" opacity="24903f" origin=",.5" offset="0,.55556mm"/>
            <v:path arrowok="t"/>
            <v:textbox>
              <w:txbxContent>
                <w:p w14:paraId="7D072583" w14:textId="77777777" w:rsidR="00737370" w:rsidRPr="003F5B4E" w:rsidRDefault="00737370" w:rsidP="00C23617">
                  <w:pPr>
                    <w:ind w:left="2790"/>
                    <w:rPr>
                      <w:rFonts w:ascii="Calibri" w:hAnsi="Calibri" w:cs="Arial"/>
                      <w:sz w:val="24"/>
                    </w:rPr>
                  </w:pPr>
                  <w:r w:rsidRPr="003F5B4E">
                    <w:rPr>
                      <w:rFonts w:ascii="Calibri" w:hAnsi="Calibri" w:cs="Arial"/>
                      <w:sz w:val="24"/>
                    </w:rPr>
                    <w:tab/>
                  </w:r>
                  <w:r w:rsidRPr="003F5B4E">
                    <w:rPr>
                      <w:rFonts w:ascii="Calibri" w:hAnsi="Calibri" w:cs="Arial"/>
                      <w:sz w:val="24"/>
                    </w:rPr>
                    <w:tab/>
                  </w:r>
                </w:p>
                <w:p w14:paraId="163705AF" w14:textId="05853954" w:rsidR="00737370" w:rsidRPr="003F5B4E" w:rsidRDefault="00BB5C80" w:rsidP="00BB5C80">
                  <w:pPr>
                    <w:ind w:left="2790"/>
                    <w:jc w:val="center"/>
                    <w:rPr>
                      <w:rFonts w:ascii="Calibri" w:hAnsi="Calibri" w:cs="Arial"/>
                      <w:b/>
                      <w:i/>
                      <w:sz w:val="32"/>
                      <w:szCs w:val="32"/>
                      <w:u w:val="single"/>
                    </w:rPr>
                  </w:pPr>
                  <w:r>
                    <w:rPr>
                      <w:rFonts w:ascii="Calibri" w:hAnsi="Calibri" w:cs="Arial"/>
                      <w:b/>
                      <w:i/>
                      <w:sz w:val="32"/>
                      <w:szCs w:val="32"/>
                      <w:u w:val="single"/>
                    </w:rPr>
                    <w:t>UNLOCK A</w:t>
                  </w:r>
                  <w:r w:rsidR="00737370" w:rsidRPr="003F5B4E">
                    <w:rPr>
                      <w:rFonts w:ascii="Calibri" w:hAnsi="Calibri" w:cs="Arial"/>
                      <w:b/>
                      <w:i/>
                      <w:sz w:val="32"/>
                      <w:szCs w:val="32"/>
                      <w:u w:val="single"/>
                    </w:rPr>
                    <w:t xml:space="preserve"> YOUNGER </w:t>
                  </w:r>
                  <w:r>
                    <w:rPr>
                      <w:rFonts w:ascii="Calibri" w:hAnsi="Calibri" w:cs="Arial"/>
                      <w:b/>
                      <w:i/>
                      <w:sz w:val="32"/>
                      <w:szCs w:val="32"/>
                      <w:u w:val="single"/>
                    </w:rPr>
                    <w:t xml:space="preserve">LOOK </w:t>
                  </w:r>
                  <w:r w:rsidR="00737370" w:rsidRPr="003F5B4E">
                    <w:rPr>
                      <w:rFonts w:ascii="Calibri" w:hAnsi="Calibri" w:cs="Arial"/>
                      <w:b/>
                      <w:i/>
                      <w:sz w:val="32"/>
                      <w:szCs w:val="32"/>
                      <w:u w:val="single"/>
                    </w:rPr>
                    <w:t xml:space="preserve">WITH A </w:t>
                  </w:r>
                  <w:r>
                    <w:rPr>
                      <w:rFonts w:ascii="Calibri" w:hAnsi="Calibri" w:cs="Arial"/>
                      <w:b/>
                      <w:i/>
                      <w:sz w:val="32"/>
                      <w:szCs w:val="32"/>
                      <w:u w:val="single"/>
                    </w:rPr>
                    <w:t xml:space="preserve">PERFECT </w:t>
                  </w:r>
                  <w:r w:rsidR="00737370" w:rsidRPr="003F5B4E">
                    <w:rPr>
                      <w:rFonts w:ascii="Calibri" w:hAnsi="Calibri" w:cs="Arial"/>
                      <w:b/>
                      <w:i/>
                      <w:sz w:val="32"/>
                      <w:szCs w:val="32"/>
                      <w:u w:val="single"/>
                    </w:rPr>
                    <w:t>HAIRCUT</w:t>
                  </w:r>
                </w:p>
                <w:p w14:paraId="57E1BE0C" w14:textId="77777777" w:rsidR="00737370" w:rsidRPr="003F5B4E" w:rsidRDefault="00737370" w:rsidP="00C23617">
                  <w:pPr>
                    <w:ind w:left="2790"/>
                    <w:rPr>
                      <w:rFonts w:ascii="Calibri" w:hAnsi="Calibri" w:cs="Arial"/>
                      <w:sz w:val="24"/>
                    </w:rPr>
                  </w:pPr>
                </w:p>
                <w:p w14:paraId="17618038" w14:textId="77777777" w:rsidR="00BB5C80" w:rsidRDefault="00BB5C80" w:rsidP="000145C7">
                  <w:pPr>
                    <w:spacing w:before="120" w:line="280" w:lineRule="exact"/>
                    <w:ind w:left="2794"/>
                    <w:jc w:val="both"/>
                    <w:rPr>
                      <w:rFonts w:ascii="Calibri" w:hAnsi="Calibri" w:cs="Arial"/>
                      <w:szCs w:val="22"/>
                    </w:rPr>
                  </w:pPr>
                  <w:r w:rsidRPr="00BB5C80">
                    <w:rPr>
                      <w:rFonts w:ascii="Calibri" w:hAnsi="Calibri" w:cs="Arial"/>
                      <w:szCs w:val="22"/>
                    </w:rPr>
                    <w:t>Did you know a fresh haircut can instantly shave years off your appearance? Skip the search for a fountain of youth—your stylist holds the key, and the results are immediate! We often fall into the “same old” routine at appointments, but as time moves on, it’s worth chatting with your stylist about a new, flattering cut.</w:t>
                  </w:r>
                </w:p>
                <w:p w14:paraId="0C155E16" w14:textId="50781A59" w:rsidR="000145C7" w:rsidRDefault="00BB5C80" w:rsidP="000145C7">
                  <w:pPr>
                    <w:spacing w:before="120" w:line="280" w:lineRule="exact"/>
                    <w:ind w:left="2794"/>
                    <w:jc w:val="both"/>
                    <w:rPr>
                      <w:rFonts w:ascii="Calibri" w:hAnsi="Calibri" w:cs="Arial"/>
                      <w:szCs w:val="22"/>
                    </w:rPr>
                  </w:pPr>
                  <w:r>
                    <w:rPr>
                      <w:rFonts w:ascii="Calibri" w:hAnsi="Calibri" w:cs="Arial"/>
                      <w:szCs w:val="22"/>
                    </w:rPr>
                    <w:t>Understand Your Hair Type:</w:t>
                  </w:r>
                </w:p>
                <w:p w14:paraId="1D9B8FB7" w14:textId="77777777" w:rsidR="00BB5C80" w:rsidRPr="003F5B4E" w:rsidRDefault="00BB5C80" w:rsidP="000145C7">
                  <w:pPr>
                    <w:spacing w:before="120" w:line="280" w:lineRule="exact"/>
                    <w:ind w:left="2794"/>
                    <w:jc w:val="both"/>
                    <w:rPr>
                      <w:rFonts w:ascii="Calibri" w:hAnsi="Calibri" w:cs="Arial"/>
                      <w:szCs w:val="22"/>
                    </w:rPr>
                  </w:pPr>
                </w:p>
                <w:p w14:paraId="2AC719DB" w14:textId="77777777" w:rsidR="00737370" w:rsidRPr="003F5B4E" w:rsidRDefault="00737370" w:rsidP="000566C9">
                  <w:pPr>
                    <w:spacing w:line="280" w:lineRule="exact"/>
                    <w:ind w:left="2790"/>
                    <w:rPr>
                      <w:rFonts w:ascii="Calibri" w:hAnsi="Calibri" w:cs="Arial"/>
                      <w:szCs w:val="22"/>
                    </w:rPr>
                  </w:pPr>
                </w:p>
                <w:p w14:paraId="7AC07309" w14:textId="6DCBE17F" w:rsidR="00737370" w:rsidRDefault="00737370" w:rsidP="0036321A">
                  <w:pPr>
                    <w:pStyle w:val="ListParagraph"/>
                    <w:numPr>
                      <w:ilvl w:val="0"/>
                      <w:numId w:val="42"/>
                    </w:numPr>
                    <w:spacing w:line="260" w:lineRule="exact"/>
                    <w:ind w:left="540"/>
                    <w:jc w:val="both"/>
                    <w:rPr>
                      <w:rFonts w:ascii="Calibri" w:hAnsi="Calibri" w:cs="Arial"/>
                      <w:szCs w:val="22"/>
                    </w:rPr>
                  </w:pPr>
                  <w:r w:rsidRPr="00BB5C80">
                    <w:rPr>
                      <w:rFonts w:ascii="Calibri" w:hAnsi="Calibri" w:cs="Arial"/>
                      <w:b/>
                      <w:szCs w:val="22"/>
                    </w:rPr>
                    <w:t>Coarse hair</w:t>
                  </w:r>
                  <w:r w:rsidRPr="00BB5C80">
                    <w:rPr>
                      <w:rFonts w:ascii="Calibri" w:hAnsi="Calibri" w:cs="Arial"/>
                      <w:szCs w:val="22"/>
                    </w:rPr>
                    <w:t xml:space="preserve">. </w:t>
                  </w:r>
                  <w:r w:rsidR="00BB5C80" w:rsidRPr="00BB5C80">
                    <w:rPr>
                      <w:rFonts w:ascii="Calibri" w:hAnsi="Calibri" w:cs="Arial"/>
                      <w:szCs w:val="22"/>
                    </w:rPr>
                    <w:t>Go for a cropped cut to avoid damaging treatments, revealing healthier, youthful locks.</w:t>
                  </w:r>
                </w:p>
                <w:p w14:paraId="500F0D13" w14:textId="77777777" w:rsidR="00BB5C80" w:rsidRPr="00BB5C80" w:rsidRDefault="00BB5C80" w:rsidP="00BB5C80">
                  <w:pPr>
                    <w:pStyle w:val="ListParagraph"/>
                    <w:spacing w:line="260" w:lineRule="exact"/>
                    <w:ind w:left="540"/>
                    <w:jc w:val="both"/>
                    <w:rPr>
                      <w:rFonts w:ascii="Calibri" w:hAnsi="Calibri" w:cs="Arial"/>
                      <w:szCs w:val="22"/>
                    </w:rPr>
                  </w:pPr>
                </w:p>
                <w:p w14:paraId="072CD0EC" w14:textId="2024B525" w:rsidR="00BB5C80" w:rsidRPr="00BB5C80" w:rsidRDefault="00737370" w:rsidP="00BB5C80">
                  <w:pPr>
                    <w:pStyle w:val="ListParagraph"/>
                    <w:numPr>
                      <w:ilvl w:val="0"/>
                      <w:numId w:val="42"/>
                    </w:numPr>
                    <w:spacing w:after="120" w:line="260" w:lineRule="exact"/>
                    <w:ind w:left="547" w:hanging="403"/>
                    <w:jc w:val="both"/>
                    <w:rPr>
                      <w:rFonts w:ascii="Calibri" w:hAnsi="Calibri" w:cs="Arial"/>
                      <w:szCs w:val="22"/>
                    </w:rPr>
                  </w:pPr>
                  <w:r w:rsidRPr="00BB5C80">
                    <w:rPr>
                      <w:rFonts w:ascii="Calibri" w:hAnsi="Calibri" w:cs="Arial"/>
                      <w:b/>
                      <w:szCs w:val="22"/>
                    </w:rPr>
                    <w:t>Thick hair</w:t>
                  </w:r>
                  <w:r w:rsidRPr="00BB5C80">
                    <w:rPr>
                      <w:rFonts w:ascii="Calibri" w:hAnsi="Calibri" w:cs="Arial"/>
                      <w:szCs w:val="22"/>
                    </w:rPr>
                    <w:t xml:space="preserve">.  </w:t>
                  </w:r>
                  <w:r w:rsidR="00BB5C80" w:rsidRPr="00BB5C80">
                    <w:rPr>
                      <w:rFonts w:ascii="Calibri" w:hAnsi="Calibri" w:cs="Arial"/>
                      <w:szCs w:val="22"/>
                    </w:rPr>
                    <w:t>Shoulder-length styles, thinned and layered strategically, offer a polished, youthful vibe.</w:t>
                  </w:r>
                  <w:r w:rsidR="00BB5C80">
                    <w:rPr>
                      <w:rFonts w:ascii="Calibri" w:hAnsi="Calibri" w:cs="Arial"/>
                      <w:szCs w:val="22"/>
                    </w:rPr>
                    <w:br/>
                  </w:r>
                </w:p>
                <w:p w14:paraId="27C542EA" w14:textId="262E116C" w:rsidR="00737370" w:rsidRDefault="00737370" w:rsidP="00B2099A">
                  <w:pPr>
                    <w:pStyle w:val="ListParagraph"/>
                    <w:numPr>
                      <w:ilvl w:val="0"/>
                      <w:numId w:val="42"/>
                    </w:numPr>
                    <w:spacing w:line="260" w:lineRule="exact"/>
                    <w:ind w:left="540"/>
                    <w:jc w:val="both"/>
                    <w:rPr>
                      <w:rFonts w:ascii="Calibri" w:hAnsi="Calibri" w:cs="Arial"/>
                      <w:szCs w:val="22"/>
                    </w:rPr>
                  </w:pPr>
                  <w:r w:rsidRPr="00BB5C80">
                    <w:rPr>
                      <w:rFonts w:ascii="Calibri" w:hAnsi="Calibri" w:cs="Arial"/>
                      <w:b/>
                      <w:szCs w:val="22"/>
                    </w:rPr>
                    <w:t>Thinning hair</w:t>
                  </w:r>
                  <w:r w:rsidRPr="00BB5C80">
                    <w:rPr>
                      <w:rFonts w:ascii="Calibri" w:hAnsi="Calibri" w:cs="Arial"/>
                      <w:szCs w:val="22"/>
                    </w:rPr>
                    <w:t xml:space="preserve">.  </w:t>
                  </w:r>
                  <w:r w:rsidR="00BB5C80" w:rsidRPr="00BB5C80">
                    <w:rPr>
                      <w:rFonts w:ascii="Calibri" w:hAnsi="Calibri" w:cs="Arial"/>
                      <w:szCs w:val="22"/>
                    </w:rPr>
                    <w:t>A chin-length cut adds fullness and lift or try a shorter style for a height illusion.</w:t>
                  </w:r>
                </w:p>
                <w:p w14:paraId="6039FEF0" w14:textId="77777777" w:rsidR="00BB5C80" w:rsidRPr="00BB5C80" w:rsidRDefault="00BB5C80" w:rsidP="00BB5C80">
                  <w:pPr>
                    <w:pStyle w:val="ListParagraph"/>
                    <w:spacing w:line="260" w:lineRule="exact"/>
                    <w:ind w:left="540"/>
                    <w:jc w:val="both"/>
                    <w:rPr>
                      <w:rFonts w:ascii="Calibri" w:hAnsi="Calibri" w:cs="Arial"/>
                      <w:szCs w:val="22"/>
                    </w:rPr>
                  </w:pPr>
                </w:p>
                <w:p w14:paraId="4CA78788" w14:textId="27AC26D8" w:rsidR="00BB5C80" w:rsidRPr="00BB5C80" w:rsidRDefault="00737370" w:rsidP="00BB5C80">
                  <w:pPr>
                    <w:pStyle w:val="ListParagraph"/>
                    <w:numPr>
                      <w:ilvl w:val="0"/>
                      <w:numId w:val="42"/>
                    </w:numPr>
                    <w:spacing w:line="260" w:lineRule="exact"/>
                    <w:ind w:left="540"/>
                    <w:jc w:val="both"/>
                    <w:rPr>
                      <w:rFonts w:ascii="Calibri" w:hAnsi="Calibri" w:cs="Arial"/>
                      <w:szCs w:val="22"/>
                    </w:rPr>
                  </w:pPr>
                  <w:r w:rsidRPr="00BB5C80">
                    <w:rPr>
                      <w:rFonts w:ascii="Calibri" w:hAnsi="Calibri" w:cs="Arial"/>
                      <w:b/>
                      <w:szCs w:val="22"/>
                    </w:rPr>
                    <w:t>Straight, limp hair</w:t>
                  </w:r>
                  <w:r w:rsidR="000145C7" w:rsidRPr="00BB5C80">
                    <w:rPr>
                      <w:rFonts w:ascii="Calibri" w:hAnsi="Calibri" w:cs="Arial"/>
                      <w:szCs w:val="22"/>
                    </w:rPr>
                    <w:t xml:space="preserve">.  </w:t>
                  </w:r>
                  <w:r w:rsidR="00BB5C80" w:rsidRPr="00BB5C80">
                    <w:rPr>
                      <w:rFonts w:ascii="Calibri" w:hAnsi="Calibri" w:cs="Arial"/>
                      <w:szCs w:val="22"/>
                    </w:rPr>
                    <w:t>Short, layered cuts counteract weight that ages limp hair. Use lightweight products for extra bounce.</w:t>
                  </w:r>
                  <w:r w:rsidR="00BB5C80">
                    <w:rPr>
                      <w:rFonts w:ascii="Calibri" w:hAnsi="Calibri" w:cs="Arial"/>
                      <w:szCs w:val="22"/>
                    </w:rPr>
                    <w:br/>
                  </w:r>
                </w:p>
                <w:p w14:paraId="37206D42" w14:textId="6B559BBA" w:rsidR="00737370" w:rsidRDefault="00737370" w:rsidP="00761121">
                  <w:pPr>
                    <w:pStyle w:val="ListParagraph"/>
                    <w:numPr>
                      <w:ilvl w:val="0"/>
                      <w:numId w:val="42"/>
                    </w:numPr>
                    <w:spacing w:line="260" w:lineRule="exact"/>
                    <w:ind w:left="540"/>
                    <w:jc w:val="both"/>
                    <w:rPr>
                      <w:rFonts w:ascii="Calibri" w:hAnsi="Calibri" w:cs="Arial"/>
                      <w:szCs w:val="22"/>
                    </w:rPr>
                  </w:pPr>
                  <w:r w:rsidRPr="00BB5C80">
                    <w:rPr>
                      <w:rFonts w:ascii="Calibri" w:hAnsi="Calibri" w:cs="Arial"/>
                      <w:b/>
                      <w:szCs w:val="22"/>
                    </w:rPr>
                    <w:t>Oily hair</w:t>
                  </w:r>
                  <w:r w:rsidRPr="00BB5C80">
                    <w:rPr>
                      <w:rFonts w:ascii="Calibri" w:hAnsi="Calibri" w:cs="Arial"/>
                      <w:szCs w:val="22"/>
                    </w:rPr>
                    <w:t xml:space="preserve">.   </w:t>
                  </w:r>
                  <w:r w:rsidR="00BB5C80" w:rsidRPr="00BB5C80">
                    <w:rPr>
                      <w:rFonts w:ascii="Calibri" w:hAnsi="Calibri" w:cs="Arial"/>
                      <w:szCs w:val="22"/>
                    </w:rPr>
                    <w:t>An asymmetrical cut lifts roots and adds fullness. Ask your stylist for oil-absorbing products.</w:t>
                  </w:r>
                </w:p>
                <w:p w14:paraId="6EF530B8" w14:textId="77777777" w:rsidR="00BB5C80" w:rsidRPr="00BB5C80" w:rsidRDefault="00BB5C80" w:rsidP="00BB5C80">
                  <w:pPr>
                    <w:pStyle w:val="ListParagraph"/>
                    <w:spacing w:line="260" w:lineRule="exact"/>
                    <w:ind w:left="540"/>
                    <w:jc w:val="both"/>
                    <w:rPr>
                      <w:rFonts w:ascii="Calibri" w:hAnsi="Calibri" w:cs="Arial"/>
                      <w:szCs w:val="22"/>
                    </w:rPr>
                  </w:pPr>
                </w:p>
                <w:p w14:paraId="4AA8CC1E" w14:textId="4D35AE07" w:rsidR="00BB5C80" w:rsidRPr="00BB5C80" w:rsidRDefault="00737370" w:rsidP="00BB5C80">
                  <w:pPr>
                    <w:pStyle w:val="ListParagraph"/>
                    <w:numPr>
                      <w:ilvl w:val="0"/>
                      <w:numId w:val="42"/>
                    </w:numPr>
                    <w:spacing w:line="260" w:lineRule="exact"/>
                    <w:ind w:left="540"/>
                    <w:jc w:val="both"/>
                    <w:rPr>
                      <w:rFonts w:ascii="Calibri" w:hAnsi="Calibri" w:cs="Arial"/>
                      <w:szCs w:val="22"/>
                    </w:rPr>
                  </w:pPr>
                  <w:r w:rsidRPr="00BB5C80">
                    <w:rPr>
                      <w:rFonts w:ascii="Calibri" w:hAnsi="Calibri" w:cs="Arial"/>
                      <w:b/>
                      <w:szCs w:val="22"/>
                    </w:rPr>
                    <w:t>Frizzy hair</w:t>
                  </w:r>
                  <w:r w:rsidRPr="00BB5C80">
                    <w:rPr>
                      <w:rFonts w:ascii="Calibri" w:hAnsi="Calibri" w:cs="Arial"/>
                      <w:szCs w:val="22"/>
                    </w:rPr>
                    <w:t xml:space="preserve">.  </w:t>
                  </w:r>
                  <w:proofErr w:type="spellStart"/>
                  <w:r w:rsidR="00BB5C80" w:rsidRPr="00BB5C80">
                    <w:rPr>
                      <w:rFonts w:ascii="Calibri" w:hAnsi="Calibri" w:cs="Arial"/>
                      <w:szCs w:val="22"/>
                    </w:rPr>
                    <w:t>Opt</w:t>
                  </w:r>
                  <w:proofErr w:type="spellEnd"/>
                  <w:r w:rsidR="00BB5C80" w:rsidRPr="00BB5C80">
                    <w:rPr>
                      <w:rFonts w:ascii="Calibri" w:hAnsi="Calibri" w:cs="Arial"/>
                      <w:szCs w:val="22"/>
                    </w:rPr>
                    <w:t xml:space="preserve"> for a style just past the shoulders to tame frizz as hair becomes harder to manage with age.</w:t>
                  </w:r>
                  <w:r w:rsidR="00BB5C80">
                    <w:rPr>
                      <w:rFonts w:ascii="Calibri" w:hAnsi="Calibri" w:cs="Arial"/>
                      <w:szCs w:val="22"/>
                    </w:rPr>
                    <w:br/>
                  </w:r>
                </w:p>
                <w:p w14:paraId="312BF298" w14:textId="20C3D7A3" w:rsidR="00737370" w:rsidRPr="003F5B4E" w:rsidRDefault="00737370" w:rsidP="000145C7">
                  <w:pPr>
                    <w:pStyle w:val="ListParagraph"/>
                    <w:numPr>
                      <w:ilvl w:val="0"/>
                      <w:numId w:val="42"/>
                    </w:numPr>
                    <w:spacing w:line="260" w:lineRule="exact"/>
                    <w:ind w:left="540"/>
                    <w:jc w:val="both"/>
                    <w:rPr>
                      <w:rFonts w:ascii="Calibri" w:hAnsi="Calibri" w:cs="Arial"/>
                      <w:szCs w:val="22"/>
                    </w:rPr>
                  </w:pPr>
                  <w:r w:rsidRPr="003F5B4E">
                    <w:rPr>
                      <w:rFonts w:ascii="Calibri" w:hAnsi="Calibri" w:cs="Arial"/>
                      <w:b/>
                      <w:szCs w:val="22"/>
                    </w:rPr>
                    <w:t>Curly hair</w:t>
                  </w:r>
                  <w:r w:rsidRPr="003F5B4E">
                    <w:rPr>
                      <w:rFonts w:ascii="Calibri" w:hAnsi="Calibri" w:cs="Arial"/>
                      <w:szCs w:val="22"/>
                    </w:rPr>
                    <w:t xml:space="preserve">. </w:t>
                  </w:r>
                  <w:r w:rsidR="00BB5C80" w:rsidRPr="00BB5C80">
                    <w:rPr>
                      <w:rFonts w:ascii="Calibri" w:hAnsi="Calibri" w:cs="Arial"/>
                      <w:szCs w:val="22"/>
                    </w:rPr>
                    <w:t>Long layers shape curls for a lively, youthful appearance.</w:t>
                  </w:r>
                </w:p>
                <w:p w14:paraId="7E068489" w14:textId="77777777" w:rsidR="00737370" w:rsidRPr="003F5B4E" w:rsidRDefault="00737370" w:rsidP="000145C7">
                  <w:pPr>
                    <w:spacing w:line="260" w:lineRule="exact"/>
                    <w:ind w:left="540"/>
                    <w:jc w:val="both"/>
                    <w:rPr>
                      <w:rFonts w:ascii="Calibri" w:hAnsi="Calibri" w:cs="Arial"/>
                      <w:szCs w:val="22"/>
                    </w:rPr>
                  </w:pPr>
                </w:p>
                <w:p w14:paraId="2EE4D23D" w14:textId="60B5A263" w:rsidR="00737370" w:rsidRPr="00BB5C80" w:rsidRDefault="00737370" w:rsidP="00AD5F8A">
                  <w:pPr>
                    <w:pStyle w:val="ListParagraph"/>
                    <w:numPr>
                      <w:ilvl w:val="0"/>
                      <w:numId w:val="42"/>
                    </w:numPr>
                    <w:spacing w:line="260" w:lineRule="exact"/>
                    <w:ind w:left="540"/>
                    <w:jc w:val="both"/>
                    <w:rPr>
                      <w:rFonts w:ascii="Calibri" w:hAnsi="Calibri" w:cs="Arial"/>
                      <w:szCs w:val="22"/>
                    </w:rPr>
                  </w:pPr>
                  <w:r w:rsidRPr="00BB5C80">
                    <w:rPr>
                      <w:rFonts w:ascii="Calibri" w:hAnsi="Calibri" w:cs="Arial"/>
                      <w:b/>
                      <w:szCs w:val="22"/>
                    </w:rPr>
                    <w:t>Wavy hair</w:t>
                  </w:r>
                  <w:r w:rsidRPr="00BB5C80">
                    <w:rPr>
                      <w:rFonts w:ascii="Calibri" w:hAnsi="Calibri" w:cs="Arial"/>
                      <w:szCs w:val="22"/>
                    </w:rPr>
                    <w:t xml:space="preserve">.  </w:t>
                  </w:r>
                  <w:r w:rsidR="00BB5C80" w:rsidRPr="00BB5C80">
                    <w:rPr>
                      <w:rFonts w:ascii="Calibri" w:hAnsi="Calibri" w:cs="Arial"/>
                      <w:szCs w:val="22"/>
                    </w:rPr>
                    <w:t>Natural waves soften your look—request perimeter layers cut straight for extra charm (you’re in luck!).</w:t>
                  </w:r>
                  <w:r w:rsidR="00BB5C80">
                    <w:rPr>
                      <w:rFonts w:ascii="Calibri" w:hAnsi="Calibri" w:cs="Arial"/>
                      <w:szCs w:val="22"/>
                    </w:rPr>
                    <w:br/>
                  </w:r>
                </w:p>
                <w:p w14:paraId="249C17BC" w14:textId="304F77DF" w:rsidR="00737370" w:rsidRPr="00BB5C80" w:rsidRDefault="00737370" w:rsidP="007315E4">
                  <w:pPr>
                    <w:pStyle w:val="ListParagraph"/>
                    <w:numPr>
                      <w:ilvl w:val="0"/>
                      <w:numId w:val="42"/>
                    </w:numPr>
                    <w:spacing w:line="260" w:lineRule="exact"/>
                    <w:ind w:left="540"/>
                    <w:jc w:val="both"/>
                    <w:rPr>
                      <w:rFonts w:ascii="Calibri" w:hAnsi="Calibri" w:cs="Arial"/>
                      <w:sz w:val="24"/>
                    </w:rPr>
                  </w:pPr>
                  <w:r w:rsidRPr="00BB5C80">
                    <w:rPr>
                      <w:rFonts w:ascii="Calibri" w:hAnsi="Calibri" w:cs="Arial"/>
                      <w:b/>
                      <w:szCs w:val="22"/>
                    </w:rPr>
                    <w:t>Gray hair</w:t>
                  </w:r>
                  <w:r w:rsidR="0079360D" w:rsidRPr="00BB5C80">
                    <w:rPr>
                      <w:rFonts w:ascii="Calibri" w:hAnsi="Calibri" w:cs="Arial"/>
                      <w:szCs w:val="22"/>
                    </w:rPr>
                    <w:t xml:space="preserve">.  </w:t>
                  </w:r>
                  <w:r w:rsidR="00BB5C80" w:rsidRPr="00BB5C80">
                    <w:rPr>
                      <w:rFonts w:ascii="Calibri" w:hAnsi="Calibri" w:cs="Arial"/>
                      <w:szCs w:val="22"/>
                    </w:rPr>
                    <w:t>Embrace gray with a trendy, face-flattering style crafted by your stylist</w:t>
                  </w:r>
                </w:p>
                <w:p w14:paraId="1347493D" w14:textId="77777777" w:rsidR="00737370" w:rsidRPr="003F5B4E" w:rsidRDefault="00737370" w:rsidP="00730E1C">
                  <w:pPr>
                    <w:rPr>
                      <w:rFonts w:ascii="Calibri" w:hAnsi="Calibri" w:cs="Arial"/>
                      <w:sz w:val="24"/>
                    </w:rPr>
                  </w:pPr>
                </w:p>
                <w:p w14:paraId="30D156A5" w14:textId="77777777" w:rsidR="00737370" w:rsidRPr="003F5B4E" w:rsidRDefault="00737370" w:rsidP="00730E1C">
                  <w:pPr>
                    <w:rPr>
                      <w:rFonts w:ascii="Calibri" w:hAnsi="Calibri" w:cs="Arial"/>
                      <w:sz w:val="24"/>
                    </w:rPr>
                  </w:pPr>
                </w:p>
                <w:p w14:paraId="69F5B53B" w14:textId="77777777" w:rsidR="00737370" w:rsidRPr="003F5B4E" w:rsidRDefault="00737370" w:rsidP="00C23617">
                  <w:pPr>
                    <w:ind w:left="2790"/>
                    <w:rPr>
                      <w:rFonts w:ascii="Calibri" w:hAnsi="Calibri" w:cs="Arial"/>
                      <w:sz w:val="24"/>
                    </w:rPr>
                  </w:pPr>
                </w:p>
                <w:p w14:paraId="1236889B" w14:textId="77777777" w:rsidR="00737370" w:rsidRPr="003F5B4E" w:rsidRDefault="00737370" w:rsidP="00C23617">
                  <w:pPr>
                    <w:ind w:left="2790"/>
                    <w:rPr>
                      <w:rFonts w:ascii="Calibri" w:hAnsi="Calibri" w:cs="Arial"/>
                      <w:sz w:val="24"/>
                    </w:rPr>
                  </w:pPr>
                </w:p>
              </w:txbxContent>
            </v:textbox>
          </v:shape>
        </w:pict>
      </w:r>
    </w:p>
    <w:p w14:paraId="317415C8" w14:textId="77777777" w:rsidR="00A62725" w:rsidRDefault="00000000" w:rsidP="00010C6B">
      <w:pPr>
        <w:spacing w:before="240"/>
        <w:ind w:right="-720"/>
        <w:rPr>
          <w:rStyle w:val="Strong"/>
          <w:rFonts w:ascii="Arial" w:hAnsi="Arial" w:cs="Arial"/>
          <w:b w:val="0"/>
          <w:sz w:val="21"/>
          <w:szCs w:val="21"/>
        </w:rPr>
      </w:pPr>
      <w:r>
        <w:rPr>
          <w:rFonts w:ascii="Helvetica" w:hAnsi="Helvetica" w:cs="Helvetica"/>
          <w:noProof/>
          <w:sz w:val="24"/>
        </w:rPr>
        <w:pict w14:anchorId="7D8A54CA">
          <v:shape id="Text Box 27" o:spid="_x0000_s2052" type="#_x0000_t202" style="position:absolute;margin-left:0;margin-top:13.1pt;width:108pt;height:153pt;z-index:25166950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" filled="f" stroked="f">
            <v:textbox>
              <w:txbxContent>
                <w:p w14:paraId="53233740" w14:textId="7A7F314C" w:rsidR="00737370" w:rsidRDefault="00E561EF">
                  <w:r>
                    <w:rPr>
                      <w:rFonts w:ascii="Helvetica" w:hAnsi="Helvetica" w:cs="Helvetica"/>
                      <w:noProof/>
                      <w:sz w:val="24"/>
                    </w:rPr>
                    <w:drawing>
                      <wp:inline distT="0" distB="0" distL="0" distR="0" wp14:anchorId="119FEB03" wp14:editId="0EB99947">
                        <wp:extent cx="1190625" cy="1800225"/>
                        <wp:effectExtent l="0" t="0" r="0" b="0"/>
                        <wp:docPr id="2793599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90625" cy="1800225"/>
                                </a:xfrm>
                                <a:prstGeom prst="rect">
                                  <a:avLst/>
                                </a:prstGeom>
                                <a:noFill/>
                                <a:ln>
                                  <a:noFill/>
                                </a:ln>
                              </pic:spPr>
                            </pic:pic>
                          </a:graphicData>
                        </a:graphic>
                      </wp:inline>
                    </w:drawing>
                  </w:r>
                </w:p>
              </w:txbxContent>
            </v:textbox>
            <w10:wrap type="square"/>
          </v:shape>
        </w:pict>
      </w:r>
      <w:r w:rsidR="005A5E34">
        <w:rPr>
          <w:rFonts w:ascii="Helvetica" w:hAnsi="Helvetica" w:cs="Helvetica"/>
          <w:noProof/>
          <w:sz w:val="24"/>
        </w:rPr>
        <w:drawing>
          <wp:inline distT="0" distB="0" distL="0" distR="0" wp14:anchorId="3EE3C28B" wp14:editId="42AB1D65">
            <wp:extent cx="1871345" cy="1322705"/>
            <wp:effectExtent l="19050" t="0" r="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1871345" cy="1322705"/>
                    </a:xfrm>
                    <a:prstGeom prst="rect">
                      <a:avLst/>
                    </a:prstGeom>
                    <a:noFill/>
                    <a:ln w="9525">
                      <a:noFill/>
                      <a:miter lim="800000"/>
                      <a:headEnd/>
                      <a:tailEnd/>
                    </a:ln>
                  </pic:spPr>
                </pic:pic>
              </a:graphicData>
            </a:graphic>
          </wp:inline>
        </w:drawing>
      </w:r>
    </w:p>
    <w:p w14:paraId="4D746B07" w14:textId="77777777" w:rsidR="00A62725" w:rsidRDefault="00A62725" w:rsidP="00B116DA">
      <w:pPr>
        <w:spacing w:before="240"/>
        <w:ind w:left="3420" w:right="-720"/>
        <w:rPr>
          <w:rStyle w:val="Strong"/>
          <w:rFonts w:ascii="Arial" w:hAnsi="Arial" w:cs="Arial"/>
          <w:b w:val="0"/>
          <w:sz w:val="21"/>
          <w:szCs w:val="21"/>
        </w:rPr>
      </w:pPr>
    </w:p>
    <w:p w14:paraId="063ACF6D" w14:textId="77777777" w:rsidR="00A62725" w:rsidRDefault="00A62725" w:rsidP="00B116DA">
      <w:pPr>
        <w:spacing w:before="240"/>
        <w:ind w:left="3420" w:right="-720"/>
        <w:rPr>
          <w:rStyle w:val="Strong"/>
          <w:rFonts w:ascii="Arial" w:hAnsi="Arial" w:cs="Arial"/>
          <w:b w:val="0"/>
          <w:sz w:val="21"/>
          <w:szCs w:val="21"/>
        </w:rPr>
      </w:pPr>
    </w:p>
    <w:p w14:paraId="193440F2" w14:textId="77777777" w:rsidR="00AF4C8B" w:rsidRDefault="00AF4C8B" w:rsidP="00B116DA">
      <w:pPr>
        <w:spacing w:before="240"/>
        <w:ind w:left="3420" w:right="-720"/>
        <w:rPr>
          <w:rStyle w:val="Strong"/>
          <w:rFonts w:ascii="Arial" w:hAnsi="Arial" w:cs="Arial"/>
          <w:b w:val="0"/>
          <w:sz w:val="21"/>
          <w:szCs w:val="21"/>
        </w:rPr>
      </w:pPr>
    </w:p>
    <w:p w14:paraId="04AC4E2C" w14:textId="77777777" w:rsidR="00AF4C8B" w:rsidRDefault="00AF4C8B" w:rsidP="00B116DA">
      <w:pPr>
        <w:spacing w:before="240"/>
        <w:ind w:left="3420" w:right="-720"/>
        <w:rPr>
          <w:rStyle w:val="Strong"/>
          <w:rFonts w:ascii="Arial" w:hAnsi="Arial" w:cs="Arial"/>
          <w:b w:val="0"/>
          <w:sz w:val="21"/>
          <w:szCs w:val="21"/>
        </w:rPr>
      </w:pPr>
    </w:p>
    <w:p w14:paraId="613FA1AF" w14:textId="77777777" w:rsidR="00AF4C8B" w:rsidRDefault="00AF4C8B" w:rsidP="00B116DA">
      <w:pPr>
        <w:spacing w:before="240"/>
        <w:ind w:left="3420" w:right="-720"/>
        <w:rPr>
          <w:rStyle w:val="Strong"/>
          <w:rFonts w:ascii="Arial" w:hAnsi="Arial" w:cs="Arial"/>
          <w:b w:val="0"/>
          <w:sz w:val="21"/>
          <w:szCs w:val="21"/>
        </w:rPr>
      </w:pPr>
    </w:p>
    <w:p w14:paraId="612A9D26" w14:textId="77777777" w:rsidR="00AF4C8B" w:rsidRDefault="00AF4C8B" w:rsidP="00B116DA">
      <w:pPr>
        <w:spacing w:before="240"/>
        <w:ind w:left="3420" w:right="-720"/>
        <w:rPr>
          <w:rStyle w:val="Strong"/>
          <w:rFonts w:ascii="Arial" w:hAnsi="Arial" w:cs="Arial"/>
          <w:b w:val="0"/>
          <w:sz w:val="21"/>
          <w:szCs w:val="21"/>
        </w:rPr>
      </w:pPr>
    </w:p>
    <w:p w14:paraId="3ADBAE32" w14:textId="77777777" w:rsidR="00B116DA" w:rsidRDefault="00B116DA" w:rsidP="004B22B8">
      <w:pPr>
        <w:spacing w:before="240"/>
        <w:ind w:right="-720"/>
        <w:rPr>
          <w:rStyle w:val="Strong"/>
          <w:rFonts w:ascii="Arial" w:hAnsi="Arial" w:cs="Arial"/>
          <w:b w:val="0"/>
          <w:sz w:val="21"/>
          <w:szCs w:val="21"/>
        </w:rPr>
      </w:pPr>
    </w:p>
    <w:p w14:paraId="18B68384" w14:textId="77777777" w:rsidR="00B116DA" w:rsidRPr="00915F27" w:rsidRDefault="00B116DA" w:rsidP="00B116DA">
      <w:pPr>
        <w:spacing w:before="240"/>
        <w:ind w:left="3420" w:right="-720"/>
        <w:rPr>
          <w:rStyle w:val="Strong"/>
          <w:rFonts w:ascii="Arial" w:hAnsi="Arial" w:cs="Arial"/>
          <w:b w:val="0"/>
          <w:sz w:val="21"/>
          <w:szCs w:val="21"/>
        </w:rPr>
      </w:pPr>
    </w:p>
    <w:p w14:paraId="2CE02024" w14:textId="77777777" w:rsidR="00B116DA" w:rsidRDefault="00B116DA" w:rsidP="00F85858">
      <w:pPr>
        <w:spacing w:before="120"/>
        <w:ind w:left="-540" w:right="-720" w:firstLine="720"/>
        <w:rPr>
          <w:rStyle w:val="Strong"/>
          <w:rFonts w:ascii="Arial" w:hAnsi="Arial" w:cs="Arial"/>
          <w:b w:val="0"/>
          <w:sz w:val="21"/>
          <w:szCs w:val="21"/>
        </w:rPr>
      </w:pPr>
    </w:p>
    <w:p w14:paraId="2D3DDFF8" w14:textId="77777777" w:rsidR="00B116DA" w:rsidRDefault="00B116DA" w:rsidP="00F85858">
      <w:pPr>
        <w:spacing w:before="120"/>
        <w:ind w:left="-540" w:right="-720" w:firstLine="720"/>
        <w:rPr>
          <w:rStyle w:val="Strong"/>
          <w:rFonts w:ascii="Arial" w:hAnsi="Arial" w:cs="Arial"/>
          <w:b w:val="0"/>
          <w:sz w:val="21"/>
          <w:szCs w:val="21"/>
        </w:rPr>
      </w:pPr>
    </w:p>
    <w:p w14:paraId="39C5ED3C" w14:textId="77777777" w:rsidR="00B116DA" w:rsidRDefault="00B116DA" w:rsidP="00F85858">
      <w:pPr>
        <w:spacing w:before="120"/>
        <w:ind w:left="-540" w:right="-720" w:firstLine="720"/>
        <w:rPr>
          <w:rStyle w:val="Strong"/>
          <w:rFonts w:ascii="Arial" w:hAnsi="Arial" w:cs="Arial"/>
          <w:b w:val="0"/>
          <w:sz w:val="21"/>
          <w:szCs w:val="21"/>
        </w:rPr>
      </w:pPr>
    </w:p>
    <w:p w14:paraId="792ADCDA" w14:textId="77777777" w:rsidR="00B116DA" w:rsidRDefault="00B116DA" w:rsidP="00F85858">
      <w:pPr>
        <w:spacing w:before="120"/>
        <w:ind w:left="-540" w:right="-720" w:firstLine="720"/>
        <w:rPr>
          <w:rStyle w:val="Strong"/>
          <w:rFonts w:ascii="Arial" w:hAnsi="Arial" w:cs="Arial"/>
          <w:b w:val="0"/>
          <w:sz w:val="21"/>
          <w:szCs w:val="21"/>
        </w:rPr>
      </w:pPr>
    </w:p>
    <w:p w14:paraId="7C679106" w14:textId="77777777" w:rsidR="00B116DA" w:rsidRDefault="00B116DA" w:rsidP="00F85858">
      <w:pPr>
        <w:spacing w:before="120"/>
        <w:ind w:left="-540" w:right="-720" w:firstLine="720"/>
        <w:rPr>
          <w:rStyle w:val="Strong"/>
          <w:rFonts w:ascii="Arial" w:hAnsi="Arial" w:cs="Arial"/>
          <w:b w:val="0"/>
          <w:sz w:val="21"/>
          <w:szCs w:val="21"/>
        </w:rPr>
      </w:pPr>
    </w:p>
    <w:p w14:paraId="2C33A0DF" w14:textId="77777777" w:rsidR="00B116DA" w:rsidRDefault="00B116DA" w:rsidP="00F85858">
      <w:pPr>
        <w:spacing w:before="120"/>
        <w:ind w:left="-540" w:right="-720" w:firstLine="720"/>
        <w:rPr>
          <w:rStyle w:val="Strong"/>
          <w:rFonts w:ascii="Arial" w:hAnsi="Arial" w:cs="Arial"/>
          <w:b w:val="0"/>
          <w:sz w:val="21"/>
          <w:szCs w:val="21"/>
        </w:rPr>
      </w:pPr>
    </w:p>
    <w:p w14:paraId="53AF5112" w14:textId="77777777" w:rsidR="00B116DA" w:rsidRDefault="00B116DA" w:rsidP="00F85858">
      <w:pPr>
        <w:spacing w:before="120"/>
        <w:ind w:left="-540" w:right="-720" w:firstLine="720"/>
        <w:rPr>
          <w:rStyle w:val="Strong"/>
          <w:rFonts w:ascii="Arial" w:hAnsi="Arial" w:cs="Arial"/>
          <w:b w:val="0"/>
          <w:sz w:val="21"/>
          <w:szCs w:val="21"/>
        </w:rPr>
      </w:pPr>
    </w:p>
    <w:p w14:paraId="07C5F303" w14:textId="77777777" w:rsidR="00B116DA" w:rsidRDefault="00B116DA" w:rsidP="00F85858">
      <w:pPr>
        <w:spacing w:before="120"/>
        <w:ind w:left="-540" w:right="-720" w:firstLine="720"/>
        <w:rPr>
          <w:rStyle w:val="Strong"/>
          <w:rFonts w:ascii="Arial" w:hAnsi="Arial" w:cs="Arial"/>
          <w:b w:val="0"/>
          <w:sz w:val="21"/>
          <w:szCs w:val="21"/>
        </w:rPr>
      </w:pPr>
    </w:p>
    <w:p w14:paraId="50087AE7" w14:textId="77777777" w:rsidR="00451965" w:rsidRDefault="00451965" w:rsidP="000C3B11">
      <w:pPr>
        <w:spacing w:before="120"/>
        <w:ind w:right="-720"/>
        <w:rPr>
          <w:rStyle w:val="Strong"/>
          <w:rFonts w:ascii="Arial" w:hAnsi="Arial" w:cs="Arial"/>
          <w:b w:val="0"/>
          <w:sz w:val="21"/>
          <w:szCs w:val="21"/>
        </w:rPr>
      </w:pPr>
    </w:p>
    <w:p w14:paraId="705FCE53" w14:textId="77777777" w:rsidR="00451965" w:rsidRDefault="00451965" w:rsidP="000C3B11">
      <w:pPr>
        <w:spacing w:before="120"/>
        <w:ind w:right="-720"/>
        <w:rPr>
          <w:rStyle w:val="Strong"/>
          <w:rFonts w:ascii="Arial" w:hAnsi="Arial" w:cs="Arial"/>
          <w:b w:val="0"/>
          <w:sz w:val="21"/>
          <w:szCs w:val="21"/>
        </w:rPr>
      </w:pPr>
    </w:p>
    <w:p w14:paraId="267B4143" w14:textId="77777777" w:rsidR="00841FD2" w:rsidRPr="00F85858" w:rsidRDefault="00841FD2" w:rsidP="000C3B11">
      <w:pPr>
        <w:spacing w:before="120"/>
        <w:ind w:right="-720"/>
        <w:rPr>
          <w:rFonts w:ascii="Arial" w:hAnsi="Arial" w:cs="Arial"/>
          <w:szCs w:val="22"/>
        </w:rPr>
      </w:pPr>
    </w:p>
    <w:p w14:paraId="61836B99" w14:textId="77777777" w:rsidR="00FF0EF0" w:rsidRDefault="00FF0EF0" w:rsidP="00B4747F">
      <w:pPr>
        <w:ind w:left="-720" w:right="-720"/>
        <w:rPr>
          <w:rFonts w:ascii="Arial" w:hAnsi="Arial" w:cs="Arial"/>
          <w:b/>
          <w:i/>
          <w:sz w:val="26"/>
          <w:szCs w:val="26"/>
        </w:rPr>
      </w:pPr>
    </w:p>
    <w:p w14:paraId="09C3B8A2" w14:textId="52E00FBC" w:rsidR="009A585B" w:rsidRPr="00066DA9" w:rsidRDefault="00AD0E9F" w:rsidP="009A585B">
      <w:pPr>
        <w:rPr>
          <w:rFonts w:ascii="Arial Black" w:hAnsi="Arial Black"/>
        </w:rPr>
      </w:pPr>
      <w:r>
        <w:rPr>
          <w:rStyle w:val="Strong"/>
          <w:rFonts w:ascii="Calibri" w:hAnsi="Calibri"/>
          <w:b w:val="0"/>
          <w:bCs w:val="0"/>
          <w:szCs w:val="22"/>
        </w:rPr>
        <w:br w:type="page"/>
      </w:r>
      <w:r w:rsidR="00000000">
        <w:rPr>
          <w:rFonts w:ascii="Calibri" w:hAnsi="Calibri"/>
          <w:noProof/>
          <w:szCs w:val="22"/>
        </w:rPr>
        <w:lastRenderedPageBreak/>
        <w:pict w14:anchorId="39938FCC">
          <v:shape id="Text Box 305" o:spid="_x0000_s2053" type="#_x0000_t202" style="position:absolute;margin-left:-54pt;margin-top:-8.95pt;width:540pt;height:1in;z-index:251652096;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" fillcolor="#fbcaa2" strokecolor="#f68c36">
            <v:fill color2="#fdefe3" rotate="t" colors="0 #ffbe86;22938f #ffd0aa;1 #ffebdb" type="gradient"/>
            <v:shadow on="t" opacity="24903f" origin=",.5" offset="0,.55556mm"/>
            <v:textbox>
              <w:txbxContent>
                <w:p w14:paraId="19BC77CF" w14:textId="42AB7118" w:rsidR="00737370" w:rsidRPr="000F32BE" w:rsidRDefault="00E561EF" w:rsidP="00E561EF">
                  <w:pPr>
                    <w:widowControl w:val="0"/>
                    <w:autoSpaceDE w:val="0"/>
                    <w:autoSpaceDN w:val="0"/>
                    <w:adjustRightInd w:val="0"/>
                    <w:jc w:val="center"/>
                    <w:rPr>
                      <w:rFonts w:ascii="Papyrus" w:hAnsi="Papyrus" w:cs="Verdana"/>
                      <w:sz w:val="36"/>
                      <w:szCs w:val="36"/>
                    </w:rPr>
                  </w:pPr>
                  <w:r w:rsidRPr="00E561EF">
                    <w:rPr>
                      <w:rFonts w:ascii="Papyrus" w:hAnsi="Papyrus" w:cs="Verdana"/>
                      <w:b/>
                      <w:i/>
                      <w:color w:val="262626"/>
                      <w:sz w:val="32"/>
                      <w:szCs w:val="32"/>
                    </w:rPr>
                    <w:t>"As November 2025 wraps us in cozy stillness, let gratitude light your path—nurture your spirit and shine through the season’s quiet beauty!"</w:t>
                  </w:r>
                </w:p>
              </w:txbxContent>
            </v:textbox>
          </v:shape>
        </w:pict>
      </w:r>
      <w:r w:rsidR="000651D1">
        <w:t xml:space="preserve">Though we travel the world over to </w:t>
      </w:r>
      <w:proofErr w:type="gramStart"/>
      <w:r w:rsidR="000651D1">
        <w:t>find the beautiful</w:t>
      </w:r>
      <w:proofErr w:type="gramEnd"/>
      <w:r w:rsidR="000651D1">
        <w:t xml:space="preserve">, we must carry it with </w:t>
      </w:r>
      <w:proofErr w:type="gramStart"/>
      <w:r w:rsidR="000651D1">
        <w:t>us</w:t>
      </w:r>
      <w:proofErr w:type="gramEnd"/>
      <w:r w:rsidR="000651D1">
        <w:t xml:space="preserve"> or we find </w:t>
      </w:r>
      <w:r w:rsidR="00000000">
        <w:rPr>
          <w:rFonts w:ascii="Calibri" w:hAnsi="Calibri"/>
          <w:noProof/>
          <w:szCs w:val="22"/>
        </w:rPr>
        <w:pict w14:anchorId="406477AD">
          <v:shape id="Text Box 10" o:spid="_x0000_s2055" type="#_x0000_t202" style="position:absolute;margin-left:220.05pt;margin-top:63.3pt;width:270pt;height:233.9pt;z-index:251671552;visibility:visible;mso-position-horizontal-relative:text;mso-position-vertical-relative:text;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" filled="f" stroked="f">
            <v:textbox style="mso-next-textbox:#Text Box 28">
              <w:txbxContent>
                <w:p w14:paraId="4632206B" w14:textId="15491A5E" w:rsidR="00B84E74" w:rsidRDefault="00E561EF">
                  <w:r>
                    <w:rPr>
                      <w:noProof/>
                    </w:rPr>
                    <w:drawing>
                      <wp:inline distT="0" distB="0" distL="0" distR="0" wp14:anchorId="5BB18804" wp14:editId="27B237D2">
                        <wp:extent cx="3248025" cy="2933700"/>
                        <wp:effectExtent l="0" t="0" r="0" b="0"/>
                        <wp:docPr id="6778740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48025" cy="2933700"/>
                                </a:xfrm>
                                <a:prstGeom prst="rect">
                                  <a:avLst/>
                                </a:prstGeom>
                                <a:noFill/>
                                <a:ln>
                                  <a:noFill/>
                                </a:ln>
                              </pic:spPr>
                            </pic:pic>
                          </a:graphicData>
                        </a:graphic>
                      </wp:inline>
                    </w:drawing>
                  </w:r>
                </w:p>
              </w:txbxContent>
            </v:textbox>
            <w10:wrap type="square"/>
          </v:shape>
        </w:pict>
      </w:r>
      <w:r w:rsidR="00000000">
        <w:rPr>
          <w:rFonts w:ascii="Calibri" w:hAnsi="Calibri"/>
          <w:noProof/>
          <w:szCs w:val="22"/>
        </w:rPr>
        <w:pict w14:anchorId="6D00525C">
          <v:shape id="Text Box 24" o:spid="_x0000_s2054" type="#_x0000_t202" style="position:absolute;margin-left:45.25pt;margin-top:621.2pt;width:5in;height:44.7pt;z-index:251666432;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" fillcolor="#f79646" strokecolor="#974706" strokeweight="2pt">
            <v:textbox>
              <w:txbxContent>
                <w:p w14:paraId="1C82BF1D" w14:textId="77777777" w:rsidR="00737370" w:rsidRPr="00C90984" w:rsidRDefault="00737370" w:rsidP="00E142E6">
                  <w:pPr>
                    <w:spacing w:before="120"/>
                    <w:jc w:val="center"/>
                    <w:rPr>
                      <w:rFonts w:ascii="Arial Black" w:hAnsi="Arial Black"/>
                      <w:kern w:val="28"/>
                      <w:sz w:val="28"/>
                      <w:szCs w:val="28"/>
                    </w:rPr>
                  </w:pPr>
                  <w:r w:rsidRPr="00C90984">
                    <w:rPr>
                      <w:rFonts w:ascii="Arial Black" w:hAnsi="Arial Black"/>
                      <w:kern w:val="28"/>
                      <w:sz w:val="28"/>
                      <w:szCs w:val="28"/>
                    </w:rPr>
                    <w:t>D</w:t>
                  </w:r>
                  <w:r>
                    <w:rPr>
                      <w:rFonts w:ascii="Arial Black" w:hAnsi="Arial Black"/>
                      <w:kern w:val="28"/>
                      <w:sz w:val="28"/>
                      <w:szCs w:val="28"/>
                    </w:rPr>
                    <w:t>id You Know Facts – Thanksgiving</w:t>
                  </w:r>
                </w:p>
                <w:p w14:paraId="5EEA724E" w14:textId="77777777" w:rsidR="00737370" w:rsidRDefault="00737370"/>
              </w:txbxContent>
            </v:textbox>
          </v:shape>
        </w:pict>
      </w:r>
      <w:r w:rsidR="00000000">
        <w:rPr>
          <w:rFonts w:ascii="Calibri" w:hAnsi="Calibri"/>
          <w:noProof/>
          <w:szCs w:val="22"/>
        </w:rPr>
        <w:pict w14:anchorId="6950032F">
          <v:shape id="Text Box 28" o:spid="_x0000_s2056" type="#_x0000_t202" style="position:absolute;margin-left:301.05pt;margin-top:297.2pt;width:1in;height:1in;z-index:251672576;visibility:visible;mso-wrap-style:non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" filled="f" stroked="f">
            <v:textbox>
              <w:txbxContent/>
            </v:textbox>
            <w10:wrap type="square"/>
          </v:shape>
        </w:pict>
      </w:r>
      <w:r w:rsidR="00000000">
        <w:rPr>
          <w:rFonts w:ascii="Calibri" w:hAnsi="Calibri"/>
          <w:noProof/>
          <w:szCs w:val="22"/>
        </w:rPr>
        <w:pict w14:anchorId="3D970C06">
          <v:shape id="Text Box 64" o:spid="_x0000_s2087" type="#_x0000_t202" style="position:absolute;margin-left:3in;margin-top:297pt;width:271.6pt;height:324pt;z-index:251660288;visibility:visible;mso-position-horizontal-relative:text;mso-position-vertical-relative:text;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" fillcolor="#fbcaa2" strokecolor="#f68c36">
            <v:fill color2="#fdefe3" rotate="t" colors="0 #ffbe86;22938f #ffd0aa;1 #ffebdb" type="gradient"/>
            <v:shadow on="t" opacity="24903f" origin=",.5" offset="0,.55556mm"/>
            <v:path arrowok="t"/>
            <v:textbox>
              <w:txbxContent>
                <w:p w14:paraId="0E886EAB" w14:textId="77777777" w:rsidR="00455B81" w:rsidRDefault="00455B81" w:rsidP="00EE4CE3">
                  <w:pPr>
                    <w:jc w:val="center"/>
                    <w:rPr>
                      <w:rFonts w:ascii="Arial" w:hAnsi="Arial" w:cs="Arial"/>
                      <w:b/>
                      <w:i/>
                      <w:sz w:val="40"/>
                      <w:szCs w:val="40"/>
                      <w:u w:val="single"/>
                    </w:rPr>
                  </w:pPr>
                  <w:r>
                    <w:rPr>
                      <w:rFonts w:ascii="Arial" w:hAnsi="Arial" w:cs="Arial"/>
                      <w:b/>
                      <w:i/>
                      <w:sz w:val="40"/>
                      <w:szCs w:val="40"/>
                      <w:u w:val="single"/>
                    </w:rPr>
                    <w:t xml:space="preserve">November </w:t>
                  </w:r>
                  <w:r w:rsidRPr="002E6472">
                    <w:rPr>
                      <w:rFonts w:ascii="Arial" w:hAnsi="Arial" w:cs="Arial"/>
                      <w:b/>
                      <w:i/>
                      <w:sz w:val="40"/>
                      <w:szCs w:val="40"/>
                      <w:u w:val="single"/>
                    </w:rPr>
                    <w:t>Events</w:t>
                  </w:r>
                </w:p>
                <w:p w14:paraId="230A5656" w14:textId="77777777" w:rsidR="00455B81" w:rsidRDefault="00455B81" w:rsidP="00C44E4F">
                  <w:pPr>
                    <w:rPr>
                      <w:rFonts w:ascii="Arial" w:hAnsi="Arial" w:cs="Arial"/>
                      <w:i/>
                      <w:sz w:val="32"/>
                      <w:szCs w:val="32"/>
                    </w:rPr>
                  </w:pPr>
                </w:p>
                <w:p w14:paraId="5E9EEE44" w14:textId="45AFA8D9" w:rsidR="00321244" w:rsidRDefault="00746288" w:rsidP="00F30A8F">
                  <w:pPr>
                    <w:rPr>
                      <w:sz w:val="24"/>
                    </w:rPr>
                  </w:pPr>
                  <w:r w:rsidRPr="00746288">
                    <w:rPr>
                      <w:sz w:val="24"/>
                    </w:rPr>
                    <w:t xml:space="preserve">1 - All Saint's Day </w:t>
                  </w:r>
                  <w:r w:rsidRPr="00746288">
                    <w:rPr>
                      <w:sz w:val="24"/>
                    </w:rPr>
                    <w:br/>
                    <w:t xml:space="preserve">1-2 Dia de </w:t>
                  </w:r>
                  <w:proofErr w:type="spellStart"/>
                  <w:r w:rsidRPr="00746288">
                    <w:rPr>
                      <w:sz w:val="24"/>
                    </w:rPr>
                    <w:t>los</w:t>
                  </w:r>
                  <w:proofErr w:type="spellEnd"/>
                  <w:r w:rsidRPr="00746288">
                    <w:rPr>
                      <w:sz w:val="24"/>
                    </w:rPr>
                    <w:t xml:space="preserve"> Muertos (Day of the Dead) </w:t>
                  </w:r>
                  <w:r w:rsidRPr="00746288">
                    <w:rPr>
                      <w:sz w:val="24"/>
                    </w:rPr>
                    <w:br/>
                    <w:t xml:space="preserve">2 - All Soul's Day - usually on the 2nd </w:t>
                  </w:r>
                  <w:r w:rsidRPr="00746288">
                    <w:rPr>
                      <w:sz w:val="24"/>
                    </w:rPr>
                    <w:br/>
                  </w:r>
                  <w:r w:rsidR="00E561EF">
                    <w:rPr>
                      <w:sz w:val="24"/>
                    </w:rPr>
                    <w:t>2</w:t>
                  </w:r>
                  <w:r w:rsidR="00321244" w:rsidRPr="00746288">
                    <w:rPr>
                      <w:sz w:val="24"/>
                    </w:rPr>
                    <w:t xml:space="preserve"> - Daylight Savings time ends gain 1 hour of sleep - date varies</w:t>
                  </w:r>
                </w:p>
                <w:p w14:paraId="12279C6B" w14:textId="452D57B8" w:rsidR="00321244" w:rsidRDefault="00321244" w:rsidP="00F30A8F">
                  <w:pPr>
                    <w:rPr>
                      <w:sz w:val="24"/>
                    </w:rPr>
                  </w:pPr>
                  <w:r>
                    <w:rPr>
                      <w:sz w:val="24"/>
                    </w:rPr>
                    <w:t>7</w:t>
                  </w:r>
                  <w:r w:rsidRPr="00746288">
                    <w:rPr>
                      <w:sz w:val="24"/>
                    </w:rPr>
                    <w:t xml:space="preserve"> - U.S. General Election Day - please exercise your right to vote </w:t>
                  </w:r>
                  <w:r w:rsidR="00746288" w:rsidRPr="00746288">
                    <w:rPr>
                      <w:sz w:val="24"/>
                    </w:rPr>
                    <w:br/>
                    <w:t xml:space="preserve">11 - Veteran's Day </w:t>
                  </w:r>
                  <w:r w:rsidR="00746288" w:rsidRPr="00746288">
                    <w:rPr>
                      <w:sz w:val="24"/>
                    </w:rPr>
                    <w:br/>
                    <w:t xml:space="preserve">13 - Caregiver Appreciation Day </w:t>
                  </w:r>
                  <w:r w:rsidR="00746288" w:rsidRPr="00746288">
                    <w:rPr>
                      <w:sz w:val="24"/>
                    </w:rPr>
                    <w:br/>
                    <w:t xml:space="preserve">13 - Sadie Hawkins Day </w:t>
                  </w:r>
                  <w:r w:rsidR="00746288" w:rsidRPr="00746288">
                    <w:rPr>
                      <w:sz w:val="24"/>
                    </w:rPr>
                    <w:br/>
                  </w:r>
                  <w:r w:rsidR="00E561EF">
                    <w:rPr>
                      <w:sz w:val="24"/>
                    </w:rPr>
                    <w:t>20</w:t>
                  </w:r>
                  <w:r w:rsidR="00746288" w:rsidRPr="00746288">
                    <w:rPr>
                      <w:sz w:val="24"/>
                    </w:rPr>
                    <w:t xml:space="preserve"> - Great American </w:t>
                  </w:r>
                  <w:proofErr w:type="spellStart"/>
                  <w:r w:rsidR="00746288" w:rsidRPr="00746288">
                    <w:rPr>
                      <w:sz w:val="24"/>
                    </w:rPr>
                    <w:t>Smokeout</w:t>
                  </w:r>
                  <w:proofErr w:type="spellEnd"/>
                  <w:r w:rsidR="00746288" w:rsidRPr="00746288">
                    <w:rPr>
                      <w:sz w:val="24"/>
                    </w:rPr>
                    <w:t xml:space="preserve"> - third Thursday </w:t>
                  </w:r>
                  <w:r w:rsidR="00746288" w:rsidRPr="00746288">
                    <w:rPr>
                      <w:sz w:val="24"/>
                    </w:rPr>
                    <w:br/>
                    <w:t xml:space="preserve">20 - Universal Children's Day </w:t>
                  </w:r>
                  <w:r w:rsidR="00746288" w:rsidRPr="00746288">
                    <w:rPr>
                      <w:sz w:val="24"/>
                    </w:rPr>
                    <w:br/>
                    <w:t>2</w:t>
                  </w:r>
                  <w:r w:rsidR="00E561EF">
                    <w:rPr>
                      <w:sz w:val="24"/>
                    </w:rPr>
                    <w:t>7</w:t>
                  </w:r>
                  <w:r w:rsidR="00746288" w:rsidRPr="00746288">
                    <w:rPr>
                      <w:sz w:val="24"/>
                    </w:rPr>
                    <w:t xml:space="preserve"> - Thanksgiving Day - fourth Thursday </w:t>
                  </w:r>
                  <w:r w:rsidR="00746288" w:rsidRPr="00746288">
                    <w:rPr>
                      <w:sz w:val="24"/>
                    </w:rPr>
                    <w:br/>
                    <w:t>2</w:t>
                  </w:r>
                  <w:r w:rsidR="00E561EF">
                    <w:rPr>
                      <w:sz w:val="24"/>
                    </w:rPr>
                    <w:t>8</w:t>
                  </w:r>
                  <w:r w:rsidR="00746288" w:rsidRPr="00746288">
                    <w:rPr>
                      <w:sz w:val="24"/>
                    </w:rPr>
                    <w:t xml:space="preserve"> - Black Friday - day after Thanksgiving </w:t>
                  </w:r>
                  <w:r w:rsidR="00746288" w:rsidRPr="00746288">
                    <w:rPr>
                      <w:sz w:val="24"/>
                    </w:rPr>
                    <w:br/>
                    <w:t>2</w:t>
                  </w:r>
                  <w:r w:rsidR="00E561EF">
                    <w:rPr>
                      <w:sz w:val="24"/>
                    </w:rPr>
                    <w:t>9</w:t>
                  </w:r>
                  <w:r w:rsidR="00746288" w:rsidRPr="00746288">
                    <w:rPr>
                      <w:sz w:val="24"/>
                    </w:rPr>
                    <w:t xml:space="preserve"> </w:t>
                  </w:r>
                  <w:r>
                    <w:rPr>
                      <w:sz w:val="24"/>
                    </w:rPr>
                    <w:t>–</w:t>
                  </w:r>
                  <w:r w:rsidR="00746288" w:rsidRPr="00746288">
                    <w:rPr>
                      <w:sz w:val="24"/>
                    </w:rPr>
                    <w:t xml:space="preserve"> </w:t>
                  </w:r>
                  <w:r>
                    <w:rPr>
                      <w:sz w:val="24"/>
                    </w:rPr>
                    <w:t xml:space="preserve">Small Business Saturday </w:t>
                  </w:r>
                </w:p>
                <w:p w14:paraId="14A87610" w14:textId="34CAE32C" w:rsidR="00455B81" w:rsidRPr="00321244" w:rsidRDefault="00E561EF" w:rsidP="00F30A8F">
                  <w:pPr>
                    <w:rPr>
                      <w:sz w:val="24"/>
                    </w:rPr>
                  </w:pPr>
                  <w:r>
                    <w:rPr>
                      <w:sz w:val="24"/>
                    </w:rPr>
                    <w:t>30</w:t>
                  </w:r>
                  <w:r w:rsidR="00321244">
                    <w:rPr>
                      <w:sz w:val="24"/>
                    </w:rPr>
                    <w:t xml:space="preserve"> – Cyber Monday</w:t>
                  </w:r>
                </w:p>
              </w:txbxContent>
            </v:textbox>
          </v:shape>
        </w:pict>
      </w:r>
      <w:r w:rsidR="00000000">
        <w:rPr>
          <w:rFonts w:ascii="Calibri" w:hAnsi="Calibri"/>
          <w:noProof/>
          <w:szCs w:val="22"/>
        </w:rPr>
        <w:pict w14:anchorId="66B515DF">
          <v:shape id="Text Box 20" o:spid="_x0000_s2059" type="#_x0000_t202" style="position:absolute;margin-left:-54pt;margin-top:621pt;width:183pt;height:99.8pt;z-index:251663360;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" fillcolor="#fbcaa2" strokecolor="#f68c36">
            <v:fill color2="#fdefe3" rotate="t" colors="0 #ffbe86;22938f #ffd0aa;1 #ffebdb" type="gradient"/>
            <v:shadow on="t" opacity="24903f" origin=",.5" offset="0,.55556mm"/>
            <v:textbox>
              <w:txbxContent>
                <w:p w14:paraId="4ED4E1BE" w14:textId="77777777" w:rsidR="00737370" w:rsidRPr="0026191D" w:rsidRDefault="00737370" w:rsidP="00871F47">
                  <w:pPr>
                    <w:widowControl w:val="0"/>
                    <w:spacing w:line="260" w:lineRule="exact"/>
                    <w:jc w:val="both"/>
                    <w:rPr>
                      <w:rFonts w:ascii="Arial" w:hAnsi="Arial" w:cs="Arial"/>
                      <w:b/>
                      <w:bCs/>
                      <w:w w:val="80"/>
                      <w:sz w:val="16"/>
                      <w:szCs w:val="16"/>
                    </w:rPr>
                  </w:pPr>
                </w:p>
                <w:p w14:paraId="57E52272" w14:textId="77777777" w:rsidR="00737370" w:rsidRDefault="00737370" w:rsidP="00871F47">
                  <w:pPr>
                    <w:widowControl w:val="0"/>
                    <w:spacing w:line="260" w:lineRule="exact"/>
                    <w:jc w:val="both"/>
                    <w:rPr>
                      <w:rFonts w:ascii="Arial" w:hAnsi="Arial" w:cs="Arial"/>
                      <w:b/>
                      <w:bCs/>
                      <w:color w:val="FFFFFE"/>
                      <w:w w:val="80"/>
                      <w:sz w:val="16"/>
                      <w:szCs w:val="16"/>
                    </w:rPr>
                  </w:pPr>
                </w:p>
                <w:p w14:paraId="0C6742E3" w14:textId="77777777" w:rsidR="00737370" w:rsidRDefault="00737370" w:rsidP="00283859">
                  <w:pPr>
                    <w:rPr>
                      <w:rFonts w:ascii="SourceSansPro-Regular" w:hAnsi="SourceSansPro-Regular" w:cs="SourceSansPro-Regular"/>
                      <w:sz w:val="28"/>
                      <w:szCs w:val="28"/>
                    </w:rPr>
                  </w:pPr>
                </w:p>
                <w:p w14:paraId="707DBF46" w14:textId="77777777" w:rsidR="00737370" w:rsidRPr="003F5B4E" w:rsidRDefault="00737370">
                  <w:pPr>
                    <w:rPr>
                      <w:rFonts w:ascii="Calibri" w:hAnsi="Calibri"/>
                      <w:sz w:val="20"/>
                      <w:szCs w:val="20"/>
                    </w:rPr>
                  </w:pPr>
                </w:p>
                <w:p w14:paraId="231FE534" w14:textId="77777777" w:rsidR="00737370" w:rsidRPr="003F5B4E" w:rsidRDefault="00737370">
                  <w:pPr>
                    <w:rPr>
                      <w:rFonts w:ascii="Calibri" w:hAnsi="Calibri"/>
                      <w:sz w:val="24"/>
                    </w:rPr>
                  </w:pPr>
                  <w:r w:rsidRPr="003F5B4E">
                    <w:rPr>
                      <w:rFonts w:ascii="Calibri" w:hAnsi="Calibri"/>
                      <w:sz w:val="20"/>
                      <w:szCs w:val="20"/>
                    </w:rPr>
                    <w:t>Plumbers are the busiest the day after Thanksgiving for all those people who overwhelmed the system from dinner</w:t>
                  </w:r>
                  <w:r w:rsidRPr="003F5B4E">
                    <w:rPr>
                      <w:rFonts w:ascii="Calibri" w:hAnsi="Calibri"/>
                      <w:sz w:val="24"/>
                    </w:rPr>
                    <w:t>.</w:t>
                  </w:r>
                </w:p>
              </w:txbxContent>
            </v:textbox>
          </v:shape>
        </w:pict>
      </w:r>
      <w:r w:rsidR="00000000">
        <w:rPr>
          <w:rFonts w:ascii="Calibri" w:hAnsi="Calibri"/>
          <w:noProof/>
          <w:szCs w:val="22"/>
        </w:rPr>
        <w:pict w14:anchorId="4C150818">
          <v:shape id="Text Box 23" o:spid="_x0000_s2060" type="#_x0000_t202" style="position:absolute;margin-left:301.5pt;margin-top:621pt;width:185.25pt;height:99.6pt;z-index:251665408;visibility:visible;mso-position-horizontal-relative:text;mso-position-vertical-relative:text;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" fillcolor="#fbcaa2" strokecolor="#f68c36">
            <v:fill color2="#fdefe3" rotate="t" colors="0 #ffbe86;22938f #ffd0aa;1 #ffebdb" type="gradient"/>
            <v:shadow on="t" opacity="24903f" origin=",.5" offset="0,.55556mm"/>
            <v:textbox>
              <w:txbxContent>
                <w:p w14:paraId="7C58C165" w14:textId="77777777" w:rsidR="00737370" w:rsidRDefault="00737370" w:rsidP="00871F47">
                  <w:pPr>
                    <w:widowControl w:val="0"/>
                    <w:spacing w:line="260" w:lineRule="exact"/>
                    <w:jc w:val="both"/>
                    <w:rPr>
                      <w:rFonts w:ascii="Arial" w:hAnsi="Arial" w:cs="Arial"/>
                      <w:b/>
                      <w:bCs/>
                      <w:color w:val="FFFFFE"/>
                      <w:w w:val="80"/>
                      <w:sz w:val="16"/>
                      <w:szCs w:val="16"/>
                    </w:rPr>
                  </w:pPr>
                  <w:r>
                    <w:rPr>
                      <w:rFonts w:ascii="Arial" w:hAnsi="Arial" w:cs="Arial"/>
                      <w:b/>
                      <w:bCs/>
                      <w:color w:val="FFFFFE"/>
                      <w:w w:val="80"/>
                      <w:sz w:val="16"/>
                      <w:szCs w:val="16"/>
                    </w:rPr>
                    <w:t>L</w:t>
                  </w:r>
                </w:p>
                <w:p w14:paraId="74004B21" w14:textId="77777777" w:rsidR="00737370" w:rsidRDefault="00737370" w:rsidP="00871F47">
                  <w:pPr>
                    <w:widowControl w:val="0"/>
                    <w:spacing w:line="260" w:lineRule="exact"/>
                    <w:jc w:val="both"/>
                    <w:rPr>
                      <w:rFonts w:ascii="Arial" w:hAnsi="Arial" w:cs="Arial"/>
                      <w:b/>
                      <w:bCs/>
                      <w:color w:val="FFFFFE"/>
                      <w:w w:val="80"/>
                      <w:sz w:val="16"/>
                      <w:szCs w:val="16"/>
                    </w:rPr>
                  </w:pPr>
                </w:p>
                <w:p w14:paraId="4A4F328A" w14:textId="77777777" w:rsidR="00737370" w:rsidRDefault="00737370" w:rsidP="00871F47">
                  <w:pPr>
                    <w:widowControl w:val="0"/>
                    <w:spacing w:line="260" w:lineRule="exact"/>
                    <w:jc w:val="both"/>
                    <w:rPr>
                      <w:rFonts w:ascii="Arial" w:hAnsi="Arial" w:cs="Arial"/>
                      <w:b/>
                      <w:bCs/>
                      <w:color w:val="FFFFFE"/>
                      <w:w w:val="80"/>
                      <w:szCs w:val="22"/>
                    </w:rPr>
                  </w:pPr>
                </w:p>
                <w:p w14:paraId="5B52B438" w14:textId="77777777" w:rsidR="00737370" w:rsidRPr="0073543D" w:rsidRDefault="00737370" w:rsidP="00871F47">
                  <w:pPr>
                    <w:widowControl w:val="0"/>
                    <w:spacing w:line="260" w:lineRule="exact"/>
                    <w:jc w:val="both"/>
                    <w:rPr>
                      <w:rFonts w:ascii="Arial" w:hAnsi="Arial" w:cs="Arial"/>
                      <w:b/>
                      <w:bCs/>
                      <w:color w:val="FFFFFE"/>
                      <w:w w:val="80"/>
                      <w:szCs w:val="22"/>
                    </w:rPr>
                  </w:pPr>
                </w:p>
                <w:p w14:paraId="0ED8AB41" w14:textId="11B7DC7E" w:rsidR="000566C9" w:rsidRPr="003F5B4E" w:rsidRDefault="000566C9" w:rsidP="000566C9">
                  <w:pPr>
                    <w:jc w:val="center"/>
                    <w:rPr>
                      <w:rFonts w:ascii="Calibri" w:hAnsi="Calibri"/>
                      <w:sz w:val="20"/>
                      <w:szCs w:val="20"/>
                    </w:rPr>
                  </w:pPr>
                  <w:r w:rsidRPr="003F5B4E">
                    <w:rPr>
                      <w:rFonts w:ascii="Calibri" w:hAnsi="Calibri"/>
                      <w:sz w:val="20"/>
                      <w:szCs w:val="20"/>
                    </w:rPr>
                    <w:t>1941 is when congress declared Thanksg</w:t>
                  </w:r>
                  <w:r w:rsidR="00934A77" w:rsidRPr="003F5B4E">
                    <w:rPr>
                      <w:rFonts w:ascii="Calibri" w:hAnsi="Calibri"/>
                      <w:sz w:val="20"/>
                      <w:szCs w:val="20"/>
                    </w:rPr>
                    <w:t xml:space="preserve">iving a national </w:t>
                  </w:r>
                  <w:r w:rsidR="00BD55B0" w:rsidRPr="003F5B4E">
                    <w:rPr>
                      <w:rFonts w:ascii="Calibri" w:hAnsi="Calibri"/>
                      <w:sz w:val="20"/>
                      <w:szCs w:val="20"/>
                    </w:rPr>
                    <w:t>holiday, to</w:t>
                  </w:r>
                  <w:r w:rsidRPr="003F5B4E">
                    <w:rPr>
                      <w:rFonts w:ascii="Calibri" w:hAnsi="Calibri"/>
                      <w:sz w:val="20"/>
                      <w:szCs w:val="20"/>
                    </w:rPr>
                    <w:t xml:space="preserve"> be set for the fourth Thursday in November.</w:t>
                  </w:r>
                </w:p>
                <w:p w14:paraId="292E8719" w14:textId="77777777" w:rsidR="00737370" w:rsidRDefault="00737370"/>
              </w:txbxContent>
            </v:textbox>
          </v:shape>
        </w:pict>
      </w:r>
      <w:r w:rsidR="00000000">
        <w:rPr>
          <w:rFonts w:ascii="Calibri" w:hAnsi="Calibri"/>
          <w:noProof/>
          <w:szCs w:val="22"/>
        </w:rPr>
        <w:pict w14:anchorId="5DE452C4">
          <v:shape id="Text Box 61" o:spid="_x0000_s2061" type="#_x0000_t202" style="position:absolute;margin-left:-54pt;margin-top:63pt;width:270pt;height:558pt;z-index:251659264;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" strokecolor="#f79646" strokeweight="2pt">
            <v:path arrowok="t"/>
            <v:textbox>
              <w:txbxContent>
                <w:p w14:paraId="4EEC070D" w14:textId="77777777" w:rsidR="00737370" w:rsidRPr="003F5B4E" w:rsidRDefault="00737370" w:rsidP="00F56EDC">
                  <w:pPr>
                    <w:spacing w:after="200" w:line="276" w:lineRule="auto"/>
                    <w:jc w:val="center"/>
                    <w:rPr>
                      <w:rFonts w:ascii="Calibri" w:eastAsia="Calibri" w:hAnsi="Calibri"/>
                      <w:b/>
                      <w:sz w:val="20"/>
                      <w:szCs w:val="20"/>
                      <w:u w:val="single"/>
                    </w:rPr>
                  </w:pPr>
                  <w:r w:rsidRPr="003F5B4E">
                    <w:rPr>
                      <w:rFonts w:ascii="Calibri" w:eastAsia="Calibri" w:hAnsi="Calibri"/>
                      <w:b/>
                      <w:sz w:val="20"/>
                      <w:szCs w:val="20"/>
                      <w:u w:val="single"/>
                    </w:rPr>
                    <w:t>CREAM CORN PUDDING</w:t>
                  </w:r>
                </w:p>
                <w:p w14:paraId="4FD76BCB" w14:textId="77777777" w:rsidR="00737370" w:rsidRPr="003F5B4E" w:rsidRDefault="00737370" w:rsidP="00F56EDC">
                  <w:pPr>
                    <w:rPr>
                      <w:rFonts w:ascii="Calibri" w:eastAsia="Calibri" w:hAnsi="Calibri"/>
                      <w:sz w:val="20"/>
                      <w:szCs w:val="20"/>
                    </w:rPr>
                  </w:pPr>
                  <w:r w:rsidRPr="003F5B4E">
                    <w:rPr>
                      <w:rFonts w:ascii="Calibri" w:eastAsia="Calibri" w:hAnsi="Calibri"/>
                      <w:sz w:val="20"/>
                      <w:szCs w:val="20"/>
                    </w:rPr>
                    <w:t>1 can creamed corn</w:t>
                  </w:r>
                </w:p>
                <w:p w14:paraId="164F1E12" w14:textId="77777777" w:rsidR="00737370" w:rsidRPr="003F5B4E" w:rsidRDefault="00B84E74" w:rsidP="00F56EDC">
                  <w:pPr>
                    <w:rPr>
                      <w:rFonts w:ascii="Calibri" w:eastAsia="Calibri" w:hAnsi="Calibri"/>
                      <w:sz w:val="20"/>
                      <w:szCs w:val="20"/>
                    </w:rPr>
                  </w:pPr>
                  <w:r w:rsidRPr="003F5B4E">
                    <w:rPr>
                      <w:rFonts w:ascii="Calibri" w:eastAsia="Calibri" w:hAnsi="Calibri"/>
                      <w:sz w:val="20"/>
                      <w:szCs w:val="20"/>
                    </w:rPr>
                    <w:t>2 Tablespoons</w:t>
                  </w:r>
                  <w:r w:rsidR="00737370" w:rsidRPr="003F5B4E">
                    <w:rPr>
                      <w:rFonts w:ascii="Calibri" w:eastAsia="Calibri" w:hAnsi="Calibri"/>
                      <w:sz w:val="20"/>
                      <w:szCs w:val="20"/>
                    </w:rPr>
                    <w:t xml:space="preserve"> sugar</w:t>
                  </w:r>
                </w:p>
                <w:p w14:paraId="74414B6A" w14:textId="77777777" w:rsidR="00737370" w:rsidRPr="003F5B4E" w:rsidRDefault="00737370" w:rsidP="00F56EDC">
                  <w:pPr>
                    <w:rPr>
                      <w:rFonts w:ascii="Calibri" w:eastAsia="Calibri" w:hAnsi="Calibri"/>
                      <w:sz w:val="20"/>
                      <w:szCs w:val="20"/>
                    </w:rPr>
                  </w:pPr>
                  <w:r w:rsidRPr="003F5B4E">
                    <w:rPr>
                      <w:rFonts w:ascii="Calibri" w:eastAsia="Calibri" w:hAnsi="Calibri"/>
                      <w:sz w:val="20"/>
                      <w:szCs w:val="20"/>
                    </w:rPr>
                    <w:t>½ cup cream</w:t>
                  </w:r>
                </w:p>
                <w:p w14:paraId="07F7082A" w14:textId="77777777" w:rsidR="00737370" w:rsidRPr="003F5B4E" w:rsidRDefault="00737370" w:rsidP="00F56EDC">
                  <w:pPr>
                    <w:rPr>
                      <w:rFonts w:ascii="Calibri" w:eastAsia="Calibri" w:hAnsi="Calibri"/>
                      <w:sz w:val="20"/>
                      <w:szCs w:val="20"/>
                    </w:rPr>
                  </w:pPr>
                  <w:r w:rsidRPr="003F5B4E">
                    <w:rPr>
                      <w:rFonts w:ascii="Calibri" w:eastAsia="Calibri" w:hAnsi="Calibri"/>
                      <w:sz w:val="20"/>
                      <w:szCs w:val="20"/>
                    </w:rPr>
                    <w:t xml:space="preserve">2 </w:t>
                  </w:r>
                  <w:r w:rsidR="00B84E74" w:rsidRPr="003F5B4E">
                    <w:rPr>
                      <w:rFonts w:ascii="Calibri" w:eastAsia="Calibri" w:hAnsi="Calibri"/>
                      <w:sz w:val="20"/>
                      <w:szCs w:val="20"/>
                    </w:rPr>
                    <w:t>Tablespoons</w:t>
                  </w:r>
                  <w:r w:rsidRPr="003F5B4E">
                    <w:rPr>
                      <w:rFonts w:ascii="Calibri" w:eastAsia="Calibri" w:hAnsi="Calibri"/>
                      <w:sz w:val="20"/>
                      <w:szCs w:val="20"/>
                    </w:rPr>
                    <w:t xml:space="preserve"> butter, melted</w:t>
                  </w:r>
                </w:p>
                <w:p w14:paraId="2B00E10A" w14:textId="77777777" w:rsidR="00737370" w:rsidRPr="003F5B4E" w:rsidRDefault="00B84E74" w:rsidP="00F56EDC">
                  <w:pPr>
                    <w:rPr>
                      <w:rFonts w:ascii="Calibri" w:eastAsia="Calibri" w:hAnsi="Calibri"/>
                      <w:sz w:val="20"/>
                      <w:szCs w:val="20"/>
                    </w:rPr>
                  </w:pPr>
                  <w:r w:rsidRPr="003F5B4E">
                    <w:rPr>
                      <w:rFonts w:ascii="Calibri" w:eastAsia="Calibri" w:hAnsi="Calibri"/>
                      <w:sz w:val="20"/>
                      <w:szCs w:val="20"/>
                    </w:rPr>
                    <w:t>3 Tablespoons</w:t>
                  </w:r>
                  <w:r w:rsidR="00737370" w:rsidRPr="003F5B4E">
                    <w:rPr>
                      <w:rFonts w:ascii="Calibri" w:eastAsia="Calibri" w:hAnsi="Calibri"/>
                      <w:sz w:val="20"/>
                      <w:szCs w:val="20"/>
                    </w:rPr>
                    <w:t xml:space="preserve"> flour</w:t>
                  </w:r>
                </w:p>
                <w:p w14:paraId="5BC615CC" w14:textId="77777777" w:rsidR="00737370" w:rsidRPr="003F5B4E" w:rsidRDefault="00737370" w:rsidP="00F56EDC">
                  <w:pPr>
                    <w:rPr>
                      <w:rFonts w:ascii="Calibri" w:eastAsia="Calibri" w:hAnsi="Calibri"/>
                      <w:sz w:val="20"/>
                      <w:szCs w:val="20"/>
                    </w:rPr>
                  </w:pPr>
                </w:p>
                <w:p w14:paraId="593F12CB" w14:textId="77777777" w:rsidR="00737370" w:rsidRPr="003F5B4E" w:rsidRDefault="00737370" w:rsidP="00F56EDC">
                  <w:pPr>
                    <w:spacing w:after="75"/>
                    <w:outlineLvl w:val="2"/>
                    <w:rPr>
                      <w:rFonts w:ascii="Calibri" w:hAnsi="Calibri"/>
                      <w:caps/>
                      <w:spacing w:val="15"/>
                      <w:sz w:val="20"/>
                      <w:szCs w:val="20"/>
                    </w:rPr>
                  </w:pPr>
                  <w:r w:rsidRPr="003F5B4E">
                    <w:rPr>
                      <w:rFonts w:ascii="Calibri" w:eastAsia="Calibri" w:hAnsi="Calibri"/>
                      <w:sz w:val="20"/>
                      <w:szCs w:val="20"/>
                    </w:rPr>
                    <w:t>Combine all ingredients, slightly mixing.  Pour into baking dish. Bake 450</w:t>
                  </w:r>
                  <w:r w:rsidRPr="003F5B4E">
                    <w:rPr>
                      <w:rFonts w:ascii="Calibri" w:hAnsi="Calibri"/>
                      <w:i/>
                      <w:iCs/>
                      <w:sz w:val="20"/>
                      <w:szCs w:val="20"/>
                    </w:rPr>
                    <w:t>°</w:t>
                  </w:r>
                  <w:r w:rsidRPr="003F5B4E">
                    <w:rPr>
                      <w:rFonts w:ascii="Calibri" w:hAnsi="Calibri"/>
                      <w:iCs/>
                      <w:sz w:val="20"/>
                      <w:szCs w:val="20"/>
                    </w:rPr>
                    <w:t>F</w:t>
                  </w:r>
                  <w:r w:rsidRPr="003F5B4E">
                    <w:rPr>
                      <w:rFonts w:ascii="Calibri" w:eastAsia="Calibri" w:hAnsi="Calibri"/>
                      <w:sz w:val="20"/>
                      <w:szCs w:val="20"/>
                    </w:rPr>
                    <w:t xml:space="preserve"> for 20 minutes</w:t>
                  </w:r>
                </w:p>
                <w:p w14:paraId="63C0CDDC" w14:textId="77777777" w:rsidR="00737370" w:rsidRPr="003F5B4E" w:rsidRDefault="00737370" w:rsidP="00F56EDC">
                  <w:pPr>
                    <w:spacing w:after="75"/>
                    <w:outlineLvl w:val="2"/>
                    <w:rPr>
                      <w:rFonts w:ascii="Calibri" w:hAnsi="Calibri"/>
                      <w:caps/>
                      <w:spacing w:val="15"/>
                      <w:sz w:val="20"/>
                      <w:szCs w:val="20"/>
                    </w:rPr>
                  </w:pPr>
                </w:p>
                <w:p w14:paraId="76A66223" w14:textId="77777777" w:rsidR="00737370" w:rsidRPr="003F5B4E" w:rsidRDefault="00737370" w:rsidP="00F56EDC">
                  <w:pPr>
                    <w:jc w:val="center"/>
                    <w:outlineLvl w:val="2"/>
                    <w:rPr>
                      <w:rFonts w:ascii="Calibri" w:hAnsi="Calibri"/>
                      <w:b/>
                      <w:caps/>
                      <w:spacing w:val="15"/>
                      <w:sz w:val="20"/>
                      <w:szCs w:val="20"/>
                      <w:u w:val="single"/>
                    </w:rPr>
                  </w:pPr>
                  <w:r w:rsidRPr="003F5B4E">
                    <w:rPr>
                      <w:rFonts w:ascii="Calibri" w:hAnsi="Calibri"/>
                      <w:b/>
                      <w:caps/>
                      <w:spacing w:val="15"/>
                      <w:sz w:val="20"/>
                      <w:szCs w:val="20"/>
                      <w:u w:val="single"/>
                    </w:rPr>
                    <w:t>Sweet potatoes</w:t>
                  </w:r>
                </w:p>
                <w:p w14:paraId="680FC429" w14:textId="77777777" w:rsidR="00737370" w:rsidRPr="003F5B4E" w:rsidRDefault="00737370" w:rsidP="00F56EDC">
                  <w:pPr>
                    <w:jc w:val="center"/>
                    <w:outlineLvl w:val="2"/>
                    <w:rPr>
                      <w:rFonts w:ascii="Calibri" w:hAnsi="Calibri"/>
                      <w:caps/>
                      <w:spacing w:val="15"/>
                      <w:sz w:val="20"/>
                      <w:szCs w:val="20"/>
                    </w:rPr>
                  </w:pPr>
                </w:p>
                <w:p w14:paraId="3FE54504" w14:textId="77777777" w:rsidR="00737370" w:rsidRPr="003F5B4E" w:rsidRDefault="00737370" w:rsidP="00B84E74">
                  <w:pPr>
                    <w:rPr>
                      <w:rFonts w:ascii="Calibri" w:hAnsi="Calibri"/>
                      <w:b/>
                      <w:sz w:val="20"/>
                      <w:szCs w:val="20"/>
                    </w:rPr>
                  </w:pPr>
                  <w:r w:rsidRPr="003F5B4E">
                    <w:rPr>
                      <w:rFonts w:ascii="Calibri" w:hAnsi="Calibri"/>
                      <w:b/>
                      <w:sz w:val="20"/>
                      <w:szCs w:val="20"/>
                    </w:rPr>
                    <w:t>Potatoes</w:t>
                  </w:r>
                </w:p>
                <w:p w14:paraId="59958869" w14:textId="77777777" w:rsidR="00737370" w:rsidRPr="003F5B4E" w:rsidRDefault="00737370" w:rsidP="00B84E74">
                  <w:pPr>
                    <w:ind w:left="288" w:hanging="288"/>
                    <w:rPr>
                      <w:rFonts w:ascii="Calibri" w:hAnsi="Calibri"/>
                      <w:sz w:val="20"/>
                      <w:szCs w:val="20"/>
                    </w:rPr>
                  </w:pPr>
                  <w:r w:rsidRPr="003F5B4E">
                    <w:rPr>
                      <w:rFonts w:ascii="Calibri" w:hAnsi="Calibri"/>
                      <w:sz w:val="20"/>
                      <w:szCs w:val="20"/>
                    </w:rPr>
                    <w:t xml:space="preserve">6 medium (about 3 </w:t>
                  </w:r>
                  <w:r w:rsidRPr="003F5B4E">
                    <w:rPr>
                      <w:rFonts w:ascii="Calibri" w:hAnsi="Calibri"/>
                      <w:sz w:val="20"/>
                      <w:szCs w:val="20"/>
                      <w:vertAlign w:val="superscript"/>
                    </w:rPr>
                    <w:t>1</w:t>
                  </w:r>
                  <w:r w:rsidRPr="003F5B4E">
                    <w:rPr>
                      <w:rFonts w:ascii="Calibri" w:hAnsi="Calibri"/>
                      <w:sz w:val="20"/>
                      <w:szCs w:val="20"/>
                    </w:rPr>
                    <w:t>/</w:t>
                  </w:r>
                  <w:r w:rsidRPr="003F5B4E">
                    <w:rPr>
                      <w:rFonts w:ascii="Calibri" w:hAnsi="Calibri"/>
                      <w:sz w:val="20"/>
                      <w:szCs w:val="20"/>
                      <w:vertAlign w:val="subscript"/>
                    </w:rPr>
                    <w:t>2</w:t>
                  </w:r>
                  <w:r w:rsidRPr="003F5B4E">
                    <w:rPr>
                      <w:rFonts w:ascii="Calibri" w:hAnsi="Calibri"/>
                      <w:sz w:val="20"/>
                      <w:szCs w:val="20"/>
                    </w:rPr>
                    <w:t xml:space="preserve"> pounds)</w:t>
                  </w:r>
                  <w:r w:rsidR="00B84E74" w:rsidRPr="003F5B4E">
                    <w:rPr>
                      <w:rFonts w:ascii="Calibri" w:hAnsi="Calibri"/>
                      <w:sz w:val="20"/>
                      <w:szCs w:val="20"/>
                    </w:rPr>
                    <w:t xml:space="preserve"> o</w:t>
                  </w:r>
                  <w:r w:rsidRPr="003F5B4E">
                    <w:rPr>
                      <w:rFonts w:ascii="Calibri" w:hAnsi="Calibri"/>
                      <w:sz w:val="20"/>
                      <w:szCs w:val="20"/>
                    </w:rPr>
                    <w:t>range sweet potatoes cut into 2-inch chunks</w:t>
                  </w:r>
                </w:p>
                <w:p w14:paraId="589F1BCE" w14:textId="77777777" w:rsidR="00737370" w:rsidRPr="003F5B4E" w:rsidRDefault="00B84E74" w:rsidP="00F56EDC">
                  <w:pPr>
                    <w:rPr>
                      <w:rFonts w:ascii="Calibri" w:hAnsi="Calibri"/>
                      <w:sz w:val="20"/>
                      <w:szCs w:val="20"/>
                    </w:rPr>
                  </w:pPr>
                  <w:r w:rsidRPr="003F5B4E">
                    <w:rPr>
                      <w:rFonts w:ascii="Calibri" w:hAnsi="Calibri"/>
                      <w:sz w:val="20"/>
                      <w:szCs w:val="20"/>
                    </w:rPr>
                    <w:t>3 T</w:t>
                  </w:r>
                  <w:r w:rsidR="00737370" w:rsidRPr="003F5B4E">
                    <w:rPr>
                      <w:rFonts w:ascii="Calibri" w:hAnsi="Calibri"/>
                      <w:sz w:val="20"/>
                      <w:szCs w:val="20"/>
                    </w:rPr>
                    <w:t>ablespoons butter</w:t>
                  </w:r>
                </w:p>
                <w:p w14:paraId="6AFA8ABF" w14:textId="77777777" w:rsidR="00737370" w:rsidRPr="003F5B4E" w:rsidRDefault="00737370" w:rsidP="00F56EDC">
                  <w:pPr>
                    <w:rPr>
                      <w:rFonts w:ascii="Calibri" w:hAnsi="Calibri"/>
                      <w:sz w:val="20"/>
                      <w:szCs w:val="20"/>
                    </w:rPr>
                  </w:pPr>
                  <w:r w:rsidRPr="003F5B4E">
                    <w:rPr>
                      <w:rFonts w:ascii="Calibri" w:hAnsi="Calibri"/>
                      <w:sz w:val="20"/>
                      <w:szCs w:val="20"/>
                    </w:rPr>
                    <w:t>1</w:t>
                  </w:r>
                  <w:r w:rsidR="00B84E74" w:rsidRPr="003F5B4E">
                    <w:rPr>
                      <w:rFonts w:ascii="Calibri" w:hAnsi="Calibri"/>
                      <w:sz w:val="20"/>
                      <w:szCs w:val="20"/>
                    </w:rPr>
                    <w:t>-</w:t>
                  </w:r>
                  <w:r w:rsidRPr="003F5B4E">
                    <w:rPr>
                      <w:rFonts w:ascii="Calibri" w:hAnsi="Calibri"/>
                      <w:sz w:val="20"/>
                      <w:szCs w:val="20"/>
                      <w:vertAlign w:val="superscript"/>
                    </w:rPr>
                    <w:t>1</w:t>
                  </w:r>
                  <w:r w:rsidRPr="003F5B4E">
                    <w:rPr>
                      <w:rFonts w:ascii="Calibri" w:hAnsi="Calibri"/>
                      <w:sz w:val="20"/>
                      <w:szCs w:val="20"/>
                    </w:rPr>
                    <w:t>/</w:t>
                  </w:r>
                  <w:r w:rsidRPr="003F5B4E">
                    <w:rPr>
                      <w:rFonts w:ascii="Calibri" w:hAnsi="Calibri"/>
                      <w:sz w:val="20"/>
                      <w:szCs w:val="20"/>
                      <w:vertAlign w:val="subscript"/>
                    </w:rPr>
                    <w:t>2</w:t>
                  </w:r>
                  <w:r w:rsidRPr="003F5B4E">
                    <w:rPr>
                      <w:rFonts w:ascii="Calibri" w:hAnsi="Calibri"/>
                      <w:sz w:val="20"/>
                      <w:szCs w:val="20"/>
                    </w:rPr>
                    <w:t xml:space="preserve"> tablespoons firmly packed brown sugar</w:t>
                  </w:r>
                </w:p>
                <w:p w14:paraId="28A9A438" w14:textId="77777777" w:rsidR="00737370" w:rsidRPr="003F5B4E" w:rsidRDefault="00737370" w:rsidP="00F56EDC">
                  <w:pPr>
                    <w:rPr>
                      <w:rFonts w:ascii="Calibri" w:hAnsi="Calibri"/>
                      <w:sz w:val="20"/>
                      <w:szCs w:val="20"/>
                    </w:rPr>
                  </w:pPr>
                  <w:r w:rsidRPr="003F5B4E">
                    <w:rPr>
                      <w:rFonts w:ascii="Calibri" w:hAnsi="Calibri"/>
                      <w:sz w:val="20"/>
                      <w:szCs w:val="20"/>
                    </w:rPr>
                    <w:t>1</w:t>
                  </w:r>
                  <w:r w:rsidR="00B84E74" w:rsidRPr="003F5B4E">
                    <w:rPr>
                      <w:rFonts w:ascii="Calibri" w:hAnsi="Calibri"/>
                      <w:sz w:val="20"/>
                      <w:szCs w:val="20"/>
                    </w:rPr>
                    <w:t>-</w:t>
                  </w:r>
                  <w:r w:rsidRPr="003F5B4E">
                    <w:rPr>
                      <w:rFonts w:ascii="Calibri" w:hAnsi="Calibri"/>
                      <w:sz w:val="20"/>
                      <w:szCs w:val="20"/>
                      <w:vertAlign w:val="superscript"/>
                    </w:rPr>
                    <w:t>1</w:t>
                  </w:r>
                  <w:r w:rsidRPr="003F5B4E">
                    <w:rPr>
                      <w:rFonts w:ascii="Calibri" w:hAnsi="Calibri"/>
                      <w:sz w:val="20"/>
                      <w:szCs w:val="20"/>
                    </w:rPr>
                    <w:t>/</w:t>
                  </w:r>
                  <w:r w:rsidRPr="003F5B4E">
                    <w:rPr>
                      <w:rFonts w:ascii="Calibri" w:hAnsi="Calibri"/>
                      <w:sz w:val="20"/>
                      <w:szCs w:val="20"/>
                      <w:vertAlign w:val="subscript"/>
                    </w:rPr>
                    <w:t>2</w:t>
                  </w:r>
                  <w:r w:rsidRPr="003F5B4E">
                    <w:rPr>
                      <w:rFonts w:ascii="Calibri" w:hAnsi="Calibri"/>
                      <w:sz w:val="20"/>
                      <w:szCs w:val="20"/>
                    </w:rPr>
                    <w:t xml:space="preserve"> teaspoons ground cinnamon</w:t>
                  </w:r>
                </w:p>
                <w:p w14:paraId="0F0DC24D" w14:textId="77777777" w:rsidR="00737370" w:rsidRPr="003F5B4E" w:rsidRDefault="00737370" w:rsidP="00F56EDC">
                  <w:pPr>
                    <w:rPr>
                      <w:rFonts w:ascii="Calibri" w:hAnsi="Calibri"/>
                      <w:sz w:val="20"/>
                      <w:szCs w:val="20"/>
                    </w:rPr>
                  </w:pPr>
                  <w:r w:rsidRPr="003F5B4E">
                    <w:rPr>
                      <w:rFonts w:ascii="Calibri" w:hAnsi="Calibri"/>
                      <w:sz w:val="20"/>
                      <w:szCs w:val="20"/>
                      <w:vertAlign w:val="superscript"/>
                    </w:rPr>
                    <w:t>3</w:t>
                  </w:r>
                  <w:r w:rsidRPr="003F5B4E">
                    <w:rPr>
                      <w:rFonts w:ascii="Calibri" w:hAnsi="Calibri"/>
                      <w:sz w:val="20"/>
                      <w:szCs w:val="20"/>
                    </w:rPr>
                    <w:t>/</w:t>
                  </w:r>
                  <w:r w:rsidRPr="003F5B4E">
                    <w:rPr>
                      <w:rFonts w:ascii="Calibri" w:hAnsi="Calibri"/>
                      <w:sz w:val="20"/>
                      <w:szCs w:val="20"/>
                      <w:vertAlign w:val="subscript"/>
                    </w:rPr>
                    <w:t>4</w:t>
                  </w:r>
                  <w:r w:rsidR="00B84E74" w:rsidRPr="003F5B4E">
                    <w:rPr>
                      <w:rFonts w:ascii="Calibri" w:hAnsi="Calibri"/>
                      <w:sz w:val="20"/>
                      <w:szCs w:val="20"/>
                    </w:rPr>
                    <w:t xml:space="preserve"> </w:t>
                  </w:r>
                  <w:r w:rsidRPr="003F5B4E">
                    <w:rPr>
                      <w:rFonts w:ascii="Calibri" w:hAnsi="Calibri"/>
                      <w:sz w:val="20"/>
                      <w:szCs w:val="20"/>
                    </w:rPr>
                    <w:t>teaspoon salt</w:t>
                  </w:r>
                  <w:r w:rsidRPr="003F5B4E">
                    <w:rPr>
                      <w:rFonts w:ascii="Calibri" w:hAnsi="Calibri"/>
                      <w:sz w:val="20"/>
                      <w:szCs w:val="20"/>
                    </w:rPr>
                    <w:tab/>
                  </w:r>
                </w:p>
                <w:p w14:paraId="1DE3C22A" w14:textId="77777777" w:rsidR="00737370" w:rsidRPr="003F5B4E" w:rsidRDefault="00737370" w:rsidP="00F56EDC">
                  <w:pPr>
                    <w:rPr>
                      <w:rFonts w:ascii="Calibri" w:hAnsi="Calibri"/>
                      <w:sz w:val="20"/>
                      <w:szCs w:val="20"/>
                    </w:rPr>
                  </w:pPr>
                  <w:r w:rsidRPr="003F5B4E">
                    <w:rPr>
                      <w:rFonts w:ascii="Calibri" w:hAnsi="Calibri"/>
                      <w:sz w:val="20"/>
                      <w:szCs w:val="20"/>
                      <w:vertAlign w:val="superscript"/>
                    </w:rPr>
                    <w:t>1</w:t>
                  </w:r>
                  <w:r w:rsidRPr="003F5B4E">
                    <w:rPr>
                      <w:rFonts w:ascii="Calibri" w:hAnsi="Calibri"/>
                      <w:sz w:val="20"/>
                      <w:szCs w:val="20"/>
                    </w:rPr>
                    <w:t>/</w:t>
                  </w:r>
                  <w:r w:rsidRPr="003F5B4E">
                    <w:rPr>
                      <w:rFonts w:ascii="Calibri" w:hAnsi="Calibri"/>
                      <w:sz w:val="20"/>
                      <w:szCs w:val="20"/>
                      <w:vertAlign w:val="subscript"/>
                    </w:rPr>
                    <w:t>4</w:t>
                  </w:r>
                  <w:r w:rsidRPr="003F5B4E">
                    <w:rPr>
                      <w:rFonts w:ascii="Calibri" w:hAnsi="Calibri"/>
                      <w:sz w:val="20"/>
                      <w:szCs w:val="20"/>
                    </w:rPr>
                    <w:t xml:space="preserve"> teaspoon Pepper</w:t>
                  </w:r>
                </w:p>
                <w:p w14:paraId="459C95F5" w14:textId="77777777" w:rsidR="00737370" w:rsidRPr="003F5B4E" w:rsidRDefault="00737370" w:rsidP="00F56EDC">
                  <w:pPr>
                    <w:spacing w:after="75"/>
                    <w:outlineLvl w:val="2"/>
                    <w:rPr>
                      <w:rFonts w:ascii="Calibri" w:hAnsi="Calibri"/>
                      <w:caps/>
                      <w:spacing w:val="15"/>
                      <w:sz w:val="20"/>
                      <w:szCs w:val="20"/>
                    </w:rPr>
                  </w:pPr>
                </w:p>
                <w:p w14:paraId="2331A389" w14:textId="77777777" w:rsidR="00737370" w:rsidRPr="003F5B4E" w:rsidRDefault="00737370" w:rsidP="00F56EDC">
                  <w:pPr>
                    <w:rPr>
                      <w:rFonts w:ascii="Calibri" w:hAnsi="Calibri"/>
                      <w:b/>
                      <w:sz w:val="20"/>
                      <w:szCs w:val="20"/>
                    </w:rPr>
                  </w:pPr>
                  <w:r w:rsidRPr="003F5B4E">
                    <w:rPr>
                      <w:rFonts w:ascii="Calibri" w:hAnsi="Calibri"/>
                      <w:b/>
                      <w:sz w:val="20"/>
                      <w:szCs w:val="20"/>
                    </w:rPr>
                    <w:t>Pecans</w:t>
                  </w:r>
                </w:p>
                <w:p w14:paraId="425B75D8" w14:textId="77777777" w:rsidR="00737370" w:rsidRPr="003F5B4E" w:rsidRDefault="00B84E74" w:rsidP="00F56EDC">
                  <w:pPr>
                    <w:rPr>
                      <w:rFonts w:ascii="Calibri" w:hAnsi="Calibri"/>
                      <w:sz w:val="20"/>
                      <w:szCs w:val="20"/>
                    </w:rPr>
                  </w:pPr>
                  <w:r w:rsidRPr="003F5B4E">
                    <w:rPr>
                      <w:rFonts w:ascii="Calibri" w:hAnsi="Calibri"/>
                      <w:sz w:val="20"/>
                      <w:szCs w:val="20"/>
                    </w:rPr>
                    <w:t>1 T</w:t>
                  </w:r>
                  <w:r w:rsidR="00737370" w:rsidRPr="003F5B4E">
                    <w:rPr>
                      <w:rFonts w:ascii="Calibri" w:hAnsi="Calibri"/>
                      <w:sz w:val="20"/>
                      <w:szCs w:val="20"/>
                    </w:rPr>
                    <w:t>ablespoon butter</w:t>
                  </w:r>
                </w:p>
                <w:p w14:paraId="49C4A65A" w14:textId="77777777" w:rsidR="00737370" w:rsidRPr="003F5B4E" w:rsidRDefault="00737370" w:rsidP="00F56EDC">
                  <w:pPr>
                    <w:rPr>
                      <w:rFonts w:ascii="Calibri" w:hAnsi="Calibri"/>
                      <w:sz w:val="20"/>
                      <w:szCs w:val="20"/>
                    </w:rPr>
                  </w:pPr>
                  <w:r w:rsidRPr="003F5B4E">
                    <w:rPr>
                      <w:rFonts w:ascii="Calibri" w:hAnsi="Calibri"/>
                      <w:sz w:val="20"/>
                      <w:szCs w:val="20"/>
                      <w:vertAlign w:val="superscript"/>
                    </w:rPr>
                    <w:t>1</w:t>
                  </w:r>
                  <w:r w:rsidRPr="003F5B4E">
                    <w:rPr>
                      <w:rFonts w:ascii="Calibri" w:hAnsi="Calibri"/>
                      <w:sz w:val="20"/>
                      <w:szCs w:val="20"/>
                    </w:rPr>
                    <w:t>/</w:t>
                  </w:r>
                  <w:r w:rsidRPr="003F5B4E">
                    <w:rPr>
                      <w:rFonts w:ascii="Calibri" w:hAnsi="Calibri"/>
                      <w:sz w:val="20"/>
                      <w:szCs w:val="20"/>
                      <w:vertAlign w:val="subscript"/>
                    </w:rPr>
                    <w:t>3</w:t>
                  </w:r>
                  <w:r w:rsidRPr="003F5B4E">
                    <w:rPr>
                      <w:rFonts w:ascii="Calibri" w:hAnsi="Calibri"/>
                      <w:sz w:val="20"/>
                      <w:szCs w:val="20"/>
                    </w:rPr>
                    <w:t xml:space="preserve"> cup chopped pecans</w:t>
                  </w:r>
                </w:p>
                <w:p w14:paraId="182E9E18" w14:textId="77777777" w:rsidR="00737370" w:rsidRPr="003F5B4E" w:rsidRDefault="00B84E74" w:rsidP="00F56EDC">
                  <w:pPr>
                    <w:rPr>
                      <w:rFonts w:ascii="Calibri" w:hAnsi="Calibri"/>
                      <w:sz w:val="20"/>
                      <w:szCs w:val="20"/>
                    </w:rPr>
                  </w:pPr>
                  <w:r w:rsidRPr="003F5B4E">
                    <w:rPr>
                      <w:rFonts w:ascii="Calibri" w:hAnsi="Calibri"/>
                      <w:sz w:val="20"/>
                      <w:szCs w:val="20"/>
                    </w:rPr>
                    <w:t>2 T</w:t>
                  </w:r>
                  <w:r w:rsidR="00737370" w:rsidRPr="003F5B4E">
                    <w:rPr>
                      <w:rFonts w:ascii="Calibri" w:hAnsi="Calibri"/>
                      <w:sz w:val="20"/>
                      <w:szCs w:val="20"/>
                    </w:rPr>
                    <w:t>ablespoons sugar</w:t>
                  </w:r>
                </w:p>
                <w:p w14:paraId="4F73B890" w14:textId="77777777" w:rsidR="00737370" w:rsidRPr="003F5B4E" w:rsidRDefault="00737370" w:rsidP="00F56EDC">
                  <w:pPr>
                    <w:rPr>
                      <w:rFonts w:ascii="Calibri" w:hAnsi="Calibri"/>
                      <w:caps/>
                      <w:spacing w:val="15"/>
                      <w:sz w:val="20"/>
                      <w:szCs w:val="20"/>
                    </w:rPr>
                  </w:pPr>
                  <w:r w:rsidRPr="003F5B4E">
                    <w:rPr>
                      <w:rFonts w:ascii="Calibri" w:hAnsi="Calibri"/>
                      <w:sz w:val="20"/>
                      <w:szCs w:val="20"/>
                      <w:vertAlign w:val="superscript"/>
                    </w:rPr>
                    <w:t>1</w:t>
                  </w:r>
                  <w:r w:rsidRPr="003F5B4E">
                    <w:rPr>
                      <w:rFonts w:ascii="Calibri" w:hAnsi="Calibri"/>
                      <w:sz w:val="20"/>
                      <w:szCs w:val="20"/>
                    </w:rPr>
                    <w:t>/</w:t>
                  </w:r>
                  <w:r w:rsidRPr="003F5B4E">
                    <w:rPr>
                      <w:rFonts w:ascii="Calibri" w:hAnsi="Calibri"/>
                      <w:sz w:val="20"/>
                      <w:szCs w:val="20"/>
                      <w:vertAlign w:val="subscript"/>
                    </w:rPr>
                    <w:t>4</w:t>
                  </w:r>
                  <w:r w:rsidRPr="003F5B4E">
                    <w:rPr>
                      <w:rFonts w:ascii="Calibri" w:hAnsi="Calibri"/>
                      <w:sz w:val="20"/>
                      <w:szCs w:val="20"/>
                    </w:rPr>
                    <w:t xml:space="preserve"> cup sliced green onions</w:t>
                  </w:r>
                </w:p>
                <w:p w14:paraId="257C4ED8" w14:textId="77777777" w:rsidR="00737370" w:rsidRPr="003F5B4E" w:rsidRDefault="00737370" w:rsidP="00F56EDC">
                  <w:pPr>
                    <w:rPr>
                      <w:rFonts w:ascii="Calibri" w:hAnsi="Calibri"/>
                      <w:caps/>
                      <w:spacing w:val="15"/>
                      <w:sz w:val="20"/>
                      <w:szCs w:val="20"/>
                    </w:rPr>
                  </w:pPr>
                </w:p>
                <w:p w14:paraId="2CE988D7" w14:textId="77777777" w:rsidR="00737370" w:rsidRPr="003F5B4E" w:rsidRDefault="00737370" w:rsidP="00F56EDC">
                  <w:pPr>
                    <w:rPr>
                      <w:rFonts w:ascii="Calibri" w:hAnsi="Calibri"/>
                      <w:sz w:val="20"/>
                      <w:szCs w:val="20"/>
                    </w:rPr>
                  </w:pPr>
                  <w:r w:rsidRPr="003F5B4E">
                    <w:rPr>
                      <w:rFonts w:ascii="Calibri" w:hAnsi="Calibri"/>
                      <w:sz w:val="20"/>
                      <w:szCs w:val="20"/>
                    </w:rPr>
                    <w:t xml:space="preserve">Combine sweet potatoes and enough water to cover in 4-quart saucepan. Cook over high heat 5-6 minutes or until water comes to a boil. </w:t>
                  </w:r>
                  <w:r w:rsidRPr="003F5B4E">
                    <w:rPr>
                      <w:rFonts w:ascii="Calibri" w:hAnsi="Calibri"/>
                      <w:iCs/>
                      <w:sz w:val="20"/>
                      <w:szCs w:val="20"/>
                    </w:rPr>
                    <w:t>Reduce heat to medium-high</w:t>
                  </w:r>
                  <w:r w:rsidRPr="003F5B4E">
                    <w:rPr>
                      <w:rFonts w:ascii="Calibri" w:hAnsi="Calibri"/>
                      <w:i/>
                      <w:iCs/>
                      <w:sz w:val="20"/>
                      <w:szCs w:val="20"/>
                    </w:rPr>
                    <w:t>.</w:t>
                  </w:r>
                  <w:r w:rsidRPr="003F5B4E">
                    <w:rPr>
                      <w:rFonts w:ascii="Calibri" w:hAnsi="Calibri"/>
                      <w:sz w:val="20"/>
                      <w:szCs w:val="20"/>
                    </w:rPr>
                    <w:t xml:space="preserve"> Cook 30-35 minutes or until potatoes are tender. Drain. Cool slightly. Peel potatoes.</w:t>
                  </w:r>
                </w:p>
                <w:p w14:paraId="163367D1" w14:textId="77777777" w:rsidR="00737370" w:rsidRPr="003F5B4E" w:rsidRDefault="00737370" w:rsidP="00C8422E">
                  <w:pPr>
                    <w:numPr>
                      <w:ilvl w:val="0"/>
                      <w:numId w:val="40"/>
                    </w:numPr>
                    <w:spacing w:after="200" w:line="276" w:lineRule="auto"/>
                    <w:ind w:left="0"/>
                    <w:rPr>
                      <w:rFonts w:ascii="Calibri" w:hAnsi="Calibri"/>
                      <w:sz w:val="20"/>
                      <w:szCs w:val="20"/>
                    </w:rPr>
                  </w:pPr>
                  <w:r w:rsidRPr="003F5B4E">
                    <w:rPr>
                      <w:rFonts w:ascii="Calibri" w:hAnsi="Calibri"/>
                      <w:iCs/>
                      <w:sz w:val="20"/>
                      <w:szCs w:val="20"/>
                    </w:rPr>
                    <w:t>Heat oven to 375°F.</w:t>
                  </w:r>
                  <w:r w:rsidRPr="003F5B4E">
                    <w:rPr>
                      <w:rFonts w:ascii="Calibri" w:hAnsi="Calibri"/>
                      <w:sz w:val="20"/>
                      <w:szCs w:val="20"/>
                    </w:rPr>
                    <w:t xml:space="preserve"> Place sweet potatoes and all remaining potato ingredients into bowl. Beat at medium speed, scraping bowl often, until smooth. Spoon potato mixture into lightly greased 2-quart casserole. Cover; bake 20-25 minutes or until heated through. </w:t>
                  </w:r>
                </w:p>
                <w:p w14:paraId="4D2269E2" w14:textId="77777777" w:rsidR="00737370" w:rsidRPr="003F5B4E" w:rsidRDefault="00737370" w:rsidP="00F56EDC">
                  <w:pPr>
                    <w:numPr>
                      <w:ilvl w:val="0"/>
                      <w:numId w:val="40"/>
                    </w:numPr>
                    <w:spacing w:after="200" w:line="276" w:lineRule="auto"/>
                    <w:ind w:left="0"/>
                    <w:rPr>
                      <w:rFonts w:ascii="Calibri" w:hAnsi="Calibri"/>
                      <w:sz w:val="20"/>
                      <w:szCs w:val="20"/>
                    </w:rPr>
                  </w:pPr>
                  <w:r w:rsidRPr="003F5B4E">
                    <w:rPr>
                      <w:rFonts w:ascii="Calibri" w:hAnsi="Calibri"/>
                      <w:sz w:val="20"/>
                      <w:szCs w:val="20"/>
                    </w:rPr>
                    <w:t>Melt 1-tablespoon butter in small nonstick skillet until sizzling; add pecans and sugar. Cook over medium-low heat, stirring constantly, 2-3 minutes or until pecans are golden. Remove from heat.</w:t>
                  </w:r>
                </w:p>
                <w:p w14:paraId="3C44DC57" w14:textId="77777777" w:rsidR="00737370" w:rsidRPr="003F5B4E" w:rsidRDefault="00737370" w:rsidP="00F56EDC">
                  <w:pPr>
                    <w:numPr>
                      <w:ilvl w:val="0"/>
                      <w:numId w:val="40"/>
                    </w:numPr>
                    <w:spacing w:after="200" w:line="276" w:lineRule="auto"/>
                    <w:ind w:left="0"/>
                    <w:rPr>
                      <w:rFonts w:ascii="Calibri" w:hAnsi="Calibri"/>
                      <w:szCs w:val="22"/>
                    </w:rPr>
                  </w:pPr>
                  <w:r w:rsidRPr="003F5B4E">
                    <w:rPr>
                      <w:rFonts w:ascii="Calibri" w:hAnsi="Calibri"/>
                      <w:szCs w:val="22"/>
                    </w:rPr>
                    <w:t xml:space="preserve">Sprinkle potatoes with pecans and green onion, just before serving. </w:t>
                  </w:r>
                </w:p>
                <w:p w14:paraId="38C5DC42" w14:textId="77777777" w:rsidR="00737370" w:rsidRPr="003F5B4E" w:rsidRDefault="00737370" w:rsidP="00F56EDC">
                  <w:pPr>
                    <w:rPr>
                      <w:rFonts w:ascii="Calibri" w:hAnsi="Calibri"/>
                      <w:szCs w:val="22"/>
                    </w:rPr>
                  </w:pPr>
                </w:p>
                <w:p w14:paraId="199FA3F9" w14:textId="77777777" w:rsidR="00737370" w:rsidRPr="003F5B4E" w:rsidRDefault="00737370" w:rsidP="00F56EDC">
                  <w:pPr>
                    <w:spacing w:after="200" w:line="276" w:lineRule="auto"/>
                    <w:rPr>
                      <w:rFonts w:ascii="Calibri" w:eastAsia="Calibri" w:hAnsi="Calibri"/>
                      <w:szCs w:val="22"/>
                    </w:rPr>
                  </w:pPr>
                </w:p>
                <w:p w14:paraId="1C6252B0" w14:textId="77777777" w:rsidR="00737370" w:rsidRPr="00701749" w:rsidRDefault="00737370" w:rsidP="00F56EDC">
                  <w:pPr>
                    <w:rPr>
                      <w:rFonts w:ascii="Arial" w:hAnsi="Arial" w:cs="Arial"/>
                      <w:b/>
                      <w:sz w:val="24"/>
                    </w:rPr>
                  </w:pPr>
                </w:p>
              </w:txbxContent>
            </v:textbox>
          </v:shape>
        </w:pict>
      </w:r>
      <w:r w:rsidR="00000000">
        <w:rPr>
          <w:noProof/>
        </w:rPr>
        <w:pict w14:anchorId="1B47FF13">
          <v:shape id="Freeform 300" o:spid="_x0000_s2085" style="position:absolute;margin-left:108pt;margin-top:657pt;width:537.1pt;height:3.5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656,4508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" path="m,l10656,e" filled="f" strokeweight="3.75pt">
            <v:path o:connecttype="custom" o:connectlocs="0,0;6821170,0" o:connectangles="0,0"/>
            <w10:wrap anchorx="page" anchory="page"/>
          </v:shape>
        </w:pict>
      </w:r>
      <w:r w:rsidR="00000000">
        <w:rPr>
          <w:rFonts w:ascii="Calibri" w:hAnsi="Calibri"/>
          <w:noProof/>
          <w:szCs w:val="22"/>
        </w:rPr>
        <w:pict w14:anchorId="34113586">
          <v:shape id="Text Box 22" o:spid="_x0000_s2062" type="#_x0000_t202" style="position:absolute;margin-left:126pt;margin-top:621pt;width:181.5pt;height:99pt;z-index:251664384;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" strokecolor="#f79646" strokeweight="2pt">
            <v:textbox>
              <w:txbxContent>
                <w:p w14:paraId="54F964DE" w14:textId="77777777" w:rsidR="00737370" w:rsidRDefault="00737370" w:rsidP="00871F47">
                  <w:pPr>
                    <w:widowControl w:val="0"/>
                    <w:spacing w:line="260" w:lineRule="exact"/>
                    <w:jc w:val="both"/>
                    <w:rPr>
                      <w:rFonts w:ascii="Arial" w:hAnsi="Arial" w:cs="Arial"/>
                      <w:b/>
                      <w:bCs/>
                      <w:color w:val="FFFFFE"/>
                      <w:w w:val="80"/>
                      <w:sz w:val="16"/>
                      <w:szCs w:val="16"/>
                    </w:rPr>
                  </w:pPr>
                </w:p>
                <w:p w14:paraId="7E9F6A8B" w14:textId="77777777" w:rsidR="00737370" w:rsidRDefault="00737370" w:rsidP="00871F47">
                  <w:pPr>
                    <w:widowControl w:val="0"/>
                    <w:spacing w:line="260" w:lineRule="exact"/>
                    <w:jc w:val="both"/>
                    <w:rPr>
                      <w:rFonts w:ascii="Arial" w:hAnsi="Arial" w:cs="Arial"/>
                      <w:b/>
                      <w:bCs/>
                      <w:color w:val="FFFFFE"/>
                      <w:w w:val="80"/>
                      <w:sz w:val="16"/>
                      <w:szCs w:val="16"/>
                    </w:rPr>
                  </w:pPr>
                </w:p>
                <w:p w14:paraId="44C75BCB" w14:textId="77777777" w:rsidR="00737370" w:rsidRDefault="00737370" w:rsidP="00221007">
                  <w:pPr>
                    <w:widowControl w:val="0"/>
                    <w:spacing w:line="260" w:lineRule="exact"/>
                    <w:jc w:val="center"/>
                    <w:rPr>
                      <w:rFonts w:ascii="Arial" w:hAnsi="Arial" w:cs="Arial"/>
                      <w:b/>
                      <w:bCs/>
                      <w:color w:val="FFFFFE"/>
                      <w:w w:val="80"/>
                      <w:sz w:val="16"/>
                      <w:szCs w:val="16"/>
                    </w:rPr>
                  </w:pPr>
                </w:p>
                <w:p w14:paraId="2F1959FB" w14:textId="77777777" w:rsidR="00737370" w:rsidRPr="003F5B4E" w:rsidRDefault="00737370" w:rsidP="00283859">
                  <w:pPr>
                    <w:jc w:val="center"/>
                    <w:rPr>
                      <w:rFonts w:ascii="Calibri" w:hAnsi="Calibri"/>
                      <w:sz w:val="20"/>
                      <w:szCs w:val="20"/>
                    </w:rPr>
                  </w:pPr>
                </w:p>
                <w:p w14:paraId="7A9DC6D9" w14:textId="77777777" w:rsidR="000566C9" w:rsidRPr="003F5B4E" w:rsidRDefault="000566C9" w:rsidP="00283859">
                  <w:pPr>
                    <w:jc w:val="center"/>
                    <w:rPr>
                      <w:rFonts w:ascii="Calibri" w:hAnsi="Calibri"/>
                      <w:sz w:val="20"/>
                      <w:szCs w:val="20"/>
                    </w:rPr>
                  </w:pPr>
                </w:p>
                <w:p w14:paraId="11E27CC7" w14:textId="77777777" w:rsidR="000566C9" w:rsidRPr="003F5B4E" w:rsidRDefault="000566C9" w:rsidP="00283859">
                  <w:pPr>
                    <w:jc w:val="center"/>
                    <w:rPr>
                      <w:rFonts w:ascii="Calibri" w:hAnsi="Calibri"/>
                      <w:sz w:val="20"/>
                      <w:szCs w:val="20"/>
                    </w:rPr>
                  </w:pPr>
                  <w:r w:rsidRPr="003F5B4E">
                    <w:rPr>
                      <w:rFonts w:ascii="Calibri" w:hAnsi="Calibri"/>
                      <w:sz w:val="20"/>
                      <w:szCs w:val="20"/>
                    </w:rPr>
                    <w:t>Benjamin Franklin wanted our national bird to be a turkey!</w:t>
                  </w:r>
                </w:p>
              </w:txbxContent>
            </v:textbox>
          </v:shape>
        </w:pict>
      </w:r>
      <w:r w:rsidR="005A5E34">
        <w:rPr>
          <w:rFonts w:ascii="Helvetica" w:hAnsi="Helvetica" w:cs="Helvetica"/>
          <w:noProof/>
        </w:rPr>
        <w:drawing>
          <wp:inline distT="0" distB="0" distL="0" distR="0" wp14:anchorId="133F234F" wp14:editId="783A4811">
            <wp:extent cx="506095" cy="475615"/>
            <wp:effectExtent l="19050" t="0" r="8255" b="0"/>
            <wp:docPr id="10"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2"/>
                    <a:srcRect/>
                    <a:stretch>
                      <a:fillRect/>
                    </a:stretch>
                  </pic:blipFill>
                  <pic:spPr bwMode="auto">
                    <a:xfrm>
                      <a:off x="0" y="0"/>
                      <a:ext cx="506095" cy="475615"/>
                    </a:xfrm>
                    <a:prstGeom prst="rect">
                      <a:avLst/>
                    </a:prstGeom>
                    <a:noFill/>
                    <a:ln w="9525">
                      <a:noFill/>
                      <a:miter lim="800000"/>
                      <a:headEnd/>
                      <a:tailEnd/>
                    </a:ln>
                  </pic:spPr>
                </pic:pic>
              </a:graphicData>
            </a:graphic>
          </wp:inline>
        </w:drawing>
      </w:r>
      <w:r w:rsidR="00000000">
        <w:rPr>
          <w:rFonts w:ascii="Calibri" w:hAnsi="Calibri"/>
          <w:noProof/>
          <w:szCs w:val="22"/>
        </w:rPr>
        <w:pict w14:anchorId="6EEBA11E">
          <v:shape id="Text Box 317" o:spid="_x0000_s2084" type="#_x0000_t202" style="position:absolute;margin-left:-54pt;margin-top:624.15pt;width:541.05pt;height:96.6pt;z-index:25165312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" fillcolor="#ccc0d9">
            <v:fill color2="#f5e4e4" angle="180" colors="0 #ccc1da;57016f #ffbebd;1 #ffe5e5" focus="100%" type="gradient"/>
            <v:textbox>
              <w:txbxContent>
                <w:p w14:paraId="100A299A" w14:textId="77777777" w:rsidR="00701749" w:rsidRPr="00CE629C" w:rsidRDefault="00701749" w:rsidP="00CE629C">
                  <w:pPr>
                    <w:spacing w:before="240" w:after="120"/>
                    <w:jc w:val="center"/>
                    <w:rPr>
                      <w:rFonts w:ascii="Calibri" w:hAnsi="Calibri"/>
                      <w:b/>
                      <w:sz w:val="72"/>
                      <w:szCs w:val="72"/>
                    </w:rPr>
                  </w:pPr>
                </w:p>
              </w:txbxContent>
            </v:textbox>
          </v:shape>
        </w:pict>
      </w:r>
      <w:r w:rsidR="000651D1">
        <w:t>it not. ~Ralph Waldo Emerson</w:t>
      </w:r>
      <w:r w:rsidR="00000000">
        <w:rPr>
          <w:noProof/>
        </w:rPr>
        <w:pict w14:anchorId="6091004C">
          <v:shape id="AutoShape 295" o:spid="_x0000_s2083" style="position:absolute;margin-left:301.9pt;margin-top:109.4pt;width:271.2pt;height:523.55pt;z-index:-251671552;visibility:visible;mso-position-horizontal-relative:page;mso-position-vertical-relative:page" coordsize="5424,10471"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" adj="0,,0" path="m7,r,10471m,5086r5424,e" filled="f">
            <v:stroke joinstyle="round" endcap="round"/>
            <v:formulas/>
            <v:path o:connecttype="custom" o:connectlocs="2822575,0;2822575,2147483647;0,2050802350;2147483647,2050802350" o:connectangles="0,0,0,0" textboxrect="3163,3163,18437,18437"/>
            <w10:wrap anchorx="page" anchory="page"/>
          </v:shape>
        </w:pict>
      </w:r>
      <w:r w:rsidR="00000000">
        <w:rPr>
          <w:noProof/>
        </w:rPr>
        <w:pict w14:anchorId="35C53BF3">
          <v:polyline id="Freeform 296" o:spid="_x0000_s2082" style="position:absolute;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7.05pt,109.35pt,577.05pt,109.35pt" coordsize="1080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" o:allowincell="f" filled="f" strokeweight="3.5pt">
            <v:path o:connecttype="custom" o:connectlocs="0,0;2147483647,0" o:connectangles="0,0"/>
            <w10:wrap anchorx="page" anchory="page"/>
          </v:polyline>
        </w:pict>
      </w:r>
      <w:r w:rsidR="00000000">
        <w:rPr>
          <w:noProof/>
        </w:rPr>
        <w:pict w14:anchorId="6A99B909">
          <v:polyline id="Freeform 297" o:spid="_x0000_s2081" style="position:absolute;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7.05pt,28.5pt,577.05pt,28.5pt" coordsize="1080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" o:allowincell="f" filled="f" strokeweight="3.5pt">
            <v:path o:connecttype="custom" o:connectlocs="0,0;2147483647,0" o:connectangles="0,0"/>
            <w10:wrap anchorx="page" anchory="page"/>
          </v:polyline>
        </w:pict>
      </w:r>
      <w:r w:rsidR="00000000">
        <w:rPr>
          <w:noProof/>
        </w:rPr>
        <w:pict w14:anchorId="265C6D5B">
          <v:polyline id="Freeform 298" o:spid="_x0000_s2080" style="position:absolute;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1.2pt,465.45pt,303pt,465.45pt" coordsize="5236,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" o:allowincell="f" filled="f">
            <v:stroke endcap="round"/>
            <v:path o:connecttype="custom" o:connectlocs="0,0;2111286100,0" o:connectangles="0,0"/>
            <w10:wrap anchorx="page" anchory="page"/>
          </v:polyline>
        </w:pict>
      </w:r>
      <w:r w:rsidR="009A585B">
        <w:br w:type="page"/>
      </w:r>
    </w:p>
    <w:p w14:paraId="348ECF7B" w14:textId="465F5BFA" w:rsidR="009A585B" w:rsidRPr="000B2251" w:rsidRDefault="00000000" w:rsidP="009A585B">
      <w:pPr>
        <w:widowControl w:val="0"/>
        <w:autoSpaceDE w:val="0"/>
        <w:autoSpaceDN w:val="0"/>
        <w:adjustRightInd w:val="0"/>
        <w:jc w:val="center"/>
        <w:rPr>
          <w:color w:val="000000"/>
          <w:sz w:val="12"/>
          <w:szCs w:val="12"/>
        </w:rPr>
      </w:pPr>
      <w:r>
        <w:rPr>
          <w:noProof/>
        </w:rPr>
        <w:lastRenderedPageBreak/>
        <w:pict w14:anchorId="685B3260">
          <v:shape id="Text Box 56" o:spid="_x0000_s2068" type="#_x0000_t202" style="position:absolute;left:0;text-align:left;margin-left:-54pt;margin-top:-8.95pt;width:264pt;height:404.95pt;z-index:251656192;visibility:visible;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" strokecolor="#f79646" strokeweight="2pt">
            <v:path arrowok="t"/>
            <v:textbox>
              <w:txbxContent>
                <w:p w14:paraId="1FEA5006" w14:textId="77777777" w:rsidR="00AE68F8" w:rsidRPr="00AE68F8" w:rsidRDefault="00AE68F8" w:rsidP="00AE68F8">
                  <w:pPr>
                    <w:jc w:val="center"/>
                    <w:rPr>
                      <w:rFonts w:ascii="Calibri" w:hAnsi="Calibri"/>
                      <w:b/>
                      <w:bCs/>
                      <w:sz w:val="32"/>
                      <w:szCs w:val="32"/>
                    </w:rPr>
                  </w:pPr>
                  <w:r w:rsidRPr="00AE68F8">
                    <w:rPr>
                      <w:rFonts w:ascii="Calibri" w:hAnsi="Calibri"/>
                      <w:b/>
                      <w:bCs/>
                      <w:sz w:val="32"/>
                      <w:szCs w:val="32"/>
                    </w:rPr>
                    <w:t>A HEARTWARMING THANKSGIVING IN 2025</w:t>
                  </w:r>
                </w:p>
                <w:p w14:paraId="7B0CC839" w14:textId="77777777" w:rsidR="00AE68F8" w:rsidRPr="00AE68F8" w:rsidRDefault="00AE68F8" w:rsidP="00AE68F8">
                  <w:pPr>
                    <w:jc w:val="both"/>
                    <w:rPr>
                      <w:rFonts w:ascii="Calibri" w:hAnsi="Calibri"/>
                      <w:szCs w:val="22"/>
                    </w:rPr>
                  </w:pPr>
                  <w:r w:rsidRPr="00AE68F8">
                    <w:rPr>
                      <w:rFonts w:ascii="Calibri" w:hAnsi="Calibri"/>
                      <w:szCs w:val="22"/>
                    </w:rPr>
                    <w:t xml:space="preserve"> </w:t>
                  </w:r>
                </w:p>
                <w:p w14:paraId="346A2EF0" w14:textId="77777777" w:rsidR="00AE68F8" w:rsidRPr="00AE68F8" w:rsidRDefault="00AE68F8" w:rsidP="00AE68F8">
                  <w:pPr>
                    <w:jc w:val="both"/>
                    <w:rPr>
                      <w:rFonts w:ascii="Calibri" w:hAnsi="Calibri"/>
                      <w:szCs w:val="22"/>
                    </w:rPr>
                  </w:pPr>
                  <w:r w:rsidRPr="00AE68F8">
                    <w:rPr>
                      <w:rFonts w:ascii="Calibri" w:hAnsi="Calibri"/>
                      <w:szCs w:val="22"/>
                    </w:rPr>
                    <w:t>As November 2025 unfolds, Thanksgiving Day on November 27 brings a cherished opportunity to pause and reflect. This year, with the crisp air and golden hues of fall, the fourth Thursday of the month invites us to gather with loved ones, share gratitude, and create lasting memories. Rooted in traditions of abundance and togetherness, Thanksgiving is more than a feast—it is a celebration of connection and care.</w:t>
                  </w:r>
                </w:p>
                <w:p w14:paraId="68978D51" w14:textId="77777777" w:rsidR="00AE68F8" w:rsidRPr="00AE68F8" w:rsidRDefault="00AE68F8" w:rsidP="00AE68F8">
                  <w:pPr>
                    <w:jc w:val="both"/>
                    <w:rPr>
                      <w:rFonts w:ascii="Calibri" w:hAnsi="Calibri"/>
                      <w:szCs w:val="22"/>
                    </w:rPr>
                  </w:pPr>
                  <w:r w:rsidRPr="00AE68F8">
                    <w:rPr>
                      <w:rFonts w:ascii="Calibri" w:hAnsi="Calibri"/>
                      <w:szCs w:val="22"/>
                    </w:rPr>
                    <w:t xml:space="preserve"> </w:t>
                  </w:r>
                </w:p>
                <w:p w14:paraId="19155E5B" w14:textId="77777777" w:rsidR="00AE68F8" w:rsidRPr="00AE68F8" w:rsidRDefault="00AE68F8" w:rsidP="00AE68F8">
                  <w:pPr>
                    <w:jc w:val="both"/>
                    <w:rPr>
                      <w:rFonts w:ascii="Calibri" w:hAnsi="Calibri"/>
                      <w:szCs w:val="22"/>
                    </w:rPr>
                  </w:pPr>
                  <w:r w:rsidRPr="00AE68F8">
                    <w:rPr>
                      <w:rFonts w:ascii="Calibri" w:hAnsi="Calibri"/>
                      <w:szCs w:val="22"/>
                    </w:rPr>
                    <w:t>This holiday, set against the backdrop of a bustling season, offers a perfect moment for self-care amidst the joy. Whether you are hosting a table full of laughter or joining a cozy gathering, take time to nurture yourself. A warm bath, a quiet walk among autumn leaves, or a moment of gratitude journaling can recharge your spirit. For many, the kitchen becomes a haven—preparing that perfect turkey or pumpkin pie can be a soothing ritual.</w:t>
                  </w:r>
                </w:p>
                <w:p w14:paraId="63D17B2F" w14:textId="77777777" w:rsidR="00AE68F8" w:rsidRPr="00AE68F8" w:rsidRDefault="00AE68F8" w:rsidP="00AE68F8">
                  <w:pPr>
                    <w:jc w:val="both"/>
                    <w:rPr>
                      <w:rFonts w:ascii="Calibri" w:hAnsi="Calibri"/>
                      <w:szCs w:val="22"/>
                    </w:rPr>
                  </w:pPr>
                  <w:r w:rsidRPr="00AE68F8">
                    <w:rPr>
                      <w:rFonts w:ascii="Calibri" w:hAnsi="Calibri"/>
                      <w:szCs w:val="22"/>
                    </w:rPr>
                    <w:t xml:space="preserve"> </w:t>
                  </w:r>
                </w:p>
                <w:p w14:paraId="2CD881BB" w14:textId="766FA7C4" w:rsidR="00737370" w:rsidRDefault="00AE68F8" w:rsidP="00AE68F8">
                  <w:pPr>
                    <w:jc w:val="both"/>
                    <w:rPr>
                      <w:rFonts w:cs="OpenSans-Light"/>
                      <w:color w:val="646464"/>
                      <w:sz w:val="26"/>
                      <w:szCs w:val="26"/>
                    </w:rPr>
                  </w:pPr>
                  <w:r w:rsidRPr="00AE68F8">
                    <w:rPr>
                      <w:rFonts w:ascii="Calibri" w:hAnsi="Calibri"/>
                      <w:szCs w:val="22"/>
                    </w:rPr>
                    <w:t>Let’s make Thanksgiving 2025 a blend of giving and receiving. Share a kind word, lend a hand, or simply savor the company around you. As the day winds down with Black Friday’s excitement looming on November 28, hold onto the peace this holiday brings. Here’s to a season of thanks, health, and harmony!</w:t>
                  </w:r>
                </w:p>
              </w:txbxContent>
            </v:textbox>
          </v:shape>
        </w:pict>
      </w:r>
      <w:r>
        <w:rPr>
          <w:noProof/>
        </w:rPr>
        <w:pict w14:anchorId="42DC02CB">
          <v:shape id="Text Box 59" o:spid="_x0000_s2065" type="#_x0000_t202" style="position:absolute;left:0;text-align:left;margin-left:207pt;margin-top:-8.95pt;width:279pt;height:621pt;z-index:251658240;visibility:visible;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" strokecolor="#f79646" strokeweight="2pt">
            <v:path arrowok="t"/>
            <v:textbox>
              <w:txbxContent>
                <w:p w14:paraId="75168637" w14:textId="4A2581A8" w:rsidR="00737370" w:rsidRDefault="00746288" w:rsidP="000566C9">
                  <w:pPr>
                    <w:jc w:val="center"/>
                    <w:rPr>
                      <w:rFonts w:ascii="Calibri" w:hAnsi="Calibri"/>
                      <w:b/>
                      <w:i/>
                      <w:sz w:val="32"/>
                      <w:szCs w:val="32"/>
                      <w:u w:val="single"/>
                    </w:rPr>
                  </w:pPr>
                  <w:r>
                    <w:rPr>
                      <w:rFonts w:ascii="Calibri" w:hAnsi="Calibri"/>
                      <w:b/>
                      <w:i/>
                      <w:sz w:val="32"/>
                      <w:szCs w:val="32"/>
                      <w:u w:val="single"/>
                    </w:rPr>
                    <w:t>STRESS AND YOU</w:t>
                  </w:r>
                  <w:r w:rsidR="00AE68F8">
                    <w:rPr>
                      <w:rFonts w:ascii="Calibri" w:hAnsi="Calibri"/>
                      <w:b/>
                      <w:i/>
                      <w:sz w:val="32"/>
                      <w:szCs w:val="32"/>
                      <w:u w:val="single"/>
                    </w:rPr>
                    <w:t xml:space="preserve"> IN 2025</w:t>
                  </w:r>
                </w:p>
                <w:p w14:paraId="7C27E1B1" w14:textId="77777777" w:rsidR="00746288" w:rsidRPr="003F5B4E" w:rsidRDefault="00746288" w:rsidP="000566C9">
                  <w:pPr>
                    <w:jc w:val="center"/>
                    <w:rPr>
                      <w:rFonts w:ascii="Calibri" w:hAnsi="Calibri"/>
                      <w:b/>
                      <w:i/>
                      <w:sz w:val="32"/>
                      <w:szCs w:val="32"/>
                      <w:u w:val="single"/>
                    </w:rPr>
                  </w:pPr>
                </w:p>
                <w:p w14:paraId="51AFA037" w14:textId="1D47B950" w:rsidR="00AE68F8" w:rsidRPr="00AE68F8" w:rsidRDefault="00AE68F8" w:rsidP="00AE68F8">
                  <w:pPr>
                    <w:rPr>
                      <w:rFonts w:ascii="Calibri" w:hAnsi="Calibri"/>
                      <w:sz w:val="24"/>
                    </w:rPr>
                  </w:pPr>
                  <w:r w:rsidRPr="00AE68F8">
                    <w:rPr>
                      <w:rFonts w:ascii="Calibri" w:hAnsi="Calibri"/>
                      <w:sz w:val="24"/>
                    </w:rPr>
                    <w:t>Stress is a universal reality—and sometimes a helpful one. It sharpens our focus, primes us for action, and sets us apart when we manage it well. But when stress takes over, it becomes an unwelcome force, disrupting our body chemistry, spiking cortisol, and stealing our peace, sleep, and clarity.</w:t>
                  </w:r>
                </w:p>
                <w:p w14:paraId="59A23B44" w14:textId="77777777" w:rsidR="00AE68F8" w:rsidRPr="00AE68F8" w:rsidRDefault="00AE68F8" w:rsidP="00AE68F8">
                  <w:pPr>
                    <w:rPr>
                      <w:rFonts w:ascii="Calibri" w:hAnsi="Calibri"/>
                      <w:sz w:val="24"/>
                    </w:rPr>
                  </w:pPr>
                </w:p>
                <w:p w14:paraId="43C0CC07" w14:textId="15B9E9D3" w:rsidR="00AE68F8" w:rsidRPr="00AE68F8" w:rsidRDefault="00AE68F8" w:rsidP="00AE68F8">
                  <w:pPr>
                    <w:rPr>
                      <w:rFonts w:ascii="Calibri" w:hAnsi="Calibri"/>
                      <w:sz w:val="24"/>
                    </w:rPr>
                  </w:pPr>
                  <w:r w:rsidRPr="00AE68F8">
                    <w:rPr>
                      <w:rFonts w:ascii="Calibri" w:hAnsi="Calibri"/>
                      <w:sz w:val="24"/>
                    </w:rPr>
                    <w:t xml:space="preserve">Physically, stress can lead to weight gain, sleeplessness, daytime fatigue, cravings for sweets, salts, and fats, and visible signs on our skin and hair. It robs skin of suppleness, inviting wrinkles, while hair may turn gray or </w:t>
                  </w:r>
                  <w:proofErr w:type="gramStart"/>
                  <w:r w:rsidRPr="00AE68F8">
                    <w:rPr>
                      <w:rFonts w:ascii="Calibri" w:hAnsi="Calibri"/>
                      <w:sz w:val="24"/>
                    </w:rPr>
                    <w:t>thin—changes</w:t>
                  </w:r>
                  <w:proofErr w:type="gramEnd"/>
                  <w:r w:rsidRPr="00AE68F8">
                    <w:rPr>
                      <w:rFonts w:ascii="Calibri" w:hAnsi="Calibri"/>
                      <w:sz w:val="24"/>
                    </w:rPr>
                    <w:t xml:space="preserve"> that can sometimes be irreversible for both men and women.</w:t>
                  </w:r>
                </w:p>
                <w:p w14:paraId="5660121E" w14:textId="77777777" w:rsidR="00AE68F8" w:rsidRPr="00AE68F8" w:rsidRDefault="00AE68F8" w:rsidP="00AE68F8">
                  <w:pPr>
                    <w:rPr>
                      <w:rFonts w:ascii="Calibri" w:hAnsi="Calibri"/>
                      <w:sz w:val="24"/>
                    </w:rPr>
                  </w:pPr>
                </w:p>
                <w:p w14:paraId="3EA3E01E" w14:textId="77777777" w:rsidR="00AE68F8" w:rsidRPr="00AE68F8" w:rsidRDefault="00AE68F8" w:rsidP="00AE68F8">
                  <w:pPr>
                    <w:rPr>
                      <w:rFonts w:ascii="Calibri" w:hAnsi="Calibri"/>
                      <w:sz w:val="24"/>
                    </w:rPr>
                  </w:pPr>
                  <w:r w:rsidRPr="00AE68F8">
                    <w:rPr>
                      <w:rFonts w:ascii="Calibri" w:hAnsi="Calibri"/>
                      <w:sz w:val="24"/>
                    </w:rPr>
                    <w:t>How can we fight back? Start by tackling the root cause. Identify what’s stressing you and, if possible, address it step by step.</w:t>
                  </w:r>
                </w:p>
                <w:p w14:paraId="4B49A218" w14:textId="184BFE53" w:rsidR="00AE68F8" w:rsidRPr="00AE68F8" w:rsidRDefault="00AE68F8" w:rsidP="00AE68F8">
                  <w:pPr>
                    <w:rPr>
                      <w:rFonts w:ascii="Calibri" w:hAnsi="Calibri"/>
                      <w:sz w:val="24"/>
                    </w:rPr>
                  </w:pPr>
                </w:p>
                <w:p w14:paraId="62DC5A31" w14:textId="77777777" w:rsidR="00AE68F8" w:rsidRPr="00AE68F8" w:rsidRDefault="00AE68F8" w:rsidP="00AE68F8">
                  <w:pPr>
                    <w:rPr>
                      <w:rFonts w:ascii="Calibri" w:hAnsi="Calibri"/>
                      <w:sz w:val="24"/>
                    </w:rPr>
                  </w:pPr>
                </w:p>
                <w:p w14:paraId="0668774D" w14:textId="5FF3A849" w:rsidR="00AE68F8" w:rsidRPr="00AE68F8" w:rsidRDefault="00AE68F8" w:rsidP="00AE68F8">
                  <w:pPr>
                    <w:rPr>
                      <w:rFonts w:ascii="Calibri" w:hAnsi="Calibri"/>
                      <w:sz w:val="24"/>
                    </w:rPr>
                  </w:pPr>
                  <w:r w:rsidRPr="00AE68F8">
                    <w:rPr>
                      <w:rFonts w:ascii="Calibri" w:hAnsi="Calibri"/>
                      <w:sz w:val="24"/>
                    </w:rPr>
                    <w:t>If that is not an option, focus on managing your response. Prioritize self-care: get ample sleep, exercise regularly, eat nutritiously, and take necessary supplements. Then, go deeper—step away from our instant-everything world. Spend time in nature, whether a long wilderness hike or a quiet walk among trees or by water, leaving electronics behind.</w:t>
                  </w:r>
                </w:p>
                <w:p w14:paraId="70B57599" w14:textId="77777777" w:rsidR="00AE68F8" w:rsidRPr="00AE68F8" w:rsidRDefault="00AE68F8" w:rsidP="00AE68F8">
                  <w:pPr>
                    <w:rPr>
                      <w:rFonts w:ascii="Calibri" w:hAnsi="Calibri"/>
                      <w:sz w:val="24"/>
                    </w:rPr>
                  </w:pPr>
                </w:p>
                <w:p w14:paraId="509AC727" w14:textId="7C6D6A5C" w:rsidR="00737370" w:rsidRPr="00AE68F8" w:rsidRDefault="00AE68F8" w:rsidP="00AE68F8">
                  <w:pPr>
                    <w:rPr>
                      <w:rFonts w:ascii="Calibri" w:hAnsi="Calibri"/>
                      <w:sz w:val="24"/>
                    </w:rPr>
                  </w:pPr>
                  <w:r w:rsidRPr="00AE68F8">
                    <w:rPr>
                      <w:rFonts w:ascii="Calibri" w:hAnsi="Calibri"/>
                      <w:sz w:val="24"/>
                    </w:rPr>
                    <w:t>Research confirms daily nature time is a proven stress reliever. In 2025, make it a priority—find your spot, be it a backyard or park. Your well-being—and your hair—will thank you.</w:t>
                  </w:r>
                </w:p>
              </w:txbxContent>
            </v:textbox>
          </v:shape>
        </w:pict>
      </w:r>
      <w:r>
        <w:rPr>
          <w:noProof/>
        </w:rPr>
        <w:pict w14:anchorId="4D431257">
          <v:shape id="AutoShape 302" o:spid="_x0000_s2078" style="position:absolute;left:0;text-align:left;margin-left:39.65pt;margin-top:61.7pt;width:531.7pt;height:594pt;z-index:-251666432;visibility:visible;mso-position-horizontal-relative:page;mso-position-vertical-relative:page" coordsize="10634,11880"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" adj="0,,0" path="m5234,r,11880m,2280r5220,m5234,6930r5400,m,5236r5220,m14,10336r5220,e" filled="f">
            <v:stroke joinstyle="round" endcap="round"/>
            <v:formulas/>
            <v:path o:connecttype="custom" o:connectlocs="2110479650,0;2110479650,2147483647;0,919353000;2104834500,919353000;2110479650,2147483647;2147483647,2147483647;0,2111286100;2104834500,2111286100;5645150,2147483647;2110479650,2147483647" o:connectangles="0,0,0,0,0,0,0,0,0,0" textboxrect="3163,3163,18437,18437"/>
            <w10:wrap anchorx="page" anchory="page"/>
          </v:shape>
        </w:pict>
      </w:r>
    </w:p>
    <w:p w14:paraId="65BA771A" w14:textId="77777777" w:rsidR="009A585B" w:rsidRDefault="009A585B" w:rsidP="009A585B"/>
    <w:p w14:paraId="3D77FCFB" w14:textId="5FC6F694" w:rsidR="000351CD" w:rsidRPr="000351CD" w:rsidRDefault="00000000" w:rsidP="009A585B">
      <w:pPr>
        <w:spacing w:before="120"/>
        <w:ind w:right="5940"/>
        <w:rPr>
          <w:rStyle w:val="Strong"/>
          <w:rFonts w:ascii="Calibri" w:hAnsi="Calibri"/>
          <w:b w:val="0"/>
          <w:bCs w:val="0"/>
          <w:szCs w:val="22"/>
        </w:rPr>
      </w:pPr>
      <w:r>
        <w:rPr>
          <w:noProof/>
        </w:rPr>
        <w:pict w14:anchorId="0DA87DCC">
          <v:shape id="Text Box 58" o:spid="_x0000_s2077" type="#_x0000_t202" style="position:absolute;margin-left:-53.95pt;margin-top:376.7pt;width:255.2pt;height:206.25pt;z-index:251657216;visibility:visible;mso-wrap-style:none" fillcolor="#fbcaa2" strokecolor="#f68c36">
            <v:fill color2="#fdefe3" rotate="t" colors="0 #ffbe86;22938f #ffd0aa;1 #ffebdb" type="gradient"/>
            <v:shadow on="t" opacity="24903f" origin=",.5" offset="0,.55556mm"/>
            <v:path arrowok="t"/>
            <v:textbox>
              <w:txbxContent>
                <w:p w14:paraId="530AAF9F" w14:textId="52096D06" w:rsidR="00455B81" w:rsidRPr="00C94256" w:rsidRDefault="00AE68F8" w:rsidP="0095176D">
                  <w:pPr>
                    <w:rPr>
                      <w:color w:val="3366FF"/>
                      <w:sz w:val="32"/>
                      <w:szCs w:val="32"/>
                    </w:rPr>
                  </w:pPr>
                  <w:r>
                    <w:rPr>
                      <w:rFonts w:ascii="Helvetica" w:hAnsi="Helvetica" w:cs="Helvetica"/>
                      <w:noProof/>
                      <w:sz w:val="24"/>
                    </w:rPr>
                    <w:drawing>
                      <wp:inline distT="0" distB="0" distL="0" distR="0" wp14:anchorId="7306AA4F" wp14:editId="3A82069C">
                        <wp:extent cx="3048000" cy="2543175"/>
                        <wp:effectExtent l="0" t="0" r="0" b="0"/>
                        <wp:docPr id="21278276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8000" cy="2543175"/>
                                </a:xfrm>
                                <a:prstGeom prst="rect">
                                  <a:avLst/>
                                </a:prstGeom>
                                <a:noFill/>
                                <a:ln>
                                  <a:noFill/>
                                </a:ln>
                              </pic:spPr>
                            </pic:pic>
                          </a:graphicData>
                        </a:graphic>
                      </wp:inline>
                    </w:drawing>
                  </w:r>
                </w:p>
              </w:txbxContent>
            </v:textbox>
          </v:shape>
        </w:pict>
      </w:r>
      <w:r>
        <w:rPr>
          <w:noProof/>
        </w:rPr>
        <w:pict w14:anchorId="21237564">
          <v:shape id="Text Box 18" o:spid="_x0000_s2070" type="#_x0000_t202" style="position:absolute;margin-left:48.25pt;margin-top:588.95pt;width:331.65pt;height:97.3pt;z-index:251668480;visibility:visible;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" fillcolor="#fbcaa2" strokecolor="#f68c36">
            <v:fill color2="#fdefe3" rotate="t" colors="0 #ffbe86;22938f #ffd0aa;1 #ffebdb" type="gradient"/>
            <v:shadow on="t" opacity="24903f" origin=",.5" offset="0,.55556mm"/>
            <v:textbox>
              <w:txbxContent>
                <w:p w14:paraId="0F708A49" w14:textId="77777777" w:rsidR="00737370" w:rsidRDefault="00737370">
                  <w:r>
                    <w:t xml:space="preserve"> </w:t>
                  </w:r>
                  <w:r w:rsidR="005A5E34">
                    <w:rPr>
                      <w:rFonts w:ascii="Helvetica" w:hAnsi="Helvetica" w:cs="Helvetica"/>
                      <w:noProof/>
                      <w:sz w:val="24"/>
                    </w:rPr>
                    <w:drawing>
                      <wp:inline distT="0" distB="0" distL="0" distR="0" wp14:anchorId="6E2A1CED" wp14:editId="60A49387">
                        <wp:extent cx="3913505" cy="1097280"/>
                        <wp:effectExtent l="19050" t="0" r="0" b="0"/>
                        <wp:docPr id="5" name="Picture 5" descr="Depositphotos_76118501_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positphotos_76118501_S"/>
                                <pic:cNvPicPr>
                                  <a:picLocks noChangeAspect="1" noChangeArrowheads="1"/>
                                </pic:cNvPicPr>
                              </pic:nvPicPr>
                              <pic:blipFill>
                                <a:blip r:embed="rId14"/>
                                <a:srcRect/>
                                <a:stretch>
                                  <a:fillRect/>
                                </a:stretch>
                              </pic:blipFill>
                              <pic:spPr bwMode="auto">
                                <a:xfrm>
                                  <a:off x="0" y="0"/>
                                  <a:ext cx="3913505" cy="1097280"/>
                                </a:xfrm>
                                <a:prstGeom prst="rect">
                                  <a:avLst/>
                                </a:prstGeom>
                                <a:noFill/>
                                <a:ln w="9525">
                                  <a:noFill/>
                                  <a:miter lim="800000"/>
                                  <a:headEnd/>
                                  <a:tailEnd/>
                                </a:ln>
                              </pic:spPr>
                            </pic:pic>
                          </a:graphicData>
                        </a:graphic>
                      </wp:inline>
                    </w:drawing>
                  </w:r>
                </w:p>
              </w:txbxContent>
            </v:textbox>
          </v:shape>
        </w:pict>
      </w:r>
      <w:r>
        <w:rPr>
          <w:noProof/>
        </w:rPr>
        <w:pict w14:anchorId="13EEA453">
          <v:shape id="Text Box 304" o:spid="_x0000_s2071" type="#_x0000_t202" style="position:absolute;margin-left:-52.45pt;margin-top:588.2pt;width:538.5pt;height:99.25pt;z-index:251667456;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" fillcolor="#9a4906" strokecolor="#f68c36">
            <v:fill color2="#f68a32" rotate="t" colors="0 #cb6c1d;52429f #ff8f2a;1 #ff8f26" type="gradient">
              <o:fill v:ext="view" type="gradientUnscaled"/>
            </v:fill>
            <v:shadow on="t" opacity="22937f" origin=",.5" offset="0,.63889mm"/>
            <v:textbox>
              <w:txbxContent>
                <w:p w14:paraId="14027FDB" w14:textId="77777777" w:rsidR="00455B81" w:rsidRDefault="00455B81" w:rsidP="009A585B">
                  <w:pPr>
                    <w:rPr>
                      <w:rFonts w:ascii="Berlin Sans FB Demi" w:hAnsi="Berlin Sans FB Demi" w:cs="Berlin Sans FB Demi"/>
                      <w:sz w:val="52"/>
                      <w:szCs w:val="52"/>
                    </w:rPr>
                  </w:pPr>
                  <w:r>
                    <w:br/>
                  </w:r>
                </w:p>
                <w:p w14:paraId="3EEFBFDD" w14:textId="77777777" w:rsidR="00455B81" w:rsidRDefault="00455B81" w:rsidP="009A585B">
                  <w:pPr>
                    <w:jc w:val="center"/>
                    <w:rPr>
                      <w:rFonts w:ascii="Berlin Sans FB Demi" w:hAnsi="Berlin Sans FB Demi" w:cs="Berlin Sans FB Demi"/>
                      <w:sz w:val="52"/>
                      <w:szCs w:val="52"/>
                    </w:rPr>
                  </w:pPr>
                </w:p>
                <w:p w14:paraId="0EA049D2" w14:textId="77777777" w:rsidR="00455B81" w:rsidRPr="00317538" w:rsidRDefault="00455B81" w:rsidP="009A585B">
                  <w:pPr>
                    <w:rPr>
                      <w:rFonts w:ascii="Berlin Sans FB Demi" w:hAnsi="Berlin Sans FB Demi" w:cs="Berlin Sans FB Demi"/>
                      <w:sz w:val="52"/>
                      <w:szCs w:val="52"/>
                    </w:rPr>
                  </w:pPr>
                </w:p>
              </w:txbxContent>
            </v:textbox>
          </v:shape>
        </w:pict>
      </w:r>
      <w:r>
        <w:rPr>
          <w:noProof/>
        </w:rPr>
        <w:pict w14:anchorId="4522B3E2">
          <v:polyline id="Freeform 303" o:spid="_x0000_s2076" style="position:absolute;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55pt,663.35pt,571.35pt,663.35pt" coordsize="10656,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" filled="f" strokeweight="3.75pt">
            <v:path o:connecttype="custom" o:connectlocs="0,0;2147483647,0" o:connectangles="0,0"/>
            <w10:wrap anchorx="page" anchory="page"/>
          </v:polyline>
        </w:pict>
      </w:r>
      <w:r w:rsidR="00974383">
        <w:rPr>
          <w:rStyle w:val="Strong"/>
          <w:rFonts w:ascii="Calibri" w:hAnsi="Calibri"/>
          <w:b w:val="0"/>
          <w:bCs w:val="0"/>
          <w:szCs w:val="22"/>
        </w:rPr>
        <w:t xml:space="preserve">     </w:t>
      </w:r>
      <w:r w:rsidR="00AD0E9F">
        <w:rPr>
          <w:rStyle w:val="Strong"/>
          <w:rFonts w:ascii="Calibri" w:hAnsi="Calibri"/>
          <w:b w:val="0"/>
          <w:bCs w:val="0"/>
          <w:szCs w:val="22"/>
        </w:rPr>
        <w:br w:type="page"/>
      </w:r>
    </w:p>
    <w:p w14:paraId="3F310F89" w14:textId="77777777" w:rsidR="00DB47F7" w:rsidRPr="00DB47F7" w:rsidRDefault="00DB47F7" w:rsidP="00C45BB8">
      <w:pPr>
        <w:jc w:val="center"/>
        <w:rPr>
          <w:sz w:val="20"/>
          <w:szCs w:val="20"/>
        </w:rPr>
      </w:pPr>
    </w:p>
    <w:p w14:paraId="582DD941" w14:textId="77777777" w:rsidR="00F956AE" w:rsidRPr="000351CD" w:rsidRDefault="00000000" w:rsidP="000351CD">
      <w:pPr>
        <w:pStyle w:val="Heading1"/>
        <w:jc w:val="center"/>
        <w:rPr>
          <w:i/>
          <w:color w:val="auto"/>
          <w:sz w:val="32"/>
          <w:u w:val="single"/>
        </w:rPr>
      </w:pPr>
      <w:r>
        <w:rPr>
          <w:rFonts w:ascii="Papyrus" w:hAnsi="Papyrus"/>
          <w:noProof/>
          <w:lang w:eastAsia="en-US"/>
        </w:rPr>
        <w:pict w14:anchorId="5F5BB3A0">
          <v:shape id="Text Box 17" o:spid="_x0000_s2072" type="#_x0000_t202" style="position:absolute;left:0;text-align:left;margin-left:75pt;margin-top:30.6pt;width:141pt;height:166.95pt;z-index:251670528;visibility:visible;mso-width-relative:margin;mso-height-relative:margin" stroked="f" strokeweight=".5pt">
            <v:textbox style="mso-fit-shape-to-text:t">
              <w:txbxContent>
                <w:p w14:paraId="50592C41" w14:textId="746A1FB3" w:rsidR="00737370" w:rsidRDefault="00156E1A">
                  <w:r>
                    <w:rPr>
                      <w:rFonts w:ascii="Helvetica" w:hAnsi="Helvetica" w:cs="Helvetica"/>
                      <w:noProof/>
                      <w:sz w:val="24"/>
                    </w:rPr>
                    <w:drawing>
                      <wp:inline distT="0" distB="0" distL="0" distR="0" wp14:anchorId="5DE19AB2" wp14:editId="4ED0F60D">
                        <wp:extent cx="2009775" cy="1781175"/>
                        <wp:effectExtent l="0" t="0" r="0" b="0"/>
                        <wp:docPr id="18529554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09775" cy="1781175"/>
                                </a:xfrm>
                                <a:prstGeom prst="rect">
                                  <a:avLst/>
                                </a:prstGeom>
                                <a:noFill/>
                                <a:ln>
                                  <a:noFill/>
                                </a:ln>
                              </pic:spPr>
                            </pic:pic>
                          </a:graphicData>
                        </a:graphic>
                      </wp:inline>
                    </w:drawing>
                  </w:r>
                </w:p>
              </w:txbxContent>
            </v:textbox>
          </v:shape>
        </w:pict>
      </w:r>
      <w:r>
        <w:rPr>
          <w:b w:val="0"/>
          <w:noProof/>
          <w:szCs w:val="22"/>
          <w:lang w:eastAsia="en-US"/>
        </w:rPr>
        <w:pict w14:anchorId="5C06E8C0">
          <v:shape id="Text Box 67" o:spid="_x0000_s2073" type="#_x0000_t202" style="position:absolute;left:0;text-align:left;margin-left:-44.95pt;margin-top:15.65pt;width:262.5pt;height:477pt;z-index:251662336;visibility:visible;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" strokecolor="#8064a2" strokeweight="2pt">
            <v:path arrowok="t"/>
            <v:textbox>
              <w:txbxContent>
                <w:p w14:paraId="445D2861" w14:textId="44E2DAF8" w:rsidR="00156E1A" w:rsidRPr="003F5B4E" w:rsidRDefault="00737370" w:rsidP="00791385">
                  <w:pPr>
                    <w:tabs>
                      <w:tab w:val="left" w:pos="2430"/>
                      <w:tab w:val="left" w:pos="2970"/>
                      <w:tab w:val="left" w:pos="3420"/>
                    </w:tabs>
                    <w:spacing w:before="480"/>
                    <w:ind w:right="2372"/>
                    <w:rPr>
                      <w:rFonts w:ascii="Cambria" w:hAnsi="Cambria"/>
                      <w:b/>
                      <w:sz w:val="40"/>
                      <w:szCs w:val="40"/>
                    </w:rPr>
                  </w:pPr>
                  <w:r w:rsidRPr="003F5B4E">
                    <w:rPr>
                      <w:rFonts w:ascii="Cambria" w:hAnsi="Cambria"/>
                      <w:b/>
                      <w:sz w:val="40"/>
                      <w:szCs w:val="40"/>
                    </w:rPr>
                    <w:t xml:space="preserve">GROCERY </w:t>
                  </w:r>
                </w:p>
                <w:p w14:paraId="6635723D" w14:textId="77777777" w:rsidR="00737370" w:rsidRPr="003F5B4E" w:rsidRDefault="00737370" w:rsidP="00791385">
                  <w:pPr>
                    <w:tabs>
                      <w:tab w:val="left" w:pos="2430"/>
                      <w:tab w:val="left" w:pos="2970"/>
                      <w:tab w:val="left" w:pos="3420"/>
                    </w:tabs>
                    <w:spacing w:before="480"/>
                    <w:ind w:right="2372"/>
                    <w:rPr>
                      <w:rFonts w:ascii="Cambria" w:hAnsi="Cambria"/>
                      <w:b/>
                      <w:sz w:val="40"/>
                      <w:szCs w:val="40"/>
                    </w:rPr>
                  </w:pPr>
                  <w:r w:rsidRPr="003F5B4E">
                    <w:rPr>
                      <w:rFonts w:ascii="Cambria" w:hAnsi="Cambria"/>
                      <w:b/>
                      <w:sz w:val="40"/>
                      <w:szCs w:val="40"/>
                    </w:rPr>
                    <w:t xml:space="preserve">SHOPPING </w:t>
                  </w:r>
                </w:p>
                <w:p w14:paraId="26EC9A37" w14:textId="77777777" w:rsidR="00156E1A" w:rsidRDefault="00737370" w:rsidP="00791385">
                  <w:pPr>
                    <w:tabs>
                      <w:tab w:val="left" w:pos="2430"/>
                      <w:tab w:val="left" w:pos="2970"/>
                      <w:tab w:val="left" w:pos="3420"/>
                    </w:tabs>
                    <w:spacing w:before="480"/>
                    <w:ind w:right="2372"/>
                    <w:rPr>
                      <w:rFonts w:ascii="Cambria" w:hAnsi="Cambria"/>
                      <w:b/>
                      <w:sz w:val="40"/>
                      <w:szCs w:val="40"/>
                    </w:rPr>
                  </w:pPr>
                  <w:r w:rsidRPr="003F5B4E">
                    <w:rPr>
                      <w:rFonts w:ascii="Cambria" w:hAnsi="Cambria"/>
                      <w:b/>
                      <w:sz w:val="40"/>
                      <w:szCs w:val="40"/>
                    </w:rPr>
                    <w:t>TIPS</w:t>
                  </w:r>
                  <w:r w:rsidR="00156E1A">
                    <w:rPr>
                      <w:rFonts w:ascii="Cambria" w:hAnsi="Cambria"/>
                      <w:b/>
                      <w:sz w:val="40"/>
                      <w:szCs w:val="40"/>
                    </w:rPr>
                    <w:t xml:space="preserve"> FOR </w:t>
                  </w:r>
                </w:p>
                <w:p w14:paraId="2B6C8AB1" w14:textId="583C9352" w:rsidR="00737370" w:rsidRPr="003F5B4E" w:rsidRDefault="00156E1A" w:rsidP="00791385">
                  <w:pPr>
                    <w:tabs>
                      <w:tab w:val="left" w:pos="2430"/>
                      <w:tab w:val="left" w:pos="2970"/>
                      <w:tab w:val="left" w:pos="3420"/>
                    </w:tabs>
                    <w:spacing w:before="480"/>
                    <w:ind w:right="2372"/>
                    <w:rPr>
                      <w:rFonts w:ascii="Cambria" w:hAnsi="Cambria"/>
                      <w:b/>
                      <w:sz w:val="40"/>
                      <w:szCs w:val="40"/>
                    </w:rPr>
                  </w:pPr>
                  <w:r>
                    <w:rPr>
                      <w:rFonts w:ascii="Cambria" w:hAnsi="Cambria"/>
                      <w:b/>
                      <w:sz w:val="40"/>
                      <w:szCs w:val="40"/>
                    </w:rPr>
                    <w:t>2025</w:t>
                  </w:r>
                </w:p>
                <w:p w14:paraId="2E92BA8C" w14:textId="62FDFA73" w:rsidR="00737370" w:rsidRPr="003F5B4E" w:rsidRDefault="00156E1A" w:rsidP="00156E1A">
                  <w:pPr>
                    <w:tabs>
                      <w:tab w:val="left" w:pos="2430"/>
                      <w:tab w:val="left" w:pos="2970"/>
                      <w:tab w:val="left" w:pos="3420"/>
                    </w:tabs>
                    <w:spacing w:before="480"/>
                    <w:ind w:right="-64"/>
                    <w:rPr>
                      <w:rFonts w:ascii="Cambria" w:hAnsi="Cambria"/>
                      <w:sz w:val="24"/>
                    </w:rPr>
                  </w:pPr>
                  <w:r w:rsidRPr="00156E1A">
                    <w:rPr>
                      <w:rFonts w:ascii="Cambria" w:hAnsi="Cambria"/>
                      <w:b/>
                      <w:bCs/>
                      <w:sz w:val="24"/>
                    </w:rPr>
                    <w:t>Shop on a Tight Schedule</w:t>
                  </w:r>
                  <w:r>
                    <w:rPr>
                      <w:rFonts w:ascii="Cambria" w:hAnsi="Cambria"/>
                      <w:sz w:val="24"/>
                    </w:rPr>
                    <w:br/>
                  </w:r>
                  <w:r w:rsidRPr="00156E1A">
                    <w:rPr>
                      <w:rFonts w:ascii="Cambria" w:hAnsi="Cambria"/>
                      <w:sz w:val="24"/>
                    </w:rPr>
                    <w:t>Hit the store when time is short—focus sharpens, and you will avoid lingering and overspending.</w:t>
                  </w:r>
                  <w:r>
                    <w:rPr>
                      <w:rFonts w:ascii="Cambria" w:hAnsi="Cambria"/>
                      <w:sz w:val="24"/>
                    </w:rPr>
                    <w:br/>
                  </w:r>
                  <w:r>
                    <w:rPr>
                      <w:rFonts w:ascii="Cambria" w:hAnsi="Cambria"/>
                      <w:sz w:val="24"/>
                    </w:rPr>
                    <w:br/>
                  </w:r>
                  <w:r w:rsidRPr="00156E1A">
                    <w:rPr>
                      <w:rFonts w:ascii="Cambria" w:hAnsi="Cambria"/>
                      <w:b/>
                      <w:bCs/>
                      <w:sz w:val="24"/>
                    </w:rPr>
                    <w:t>Compare Unit Prices</w:t>
                  </w:r>
                  <w:r w:rsidRPr="00156E1A">
                    <w:rPr>
                      <w:rFonts w:ascii="Cambria" w:hAnsi="Cambria"/>
                      <w:b/>
                      <w:bCs/>
                      <w:sz w:val="24"/>
                    </w:rPr>
                    <w:br/>
                  </w:r>
                  <w:r w:rsidRPr="00156E1A">
                    <w:rPr>
                      <w:rFonts w:ascii="Cambria" w:hAnsi="Cambria"/>
                      <w:sz w:val="24"/>
                    </w:rPr>
                    <w:t>Look beyond sale tags; the cost per unit reveals the real deal, guiding smarter choices.</w:t>
                  </w:r>
                  <w:r>
                    <w:rPr>
                      <w:rFonts w:ascii="Cambria" w:hAnsi="Cambria"/>
                      <w:sz w:val="24"/>
                    </w:rPr>
                    <w:br/>
                  </w:r>
                  <w:r>
                    <w:rPr>
                      <w:rFonts w:ascii="Cambria" w:hAnsi="Cambria"/>
                      <w:sz w:val="24"/>
                    </w:rPr>
                    <w:br/>
                  </w:r>
                  <w:r w:rsidRPr="00156E1A">
                    <w:rPr>
                      <w:rFonts w:ascii="Cambria" w:hAnsi="Cambria"/>
                      <w:b/>
                      <w:bCs/>
                      <w:sz w:val="24"/>
                    </w:rPr>
                    <w:t>Use Cash Only</w:t>
                  </w:r>
                  <w:r>
                    <w:rPr>
                      <w:rFonts w:ascii="Cambria" w:hAnsi="Cambria"/>
                      <w:sz w:val="24"/>
                    </w:rPr>
                    <w:br/>
                  </w:r>
                  <w:r w:rsidRPr="00156E1A">
                    <w:rPr>
                      <w:rFonts w:ascii="Cambria" w:hAnsi="Cambria"/>
                      <w:sz w:val="24"/>
                    </w:rPr>
                    <w:t>Leave debit and credit cards at home in 2025 to stick to your list and curb impulse buys.</w:t>
                  </w:r>
                  <w:r>
                    <w:rPr>
                      <w:rFonts w:ascii="Cambria" w:hAnsi="Cambria"/>
                      <w:sz w:val="24"/>
                    </w:rPr>
                    <w:br/>
                  </w:r>
                  <w:r>
                    <w:rPr>
                      <w:rFonts w:ascii="Cambria" w:hAnsi="Cambria"/>
                      <w:sz w:val="24"/>
                    </w:rPr>
                    <w:br/>
                  </w:r>
                  <w:proofErr w:type="spellStart"/>
                  <w:r w:rsidRPr="00156E1A">
                    <w:rPr>
                      <w:rFonts w:ascii="Cambria" w:hAnsi="Cambria"/>
                      <w:b/>
                      <w:bCs/>
                      <w:sz w:val="24"/>
                    </w:rPr>
                    <w:t>Opt</w:t>
                  </w:r>
                  <w:proofErr w:type="spellEnd"/>
                  <w:r w:rsidRPr="00156E1A">
                    <w:rPr>
                      <w:rFonts w:ascii="Cambria" w:hAnsi="Cambria"/>
                      <w:b/>
                      <w:bCs/>
                      <w:sz w:val="24"/>
                    </w:rPr>
                    <w:t xml:space="preserve"> for Frozen Options</w:t>
                  </w:r>
                  <w:r>
                    <w:rPr>
                      <w:rFonts w:ascii="Cambria" w:hAnsi="Cambria"/>
                      <w:sz w:val="24"/>
                    </w:rPr>
                    <w:br/>
                  </w:r>
                  <w:r w:rsidRPr="00156E1A">
                    <w:rPr>
                      <w:rFonts w:ascii="Cambria" w:hAnsi="Cambria"/>
                      <w:sz w:val="24"/>
                    </w:rPr>
                    <w:t>Frozen fruits, veggies, and seafood often match fresh nutrition, offering better flavor and price when out of season—fresh fish might even be frozen anyway.</w:t>
                  </w:r>
                  <w:r w:rsidR="00737370" w:rsidRPr="003F5B4E">
                    <w:rPr>
                      <w:rFonts w:ascii="Cambria" w:hAnsi="Cambria"/>
                      <w:sz w:val="24"/>
                    </w:rPr>
                    <w:t xml:space="preserve">   </w:t>
                  </w:r>
                </w:p>
                <w:p w14:paraId="4E0B4C58" w14:textId="77777777" w:rsidR="00737370" w:rsidRPr="003F5B4E" w:rsidRDefault="00737370" w:rsidP="00FE307C">
                  <w:pPr>
                    <w:tabs>
                      <w:tab w:val="left" w:pos="2430"/>
                      <w:tab w:val="left" w:pos="2970"/>
                      <w:tab w:val="left" w:pos="3420"/>
                    </w:tabs>
                    <w:spacing w:before="480"/>
                    <w:ind w:right="-64"/>
                    <w:rPr>
                      <w:rFonts w:ascii="Cambria" w:hAnsi="Cambria"/>
                      <w:sz w:val="24"/>
                    </w:rPr>
                  </w:pPr>
                  <w:r w:rsidRPr="003F5B4E">
                    <w:rPr>
                      <w:rFonts w:ascii="Cambria" w:hAnsi="Cambria"/>
                      <w:sz w:val="24"/>
                    </w:rPr>
                    <w:t xml:space="preserve"> </w:t>
                  </w:r>
                  <w:r w:rsidRPr="003F5B4E">
                    <w:rPr>
                      <w:rFonts w:ascii="Cambria" w:hAnsi="Cambria"/>
                      <w:i/>
                      <w:sz w:val="24"/>
                    </w:rPr>
                    <w:t>continued</w:t>
                  </w:r>
                </w:p>
                <w:p w14:paraId="227C982C" w14:textId="77777777" w:rsidR="00737370" w:rsidRPr="003F5B4E" w:rsidRDefault="00737370" w:rsidP="004B7429">
                  <w:pPr>
                    <w:tabs>
                      <w:tab w:val="left" w:pos="2430"/>
                      <w:tab w:val="left" w:pos="2970"/>
                      <w:tab w:val="left" w:pos="3420"/>
                    </w:tabs>
                    <w:spacing w:before="480"/>
                    <w:ind w:right="-64"/>
                    <w:rPr>
                      <w:rFonts w:ascii="Cambria" w:hAnsi="Cambria"/>
                      <w:sz w:val="24"/>
                    </w:rPr>
                  </w:pPr>
                </w:p>
                <w:p w14:paraId="20E69F69" w14:textId="77777777" w:rsidR="00737370" w:rsidRPr="003F5B4E" w:rsidRDefault="00737370" w:rsidP="004B7429">
                  <w:pPr>
                    <w:pStyle w:val="ListParagraph"/>
                    <w:widowControl w:val="0"/>
                    <w:spacing w:line="280" w:lineRule="exact"/>
                    <w:rPr>
                      <w:rFonts w:ascii="Cambria" w:hAnsi="Cambria"/>
                    </w:rPr>
                  </w:pPr>
                </w:p>
              </w:txbxContent>
            </v:textbox>
          </v:shape>
        </w:pict>
      </w:r>
      <w:r>
        <w:rPr>
          <w:i/>
          <w:noProof/>
          <w:color w:val="auto"/>
          <w:sz w:val="32"/>
          <w:u w:val="single"/>
          <w:lang w:eastAsia="en-US"/>
        </w:rPr>
        <w:pict w14:anchorId="101BEF9C">
          <v:shape id="Text Box 66" o:spid="_x0000_s2074" type="#_x0000_t202" style="position:absolute;left:0;text-align:left;margin-left:3in;margin-top:15.65pt;width:261pt;height:477pt;z-index:251661312;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" strokecolor="#8064a2" strokeweight="2pt">
            <v:path arrowok="t"/>
            <v:textbox>
              <w:txbxContent>
                <w:p w14:paraId="6C8227C5" w14:textId="77777777" w:rsidR="00156E1A" w:rsidRDefault="00156E1A" w:rsidP="00156E1A">
                  <w:pPr>
                    <w:rPr>
                      <w:rFonts w:ascii="Cambria" w:hAnsi="Cambria"/>
                      <w:b/>
                      <w:bCs/>
                      <w:sz w:val="24"/>
                    </w:rPr>
                  </w:pPr>
                </w:p>
                <w:p w14:paraId="10B833B9" w14:textId="33129F9D" w:rsidR="00156E1A" w:rsidRPr="00156E1A" w:rsidRDefault="00156E1A" w:rsidP="00156E1A">
                  <w:pPr>
                    <w:rPr>
                      <w:rFonts w:ascii="Cambria" w:hAnsi="Cambria"/>
                      <w:b/>
                      <w:bCs/>
                      <w:sz w:val="24"/>
                    </w:rPr>
                  </w:pPr>
                  <w:r w:rsidRPr="00156E1A">
                    <w:rPr>
                      <w:rFonts w:ascii="Cambria" w:hAnsi="Cambria"/>
                      <w:b/>
                      <w:bCs/>
                      <w:sz w:val="24"/>
                    </w:rPr>
                    <w:t>Choose Store Brands</w:t>
                  </w:r>
                </w:p>
                <w:p w14:paraId="05A4F1D0" w14:textId="77777777" w:rsidR="00156E1A" w:rsidRPr="00156E1A" w:rsidRDefault="00156E1A" w:rsidP="00156E1A">
                  <w:pPr>
                    <w:rPr>
                      <w:rFonts w:ascii="Cambria" w:hAnsi="Cambria"/>
                      <w:sz w:val="24"/>
                    </w:rPr>
                  </w:pPr>
                  <w:r w:rsidRPr="00156E1A">
                    <w:rPr>
                      <w:rFonts w:ascii="Cambria" w:hAnsi="Cambria"/>
                      <w:sz w:val="24"/>
                    </w:rPr>
                    <w:t>Save money with store-label items, often as quality as name brands at a lower cost.</w:t>
                  </w:r>
                </w:p>
                <w:p w14:paraId="01F0BD04" w14:textId="77777777" w:rsidR="00156E1A" w:rsidRPr="00156E1A" w:rsidRDefault="00156E1A" w:rsidP="00156E1A">
                  <w:pPr>
                    <w:rPr>
                      <w:rFonts w:ascii="Cambria" w:hAnsi="Cambria"/>
                      <w:sz w:val="24"/>
                    </w:rPr>
                  </w:pPr>
                </w:p>
                <w:p w14:paraId="0B8FE0F4" w14:textId="77777777" w:rsidR="00156E1A" w:rsidRPr="00156E1A" w:rsidRDefault="00156E1A" w:rsidP="00156E1A">
                  <w:pPr>
                    <w:rPr>
                      <w:rFonts w:ascii="Cambria" w:hAnsi="Cambria"/>
                      <w:b/>
                      <w:bCs/>
                      <w:sz w:val="24"/>
                    </w:rPr>
                  </w:pPr>
                  <w:r w:rsidRPr="00156E1A">
                    <w:rPr>
                      <w:rFonts w:ascii="Cambria" w:hAnsi="Cambria"/>
                      <w:b/>
                      <w:bCs/>
                      <w:sz w:val="24"/>
                    </w:rPr>
                    <w:t>Go Solo</w:t>
                  </w:r>
                </w:p>
                <w:p w14:paraId="29B5A159" w14:textId="77777777" w:rsidR="00156E1A" w:rsidRPr="00156E1A" w:rsidRDefault="00156E1A" w:rsidP="00156E1A">
                  <w:pPr>
                    <w:rPr>
                      <w:rFonts w:ascii="Cambria" w:hAnsi="Cambria"/>
                      <w:sz w:val="24"/>
                    </w:rPr>
                  </w:pPr>
                  <w:r w:rsidRPr="00156E1A">
                    <w:rPr>
                      <w:rFonts w:ascii="Cambria" w:hAnsi="Cambria"/>
                      <w:sz w:val="24"/>
                    </w:rPr>
                    <w:t>Shop alone to avoid kid-driven extras that inflate your 2025 grocery bill.</w:t>
                  </w:r>
                </w:p>
                <w:p w14:paraId="4B435CCC" w14:textId="77777777" w:rsidR="00156E1A" w:rsidRPr="00156E1A" w:rsidRDefault="00156E1A" w:rsidP="00156E1A">
                  <w:pPr>
                    <w:rPr>
                      <w:rFonts w:ascii="Cambria" w:hAnsi="Cambria"/>
                      <w:sz w:val="24"/>
                    </w:rPr>
                  </w:pPr>
                </w:p>
                <w:p w14:paraId="724BD3D3" w14:textId="77777777" w:rsidR="00156E1A" w:rsidRPr="00156E1A" w:rsidRDefault="00156E1A" w:rsidP="00156E1A">
                  <w:pPr>
                    <w:rPr>
                      <w:rFonts w:ascii="Cambria" w:hAnsi="Cambria"/>
                      <w:b/>
                      <w:bCs/>
                      <w:sz w:val="24"/>
                    </w:rPr>
                  </w:pPr>
                  <w:r w:rsidRPr="00156E1A">
                    <w:rPr>
                      <w:rFonts w:ascii="Cambria" w:hAnsi="Cambria"/>
                      <w:b/>
                      <w:bCs/>
                      <w:sz w:val="24"/>
                    </w:rPr>
                    <w:t>Scan Top and Bottom Shelves</w:t>
                  </w:r>
                </w:p>
                <w:p w14:paraId="620A3E0F" w14:textId="77777777" w:rsidR="00156E1A" w:rsidRPr="00156E1A" w:rsidRDefault="00156E1A" w:rsidP="00156E1A">
                  <w:pPr>
                    <w:rPr>
                      <w:rFonts w:ascii="Cambria" w:hAnsi="Cambria"/>
                      <w:sz w:val="24"/>
                    </w:rPr>
                  </w:pPr>
                  <w:r w:rsidRPr="00156E1A">
                    <w:rPr>
                      <w:rFonts w:ascii="Cambria" w:hAnsi="Cambria"/>
                      <w:sz w:val="24"/>
                    </w:rPr>
                    <w:t>Eye-level items are priciest—check higher and lower for budget-friendly finds.</w:t>
                  </w:r>
                </w:p>
                <w:p w14:paraId="7E44F010" w14:textId="77777777" w:rsidR="00156E1A" w:rsidRPr="00156E1A" w:rsidRDefault="00156E1A" w:rsidP="00156E1A">
                  <w:pPr>
                    <w:rPr>
                      <w:rFonts w:ascii="Cambria" w:hAnsi="Cambria"/>
                      <w:sz w:val="24"/>
                    </w:rPr>
                  </w:pPr>
                </w:p>
                <w:p w14:paraId="35BA85AE" w14:textId="77777777" w:rsidR="00156E1A" w:rsidRPr="00156E1A" w:rsidRDefault="00156E1A" w:rsidP="00156E1A">
                  <w:pPr>
                    <w:rPr>
                      <w:rFonts w:ascii="Cambria" w:hAnsi="Cambria"/>
                      <w:b/>
                      <w:bCs/>
                      <w:sz w:val="24"/>
                    </w:rPr>
                  </w:pPr>
                  <w:r w:rsidRPr="00156E1A">
                    <w:rPr>
                      <w:rFonts w:ascii="Cambria" w:hAnsi="Cambria"/>
                      <w:b/>
                      <w:bCs/>
                      <w:sz w:val="24"/>
                    </w:rPr>
                    <w:t>Maximize Your Loyalty Card</w:t>
                  </w:r>
                </w:p>
                <w:p w14:paraId="4FA74564" w14:textId="77777777" w:rsidR="00156E1A" w:rsidRPr="00156E1A" w:rsidRDefault="00156E1A" w:rsidP="00156E1A">
                  <w:pPr>
                    <w:rPr>
                      <w:rFonts w:ascii="Cambria" w:hAnsi="Cambria"/>
                      <w:sz w:val="24"/>
                    </w:rPr>
                  </w:pPr>
                  <w:r w:rsidRPr="00156E1A">
                    <w:rPr>
                      <w:rFonts w:ascii="Cambria" w:hAnsi="Cambria"/>
                      <w:sz w:val="24"/>
                    </w:rPr>
                    <w:t>Leverage rewards to stretch your dollars further this year.</w:t>
                  </w:r>
                </w:p>
                <w:p w14:paraId="1C9B675E" w14:textId="77777777" w:rsidR="00156E1A" w:rsidRPr="00156E1A" w:rsidRDefault="00156E1A" w:rsidP="00156E1A">
                  <w:pPr>
                    <w:rPr>
                      <w:rFonts w:ascii="Cambria" w:hAnsi="Cambria"/>
                      <w:sz w:val="24"/>
                    </w:rPr>
                  </w:pPr>
                </w:p>
                <w:p w14:paraId="10D94DBA" w14:textId="77777777" w:rsidR="00156E1A" w:rsidRPr="00156E1A" w:rsidRDefault="00156E1A" w:rsidP="00156E1A">
                  <w:pPr>
                    <w:rPr>
                      <w:rFonts w:ascii="Cambria" w:hAnsi="Cambria"/>
                      <w:b/>
                      <w:bCs/>
                      <w:sz w:val="24"/>
                    </w:rPr>
                  </w:pPr>
                  <w:r w:rsidRPr="00156E1A">
                    <w:rPr>
                      <w:rFonts w:ascii="Cambria" w:hAnsi="Cambria"/>
                      <w:b/>
                      <w:bCs/>
                      <w:sz w:val="24"/>
                    </w:rPr>
                    <w:t>Ask the Butcher for Sale Days</w:t>
                  </w:r>
                </w:p>
                <w:p w14:paraId="7B87A478" w14:textId="77777777" w:rsidR="00156E1A" w:rsidRPr="00156E1A" w:rsidRDefault="00156E1A" w:rsidP="00156E1A">
                  <w:pPr>
                    <w:rPr>
                      <w:rFonts w:ascii="Cambria" w:hAnsi="Cambria"/>
                      <w:sz w:val="24"/>
                    </w:rPr>
                  </w:pPr>
                  <w:r w:rsidRPr="00156E1A">
                    <w:rPr>
                      <w:rFonts w:ascii="Cambria" w:hAnsi="Cambria"/>
                      <w:sz w:val="24"/>
                    </w:rPr>
                    <w:t>Inquire about quick-sale items to snag deals now or freeze for later.</w:t>
                  </w:r>
                </w:p>
                <w:p w14:paraId="0C4536A8" w14:textId="77777777" w:rsidR="00156E1A" w:rsidRPr="00156E1A" w:rsidRDefault="00156E1A" w:rsidP="00156E1A">
                  <w:pPr>
                    <w:rPr>
                      <w:rFonts w:ascii="Cambria" w:hAnsi="Cambria"/>
                      <w:sz w:val="24"/>
                    </w:rPr>
                  </w:pPr>
                </w:p>
                <w:p w14:paraId="564E79EF" w14:textId="77777777" w:rsidR="00156E1A" w:rsidRPr="00156E1A" w:rsidRDefault="00156E1A" w:rsidP="00156E1A">
                  <w:pPr>
                    <w:rPr>
                      <w:rFonts w:ascii="Cambria" w:hAnsi="Cambria"/>
                      <w:b/>
                      <w:bCs/>
                      <w:sz w:val="24"/>
                    </w:rPr>
                  </w:pPr>
                  <w:r w:rsidRPr="00156E1A">
                    <w:rPr>
                      <w:rFonts w:ascii="Cambria" w:hAnsi="Cambria"/>
                      <w:b/>
                      <w:bCs/>
                      <w:sz w:val="24"/>
                    </w:rPr>
                    <w:t>Preview Weekly Specials</w:t>
                  </w:r>
                </w:p>
                <w:p w14:paraId="2FD8E787" w14:textId="1BA8BACA" w:rsidR="00737370" w:rsidRPr="003F5B4E" w:rsidRDefault="00156E1A" w:rsidP="00156E1A">
                  <w:pPr>
                    <w:rPr>
                      <w:rFonts w:ascii="Cambria" w:hAnsi="Cambria"/>
                    </w:rPr>
                  </w:pPr>
                  <w:r w:rsidRPr="00156E1A">
                    <w:rPr>
                      <w:rFonts w:ascii="Cambria" w:hAnsi="Cambria"/>
                      <w:sz w:val="24"/>
                    </w:rPr>
                    <w:t>Review the ad before shopping—know that not all circled items are on sale, so track your prices!</w:t>
                  </w:r>
                </w:p>
                <w:p w14:paraId="2F36F0BF" w14:textId="77777777" w:rsidR="00737370" w:rsidRPr="003F5B4E" w:rsidRDefault="00737370" w:rsidP="000435B3">
                  <w:pPr>
                    <w:rPr>
                      <w:rFonts w:ascii="Cambria" w:hAnsi="Cambria"/>
                    </w:rPr>
                  </w:pPr>
                </w:p>
                <w:p w14:paraId="69BEACE5" w14:textId="77777777" w:rsidR="00737370" w:rsidRPr="003F5B4E" w:rsidRDefault="00737370" w:rsidP="000435B3">
                  <w:pPr>
                    <w:rPr>
                      <w:rFonts w:ascii="Cambria" w:hAnsi="Cambria"/>
                    </w:rPr>
                  </w:pPr>
                </w:p>
                <w:p w14:paraId="52FBC168" w14:textId="77777777" w:rsidR="00737370" w:rsidRPr="003F5B4E" w:rsidRDefault="00737370" w:rsidP="000435B3">
                  <w:pPr>
                    <w:rPr>
                      <w:rFonts w:ascii="Cambria" w:hAnsi="Cambria"/>
                    </w:rPr>
                  </w:pPr>
                </w:p>
                <w:p w14:paraId="1F37820F" w14:textId="77777777" w:rsidR="00737370" w:rsidRPr="003F5B4E" w:rsidRDefault="00737370" w:rsidP="000435B3">
                  <w:pPr>
                    <w:rPr>
                      <w:rFonts w:ascii="Cambria" w:hAnsi="Cambria"/>
                    </w:rPr>
                  </w:pPr>
                </w:p>
                <w:p w14:paraId="2F8533AB" w14:textId="77777777" w:rsidR="00737370" w:rsidRPr="003F5B4E" w:rsidRDefault="00737370" w:rsidP="000435B3">
                  <w:pPr>
                    <w:rPr>
                      <w:rFonts w:ascii="Cambria" w:hAnsi="Cambria"/>
                    </w:rPr>
                  </w:pPr>
                </w:p>
                <w:p w14:paraId="241C0622" w14:textId="77777777" w:rsidR="00737370" w:rsidRPr="003F5B4E" w:rsidRDefault="00737370" w:rsidP="000435B3">
                  <w:pPr>
                    <w:rPr>
                      <w:rFonts w:ascii="Cambria" w:hAnsi="Cambria"/>
                    </w:rPr>
                  </w:pPr>
                </w:p>
                <w:p w14:paraId="6224061D" w14:textId="77777777" w:rsidR="00737370" w:rsidRPr="003F5B4E" w:rsidRDefault="00737370" w:rsidP="000435B3">
                  <w:pPr>
                    <w:rPr>
                      <w:rFonts w:ascii="Cambria" w:hAnsi="Cambria"/>
                    </w:rPr>
                  </w:pPr>
                </w:p>
                <w:p w14:paraId="1B0B767B" w14:textId="77777777" w:rsidR="00737370" w:rsidRPr="003F5B4E" w:rsidRDefault="00737370" w:rsidP="00AE7869">
                  <w:pPr>
                    <w:jc w:val="both"/>
                    <w:rPr>
                      <w:rFonts w:ascii="Cambria" w:hAnsi="Cambria"/>
                    </w:rPr>
                  </w:pPr>
                </w:p>
                <w:p w14:paraId="21CD0E66" w14:textId="77777777" w:rsidR="00737370" w:rsidRPr="003F5B4E" w:rsidRDefault="00737370" w:rsidP="000435B3">
                  <w:pPr>
                    <w:rPr>
                      <w:rFonts w:ascii="Cambria" w:hAnsi="Cambria"/>
                    </w:rPr>
                  </w:pPr>
                </w:p>
              </w:txbxContent>
            </v:textbox>
          </v:shape>
        </w:pict>
      </w:r>
    </w:p>
    <w:p w14:paraId="71F46E53" w14:textId="77777777" w:rsidR="00F956AE" w:rsidRDefault="00F956AE" w:rsidP="000351CD">
      <w:pPr>
        <w:ind w:left="-900" w:right="-900"/>
        <w:rPr>
          <w:rFonts w:ascii="Papyrus" w:hAnsi="Papyrus"/>
        </w:rPr>
      </w:pPr>
    </w:p>
    <w:p w14:paraId="49394C94" w14:textId="77777777" w:rsidR="00B74B9B" w:rsidRDefault="00B74B9B" w:rsidP="007A6FE0">
      <w:pPr>
        <w:ind w:left="-900" w:right="-900"/>
        <w:rPr>
          <w:rFonts w:ascii="Papyrus" w:hAnsi="Papyrus"/>
        </w:rPr>
      </w:pPr>
    </w:p>
    <w:p w14:paraId="363BAF4B" w14:textId="77777777" w:rsidR="00B74B9B" w:rsidRDefault="00B74B9B" w:rsidP="007A6FE0">
      <w:pPr>
        <w:ind w:left="-900" w:right="-900"/>
        <w:rPr>
          <w:rFonts w:ascii="Papyrus" w:hAnsi="Papyrus"/>
        </w:rPr>
      </w:pPr>
    </w:p>
    <w:p w14:paraId="2AC0AECF" w14:textId="77777777" w:rsidR="00B74B9B" w:rsidRDefault="00296AAE" w:rsidP="007A6FE0">
      <w:pPr>
        <w:ind w:left="-900" w:right="-900"/>
        <w:rPr>
          <w:rFonts w:ascii="Papyrus" w:hAnsi="Papyrus"/>
        </w:rPr>
      </w:pPr>
      <w:r>
        <w:rPr>
          <w:rFonts w:ascii="Papyrus" w:hAnsi="Papyrus"/>
        </w:rPr>
        <w:t>678-786-3281</w:t>
      </w:r>
    </w:p>
    <w:p w14:paraId="3CFEF784" w14:textId="77777777" w:rsidR="00B74B9B" w:rsidRDefault="00B74B9B" w:rsidP="007A6FE0">
      <w:pPr>
        <w:ind w:left="-900" w:right="-900"/>
        <w:rPr>
          <w:rFonts w:ascii="Papyrus" w:hAnsi="Papyrus"/>
        </w:rPr>
      </w:pPr>
    </w:p>
    <w:p w14:paraId="1C6A6543" w14:textId="77777777" w:rsidR="00B74B9B" w:rsidRDefault="00B74B9B" w:rsidP="007A6FE0">
      <w:pPr>
        <w:ind w:left="-900" w:right="-900"/>
        <w:rPr>
          <w:rFonts w:ascii="Papyrus" w:hAnsi="Papyrus"/>
        </w:rPr>
      </w:pPr>
    </w:p>
    <w:p w14:paraId="38BB7ACE" w14:textId="77777777" w:rsidR="00B74B9B" w:rsidRDefault="00B74B9B" w:rsidP="007A6FE0">
      <w:pPr>
        <w:ind w:left="-900" w:right="-900"/>
        <w:rPr>
          <w:rFonts w:ascii="Papyrus" w:hAnsi="Papyrus"/>
        </w:rPr>
      </w:pPr>
    </w:p>
    <w:p w14:paraId="0B6304E9" w14:textId="77777777" w:rsidR="00B74B9B" w:rsidRDefault="00B74B9B" w:rsidP="007A6FE0">
      <w:pPr>
        <w:ind w:left="-900" w:right="-900"/>
        <w:rPr>
          <w:rFonts w:ascii="Papyrus" w:hAnsi="Papyrus"/>
        </w:rPr>
      </w:pPr>
    </w:p>
    <w:p w14:paraId="70C00A7A" w14:textId="77777777" w:rsidR="00F956AE" w:rsidRDefault="00F956AE" w:rsidP="007A6FE0">
      <w:pPr>
        <w:ind w:left="-900" w:right="-900"/>
        <w:rPr>
          <w:rFonts w:ascii="Papyrus" w:hAnsi="Papyrus"/>
        </w:rPr>
      </w:pPr>
    </w:p>
    <w:p w14:paraId="125ECE21" w14:textId="77777777" w:rsidR="00F956AE" w:rsidRPr="003D6D55" w:rsidRDefault="00F956AE" w:rsidP="007A6FE0">
      <w:pPr>
        <w:ind w:left="-900" w:right="-900"/>
        <w:rPr>
          <w:rStyle w:val="Style"/>
          <w:sz w:val="22"/>
          <w:lang w:eastAsia="zh-CN"/>
        </w:rPr>
        <w:sectPr w:rsidR="00F956AE" w:rsidRPr="003D6D55" w:rsidSect="007A6FE0">
          <w:footerReference w:type="even" r:id="rId16"/>
          <w:footerReference w:type="default" r:id="rId17"/>
          <w:type w:val="continuous"/>
          <w:pgSz w:w="12240" w:h="15840"/>
          <w:pgMar w:top="900" w:right="1800" w:bottom="1440" w:left="1800" w:header="720" w:footer="720" w:gutter="0"/>
          <w:cols w:sep="1" w:space="720"/>
          <w:docGrid w:linePitch="360"/>
        </w:sectPr>
      </w:pPr>
    </w:p>
    <w:p w14:paraId="5A16795D" w14:textId="77777777" w:rsidR="00433C8B" w:rsidRPr="003754BA" w:rsidRDefault="005A5E34">
      <w:pPr>
        <w:rPr>
          <w:rStyle w:val="Style"/>
        </w:rPr>
      </w:pPr>
      <w:r>
        <w:rPr>
          <w:rFonts w:ascii="Helvetica" w:hAnsi="Helvetica" w:cs="Helvetica"/>
          <w:noProof/>
          <w:sz w:val="24"/>
        </w:rPr>
        <w:drawing>
          <wp:inline distT="0" distB="0" distL="0" distR="0" wp14:anchorId="1AC3EFB1" wp14:editId="69CF1FBB">
            <wp:extent cx="1256030" cy="1438910"/>
            <wp:effectExtent l="19050" t="0" r="1270" b="0"/>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srcRect/>
                    <a:stretch>
                      <a:fillRect/>
                    </a:stretch>
                  </pic:blipFill>
                  <pic:spPr bwMode="auto">
                    <a:xfrm>
                      <a:off x="0" y="0"/>
                      <a:ext cx="1256030" cy="1438910"/>
                    </a:xfrm>
                    <a:prstGeom prst="rect">
                      <a:avLst/>
                    </a:prstGeom>
                    <a:noFill/>
                    <a:ln w="9525">
                      <a:noFill/>
                      <a:miter lim="800000"/>
                      <a:headEnd/>
                      <a:tailEnd/>
                    </a:ln>
                  </pic:spPr>
                </pic:pic>
              </a:graphicData>
            </a:graphic>
          </wp:inline>
        </w:drawing>
      </w:r>
      <w:r w:rsidR="00000000">
        <w:rPr>
          <w:b/>
          <w:noProof/>
          <w:szCs w:val="22"/>
        </w:rPr>
        <w:pict w14:anchorId="4A013F3F">
          <v:shape id="Text Box 172" o:spid="_x0000_s2075" type="#_x0000_t202" style="position:absolute;margin-left:-45pt;margin-top:295.25pt;width:522pt;height:195.75pt;z-index:2516439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">
            <v:fill opacity="0"/>
            <v:textbox>
              <w:txbxContent>
                <w:p w14:paraId="7CC1894A" w14:textId="77777777" w:rsidR="00701749" w:rsidRDefault="00701749">
                  <w:r>
                    <w:t xml:space="preserve">  </w:t>
                  </w:r>
                  <w:r w:rsidR="005A5E34">
                    <w:rPr>
                      <w:noProof/>
                    </w:rPr>
                    <w:drawing>
                      <wp:inline distT="0" distB="0" distL="0" distR="0" wp14:anchorId="15E11376" wp14:editId="76B4413F">
                        <wp:extent cx="1322705" cy="859790"/>
                        <wp:effectExtent l="19050" t="0" r="0" b="0"/>
                        <wp:docPr id="7" name="Picture 13" descr="BD18216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D18216_"/>
                                <pic:cNvPicPr>
                                  <a:picLocks noChangeAspect="1" noChangeArrowheads="1"/>
                                </pic:cNvPicPr>
                              </pic:nvPicPr>
                              <pic:blipFill>
                                <a:blip r:embed="rId19"/>
                                <a:srcRect/>
                                <a:stretch>
                                  <a:fillRect/>
                                </a:stretch>
                              </pic:blipFill>
                              <pic:spPr bwMode="auto">
                                <a:xfrm>
                                  <a:off x="0" y="0"/>
                                  <a:ext cx="1322705" cy="859790"/>
                                </a:xfrm>
                                <a:prstGeom prst="rect">
                                  <a:avLst/>
                                </a:prstGeom>
                                <a:noFill/>
                                <a:ln w="9525">
                                  <a:noFill/>
                                  <a:miter lim="800000"/>
                                  <a:headEnd/>
                                  <a:tailEnd/>
                                </a:ln>
                              </pic:spPr>
                            </pic:pic>
                          </a:graphicData>
                        </a:graphic>
                      </wp:inline>
                    </w:drawing>
                  </w:r>
                  <w:r>
                    <w:t xml:space="preserve">                                                                                                                      </w:t>
                  </w:r>
                  <w:r w:rsidR="005A5E34">
                    <w:rPr>
                      <w:noProof/>
                    </w:rPr>
                    <w:drawing>
                      <wp:inline distT="0" distB="0" distL="0" distR="0" wp14:anchorId="7C38149B" wp14:editId="0E7B6EEE">
                        <wp:extent cx="1024255" cy="792480"/>
                        <wp:effectExtent l="19050" t="0" r="4445" b="0"/>
                        <wp:docPr id="8" name="Picture 14" descr="MCj032265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Cj03226580000[1]"/>
                                <pic:cNvPicPr>
                                  <a:picLocks noChangeAspect="1" noChangeArrowheads="1"/>
                                </pic:cNvPicPr>
                              </pic:nvPicPr>
                              <pic:blipFill>
                                <a:blip r:embed="rId20"/>
                                <a:srcRect/>
                                <a:stretch>
                                  <a:fillRect/>
                                </a:stretch>
                              </pic:blipFill>
                              <pic:spPr bwMode="auto">
                                <a:xfrm>
                                  <a:off x="0" y="0"/>
                                  <a:ext cx="1024255" cy="792480"/>
                                </a:xfrm>
                                <a:prstGeom prst="rect">
                                  <a:avLst/>
                                </a:prstGeom>
                                <a:noFill/>
                                <a:ln w="9525">
                                  <a:noFill/>
                                  <a:miter lim="800000"/>
                                  <a:headEnd/>
                                  <a:tailEnd/>
                                </a:ln>
                              </pic:spPr>
                            </pic:pic>
                          </a:graphicData>
                        </a:graphic>
                      </wp:inline>
                    </w:drawing>
                  </w:r>
                  <w:r>
                    <w:t xml:space="preserve">                                                                                                                                                   </w:t>
                  </w:r>
                </w:p>
                <w:p w14:paraId="27BCCAEE" w14:textId="77777777" w:rsidR="00701749" w:rsidRPr="001545B7" w:rsidRDefault="00701749">
                  <w:pPr>
                    <w:rPr>
                      <w:szCs w:val="22"/>
                    </w:rPr>
                  </w:pPr>
                </w:p>
                <w:p w14:paraId="10C1C76F" w14:textId="77777777" w:rsidR="00701749" w:rsidRDefault="00701749">
                  <w:pPr>
                    <w:rPr>
                      <w:sz w:val="20"/>
                      <w:szCs w:val="20"/>
                    </w:rPr>
                  </w:pPr>
                </w:p>
                <w:p w14:paraId="750C9EED" w14:textId="77777777" w:rsidR="00701749" w:rsidRPr="00080144" w:rsidRDefault="00701749">
                  <w:pPr>
                    <w:rPr>
                      <w:rFonts w:ascii="Arial" w:hAnsi="Arial" w:cs="Arial"/>
                      <w:sz w:val="18"/>
                      <w:szCs w:val="18"/>
                    </w:rPr>
                  </w:pPr>
                  <w:r w:rsidRPr="00080144">
                    <w:rPr>
                      <w:rFonts w:ascii="Arial" w:hAnsi="Arial" w:cs="Arial"/>
                      <w:sz w:val="18"/>
                      <w:szCs w:val="18"/>
                    </w:rPr>
                    <w:t xml:space="preserve">This area can be used either for the address of your customers. All you have to do is to print labels, paste them here after you’ve put in your return address.  </w:t>
                  </w:r>
                </w:p>
                <w:p w14:paraId="0039CD62" w14:textId="77777777" w:rsidR="00701749" w:rsidRPr="00080144" w:rsidRDefault="00701749">
                  <w:pPr>
                    <w:rPr>
                      <w:rFonts w:ascii="Arial" w:hAnsi="Arial" w:cs="Arial"/>
                      <w:sz w:val="18"/>
                      <w:szCs w:val="18"/>
                    </w:rPr>
                  </w:pPr>
                </w:p>
                <w:p w14:paraId="4488CFA4" w14:textId="77777777" w:rsidR="00701749" w:rsidRPr="00080144" w:rsidRDefault="00701749">
                  <w:pPr>
                    <w:rPr>
                      <w:rFonts w:ascii="Arial" w:hAnsi="Arial" w:cs="Arial"/>
                      <w:sz w:val="18"/>
                      <w:szCs w:val="18"/>
                    </w:rPr>
                  </w:pPr>
                  <w:r w:rsidRPr="00080144">
                    <w:rPr>
                      <w:rFonts w:ascii="Arial" w:hAnsi="Arial" w:cs="Arial"/>
                      <w:sz w:val="18"/>
                      <w:szCs w:val="18"/>
                    </w:rPr>
                    <w:t xml:space="preserve">The Newsletter can then be folded in thirds, stapled or adhered with special round stickers available at an office supply store to allow the letter to go through the postal machines with a minimum of effort.  A </w:t>
                  </w:r>
                  <w:proofErr w:type="gramStart"/>
                  <w:r w:rsidRPr="00080144">
                    <w:rPr>
                      <w:rFonts w:ascii="Arial" w:hAnsi="Arial" w:cs="Arial"/>
                      <w:sz w:val="18"/>
                      <w:szCs w:val="18"/>
                    </w:rPr>
                    <w:t>two page</w:t>
                  </w:r>
                  <w:proofErr w:type="gramEnd"/>
                  <w:r w:rsidRPr="00080144">
                    <w:rPr>
                      <w:rFonts w:ascii="Arial" w:hAnsi="Arial" w:cs="Arial"/>
                      <w:sz w:val="18"/>
                      <w:szCs w:val="18"/>
                    </w:rPr>
                    <w:t xml:space="preserve"> newsletter will require postage of a </w:t>
                  </w:r>
                  <w:proofErr w:type="gramStart"/>
                  <w:r w:rsidRPr="00080144">
                    <w:rPr>
                      <w:rFonts w:ascii="Arial" w:hAnsi="Arial" w:cs="Arial"/>
                      <w:sz w:val="18"/>
                      <w:szCs w:val="18"/>
                    </w:rPr>
                    <w:t>first class</w:t>
                  </w:r>
                  <w:proofErr w:type="gramEnd"/>
                  <w:r w:rsidRPr="00080144">
                    <w:rPr>
                      <w:rFonts w:ascii="Arial" w:hAnsi="Arial" w:cs="Arial"/>
                      <w:sz w:val="18"/>
                      <w:szCs w:val="18"/>
                    </w:rPr>
                    <w:t xml:space="preserve"> letter.</w:t>
                  </w:r>
                </w:p>
                <w:p w14:paraId="4F929268" w14:textId="77777777" w:rsidR="00701749" w:rsidRPr="00080144" w:rsidRDefault="00701749">
                  <w:pPr>
                    <w:rPr>
                      <w:rFonts w:ascii="Arial" w:hAnsi="Arial" w:cs="Arial"/>
                      <w:sz w:val="18"/>
                      <w:szCs w:val="18"/>
                    </w:rPr>
                  </w:pPr>
                </w:p>
                <w:p w14:paraId="4507811D" w14:textId="77777777" w:rsidR="00701749" w:rsidRPr="00080144" w:rsidRDefault="00701749">
                  <w:pPr>
                    <w:rPr>
                      <w:rFonts w:ascii="Arial" w:hAnsi="Arial" w:cs="Arial"/>
                      <w:sz w:val="18"/>
                      <w:szCs w:val="18"/>
                    </w:rPr>
                  </w:pPr>
                  <w:r w:rsidRPr="00080144">
                    <w:rPr>
                      <w:rFonts w:ascii="Arial" w:hAnsi="Arial" w:cs="Arial"/>
                      <w:sz w:val="18"/>
                      <w:szCs w:val="18"/>
                    </w:rPr>
                    <w:t>If you do not wish to mail this, then this space can be used for additional information specific to your salon.</w:t>
                  </w:r>
                </w:p>
              </w:txbxContent>
            </v:textbox>
            <w10:wrap type="square"/>
          </v:shape>
        </w:pict>
      </w:r>
    </w:p>
    <w:sectPr w:rsidR="00433C8B" w:rsidRPr="003754BA" w:rsidSect="00A920E5">
      <w:footerReference w:type="even" r:id="rId21"/>
      <w:footerReference w:type="default" r:id="rId22"/>
      <w:type w:val="continuous"/>
      <w:pgSz w:w="12240" w:h="15840"/>
      <w:pgMar w:top="1440" w:right="1800" w:bottom="1440" w:left="1800" w:header="720" w:footer="720" w:gutter="0"/>
      <w:cols w:num="2" w:sep="1" w:space="720" w:equalWidth="0">
        <w:col w:w="3960" w:space="720"/>
        <w:col w:w="3960"/>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F41B6F" w14:textId="77777777" w:rsidR="00350C0A" w:rsidRDefault="00350C0A">
      <w:r>
        <w:separator/>
      </w:r>
    </w:p>
  </w:endnote>
  <w:endnote w:type="continuationSeparator" w:id="0">
    <w:p w14:paraId="31EB57D9" w14:textId="77777777" w:rsidR="00350C0A" w:rsidRDefault="00350C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Monotype Corsiva">
    <w:panose1 w:val="03010101010201010101"/>
    <w:charset w:val="00"/>
    <w:family w:val="script"/>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Harrington">
    <w:altName w:val="Juice ITC"/>
    <w:panose1 w:val="04040505050A02020702"/>
    <w:charset w:val="00"/>
    <w:family w:val="decorativ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Papyrus">
    <w:panose1 w:val="03070502060502030205"/>
    <w:charset w:val="00"/>
    <w:family w:val="script"/>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SourceSansPro-Regular">
    <w:altName w:val="Cambria"/>
    <w:panose1 w:val="00000000000000000000"/>
    <w:charset w:val="00"/>
    <w:family w:val="auto"/>
    <w:notTrueType/>
    <w:pitch w:val="default"/>
    <w:sig w:usb0="00000003" w:usb1="00000000" w:usb2="00000000" w:usb3="00000000" w:csb0="00000001" w:csb1="00000000"/>
  </w:font>
  <w:font w:name="OpenSans-Light">
    <w:altName w:val="Cambria"/>
    <w:panose1 w:val="00000000000000000000"/>
    <w:charset w:val="00"/>
    <w:family w:val="auto"/>
    <w:notTrueType/>
    <w:pitch w:val="default"/>
    <w:sig w:usb0="00000003" w:usb1="00000000" w:usb2="00000000" w:usb3="00000000" w:csb0="00000001" w:csb1="00000000"/>
  </w:font>
  <w:font w:name="Berlin Sans FB Demi">
    <w:altName w:val="Candara"/>
    <w:panose1 w:val="020E0802020502020306"/>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C6E4AA" w14:textId="77777777" w:rsidR="00737370" w:rsidRDefault="006E3157">
    <w:pPr>
      <w:pStyle w:val="Footer"/>
      <w:framePr w:wrap="around" w:vAnchor="text" w:hAnchor="margin" w:y="1"/>
      <w:rPr>
        <w:rStyle w:val="PageNumber"/>
      </w:rPr>
    </w:pPr>
    <w:r>
      <w:rPr>
        <w:rStyle w:val="PageNumber"/>
      </w:rPr>
      <w:fldChar w:fldCharType="begin"/>
    </w:r>
    <w:r w:rsidR="00737370">
      <w:rPr>
        <w:rStyle w:val="PageNumber"/>
      </w:rPr>
      <w:instrText xml:space="preserve">PAGE  </w:instrText>
    </w:r>
    <w:r>
      <w:rPr>
        <w:rStyle w:val="PageNumber"/>
      </w:rPr>
      <w:fldChar w:fldCharType="separate"/>
    </w:r>
    <w:r w:rsidR="00737370">
      <w:rPr>
        <w:rStyle w:val="PageNumber"/>
        <w:noProof/>
      </w:rPr>
      <w:t>3</w:t>
    </w:r>
    <w:r>
      <w:rPr>
        <w:rStyle w:val="PageNumber"/>
      </w:rPr>
      <w:fldChar w:fldCharType="end"/>
    </w:r>
  </w:p>
  <w:p w14:paraId="723F1CCE" w14:textId="77777777" w:rsidR="00737370" w:rsidRDefault="00737370">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3208E6" w14:textId="77777777" w:rsidR="00737370" w:rsidRDefault="00737370">
    <w:pPr>
      <w:pStyle w:val="Footer"/>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88C021" w14:textId="77777777" w:rsidR="00737370" w:rsidRDefault="006E3157">
    <w:pPr>
      <w:pStyle w:val="Footer"/>
      <w:framePr w:wrap="around" w:vAnchor="text" w:hAnchor="margin" w:y="1"/>
      <w:rPr>
        <w:rStyle w:val="PageNumber"/>
      </w:rPr>
    </w:pPr>
    <w:r>
      <w:rPr>
        <w:rStyle w:val="PageNumber"/>
      </w:rPr>
      <w:fldChar w:fldCharType="begin"/>
    </w:r>
    <w:r w:rsidR="00737370">
      <w:rPr>
        <w:rStyle w:val="PageNumber"/>
      </w:rPr>
      <w:instrText xml:space="preserve">PAGE  </w:instrText>
    </w:r>
    <w:r>
      <w:rPr>
        <w:rStyle w:val="PageNumber"/>
      </w:rPr>
      <w:fldChar w:fldCharType="separate"/>
    </w:r>
    <w:r w:rsidR="00737370">
      <w:rPr>
        <w:rStyle w:val="PageNumber"/>
        <w:noProof/>
      </w:rPr>
      <w:t>3</w:t>
    </w:r>
    <w:r>
      <w:rPr>
        <w:rStyle w:val="PageNumber"/>
      </w:rPr>
      <w:fldChar w:fldCharType="end"/>
    </w:r>
  </w:p>
  <w:p w14:paraId="013F616C" w14:textId="77777777" w:rsidR="00737370" w:rsidRDefault="00737370">
    <w:pPr>
      <w:pStyle w:val="Footer"/>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72BC36" w14:textId="77777777" w:rsidR="00737370" w:rsidRDefault="00737370">
    <w:pPr>
      <w:pStyle w:val="Footer"/>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2AFF39" w14:textId="77777777" w:rsidR="00350C0A" w:rsidRDefault="00350C0A">
      <w:r>
        <w:separator/>
      </w:r>
    </w:p>
  </w:footnote>
  <w:footnote w:type="continuationSeparator" w:id="0">
    <w:p w14:paraId="7F781719" w14:textId="77777777" w:rsidR="00350C0A" w:rsidRDefault="00350C0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0000000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0125D9"/>
    <w:multiLevelType w:val="hybridMultilevel"/>
    <w:tmpl w:val="84BA4A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4F4CE8"/>
    <w:multiLevelType w:val="hybridMultilevel"/>
    <w:tmpl w:val="21DE9F4C"/>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B757C0"/>
    <w:multiLevelType w:val="hybridMultilevel"/>
    <w:tmpl w:val="E8C6862E"/>
    <w:lvl w:ilvl="0" w:tplc="A3580BCC">
      <w:start w:val="1"/>
      <w:numFmt w:val="decimal"/>
      <w:lvlText w:val="%1."/>
      <w:lvlJc w:val="left"/>
      <w:pPr>
        <w:ind w:left="76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5C7D89"/>
    <w:multiLevelType w:val="hybridMultilevel"/>
    <w:tmpl w:val="6BEA8F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C664C84"/>
    <w:multiLevelType w:val="hybridMultilevel"/>
    <w:tmpl w:val="1B5E65EE"/>
    <w:lvl w:ilvl="0" w:tplc="47EA6FCA">
      <w:start w:val="1"/>
      <w:numFmt w:val="bullet"/>
      <w:lvlText w:val="-"/>
      <w:lvlJc w:val="left"/>
      <w:pPr>
        <w:ind w:left="1170" w:hanging="360"/>
      </w:pPr>
      <w:rPr>
        <w:rFonts w:ascii="Arial" w:eastAsia="Times New Roman" w:hAnsi="Arial" w:cs="Arial" w:hint="default"/>
      </w:rPr>
    </w:lvl>
    <w:lvl w:ilvl="1" w:tplc="04090003" w:tentative="1">
      <w:start w:val="1"/>
      <w:numFmt w:val="bullet"/>
      <w:lvlText w:val="o"/>
      <w:lvlJc w:val="left"/>
      <w:pPr>
        <w:ind w:left="1890" w:hanging="360"/>
      </w:pPr>
      <w:rPr>
        <w:rFonts w:ascii="Courier New" w:hAnsi="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6" w15:restartNumberingAfterBreak="0">
    <w:nsid w:val="0C7054B5"/>
    <w:multiLevelType w:val="hybridMultilevel"/>
    <w:tmpl w:val="3412EE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03E47C9"/>
    <w:multiLevelType w:val="hybridMultilevel"/>
    <w:tmpl w:val="A9940B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41632AB"/>
    <w:multiLevelType w:val="hybridMultilevel"/>
    <w:tmpl w:val="224C18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B653063"/>
    <w:multiLevelType w:val="hybridMultilevel"/>
    <w:tmpl w:val="93FA61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0D261E2"/>
    <w:multiLevelType w:val="hybridMultilevel"/>
    <w:tmpl w:val="AD10B7DA"/>
    <w:lvl w:ilvl="0" w:tplc="B7920AB2">
      <w:start w:val="1"/>
      <w:numFmt w:val="decimal"/>
      <w:lvlText w:val="%1."/>
      <w:lvlJc w:val="left"/>
      <w:pPr>
        <w:ind w:left="760" w:hanging="360"/>
      </w:pPr>
      <w:rPr>
        <w:rFonts w:hint="default"/>
      </w:rPr>
    </w:lvl>
    <w:lvl w:ilvl="1" w:tplc="04090019" w:tentative="1">
      <w:start w:val="1"/>
      <w:numFmt w:val="lowerLetter"/>
      <w:lvlText w:val="%2."/>
      <w:lvlJc w:val="left"/>
      <w:pPr>
        <w:ind w:left="1480" w:hanging="360"/>
      </w:pPr>
    </w:lvl>
    <w:lvl w:ilvl="2" w:tplc="0409001B" w:tentative="1">
      <w:start w:val="1"/>
      <w:numFmt w:val="lowerRoman"/>
      <w:lvlText w:val="%3."/>
      <w:lvlJc w:val="right"/>
      <w:pPr>
        <w:ind w:left="2200" w:hanging="180"/>
      </w:pPr>
    </w:lvl>
    <w:lvl w:ilvl="3" w:tplc="0409000F" w:tentative="1">
      <w:start w:val="1"/>
      <w:numFmt w:val="decimal"/>
      <w:lvlText w:val="%4."/>
      <w:lvlJc w:val="left"/>
      <w:pPr>
        <w:ind w:left="2920" w:hanging="360"/>
      </w:pPr>
    </w:lvl>
    <w:lvl w:ilvl="4" w:tplc="04090019" w:tentative="1">
      <w:start w:val="1"/>
      <w:numFmt w:val="lowerLetter"/>
      <w:lvlText w:val="%5."/>
      <w:lvlJc w:val="left"/>
      <w:pPr>
        <w:ind w:left="3640" w:hanging="360"/>
      </w:pPr>
    </w:lvl>
    <w:lvl w:ilvl="5" w:tplc="0409001B" w:tentative="1">
      <w:start w:val="1"/>
      <w:numFmt w:val="lowerRoman"/>
      <w:lvlText w:val="%6."/>
      <w:lvlJc w:val="right"/>
      <w:pPr>
        <w:ind w:left="4360" w:hanging="180"/>
      </w:pPr>
    </w:lvl>
    <w:lvl w:ilvl="6" w:tplc="0409000F" w:tentative="1">
      <w:start w:val="1"/>
      <w:numFmt w:val="decimal"/>
      <w:lvlText w:val="%7."/>
      <w:lvlJc w:val="left"/>
      <w:pPr>
        <w:ind w:left="5080" w:hanging="360"/>
      </w:pPr>
    </w:lvl>
    <w:lvl w:ilvl="7" w:tplc="04090019" w:tentative="1">
      <w:start w:val="1"/>
      <w:numFmt w:val="lowerLetter"/>
      <w:lvlText w:val="%8."/>
      <w:lvlJc w:val="left"/>
      <w:pPr>
        <w:ind w:left="5800" w:hanging="360"/>
      </w:pPr>
    </w:lvl>
    <w:lvl w:ilvl="8" w:tplc="0409001B" w:tentative="1">
      <w:start w:val="1"/>
      <w:numFmt w:val="lowerRoman"/>
      <w:lvlText w:val="%9."/>
      <w:lvlJc w:val="right"/>
      <w:pPr>
        <w:ind w:left="6520" w:hanging="180"/>
      </w:pPr>
    </w:lvl>
  </w:abstractNum>
  <w:abstractNum w:abstractNumId="11" w15:restartNumberingAfterBreak="0">
    <w:nsid w:val="22BE0D1C"/>
    <w:multiLevelType w:val="hybridMultilevel"/>
    <w:tmpl w:val="38DCB0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3F10D72"/>
    <w:multiLevelType w:val="hybridMultilevel"/>
    <w:tmpl w:val="BF769F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62C3059"/>
    <w:multiLevelType w:val="hybridMultilevel"/>
    <w:tmpl w:val="675A50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6F8439D"/>
    <w:multiLevelType w:val="hybridMultilevel"/>
    <w:tmpl w:val="F474BF5E"/>
    <w:lvl w:ilvl="0" w:tplc="277E5A1A">
      <w:start w:val="1"/>
      <w:numFmt w:val="decimal"/>
      <w:lvlText w:val="%1."/>
      <w:lvlJc w:val="left"/>
      <w:pPr>
        <w:ind w:left="720" w:hanging="360"/>
      </w:pPr>
      <w:rPr>
        <w:rFonts w:cs="Trebuchet M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81B4B7A"/>
    <w:multiLevelType w:val="hybridMultilevel"/>
    <w:tmpl w:val="D9008306"/>
    <w:lvl w:ilvl="0" w:tplc="085ABA20">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6" w15:restartNumberingAfterBreak="0">
    <w:nsid w:val="2AFD6717"/>
    <w:multiLevelType w:val="hybridMultilevel"/>
    <w:tmpl w:val="261C7C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E38548C"/>
    <w:multiLevelType w:val="hybridMultilevel"/>
    <w:tmpl w:val="FBBE445C"/>
    <w:lvl w:ilvl="0" w:tplc="8FA4038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324007F5"/>
    <w:multiLevelType w:val="multilevel"/>
    <w:tmpl w:val="DFCAC4C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15:restartNumberingAfterBreak="0">
    <w:nsid w:val="366D3DD1"/>
    <w:multiLevelType w:val="hybridMultilevel"/>
    <w:tmpl w:val="64DCB6DC"/>
    <w:lvl w:ilvl="0" w:tplc="64FA2978">
      <w:start w:val="1"/>
      <w:numFmt w:val="decimal"/>
      <w:lvlText w:val="%1."/>
      <w:lvlJc w:val="left"/>
      <w:pPr>
        <w:ind w:left="3190" w:hanging="400"/>
      </w:pPr>
      <w:rPr>
        <w:rFonts w:hint="default"/>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20" w15:restartNumberingAfterBreak="0">
    <w:nsid w:val="38AB25DE"/>
    <w:multiLevelType w:val="hybridMultilevel"/>
    <w:tmpl w:val="99526D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F985D89"/>
    <w:multiLevelType w:val="hybridMultilevel"/>
    <w:tmpl w:val="2FB2421C"/>
    <w:lvl w:ilvl="0" w:tplc="932CAC80">
      <w:start w:val="1"/>
      <w:numFmt w:val="decimal"/>
      <w:lvlText w:val="%1."/>
      <w:lvlJc w:val="left"/>
      <w:pPr>
        <w:ind w:left="740" w:hanging="3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13D15F8"/>
    <w:multiLevelType w:val="hybridMultilevel"/>
    <w:tmpl w:val="9A0AEE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4536F9A"/>
    <w:multiLevelType w:val="hybridMultilevel"/>
    <w:tmpl w:val="E1144224"/>
    <w:lvl w:ilvl="0" w:tplc="C0C6E780">
      <w:start w:val="5"/>
      <w:numFmt w:val="upperLetter"/>
      <w:lvlText w:val="%1."/>
      <w:lvlJc w:val="left"/>
      <w:pPr>
        <w:ind w:left="720" w:hanging="360"/>
      </w:pPr>
      <w:rPr>
        <w:rFonts w:cs="Times" w:hint="default"/>
        <w:color w:val="0E0E0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76E0BEA"/>
    <w:multiLevelType w:val="hybridMultilevel"/>
    <w:tmpl w:val="87228D98"/>
    <w:lvl w:ilvl="0" w:tplc="86783B7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49A5050E"/>
    <w:multiLevelType w:val="hybridMultilevel"/>
    <w:tmpl w:val="25548000"/>
    <w:lvl w:ilvl="0" w:tplc="79D2FC14">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6" w15:restartNumberingAfterBreak="0">
    <w:nsid w:val="4C884C5C"/>
    <w:multiLevelType w:val="hybridMultilevel"/>
    <w:tmpl w:val="F0D829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F6B1155"/>
    <w:multiLevelType w:val="hybridMultilevel"/>
    <w:tmpl w:val="881040F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0800E29"/>
    <w:multiLevelType w:val="hybridMultilevel"/>
    <w:tmpl w:val="2F067FAA"/>
    <w:lvl w:ilvl="0" w:tplc="C2F83A5C">
      <w:start w:val="5"/>
      <w:numFmt w:val="upperLetter"/>
      <w:lvlText w:val="%1."/>
      <w:lvlJc w:val="left"/>
      <w:pPr>
        <w:ind w:left="1080" w:hanging="360"/>
      </w:pPr>
      <w:rPr>
        <w:rFonts w:cs="Times" w:hint="default"/>
        <w:color w:val="0E0E0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52735EAB"/>
    <w:multiLevelType w:val="hybridMultilevel"/>
    <w:tmpl w:val="1BDAD8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3B50A80"/>
    <w:multiLevelType w:val="hybridMultilevel"/>
    <w:tmpl w:val="3DFEB4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51C6C0F"/>
    <w:multiLevelType w:val="multilevel"/>
    <w:tmpl w:val="975404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6013863"/>
    <w:multiLevelType w:val="hybridMultilevel"/>
    <w:tmpl w:val="03B47258"/>
    <w:lvl w:ilvl="0" w:tplc="FD4E5C18">
      <w:start w:val="1"/>
      <w:numFmt w:val="decimal"/>
      <w:lvlText w:val="%1."/>
      <w:lvlJc w:val="left"/>
      <w:pPr>
        <w:ind w:left="720" w:hanging="360"/>
      </w:pPr>
      <w:rPr>
        <w:rFonts w:hint="default"/>
        <w:b w:val="0"/>
        <w:i w:val="0"/>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0E62999"/>
    <w:multiLevelType w:val="hybridMultilevel"/>
    <w:tmpl w:val="AC8CFDA0"/>
    <w:lvl w:ilvl="0" w:tplc="CDBC27D6">
      <w:start w:val="5"/>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4" w15:restartNumberingAfterBreak="0">
    <w:nsid w:val="62CA38AC"/>
    <w:multiLevelType w:val="hybridMultilevel"/>
    <w:tmpl w:val="74FA2182"/>
    <w:lvl w:ilvl="0" w:tplc="B8562C00">
      <w:start w:val="5"/>
      <w:numFmt w:val="upperLetter"/>
      <w:lvlText w:val="%1."/>
      <w:lvlJc w:val="left"/>
      <w:pPr>
        <w:ind w:left="720" w:hanging="360"/>
      </w:pPr>
      <w:rPr>
        <w:rFonts w:cs="Times" w:hint="default"/>
        <w:color w:val="0E0E0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33F28E1"/>
    <w:multiLevelType w:val="hybridMultilevel"/>
    <w:tmpl w:val="4AA86A80"/>
    <w:lvl w:ilvl="0" w:tplc="D26AD29C">
      <w:numFmt w:val="bullet"/>
      <w:lvlText w:val="-"/>
      <w:lvlJc w:val="left"/>
      <w:pPr>
        <w:ind w:left="720" w:hanging="360"/>
      </w:pPr>
      <w:rPr>
        <w:rFonts w:ascii="Cambria" w:eastAsia="MS Mincho" w:hAnsi="Cambria"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3E75BAC"/>
    <w:multiLevelType w:val="hybridMultilevel"/>
    <w:tmpl w:val="FD4E46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4DB6500"/>
    <w:multiLevelType w:val="hybridMultilevel"/>
    <w:tmpl w:val="AAE0D1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8332C4A"/>
    <w:multiLevelType w:val="hybridMultilevel"/>
    <w:tmpl w:val="D5CEC864"/>
    <w:lvl w:ilvl="0" w:tplc="F9AAB874">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9" w15:restartNumberingAfterBreak="0">
    <w:nsid w:val="6E6C68DB"/>
    <w:multiLevelType w:val="hybridMultilevel"/>
    <w:tmpl w:val="9D2E82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EAC0AF6"/>
    <w:multiLevelType w:val="hybridMultilevel"/>
    <w:tmpl w:val="1E4CBE06"/>
    <w:lvl w:ilvl="0" w:tplc="52D0897E">
      <w:start w:val="4"/>
      <w:numFmt w:val="bullet"/>
      <w:lvlText w:val="-"/>
      <w:lvlJc w:val="left"/>
      <w:pPr>
        <w:ind w:left="400" w:hanging="360"/>
      </w:pPr>
      <w:rPr>
        <w:rFonts w:ascii="Arial" w:eastAsia="Times New Roman" w:hAnsi="Arial" w:cs="Arial" w:hint="default"/>
      </w:rPr>
    </w:lvl>
    <w:lvl w:ilvl="1" w:tplc="04090003" w:tentative="1">
      <w:start w:val="1"/>
      <w:numFmt w:val="bullet"/>
      <w:lvlText w:val="o"/>
      <w:lvlJc w:val="left"/>
      <w:pPr>
        <w:ind w:left="1120" w:hanging="360"/>
      </w:pPr>
      <w:rPr>
        <w:rFonts w:ascii="Courier New" w:hAnsi="Courier New" w:hint="default"/>
      </w:rPr>
    </w:lvl>
    <w:lvl w:ilvl="2" w:tplc="04090005" w:tentative="1">
      <w:start w:val="1"/>
      <w:numFmt w:val="bullet"/>
      <w:lvlText w:val=""/>
      <w:lvlJc w:val="left"/>
      <w:pPr>
        <w:ind w:left="1840" w:hanging="360"/>
      </w:pPr>
      <w:rPr>
        <w:rFonts w:ascii="Wingdings" w:hAnsi="Wingdings" w:hint="default"/>
      </w:rPr>
    </w:lvl>
    <w:lvl w:ilvl="3" w:tplc="04090001" w:tentative="1">
      <w:start w:val="1"/>
      <w:numFmt w:val="bullet"/>
      <w:lvlText w:val=""/>
      <w:lvlJc w:val="left"/>
      <w:pPr>
        <w:ind w:left="2560" w:hanging="360"/>
      </w:pPr>
      <w:rPr>
        <w:rFonts w:ascii="Symbol" w:hAnsi="Symbol" w:hint="default"/>
      </w:rPr>
    </w:lvl>
    <w:lvl w:ilvl="4" w:tplc="04090003" w:tentative="1">
      <w:start w:val="1"/>
      <w:numFmt w:val="bullet"/>
      <w:lvlText w:val="o"/>
      <w:lvlJc w:val="left"/>
      <w:pPr>
        <w:ind w:left="3280" w:hanging="360"/>
      </w:pPr>
      <w:rPr>
        <w:rFonts w:ascii="Courier New" w:hAnsi="Courier New" w:hint="default"/>
      </w:rPr>
    </w:lvl>
    <w:lvl w:ilvl="5" w:tplc="04090005" w:tentative="1">
      <w:start w:val="1"/>
      <w:numFmt w:val="bullet"/>
      <w:lvlText w:val=""/>
      <w:lvlJc w:val="left"/>
      <w:pPr>
        <w:ind w:left="4000" w:hanging="360"/>
      </w:pPr>
      <w:rPr>
        <w:rFonts w:ascii="Wingdings" w:hAnsi="Wingdings" w:hint="default"/>
      </w:rPr>
    </w:lvl>
    <w:lvl w:ilvl="6" w:tplc="04090001" w:tentative="1">
      <w:start w:val="1"/>
      <w:numFmt w:val="bullet"/>
      <w:lvlText w:val=""/>
      <w:lvlJc w:val="left"/>
      <w:pPr>
        <w:ind w:left="4720" w:hanging="360"/>
      </w:pPr>
      <w:rPr>
        <w:rFonts w:ascii="Symbol" w:hAnsi="Symbol" w:hint="default"/>
      </w:rPr>
    </w:lvl>
    <w:lvl w:ilvl="7" w:tplc="04090003" w:tentative="1">
      <w:start w:val="1"/>
      <w:numFmt w:val="bullet"/>
      <w:lvlText w:val="o"/>
      <w:lvlJc w:val="left"/>
      <w:pPr>
        <w:ind w:left="5440" w:hanging="360"/>
      </w:pPr>
      <w:rPr>
        <w:rFonts w:ascii="Courier New" w:hAnsi="Courier New" w:hint="default"/>
      </w:rPr>
    </w:lvl>
    <w:lvl w:ilvl="8" w:tplc="04090005" w:tentative="1">
      <w:start w:val="1"/>
      <w:numFmt w:val="bullet"/>
      <w:lvlText w:val=""/>
      <w:lvlJc w:val="left"/>
      <w:pPr>
        <w:ind w:left="6160" w:hanging="360"/>
      </w:pPr>
      <w:rPr>
        <w:rFonts w:ascii="Wingdings" w:hAnsi="Wingdings" w:hint="default"/>
      </w:rPr>
    </w:lvl>
  </w:abstractNum>
  <w:abstractNum w:abstractNumId="41" w15:restartNumberingAfterBreak="0">
    <w:nsid w:val="79F50C92"/>
    <w:multiLevelType w:val="hybridMultilevel"/>
    <w:tmpl w:val="A71C6B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20003267">
    <w:abstractNumId w:val="0"/>
  </w:num>
  <w:num w:numId="2" w16cid:durableId="127539982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874275471">
    <w:abstractNumId w:val="3"/>
  </w:num>
  <w:num w:numId="4" w16cid:durableId="1413504652">
    <w:abstractNumId w:val="17"/>
  </w:num>
  <w:num w:numId="5" w16cid:durableId="58865507">
    <w:abstractNumId w:val="38"/>
  </w:num>
  <w:num w:numId="6" w16cid:durableId="188417598">
    <w:abstractNumId w:val="11"/>
  </w:num>
  <w:num w:numId="7" w16cid:durableId="1915773274">
    <w:abstractNumId w:val="28"/>
  </w:num>
  <w:num w:numId="8" w16cid:durableId="813521420">
    <w:abstractNumId w:val="34"/>
  </w:num>
  <w:num w:numId="9" w16cid:durableId="1331713259">
    <w:abstractNumId w:val="23"/>
  </w:num>
  <w:num w:numId="10" w16cid:durableId="1995646410">
    <w:abstractNumId w:val="14"/>
  </w:num>
  <w:num w:numId="11" w16cid:durableId="1998070771">
    <w:abstractNumId w:val="9"/>
  </w:num>
  <w:num w:numId="12" w16cid:durableId="1888444742">
    <w:abstractNumId w:val="24"/>
  </w:num>
  <w:num w:numId="13" w16cid:durableId="1824933143">
    <w:abstractNumId w:val="26"/>
  </w:num>
  <w:num w:numId="14" w16cid:durableId="772824652">
    <w:abstractNumId w:val="6"/>
  </w:num>
  <w:num w:numId="15" w16cid:durableId="1727338215">
    <w:abstractNumId w:val="36"/>
  </w:num>
  <w:num w:numId="16" w16cid:durableId="777916489">
    <w:abstractNumId w:val="8"/>
  </w:num>
  <w:num w:numId="17" w16cid:durableId="1928004139">
    <w:abstractNumId w:val="15"/>
  </w:num>
  <w:num w:numId="18" w16cid:durableId="16583318">
    <w:abstractNumId w:val="5"/>
  </w:num>
  <w:num w:numId="19" w16cid:durableId="234048642">
    <w:abstractNumId w:val="33"/>
  </w:num>
  <w:num w:numId="20" w16cid:durableId="1735354212">
    <w:abstractNumId w:val="40"/>
  </w:num>
  <w:num w:numId="21" w16cid:durableId="1997955937">
    <w:abstractNumId w:val="21"/>
  </w:num>
  <w:num w:numId="22" w16cid:durableId="1124228117">
    <w:abstractNumId w:val="41"/>
  </w:num>
  <w:num w:numId="23" w16cid:durableId="837503285">
    <w:abstractNumId w:val="35"/>
  </w:num>
  <w:num w:numId="24" w16cid:durableId="1110199804">
    <w:abstractNumId w:val="10"/>
  </w:num>
  <w:num w:numId="25" w16cid:durableId="120268727">
    <w:abstractNumId w:val="25"/>
  </w:num>
  <w:num w:numId="26" w16cid:durableId="1169060184">
    <w:abstractNumId w:val="39"/>
  </w:num>
  <w:num w:numId="27" w16cid:durableId="849488154">
    <w:abstractNumId w:val="30"/>
  </w:num>
  <w:num w:numId="28" w16cid:durableId="336616136">
    <w:abstractNumId w:val="1"/>
  </w:num>
  <w:num w:numId="29" w16cid:durableId="845942733">
    <w:abstractNumId w:val="20"/>
  </w:num>
  <w:num w:numId="30" w16cid:durableId="1230264000">
    <w:abstractNumId w:val="22"/>
  </w:num>
  <w:num w:numId="31" w16cid:durableId="246114953">
    <w:abstractNumId w:val="7"/>
  </w:num>
  <w:num w:numId="32" w16cid:durableId="1517110950">
    <w:abstractNumId w:val="2"/>
  </w:num>
  <w:num w:numId="33" w16cid:durableId="417948932">
    <w:abstractNumId w:val="12"/>
  </w:num>
  <w:num w:numId="34" w16cid:durableId="442530197">
    <w:abstractNumId w:val="37"/>
  </w:num>
  <w:num w:numId="35" w16cid:durableId="1302887347">
    <w:abstractNumId w:val="32"/>
  </w:num>
  <w:num w:numId="36" w16cid:durableId="1268078764">
    <w:abstractNumId w:val="16"/>
  </w:num>
  <w:num w:numId="37" w16cid:durableId="276064164">
    <w:abstractNumId w:val="29"/>
  </w:num>
  <w:num w:numId="38" w16cid:durableId="1180584144">
    <w:abstractNumId w:val="13"/>
  </w:num>
  <w:num w:numId="39" w16cid:durableId="349068987">
    <w:abstractNumId w:val="27"/>
  </w:num>
  <w:num w:numId="40" w16cid:durableId="1787968938">
    <w:abstractNumId w:val="31"/>
  </w:num>
  <w:num w:numId="41" w16cid:durableId="1237547264">
    <w:abstractNumId w:val="4"/>
  </w:num>
  <w:num w:numId="42" w16cid:durableId="920258412">
    <w:abstractNumId w:val="1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88" fillcolor="white">
      <v:fill color="white"/>
      <o:colormru v:ext="edit" colors="#ddd,#cbe5ff"/>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96594"/>
    <w:rsid w:val="000101C1"/>
    <w:rsid w:val="00010BAE"/>
    <w:rsid w:val="00010C6B"/>
    <w:rsid w:val="00011885"/>
    <w:rsid w:val="000127BD"/>
    <w:rsid w:val="000145C7"/>
    <w:rsid w:val="00015352"/>
    <w:rsid w:val="000215CF"/>
    <w:rsid w:val="000224D1"/>
    <w:rsid w:val="0002563F"/>
    <w:rsid w:val="000275E4"/>
    <w:rsid w:val="00031118"/>
    <w:rsid w:val="000351CD"/>
    <w:rsid w:val="00035329"/>
    <w:rsid w:val="00035B93"/>
    <w:rsid w:val="00036AC9"/>
    <w:rsid w:val="00037563"/>
    <w:rsid w:val="00040713"/>
    <w:rsid w:val="000427F9"/>
    <w:rsid w:val="00043064"/>
    <w:rsid w:val="000435B3"/>
    <w:rsid w:val="00043F2C"/>
    <w:rsid w:val="0004446A"/>
    <w:rsid w:val="00045123"/>
    <w:rsid w:val="00045436"/>
    <w:rsid w:val="0005036A"/>
    <w:rsid w:val="00051912"/>
    <w:rsid w:val="000521BC"/>
    <w:rsid w:val="00053629"/>
    <w:rsid w:val="00055CD4"/>
    <w:rsid w:val="0005615F"/>
    <w:rsid w:val="0005650E"/>
    <w:rsid w:val="000566C9"/>
    <w:rsid w:val="00060064"/>
    <w:rsid w:val="00060219"/>
    <w:rsid w:val="00060391"/>
    <w:rsid w:val="00060F52"/>
    <w:rsid w:val="00061AED"/>
    <w:rsid w:val="0006409C"/>
    <w:rsid w:val="000651D1"/>
    <w:rsid w:val="000664C5"/>
    <w:rsid w:val="000720CE"/>
    <w:rsid w:val="00075124"/>
    <w:rsid w:val="000767BB"/>
    <w:rsid w:val="000776FB"/>
    <w:rsid w:val="00077BE0"/>
    <w:rsid w:val="00080144"/>
    <w:rsid w:val="00081F6A"/>
    <w:rsid w:val="00083118"/>
    <w:rsid w:val="000933D7"/>
    <w:rsid w:val="00095FEA"/>
    <w:rsid w:val="00096B08"/>
    <w:rsid w:val="00097E11"/>
    <w:rsid w:val="000A1D2C"/>
    <w:rsid w:val="000A4A87"/>
    <w:rsid w:val="000A61D8"/>
    <w:rsid w:val="000A7278"/>
    <w:rsid w:val="000B1A6D"/>
    <w:rsid w:val="000B1F33"/>
    <w:rsid w:val="000B4321"/>
    <w:rsid w:val="000B44B3"/>
    <w:rsid w:val="000B6800"/>
    <w:rsid w:val="000C0082"/>
    <w:rsid w:val="000C1E28"/>
    <w:rsid w:val="000C23CE"/>
    <w:rsid w:val="000C298F"/>
    <w:rsid w:val="000C3B11"/>
    <w:rsid w:val="000D02A9"/>
    <w:rsid w:val="000D23C8"/>
    <w:rsid w:val="000D2936"/>
    <w:rsid w:val="000D3B9A"/>
    <w:rsid w:val="000D45BB"/>
    <w:rsid w:val="000D59ED"/>
    <w:rsid w:val="000D5C8D"/>
    <w:rsid w:val="000D762F"/>
    <w:rsid w:val="000D7DC5"/>
    <w:rsid w:val="000E09CE"/>
    <w:rsid w:val="000E19AD"/>
    <w:rsid w:val="000E2787"/>
    <w:rsid w:val="000E340C"/>
    <w:rsid w:val="000E40E3"/>
    <w:rsid w:val="000E455D"/>
    <w:rsid w:val="000E4FC7"/>
    <w:rsid w:val="000E5205"/>
    <w:rsid w:val="000E53BA"/>
    <w:rsid w:val="000E56E0"/>
    <w:rsid w:val="000F000C"/>
    <w:rsid w:val="000F32BE"/>
    <w:rsid w:val="000F367B"/>
    <w:rsid w:val="000F4B4A"/>
    <w:rsid w:val="000F5A6B"/>
    <w:rsid w:val="000F5AD8"/>
    <w:rsid w:val="000F5B1A"/>
    <w:rsid w:val="000F63BB"/>
    <w:rsid w:val="000F7EAE"/>
    <w:rsid w:val="00101BF8"/>
    <w:rsid w:val="0010297B"/>
    <w:rsid w:val="00103718"/>
    <w:rsid w:val="00103BED"/>
    <w:rsid w:val="00113D06"/>
    <w:rsid w:val="00114BF5"/>
    <w:rsid w:val="00116F25"/>
    <w:rsid w:val="0012055E"/>
    <w:rsid w:val="0012100F"/>
    <w:rsid w:val="00124922"/>
    <w:rsid w:val="00132EAF"/>
    <w:rsid w:val="00135C3C"/>
    <w:rsid w:val="00137BC7"/>
    <w:rsid w:val="001444D8"/>
    <w:rsid w:val="00145303"/>
    <w:rsid w:val="00145AE4"/>
    <w:rsid w:val="00146D9A"/>
    <w:rsid w:val="00150AC1"/>
    <w:rsid w:val="001519D6"/>
    <w:rsid w:val="001524BA"/>
    <w:rsid w:val="0015276A"/>
    <w:rsid w:val="00153664"/>
    <w:rsid w:val="00153E51"/>
    <w:rsid w:val="001545B7"/>
    <w:rsid w:val="00154DD6"/>
    <w:rsid w:val="00156E1A"/>
    <w:rsid w:val="0016148E"/>
    <w:rsid w:val="001614E6"/>
    <w:rsid w:val="001631F7"/>
    <w:rsid w:val="001635E8"/>
    <w:rsid w:val="00163EBE"/>
    <w:rsid w:val="00165340"/>
    <w:rsid w:val="00166B0B"/>
    <w:rsid w:val="001677C9"/>
    <w:rsid w:val="00167D45"/>
    <w:rsid w:val="001717B7"/>
    <w:rsid w:val="00171D31"/>
    <w:rsid w:val="00177DC8"/>
    <w:rsid w:val="00180C1D"/>
    <w:rsid w:val="00180DAD"/>
    <w:rsid w:val="00181E28"/>
    <w:rsid w:val="00182C29"/>
    <w:rsid w:val="00183F1E"/>
    <w:rsid w:val="00185453"/>
    <w:rsid w:val="00185CA6"/>
    <w:rsid w:val="00186B15"/>
    <w:rsid w:val="00190A48"/>
    <w:rsid w:val="00191D39"/>
    <w:rsid w:val="00193827"/>
    <w:rsid w:val="00193D83"/>
    <w:rsid w:val="0019519B"/>
    <w:rsid w:val="00196075"/>
    <w:rsid w:val="00196A09"/>
    <w:rsid w:val="001A4B81"/>
    <w:rsid w:val="001A4F5D"/>
    <w:rsid w:val="001A7C98"/>
    <w:rsid w:val="001B1EA8"/>
    <w:rsid w:val="001B2144"/>
    <w:rsid w:val="001B2ABD"/>
    <w:rsid w:val="001B2C20"/>
    <w:rsid w:val="001B43FF"/>
    <w:rsid w:val="001B5CB1"/>
    <w:rsid w:val="001B6E3C"/>
    <w:rsid w:val="001C0106"/>
    <w:rsid w:val="001C0EC2"/>
    <w:rsid w:val="001C2839"/>
    <w:rsid w:val="001C31DB"/>
    <w:rsid w:val="001C350D"/>
    <w:rsid w:val="001C7ACD"/>
    <w:rsid w:val="001D05D9"/>
    <w:rsid w:val="001D16BE"/>
    <w:rsid w:val="001D302B"/>
    <w:rsid w:val="001D3A28"/>
    <w:rsid w:val="001E0A5A"/>
    <w:rsid w:val="001E18C9"/>
    <w:rsid w:val="001E1AE4"/>
    <w:rsid w:val="001E2249"/>
    <w:rsid w:val="001E2386"/>
    <w:rsid w:val="001E2713"/>
    <w:rsid w:val="001E3950"/>
    <w:rsid w:val="001F1502"/>
    <w:rsid w:val="001F63EB"/>
    <w:rsid w:val="001F68CC"/>
    <w:rsid w:val="002050D2"/>
    <w:rsid w:val="00210AE4"/>
    <w:rsid w:val="00212232"/>
    <w:rsid w:val="00213E4C"/>
    <w:rsid w:val="00214C35"/>
    <w:rsid w:val="00215E45"/>
    <w:rsid w:val="0021708A"/>
    <w:rsid w:val="002177ED"/>
    <w:rsid w:val="00221007"/>
    <w:rsid w:val="00221212"/>
    <w:rsid w:val="0022313E"/>
    <w:rsid w:val="002234ED"/>
    <w:rsid w:val="00226598"/>
    <w:rsid w:val="00230CC5"/>
    <w:rsid w:val="002339D3"/>
    <w:rsid w:val="002341DF"/>
    <w:rsid w:val="002474B7"/>
    <w:rsid w:val="00247DDA"/>
    <w:rsid w:val="00252A4F"/>
    <w:rsid w:val="0025546C"/>
    <w:rsid w:val="00256F9A"/>
    <w:rsid w:val="0026091E"/>
    <w:rsid w:val="0026191D"/>
    <w:rsid w:val="00262585"/>
    <w:rsid w:val="00265F94"/>
    <w:rsid w:val="00266978"/>
    <w:rsid w:val="0027317B"/>
    <w:rsid w:val="002733F7"/>
    <w:rsid w:val="00276B65"/>
    <w:rsid w:val="00277A58"/>
    <w:rsid w:val="00280498"/>
    <w:rsid w:val="00283859"/>
    <w:rsid w:val="00284FF8"/>
    <w:rsid w:val="00285C19"/>
    <w:rsid w:val="00286BAC"/>
    <w:rsid w:val="00290102"/>
    <w:rsid w:val="002901D0"/>
    <w:rsid w:val="00290571"/>
    <w:rsid w:val="002912CC"/>
    <w:rsid w:val="00295183"/>
    <w:rsid w:val="00296AAE"/>
    <w:rsid w:val="00297B5D"/>
    <w:rsid w:val="002A0CB7"/>
    <w:rsid w:val="002A1C08"/>
    <w:rsid w:val="002A28DE"/>
    <w:rsid w:val="002A33E3"/>
    <w:rsid w:val="002A764A"/>
    <w:rsid w:val="002A7E76"/>
    <w:rsid w:val="002B1405"/>
    <w:rsid w:val="002B3028"/>
    <w:rsid w:val="002B4150"/>
    <w:rsid w:val="002B6181"/>
    <w:rsid w:val="002B62BE"/>
    <w:rsid w:val="002C05F9"/>
    <w:rsid w:val="002C6B92"/>
    <w:rsid w:val="002D00BC"/>
    <w:rsid w:val="002D0D63"/>
    <w:rsid w:val="002D10FB"/>
    <w:rsid w:val="002D4494"/>
    <w:rsid w:val="002D46F6"/>
    <w:rsid w:val="002D5089"/>
    <w:rsid w:val="002D5F99"/>
    <w:rsid w:val="002D7849"/>
    <w:rsid w:val="002E1822"/>
    <w:rsid w:val="002E3A32"/>
    <w:rsid w:val="002E49BB"/>
    <w:rsid w:val="002E5272"/>
    <w:rsid w:val="002E58B8"/>
    <w:rsid w:val="002E5F6F"/>
    <w:rsid w:val="002E6124"/>
    <w:rsid w:val="002E6472"/>
    <w:rsid w:val="002F4068"/>
    <w:rsid w:val="002F4922"/>
    <w:rsid w:val="002F5AC5"/>
    <w:rsid w:val="002F6D05"/>
    <w:rsid w:val="002F71C7"/>
    <w:rsid w:val="002F73F7"/>
    <w:rsid w:val="00300A90"/>
    <w:rsid w:val="00301DD7"/>
    <w:rsid w:val="00301F04"/>
    <w:rsid w:val="00304D2C"/>
    <w:rsid w:val="00305157"/>
    <w:rsid w:val="00306F85"/>
    <w:rsid w:val="00310023"/>
    <w:rsid w:val="0031048B"/>
    <w:rsid w:val="00311794"/>
    <w:rsid w:val="00311ABC"/>
    <w:rsid w:val="00311CEA"/>
    <w:rsid w:val="00315F9E"/>
    <w:rsid w:val="00321244"/>
    <w:rsid w:val="003218E6"/>
    <w:rsid w:val="00324343"/>
    <w:rsid w:val="00324867"/>
    <w:rsid w:val="00324A8A"/>
    <w:rsid w:val="00327003"/>
    <w:rsid w:val="00331C68"/>
    <w:rsid w:val="00333C2F"/>
    <w:rsid w:val="003352D4"/>
    <w:rsid w:val="00336991"/>
    <w:rsid w:val="0033743C"/>
    <w:rsid w:val="0034045B"/>
    <w:rsid w:val="00343ACE"/>
    <w:rsid w:val="00344AC8"/>
    <w:rsid w:val="00345DCA"/>
    <w:rsid w:val="00346DA1"/>
    <w:rsid w:val="00347BDD"/>
    <w:rsid w:val="00350C0A"/>
    <w:rsid w:val="00351FD4"/>
    <w:rsid w:val="003526D7"/>
    <w:rsid w:val="00355CCA"/>
    <w:rsid w:val="00360539"/>
    <w:rsid w:val="00362F2C"/>
    <w:rsid w:val="00364C1C"/>
    <w:rsid w:val="00371DA1"/>
    <w:rsid w:val="00373060"/>
    <w:rsid w:val="0037307A"/>
    <w:rsid w:val="0037369A"/>
    <w:rsid w:val="00373B1C"/>
    <w:rsid w:val="003754BA"/>
    <w:rsid w:val="00377B26"/>
    <w:rsid w:val="00380750"/>
    <w:rsid w:val="003809BC"/>
    <w:rsid w:val="00380A0E"/>
    <w:rsid w:val="00381C9A"/>
    <w:rsid w:val="0038370B"/>
    <w:rsid w:val="00384363"/>
    <w:rsid w:val="00384B91"/>
    <w:rsid w:val="00384BCB"/>
    <w:rsid w:val="00385404"/>
    <w:rsid w:val="00385A3D"/>
    <w:rsid w:val="003873F6"/>
    <w:rsid w:val="00390C11"/>
    <w:rsid w:val="00391968"/>
    <w:rsid w:val="00393427"/>
    <w:rsid w:val="0039649F"/>
    <w:rsid w:val="00397E4D"/>
    <w:rsid w:val="003A0E71"/>
    <w:rsid w:val="003A152A"/>
    <w:rsid w:val="003A7F97"/>
    <w:rsid w:val="003B2BFE"/>
    <w:rsid w:val="003B3BF5"/>
    <w:rsid w:val="003B4286"/>
    <w:rsid w:val="003B55BC"/>
    <w:rsid w:val="003B5628"/>
    <w:rsid w:val="003B7E28"/>
    <w:rsid w:val="003C026A"/>
    <w:rsid w:val="003C1231"/>
    <w:rsid w:val="003C1BC8"/>
    <w:rsid w:val="003C1C7C"/>
    <w:rsid w:val="003C2800"/>
    <w:rsid w:val="003C584E"/>
    <w:rsid w:val="003C67C5"/>
    <w:rsid w:val="003C7AFA"/>
    <w:rsid w:val="003C7B81"/>
    <w:rsid w:val="003D328C"/>
    <w:rsid w:val="003D5204"/>
    <w:rsid w:val="003D6D55"/>
    <w:rsid w:val="003E0602"/>
    <w:rsid w:val="003E2943"/>
    <w:rsid w:val="003E34E6"/>
    <w:rsid w:val="003E3F99"/>
    <w:rsid w:val="003E4C37"/>
    <w:rsid w:val="003E653C"/>
    <w:rsid w:val="003E711B"/>
    <w:rsid w:val="003E721A"/>
    <w:rsid w:val="003E7429"/>
    <w:rsid w:val="003F0ECA"/>
    <w:rsid w:val="003F37B4"/>
    <w:rsid w:val="003F5655"/>
    <w:rsid w:val="003F5B4E"/>
    <w:rsid w:val="003F66C6"/>
    <w:rsid w:val="003F7552"/>
    <w:rsid w:val="003F7586"/>
    <w:rsid w:val="003F7D45"/>
    <w:rsid w:val="00400E52"/>
    <w:rsid w:val="00402963"/>
    <w:rsid w:val="004060E9"/>
    <w:rsid w:val="00406250"/>
    <w:rsid w:val="004065C8"/>
    <w:rsid w:val="00413090"/>
    <w:rsid w:val="004144BB"/>
    <w:rsid w:val="00414A7E"/>
    <w:rsid w:val="00414E43"/>
    <w:rsid w:val="00415DD5"/>
    <w:rsid w:val="00417A65"/>
    <w:rsid w:val="00421F69"/>
    <w:rsid w:val="00423C6E"/>
    <w:rsid w:val="00424673"/>
    <w:rsid w:val="00424EE6"/>
    <w:rsid w:val="00426B04"/>
    <w:rsid w:val="0043204E"/>
    <w:rsid w:val="00433C8B"/>
    <w:rsid w:val="004367B4"/>
    <w:rsid w:val="00436D86"/>
    <w:rsid w:val="00441415"/>
    <w:rsid w:val="00442514"/>
    <w:rsid w:val="004428E7"/>
    <w:rsid w:val="00451965"/>
    <w:rsid w:val="00453A6F"/>
    <w:rsid w:val="0045445A"/>
    <w:rsid w:val="004553AD"/>
    <w:rsid w:val="0045579E"/>
    <w:rsid w:val="00455B70"/>
    <w:rsid w:val="00455B81"/>
    <w:rsid w:val="00456689"/>
    <w:rsid w:val="004575D6"/>
    <w:rsid w:val="0046141B"/>
    <w:rsid w:val="00462166"/>
    <w:rsid w:val="00462CE0"/>
    <w:rsid w:val="00463607"/>
    <w:rsid w:val="00464582"/>
    <w:rsid w:val="0046531F"/>
    <w:rsid w:val="00467D85"/>
    <w:rsid w:val="00470E74"/>
    <w:rsid w:val="00473B92"/>
    <w:rsid w:val="00475AE9"/>
    <w:rsid w:val="00477026"/>
    <w:rsid w:val="00480182"/>
    <w:rsid w:val="0048224F"/>
    <w:rsid w:val="004848B1"/>
    <w:rsid w:val="004868BD"/>
    <w:rsid w:val="00490680"/>
    <w:rsid w:val="00492414"/>
    <w:rsid w:val="004928C6"/>
    <w:rsid w:val="00496D52"/>
    <w:rsid w:val="004A01C1"/>
    <w:rsid w:val="004A057D"/>
    <w:rsid w:val="004A0892"/>
    <w:rsid w:val="004A2633"/>
    <w:rsid w:val="004A31F0"/>
    <w:rsid w:val="004A36C5"/>
    <w:rsid w:val="004A560B"/>
    <w:rsid w:val="004A68A4"/>
    <w:rsid w:val="004A733E"/>
    <w:rsid w:val="004B0BB4"/>
    <w:rsid w:val="004B19E3"/>
    <w:rsid w:val="004B1BD9"/>
    <w:rsid w:val="004B22B8"/>
    <w:rsid w:val="004B2D82"/>
    <w:rsid w:val="004B5D14"/>
    <w:rsid w:val="004B7429"/>
    <w:rsid w:val="004B7539"/>
    <w:rsid w:val="004B7871"/>
    <w:rsid w:val="004B7BFD"/>
    <w:rsid w:val="004C19ED"/>
    <w:rsid w:val="004C2677"/>
    <w:rsid w:val="004C2914"/>
    <w:rsid w:val="004C4EC6"/>
    <w:rsid w:val="004C70EB"/>
    <w:rsid w:val="004D10E6"/>
    <w:rsid w:val="004D131C"/>
    <w:rsid w:val="004D2001"/>
    <w:rsid w:val="004D5408"/>
    <w:rsid w:val="004E019C"/>
    <w:rsid w:val="004E0C59"/>
    <w:rsid w:val="004E1A32"/>
    <w:rsid w:val="004E2FB7"/>
    <w:rsid w:val="004E477F"/>
    <w:rsid w:val="004E4F72"/>
    <w:rsid w:val="004E6FBA"/>
    <w:rsid w:val="004E775F"/>
    <w:rsid w:val="004E79EB"/>
    <w:rsid w:val="004F48D9"/>
    <w:rsid w:val="004F51E7"/>
    <w:rsid w:val="004F52F5"/>
    <w:rsid w:val="004F760E"/>
    <w:rsid w:val="005026E5"/>
    <w:rsid w:val="00502E9C"/>
    <w:rsid w:val="0050425A"/>
    <w:rsid w:val="005048B6"/>
    <w:rsid w:val="00505BF8"/>
    <w:rsid w:val="00506326"/>
    <w:rsid w:val="00507CE3"/>
    <w:rsid w:val="00507F07"/>
    <w:rsid w:val="00511955"/>
    <w:rsid w:val="00511B03"/>
    <w:rsid w:val="00511D95"/>
    <w:rsid w:val="0051387C"/>
    <w:rsid w:val="0051481A"/>
    <w:rsid w:val="00516007"/>
    <w:rsid w:val="00520E99"/>
    <w:rsid w:val="00521D2B"/>
    <w:rsid w:val="0052218B"/>
    <w:rsid w:val="00523EBC"/>
    <w:rsid w:val="00524BE6"/>
    <w:rsid w:val="00527CC4"/>
    <w:rsid w:val="00535465"/>
    <w:rsid w:val="005358AC"/>
    <w:rsid w:val="00536D8B"/>
    <w:rsid w:val="005434E1"/>
    <w:rsid w:val="00544473"/>
    <w:rsid w:val="005455C6"/>
    <w:rsid w:val="00546DAB"/>
    <w:rsid w:val="005546F2"/>
    <w:rsid w:val="00557D12"/>
    <w:rsid w:val="00557E38"/>
    <w:rsid w:val="00557E3F"/>
    <w:rsid w:val="00560094"/>
    <w:rsid w:val="005654CC"/>
    <w:rsid w:val="00566F2B"/>
    <w:rsid w:val="00572670"/>
    <w:rsid w:val="00573E02"/>
    <w:rsid w:val="00574DCE"/>
    <w:rsid w:val="00574EF6"/>
    <w:rsid w:val="005754D2"/>
    <w:rsid w:val="00575A28"/>
    <w:rsid w:val="005761CE"/>
    <w:rsid w:val="005825B9"/>
    <w:rsid w:val="005827B5"/>
    <w:rsid w:val="00586512"/>
    <w:rsid w:val="005867F6"/>
    <w:rsid w:val="005874C3"/>
    <w:rsid w:val="00592915"/>
    <w:rsid w:val="00594408"/>
    <w:rsid w:val="005949A0"/>
    <w:rsid w:val="00595F00"/>
    <w:rsid w:val="00596EF4"/>
    <w:rsid w:val="00597000"/>
    <w:rsid w:val="0059705B"/>
    <w:rsid w:val="005A36EC"/>
    <w:rsid w:val="005A413B"/>
    <w:rsid w:val="005A4C5D"/>
    <w:rsid w:val="005A5102"/>
    <w:rsid w:val="005A57DD"/>
    <w:rsid w:val="005A5E34"/>
    <w:rsid w:val="005A6AA6"/>
    <w:rsid w:val="005A6E15"/>
    <w:rsid w:val="005A7C03"/>
    <w:rsid w:val="005B1CC8"/>
    <w:rsid w:val="005B357A"/>
    <w:rsid w:val="005B3BC3"/>
    <w:rsid w:val="005B3D01"/>
    <w:rsid w:val="005B3EB5"/>
    <w:rsid w:val="005B5724"/>
    <w:rsid w:val="005B6297"/>
    <w:rsid w:val="005B760D"/>
    <w:rsid w:val="005C1C3A"/>
    <w:rsid w:val="005C47F2"/>
    <w:rsid w:val="005D22C2"/>
    <w:rsid w:val="005D2825"/>
    <w:rsid w:val="005D6578"/>
    <w:rsid w:val="005E14E9"/>
    <w:rsid w:val="005E2091"/>
    <w:rsid w:val="005E3C17"/>
    <w:rsid w:val="005E4BAC"/>
    <w:rsid w:val="005E610C"/>
    <w:rsid w:val="005E64D5"/>
    <w:rsid w:val="005F0932"/>
    <w:rsid w:val="005F366A"/>
    <w:rsid w:val="005F3DF1"/>
    <w:rsid w:val="005F50FB"/>
    <w:rsid w:val="005F7925"/>
    <w:rsid w:val="00600ABA"/>
    <w:rsid w:val="00605332"/>
    <w:rsid w:val="00605BD7"/>
    <w:rsid w:val="00611628"/>
    <w:rsid w:val="0061213B"/>
    <w:rsid w:val="00614FD4"/>
    <w:rsid w:val="0061546D"/>
    <w:rsid w:val="00615681"/>
    <w:rsid w:val="006162B9"/>
    <w:rsid w:val="00616461"/>
    <w:rsid w:val="006203BC"/>
    <w:rsid w:val="00620A32"/>
    <w:rsid w:val="00624711"/>
    <w:rsid w:val="0062704C"/>
    <w:rsid w:val="006306DD"/>
    <w:rsid w:val="00631212"/>
    <w:rsid w:val="006316D3"/>
    <w:rsid w:val="006332AB"/>
    <w:rsid w:val="00635297"/>
    <w:rsid w:val="00635795"/>
    <w:rsid w:val="006358C4"/>
    <w:rsid w:val="00637A5B"/>
    <w:rsid w:val="00637D79"/>
    <w:rsid w:val="00640BFA"/>
    <w:rsid w:val="00643147"/>
    <w:rsid w:val="006432AF"/>
    <w:rsid w:val="00644BB0"/>
    <w:rsid w:val="00645DDF"/>
    <w:rsid w:val="00645E07"/>
    <w:rsid w:val="006507EB"/>
    <w:rsid w:val="00651BEE"/>
    <w:rsid w:val="00654330"/>
    <w:rsid w:val="00654F05"/>
    <w:rsid w:val="00655635"/>
    <w:rsid w:val="00657D74"/>
    <w:rsid w:val="00661079"/>
    <w:rsid w:val="00661692"/>
    <w:rsid w:val="00661790"/>
    <w:rsid w:val="006638BD"/>
    <w:rsid w:val="00664719"/>
    <w:rsid w:val="00666590"/>
    <w:rsid w:val="00670E71"/>
    <w:rsid w:val="00671BDA"/>
    <w:rsid w:val="0067501A"/>
    <w:rsid w:val="00675A58"/>
    <w:rsid w:val="00676C40"/>
    <w:rsid w:val="00680861"/>
    <w:rsid w:val="00680878"/>
    <w:rsid w:val="006820F9"/>
    <w:rsid w:val="00682428"/>
    <w:rsid w:val="00682F4F"/>
    <w:rsid w:val="00694818"/>
    <w:rsid w:val="00694EAA"/>
    <w:rsid w:val="0069523A"/>
    <w:rsid w:val="00696A88"/>
    <w:rsid w:val="006976B7"/>
    <w:rsid w:val="006A5BBA"/>
    <w:rsid w:val="006B0CA1"/>
    <w:rsid w:val="006B2306"/>
    <w:rsid w:val="006B303D"/>
    <w:rsid w:val="006B6628"/>
    <w:rsid w:val="006C2625"/>
    <w:rsid w:val="006C3C1A"/>
    <w:rsid w:val="006D1DD7"/>
    <w:rsid w:val="006D21A3"/>
    <w:rsid w:val="006D21FC"/>
    <w:rsid w:val="006D2AE1"/>
    <w:rsid w:val="006D4812"/>
    <w:rsid w:val="006D5C5C"/>
    <w:rsid w:val="006D7432"/>
    <w:rsid w:val="006E0C0C"/>
    <w:rsid w:val="006E0CA3"/>
    <w:rsid w:val="006E1869"/>
    <w:rsid w:val="006E1E8B"/>
    <w:rsid w:val="006E3157"/>
    <w:rsid w:val="006E3661"/>
    <w:rsid w:val="006E3BF7"/>
    <w:rsid w:val="006E3C4F"/>
    <w:rsid w:val="006E46D1"/>
    <w:rsid w:val="006E55EA"/>
    <w:rsid w:val="006E59EE"/>
    <w:rsid w:val="006E786C"/>
    <w:rsid w:val="006F2E37"/>
    <w:rsid w:val="006F4915"/>
    <w:rsid w:val="006F499E"/>
    <w:rsid w:val="00701749"/>
    <w:rsid w:val="00701C7B"/>
    <w:rsid w:val="00701EAA"/>
    <w:rsid w:val="00705179"/>
    <w:rsid w:val="007057A8"/>
    <w:rsid w:val="00706E71"/>
    <w:rsid w:val="00707681"/>
    <w:rsid w:val="007124BA"/>
    <w:rsid w:val="00713980"/>
    <w:rsid w:val="0071446E"/>
    <w:rsid w:val="007149AF"/>
    <w:rsid w:val="00714CB6"/>
    <w:rsid w:val="00715A3C"/>
    <w:rsid w:val="007174D4"/>
    <w:rsid w:val="0071793C"/>
    <w:rsid w:val="00717C18"/>
    <w:rsid w:val="00721F03"/>
    <w:rsid w:val="007221D8"/>
    <w:rsid w:val="007224B5"/>
    <w:rsid w:val="00724302"/>
    <w:rsid w:val="0072459F"/>
    <w:rsid w:val="00725B09"/>
    <w:rsid w:val="00730E1C"/>
    <w:rsid w:val="00731675"/>
    <w:rsid w:val="007324E9"/>
    <w:rsid w:val="007334C4"/>
    <w:rsid w:val="0073543D"/>
    <w:rsid w:val="00736105"/>
    <w:rsid w:val="00737370"/>
    <w:rsid w:val="007404DB"/>
    <w:rsid w:val="007408F3"/>
    <w:rsid w:val="00742747"/>
    <w:rsid w:val="0074283C"/>
    <w:rsid w:val="00743706"/>
    <w:rsid w:val="0074406A"/>
    <w:rsid w:val="007455AB"/>
    <w:rsid w:val="00746288"/>
    <w:rsid w:val="00746407"/>
    <w:rsid w:val="00746BEF"/>
    <w:rsid w:val="00756277"/>
    <w:rsid w:val="00757732"/>
    <w:rsid w:val="00757908"/>
    <w:rsid w:val="0076003B"/>
    <w:rsid w:val="00760994"/>
    <w:rsid w:val="0076236D"/>
    <w:rsid w:val="00762A7B"/>
    <w:rsid w:val="00766923"/>
    <w:rsid w:val="00770596"/>
    <w:rsid w:val="00770B3F"/>
    <w:rsid w:val="00772875"/>
    <w:rsid w:val="00775069"/>
    <w:rsid w:val="007763AE"/>
    <w:rsid w:val="00780D5B"/>
    <w:rsid w:val="007848C1"/>
    <w:rsid w:val="0078505D"/>
    <w:rsid w:val="0078664C"/>
    <w:rsid w:val="007868B6"/>
    <w:rsid w:val="00786C1F"/>
    <w:rsid w:val="007907D0"/>
    <w:rsid w:val="00790E95"/>
    <w:rsid w:val="00791385"/>
    <w:rsid w:val="00791D2D"/>
    <w:rsid w:val="0079360D"/>
    <w:rsid w:val="00793D9C"/>
    <w:rsid w:val="00793FE2"/>
    <w:rsid w:val="0079404B"/>
    <w:rsid w:val="007961E0"/>
    <w:rsid w:val="00797964"/>
    <w:rsid w:val="007A242C"/>
    <w:rsid w:val="007A389E"/>
    <w:rsid w:val="007A3EFB"/>
    <w:rsid w:val="007A6FE0"/>
    <w:rsid w:val="007A73EE"/>
    <w:rsid w:val="007B0F64"/>
    <w:rsid w:val="007B15AC"/>
    <w:rsid w:val="007B185B"/>
    <w:rsid w:val="007B2090"/>
    <w:rsid w:val="007B2F42"/>
    <w:rsid w:val="007B68B9"/>
    <w:rsid w:val="007B6FD3"/>
    <w:rsid w:val="007B77E9"/>
    <w:rsid w:val="007C161A"/>
    <w:rsid w:val="007C2078"/>
    <w:rsid w:val="007C2DEF"/>
    <w:rsid w:val="007C71FD"/>
    <w:rsid w:val="007C7A32"/>
    <w:rsid w:val="007D1E35"/>
    <w:rsid w:val="007D268C"/>
    <w:rsid w:val="007D3177"/>
    <w:rsid w:val="007D3F92"/>
    <w:rsid w:val="007D427C"/>
    <w:rsid w:val="007D45C2"/>
    <w:rsid w:val="007D7228"/>
    <w:rsid w:val="007E1F6B"/>
    <w:rsid w:val="007E3A60"/>
    <w:rsid w:val="007E3C86"/>
    <w:rsid w:val="007E4046"/>
    <w:rsid w:val="007E4454"/>
    <w:rsid w:val="007E5E7E"/>
    <w:rsid w:val="007E7235"/>
    <w:rsid w:val="007F01FA"/>
    <w:rsid w:val="007F1A19"/>
    <w:rsid w:val="007F3B86"/>
    <w:rsid w:val="007F5B64"/>
    <w:rsid w:val="007F70CB"/>
    <w:rsid w:val="007F7381"/>
    <w:rsid w:val="007F79D1"/>
    <w:rsid w:val="0080118A"/>
    <w:rsid w:val="0081078F"/>
    <w:rsid w:val="00810E23"/>
    <w:rsid w:val="008141EF"/>
    <w:rsid w:val="00814789"/>
    <w:rsid w:val="00815C7D"/>
    <w:rsid w:val="008164B4"/>
    <w:rsid w:val="00816A37"/>
    <w:rsid w:val="00817A77"/>
    <w:rsid w:val="00820726"/>
    <w:rsid w:val="00821C5A"/>
    <w:rsid w:val="0082376E"/>
    <w:rsid w:val="0082722E"/>
    <w:rsid w:val="00827EA2"/>
    <w:rsid w:val="00832E59"/>
    <w:rsid w:val="00833DC2"/>
    <w:rsid w:val="008350EB"/>
    <w:rsid w:val="008403A5"/>
    <w:rsid w:val="00840D1F"/>
    <w:rsid w:val="00841C8F"/>
    <w:rsid w:val="00841FD2"/>
    <w:rsid w:val="00845FD6"/>
    <w:rsid w:val="00846FF9"/>
    <w:rsid w:val="00851443"/>
    <w:rsid w:val="008523C6"/>
    <w:rsid w:val="00852A07"/>
    <w:rsid w:val="00856F63"/>
    <w:rsid w:val="0086267D"/>
    <w:rsid w:val="0086698E"/>
    <w:rsid w:val="00866DBF"/>
    <w:rsid w:val="00866F3C"/>
    <w:rsid w:val="00870BBE"/>
    <w:rsid w:val="00870C17"/>
    <w:rsid w:val="008719E9"/>
    <w:rsid w:val="00871F47"/>
    <w:rsid w:val="00875D90"/>
    <w:rsid w:val="008804D4"/>
    <w:rsid w:val="00880A74"/>
    <w:rsid w:val="0088444E"/>
    <w:rsid w:val="0088490E"/>
    <w:rsid w:val="0088690E"/>
    <w:rsid w:val="00886B94"/>
    <w:rsid w:val="0088700A"/>
    <w:rsid w:val="00890FC4"/>
    <w:rsid w:val="008928C7"/>
    <w:rsid w:val="00892DD0"/>
    <w:rsid w:val="008934F9"/>
    <w:rsid w:val="00894DA4"/>
    <w:rsid w:val="00895430"/>
    <w:rsid w:val="0089636C"/>
    <w:rsid w:val="0089720C"/>
    <w:rsid w:val="00897524"/>
    <w:rsid w:val="00897A35"/>
    <w:rsid w:val="008A0B4F"/>
    <w:rsid w:val="008A1149"/>
    <w:rsid w:val="008A23B5"/>
    <w:rsid w:val="008A3D33"/>
    <w:rsid w:val="008A6CC1"/>
    <w:rsid w:val="008A7209"/>
    <w:rsid w:val="008A7AEE"/>
    <w:rsid w:val="008A7BA7"/>
    <w:rsid w:val="008B4434"/>
    <w:rsid w:val="008B4651"/>
    <w:rsid w:val="008B6404"/>
    <w:rsid w:val="008B7DE0"/>
    <w:rsid w:val="008C3DF9"/>
    <w:rsid w:val="008C4CA7"/>
    <w:rsid w:val="008C6746"/>
    <w:rsid w:val="008C71A7"/>
    <w:rsid w:val="008C7A15"/>
    <w:rsid w:val="008D077E"/>
    <w:rsid w:val="008D2C92"/>
    <w:rsid w:val="008D3757"/>
    <w:rsid w:val="008D4D05"/>
    <w:rsid w:val="008D591B"/>
    <w:rsid w:val="008D61ED"/>
    <w:rsid w:val="008D7294"/>
    <w:rsid w:val="008D7486"/>
    <w:rsid w:val="008D7E97"/>
    <w:rsid w:val="008E146D"/>
    <w:rsid w:val="008E3084"/>
    <w:rsid w:val="008E3DF0"/>
    <w:rsid w:val="008E4E0F"/>
    <w:rsid w:val="008E61B1"/>
    <w:rsid w:val="008E74CB"/>
    <w:rsid w:val="008F2F59"/>
    <w:rsid w:val="008F4D72"/>
    <w:rsid w:val="008F5EA6"/>
    <w:rsid w:val="008F6471"/>
    <w:rsid w:val="00905609"/>
    <w:rsid w:val="009058A2"/>
    <w:rsid w:val="00906F08"/>
    <w:rsid w:val="00910588"/>
    <w:rsid w:val="009109E3"/>
    <w:rsid w:val="00912278"/>
    <w:rsid w:val="00913F35"/>
    <w:rsid w:val="00914758"/>
    <w:rsid w:val="00915F27"/>
    <w:rsid w:val="009200EC"/>
    <w:rsid w:val="00920565"/>
    <w:rsid w:val="009215D5"/>
    <w:rsid w:val="00922E55"/>
    <w:rsid w:val="009254B6"/>
    <w:rsid w:val="00927509"/>
    <w:rsid w:val="0093042B"/>
    <w:rsid w:val="00932C7E"/>
    <w:rsid w:val="00932DB2"/>
    <w:rsid w:val="00933E4E"/>
    <w:rsid w:val="00933EE7"/>
    <w:rsid w:val="00934A77"/>
    <w:rsid w:val="00934F8D"/>
    <w:rsid w:val="00935592"/>
    <w:rsid w:val="00942DF9"/>
    <w:rsid w:val="00943A19"/>
    <w:rsid w:val="00945E15"/>
    <w:rsid w:val="00946124"/>
    <w:rsid w:val="009467D3"/>
    <w:rsid w:val="00947192"/>
    <w:rsid w:val="00947A63"/>
    <w:rsid w:val="00950C1F"/>
    <w:rsid w:val="00950CF9"/>
    <w:rsid w:val="0095176D"/>
    <w:rsid w:val="0095761A"/>
    <w:rsid w:val="00962AEC"/>
    <w:rsid w:val="009635DF"/>
    <w:rsid w:val="00964E47"/>
    <w:rsid w:val="00966A37"/>
    <w:rsid w:val="00972212"/>
    <w:rsid w:val="009741DE"/>
    <w:rsid w:val="00974383"/>
    <w:rsid w:val="00974D10"/>
    <w:rsid w:val="009777A7"/>
    <w:rsid w:val="009850E8"/>
    <w:rsid w:val="009861D1"/>
    <w:rsid w:val="009875F4"/>
    <w:rsid w:val="0098794F"/>
    <w:rsid w:val="0099018B"/>
    <w:rsid w:val="00991AA8"/>
    <w:rsid w:val="009925E3"/>
    <w:rsid w:val="009930B6"/>
    <w:rsid w:val="00993B03"/>
    <w:rsid w:val="00997CC9"/>
    <w:rsid w:val="009A01BB"/>
    <w:rsid w:val="009A115F"/>
    <w:rsid w:val="009A2674"/>
    <w:rsid w:val="009A26D4"/>
    <w:rsid w:val="009A2E53"/>
    <w:rsid w:val="009A31D2"/>
    <w:rsid w:val="009A4B85"/>
    <w:rsid w:val="009A4BC3"/>
    <w:rsid w:val="009A585B"/>
    <w:rsid w:val="009B013C"/>
    <w:rsid w:val="009B02A8"/>
    <w:rsid w:val="009B27BD"/>
    <w:rsid w:val="009B2A2F"/>
    <w:rsid w:val="009B36F0"/>
    <w:rsid w:val="009B7BE6"/>
    <w:rsid w:val="009C1E6F"/>
    <w:rsid w:val="009C1FFE"/>
    <w:rsid w:val="009C2AA0"/>
    <w:rsid w:val="009D06F4"/>
    <w:rsid w:val="009D122C"/>
    <w:rsid w:val="009D2A20"/>
    <w:rsid w:val="009D4909"/>
    <w:rsid w:val="009D6096"/>
    <w:rsid w:val="009D7F45"/>
    <w:rsid w:val="009E31F8"/>
    <w:rsid w:val="009E7F9D"/>
    <w:rsid w:val="009F3492"/>
    <w:rsid w:val="009F5DE8"/>
    <w:rsid w:val="009F606F"/>
    <w:rsid w:val="009F6358"/>
    <w:rsid w:val="009F6373"/>
    <w:rsid w:val="009F697A"/>
    <w:rsid w:val="00A00A6E"/>
    <w:rsid w:val="00A03B4E"/>
    <w:rsid w:val="00A03C62"/>
    <w:rsid w:val="00A054D7"/>
    <w:rsid w:val="00A06CE0"/>
    <w:rsid w:val="00A10507"/>
    <w:rsid w:val="00A116DB"/>
    <w:rsid w:val="00A131B5"/>
    <w:rsid w:val="00A13DC5"/>
    <w:rsid w:val="00A1494A"/>
    <w:rsid w:val="00A165EE"/>
    <w:rsid w:val="00A262E9"/>
    <w:rsid w:val="00A26CB0"/>
    <w:rsid w:val="00A278F8"/>
    <w:rsid w:val="00A32434"/>
    <w:rsid w:val="00A32F46"/>
    <w:rsid w:val="00A36D7B"/>
    <w:rsid w:val="00A37B2C"/>
    <w:rsid w:val="00A40D18"/>
    <w:rsid w:val="00A412D0"/>
    <w:rsid w:val="00A41A1A"/>
    <w:rsid w:val="00A434A3"/>
    <w:rsid w:val="00A43D6B"/>
    <w:rsid w:val="00A44397"/>
    <w:rsid w:val="00A44543"/>
    <w:rsid w:val="00A45D21"/>
    <w:rsid w:val="00A46F7B"/>
    <w:rsid w:val="00A473C6"/>
    <w:rsid w:val="00A476B4"/>
    <w:rsid w:val="00A47F4C"/>
    <w:rsid w:val="00A53E8E"/>
    <w:rsid w:val="00A541E8"/>
    <w:rsid w:val="00A607CC"/>
    <w:rsid w:val="00A618BB"/>
    <w:rsid w:val="00A61C78"/>
    <w:rsid w:val="00A62725"/>
    <w:rsid w:val="00A62D25"/>
    <w:rsid w:val="00A65876"/>
    <w:rsid w:val="00A66B32"/>
    <w:rsid w:val="00A703EB"/>
    <w:rsid w:val="00A7255D"/>
    <w:rsid w:val="00A727D1"/>
    <w:rsid w:val="00A72A81"/>
    <w:rsid w:val="00A74D90"/>
    <w:rsid w:val="00A76130"/>
    <w:rsid w:val="00A764A0"/>
    <w:rsid w:val="00A82376"/>
    <w:rsid w:val="00A823AA"/>
    <w:rsid w:val="00A82BBB"/>
    <w:rsid w:val="00A8411C"/>
    <w:rsid w:val="00A901A6"/>
    <w:rsid w:val="00A920E5"/>
    <w:rsid w:val="00A946A5"/>
    <w:rsid w:val="00A94DFF"/>
    <w:rsid w:val="00A9548F"/>
    <w:rsid w:val="00A96756"/>
    <w:rsid w:val="00A972EA"/>
    <w:rsid w:val="00AA3049"/>
    <w:rsid w:val="00AA5028"/>
    <w:rsid w:val="00AB0656"/>
    <w:rsid w:val="00AB17E3"/>
    <w:rsid w:val="00AB1ACD"/>
    <w:rsid w:val="00AB2711"/>
    <w:rsid w:val="00AB294E"/>
    <w:rsid w:val="00AB501A"/>
    <w:rsid w:val="00AC00E7"/>
    <w:rsid w:val="00AC12A5"/>
    <w:rsid w:val="00AC22D6"/>
    <w:rsid w:val="00AC3449"/>
    <w:rsid w:val="00AC5ED8"/>
    <w:rsid w:val="00AC62FA"/>
    <w:rsid w:val="00AC78EA"/>
    <w:rsid w:val="00AD0433"/>
    <w:rsid w:val="00AD0571"/>
    <w:rsid w:val="00AD0E9F"/>
    <w:rsid w:val="00AD2823"/>
    <w:rsid w:val="00AD3107"/>
    <w:rsid w:val="00AD5500"/>
    <w:rsid w:val="00AE08D7"/>
    <w:rsid w:val="00AE1D85"/>
    <w:rsid w:val="00AE430D"/>
    <w:rsid w:val="00AE68F8"/>
    <w:rsid w:val="00AE7869"/>
    <w:rsid w:val="00AE7888"/>
    <w:rsid w:val="00AF215F"/>
    <w:rsid w:val="00AF334C"/>
    <w:rsid w:val="00AF4774"/>
    <w:rsid w:val="00AF4A05"/>
    <w:rsid w:val="00AF4C8B"/>
    <w:rsid w:val="00AF59C9"/>
    <w:rsid w:val="00AF7120"/>
    <w:rsid w:val="00AF7AB6"/>
    <w:rsid w:val="00AF7BA8"/>
    <w:rsid w:val="00B03645"/>
    <w:rsid w:val="00B03701"/>
    <w:rsid w:val="00B03D67"/>
    <w:rsid w:val="00B03EB2"/>
    <w:rsid w:val="00B047CB"/>
    <w:rsid w:val="00B05369"/>
    <w:rsid w:val="00B0760B"/>
    <w:rsid w:val="00B116DA"/>
    <w:rsid w:val="00B1291F"/>
    <w:rsid w:val="00B15A4F"/>
    <w:rsid w:val="00B166E3"/>
    <w:rsid w:val="00B173D0"/>
    <w:rsid w:val="00B2426D"/>
    <w:rsid w:val="00B25B53"/>
    <w:rsid w:val="00B272C2"/>
    <w:rsid w:val="00B30E37"/>
    <w:rsid w:val="00B34C42"/>
    <w:rsid w:val="00B37B61"/>
    <w:rsid w:val="00B4195D"/>
    <w:rsid w:val="00B41C6B"/>
    <w:rsid w:val="00B41F45"/>
    <w:rsid w:val="00B423AD"/>
    <w:rsid w:val="00B4380A"/>
    <w:rsid w:val="00B4747F"/>
    <w:rsid w:val="00B51551"/>
    <w:rsid w:val="00B52953"/>
    <w:rsid w:val="00B53873"/>
    <w:rsid w:val="00B551A9"/>
    <w:rsid w:val="00B5606D"/>
    <w:rsid w:val="00B560EA"/>
    <w:rsid w:val="00B56574"/>
    <w:rsid w:val="00B6014B"/>
    <w:rsid w:val="00B61DC0"/>
    <w:rsid w:val="00B62EC8"/>
    <w:rsid w:val="00B63DFD"/>
    <w:rsid w:val="00B65576"/>
    <w:rsid w:val="00B65B7C"/>
    <w:rsid w:val="00B66DF5"/>
    <w:rsid w:val="00B67966"/>
    <w:rsid w:val="00B67DF1"/>
    <w:rsid w:val="00B70064"/>
    <w:rsid w:val="00B704BA"/>
    <w:rsid w:val="00B71C3C"/>
    <w:rsid w:val="00B73C55"/>
    <w:rsid w:val="00B74365"/>
    <w:rsid w:val="00B74B9B"/>
    <w:rsid w:val="00B8190B"/>
    <w:rsid w:val="00B81B96"/>
    <w:rsid w:val="00B8432B"/>
    <w:rsid w:val="00B84603"/>
    <w:rsid w:val="00B84E74"/>
    <w:rsid w:val="00B90901"/>
    <w:rsid w:val="00B91153"/>
    <w:rsid w:val="00B95150"/>
    <w:rsid w:val="00B951FE"/>
    <w:rsid w:val="00B96F0A"/>
    <w:rsid w:val="00B96FA6"/>
    <w:rsid w:val="00B9725B"/>
    <w:rsid w:val="00BA1A0A"/>
    <w:rsid w:val="00BA4A2E"/>
    <w:rsid w:val="00BA4DDC"/>
    <w:rsid w:val="00BA6B8D"/>
    <w:rsid w:val="00BA773C"/>
    <w:rsid w:val="00BB1912"/>
    <w:rsid w:val="00BB3A1F"/>
    <w:rsid w:val="00BB5C80"/>
    <w:rsid w:val="00BB60D3"/>
    <w:rsid w:val="00BB6718"/>
    <w:rsid w:val="00BB7E82"/>
    <w:rsid w:val="00BC0401"/>
    <w:rsid w:val="00BC1C6E"/>
    <w:rsid w:val="00BC308D"/>
    <w:rsid w:val="00BC3C4F"/>
    <w:rsid w:val="00BC4844"/>
    <w:rsid w:val="00BC5F87"/>
    <w:rsid w:val="00BD14D6"/>
    <w:rsid w:val="00BD2520"/>
    <w:rsid w:val="00BD26B4"/>
    <w:rsid w:val="00BD37C5"/>
    <w:rsid w:val="00BD55B0"/>
    <w:rsid w:val="00BD5C20"/>
    <w:rsid w:val="00BD5CF6"/>
    <w:rsid w:val="00BD762C"/>
    <w:rsid w:val="00BE59B6"/>
    <w:rsid w:val="00BE664D"/>
    <w:rsid w:val="00BE7BD7"/>
    <w:rsid w:val="00BE7D21"/>
    <w:rsid w:val="00BF09B1"/>
    <w:rsid w:val="00BF0D23"/>
    <w:rsid w:val="00BF2F40"/>
    <w:rsid w:val="00BF3653"/>
    <w:rsid w:val="00C01B8C"/>
    <w:rsid w:val="00C03DC2"/>
    <w:rsid w:val="00C050AB"/>
    <w:rsid w:val="00C107E7"/>
    <w:rsid w:val="00C12207"/>
    <w:rsid w:val="00C166A0"/>
    <w:rsid w:val="00C21C72"/>
    <w:rsid w:val="00C2258B"/>
    <w:rsid w:val="00C2355C"/>
    <w:rsid w:val="00C23617"/>
    <w:rsid w:val="00C23763"/>
    <w:rsid w:val="00C24697"/>
    <w:rsid w:val="00C24A16"/>
    <w:rsid w:val="00C27A87"/>
    <w:rsid w:val="00C31301"/>
    <w:rsid w:val="00C320D4"/>
    <w:rsid w:val="00C32164"/>
    <w:rsid w:val="00C32978"/>
    <w:rsid w:val="00C32D78"/>
    <w:rsid w:val="00C36D12"/>
    <w:rsid w:val="00C36E5F"/>
    <w:rsid w:val="00C40FE6"/>
    <w:rsid w:val="00C42859"/>
    <w:rsid w:val="00C4369D"/>
    <w:rsid w:val="00C43E5B"/>
    <w:rsid w:val="00C44E4F"/>
    <w:rsid w:val="00C45BB8"/>
    <w:rsid w:val="00C472D0"/>
    <w:rsid w:val="00C519B8"/>
    <w:rsid w:val="00C52313"/>
    <w:rsid w:val="00C5350B"/>
    <w:rsid w:val="00C5578F"/>
    <w:rsid w:val="00C559AD"/>
    <w:rsid w:val="00C56380"/>
    <w:rsid w:val="00C564CF"/>
    <w:rsid w:val="00C614EB"/>
    <w:rsid w:val="00C616C1"/>
    <w:rsid w:val="00C62B42"/>
    <w:rsid w:val="00C62F63"/>
    <w:rsid w:val="00C6769F"/>
    <w:rsid w:val="00C71689"/>
    <w:rsid w:val="00C72CB9"/>
    <w:rsid w:val="00C74426"/>
    <w:rsid w:val="00C74877"/>
    <w:rsid w:val="00C8422A"/>
    <w:rsid w:val="00C8422E"/>
    <w:rsid w:val="00C879C7"/>
    <w:rsid w:val="00C90984"/>
    <w:rsid w:val="00C921D6"/>
    <w:rsid w:val="00C92683"/>
    <w:rsid w:val="00C94256"/>
    <w:rsid w:val="00C96920"/>
    <w:rsid w:val="00CA1967"/>
    <w:rsid w:val="00CA1F86"/>
    <w:rsid w:val="00CA253D"/>
    <w:rsid w:val="00CA4E9A"/>
    <w:rsid w:val="00CA5CCA"/>
    <w:rsid w:val="00CB0751"/>
    <w:rsid w:val="00CB28C4"/>
    <w:rsid w:val="00CB2DC7"/>
    <w:rsid w:val="00CB6D94"/>
    <w:rsid w:val="00CC11DB"/>
    <w:rsid w:val="00CC1D21"/>
    <w:rsid w:val="00CC2CEC"/>
    <w:rsid w:val="00CC51B0"/>
    <w:rsid w:val="00CC6952"/>
    <w:rsid w:val="00CD43EF"/>
    <w:rsid w:val="00CD66A8"/>
    <w:rsid w:val="00CD6EEF"/>
    <w:rsid w:val="00CD7078"/>
    <w:rsid w:val="00CE231D"/>
    <w:rsid w:val="00CE272A"/>
    <w:rsid w:val="00CE3677"/>
    <w:rsid w:val="00CE629C"/>
    <w:rsid w:val="00CE6746"/>
    <w:rsid w:val="00CE6EC3"/>
    <w:rsid w:val="00CE74CA"/>
    <w:rsid w:val="00CF15BD"/>
    <w:rsid w:val="00CF18FB"/>
    <w:rsid w:val="00CF1E97"/>
    <w:rsid w:val="00CF4C44"/>
    <w:rsid w:val="00CF4FA5"/>
    <w:rsid w:val="00CF5C4A"/>
    <w:rsid w:val="00CF6090"/>
    <w:rsid w:val="00CF660E"/>
    <w:rsid w:val="00D016E7"/>
    <w:rsid w:val="00D03719"/>
    <w:rsid w:val="00D0542C"/>
    <w:rsid w:val="00D064A4"/>
    <w:rsid w:val="00D11AFD"/>
    <w:rsid w:val="00D15704"/>
    <w:rsid w:val="00D17958"/>
    <w:rsid w:val="00D17C7F"/>
    <w:rsid w:val="00D20841"/>
    <w:rsid w:val="00D22706"/>
    <w:rsid w:val="00D24142"/>
    <w:rsid w:val="00D24BF7"/>
    <w:rsid w:val="00D25E60"/>
    <w:rsid w:val="00D26899"/>
    <w:rsid w:val="00D30B8F"/>
    <w:rsid w:val="00D338BF"/>
    <w:rsid w:val="00D34942"/>
    <w:rsid w:val="00D3632C"/>
    <w:rsid w:val="00D36939"/>
    <w:rsid w:val="00D36AB8"/>
    <w:rsid w:val="00D3750C"/>
    <w:rsid w:val="00D4093D"/>
    <w:rsid w:val="00D40E94"/>
    <w:rsid w:val="00D4134F"/>
    <w:rsid w:val="00D430AA"/>
    <w:rsid w:val="00D436A4"/>
    <w:rsid w:val="00D44517"/>
    <w:rsid w:val="00D44971"/>
    <w:rsid w:val="00D456B3"/>
    <w:rsid w:val="00D47637"/>
    <w:rsid w:val="00D56119"/>
    <w:rsid w:val="00D568EE"/>
    <w:rsid w:val="00D5784B"/>
    <w:rsid w:val="00D611E0"/>
    <w:rsid w:val="00D62024"/>
    <w:rsid w:val="00D63029"/>
    <w:rsid w:val="00D66F18"/>
    <w:rsid w:val="00D71DD7"/>
    <w:rsid w:val="00D738F8"/>
    <w:rsid w:val="00D7391A"/>
    <w:rsid w:val="00D7463B"/>
    <w:rsid w:val="00D75363"/>
    <w:rsid w:val="00D757E8"/>
    <w:rsid w:val="00D81B83"/>
    <w:rsid w:val="00D86C91"/>
    <w:rsid w:val="00D8769D"/>
    <w:rsid w:val="00D91D9E"/>
    <w:rsid w:val="00D92313"/>
    <w:rsid w:val="00D92CAE"/>
    <w:rsid w:val="00D937E2"/>
    <w:rsid w:val="00D9542A"/>
    <w:rsid w:val="00D95EA2"/>
    <w:rsid w:val="00D96594"/>
    <w:rsid w:val="00D97AAA"/>
    <w:rsid w:val="00DA09EC"/>
    <w:rsid w:val="00DA1FB4"/>
    <w:rsid w:val="00DA2999"/>
    <w:rsid w:val="00DA467C"/>
    <w:rsid w:val="00DA4FBC"/>
    <w:rsid w:val="00DA5B44"/>
    <w:rsid w:val="00DA7AA8"/>
    <w:rsid w:val="00DB13DF"/>
    <w:rsid w:val="00DB27D4"/>
    <w:rsid w:val="00DB2B7F"/>
    <w:rsid w:val="00DB2D07"/>
    <w:rsid w:val="00DB3050"/>
    <w:rsid w:val="00DB3290"/>
    <w:rsid w:val="00DB47F7"/>
    <w:rsid w:val="00DC0073"/>
    <w:rsid w:val="00DC0728"/>
    <w:rsid w:val="00DD32F7"/>
    <w:rsid w:val="00DD42E4"/>
    <w:rsid w:val="00DD4558"/>
    <w:rsid w:val="00DD69D8"/>
    <w:rsid w:val="00DD73FD"/>
    <w:rsid w:val="00DE20AD"/>
    <w:rsid w:val="00DE2B70"/>
    <w:rsid w:val="00DE3070"/>
    <w:rsid w:val="00DE7F0D"/>
    <w:rsid w:val="00DF095E"/>
    <w:rsid w:val="00DF1675"/>
    <w:rsid w:val="00DF1D46"/>
    <w:rsid w:val="00DF531E"/>
    <w:rsid w:val="00DF53D8"/>
    <w:rsid w:val="00DF6F9C"/>
    <w:rsid w:val="00DF722E"/>
    <w:rsid w:val="00E0072C"/>
    <w:rsid w:val="00E0073B"/>
    <w:rsid w:val="00E01E1B"/>
    <w:rsid w:val="00E01E75"/>
    <w:rsid w:val="00E029E4"/>
    <w:rsid w:val="00E0576A"/>
    <w:rsid w:val="00E05C44"/>
    <w:rsid w:val="00E079E4"/>
    <w:rsid w:val="00E10FA7"/>
    <w:rsid w:val="00E11D4A"/>
    <w:rsid w:val="00E128B5"/>
    <w:rsid w:val="00E131E9"/>
    <w:rsid w:val="00E142E6"/>
    <w:rsid w:val="00E165FA"/>
    <w:rsid w:val="00E16B3A"/>
    <w:rsid w:val="00E172EE"/>
    <w:rsid w:val="00E1749C"/>
    <w:rsid w:val="00E17520"/>
    <w:rsid w:val="00E17F8B"/>
    <w:rsid w:val="00E212A0"/>
    <w:rsid w:val="00E23090"/>
    <w:rsid w:val="00E27EFB"/>
    <w:rsid w:val="00E31C3B"/>
    <w:rsid w:val="00E342F3"/>
    <w:rsid w:val="00E34BA3"/>
    <w:rsid w:val="00E34C35"/>
    <w:rsid w:val="00E36726"/>
    <w:rsid w:val="00E368C7"/>
    <w:rsid w:val="00E37EED"/>
    <w:rsid w:val="00E4093E"/>
    <w:rsid w:val="00E40C27"/>
    <w:rsid w:val="00E42D8A"/>
    <w:rsid w:val="00E445B3"/>
    <w:rsid w:val="00E4481A"/>
    <w:rsid w:val="00E453DC"/>
    <w:rsid w:val="00E469FF"/>
    <w:rsid w:val="00E46C6A"/>
    <w:rsid w:val="00E50EA5"/>
    <w:rsid w:val="00E520B2"/>
    <w:rsid w:val="00E52B88"/>
    <w:rsid w:val="00E53A6D"/>
    <w:rsid w:val="00E55B5F"/>
    <w:rsid w:val="00E561EF"/>
    <w:rsid w:val="00E602D3"/>
    <w:rsid w:val="00E60737"/>
    <w:rsid w:val="00E60A12"/>
    <w:rsid w:val="00E6337B"/>
    <w:rsid w:val="00E6482E"/>
    <w:rsid w:val="00E65102"/>
    <w:rsid w:val="00E66554"/>
    <w:rsid w:val="00E67FB2"/>
    <w:rsid w:val="00E71542"/>
    <w:rsid w:val="00E734EC"/>
    <w:rsid w:val="00E74FCD"/>
    <w:rsid w:val="00E760E7"/>
    <w:rsid w:val="00E775C1"/>
    <w:rsid w:val="00E8239F"/>
    <w:rsid w:val="00E825DA"/>
    <w:rsid w:val="00E92197"/>
    <w:rsid w:val="00E93176"/>
    <w:rsid w:val="00E93B0C"/>
    <w:rsid w:val="00E942F5"/>
    <w:rsid w:val="00E9623D"/>
    <w:rsid w:val="00E9641D"/>
    <w:rsid w:val="00EA09B0"/>
    <w:rsid w:val="00EA10A5"/>
    <w:rsid w:val="00EA281B"/>
    <w:rsid w:val="00EA4A87"/>
    <w:rsid w:val="00EA5369"/>
    <w:rsid w:val="00EA5864"/>
    <w:rsid w:val="00EA5F91"/>
    <w:rsid w:val="00EA62DD"/>
    <w:rsid w:val="00EA63BB"/>
    <w:rsid w:val="00EA6900"/>
    <w:rsid w:val="00EB0087"/>
    <w:rsid w:val="00EB0193"/>
    <w:rsid w:val="00EB0994"/>
    <w:rsid w:val="00EB0F18"/>
    <w:rsid w:val="00EB2126"/>
    <w:rsid w:val="00EB220B"/>
    <w:rsid w:val="00EB48A7"/>
    <w:rsid w:val="00EB48F8"/>
    <w:rsid w:val="00EB795B"/>
    <w:rsid w:val="00EC0D92"/>
    <w:rsid w:val="00EC1185"/>
    <w:rsid w:val="00EC1E90"/>
    <w:rsid w:val="00EC2334"/>
    <w:rsid w:val="00EC2B9F"/>
    <w:rsid w:val="00EC3295"/>
    <w:rsid w:val="00EC4E2C"/>
    <w:rsid w:val="00EC5522"/>
    <w:rsid w:val="00EC5BDA"/>
    <w:rsid w:val="00EC6EEB"/>
    <w:rsid w:val="00ED0CF9"/>
    <w:rsid w:val="00ED2260"/>
    <w:rsid w:val="00ED6248"/>
    <w:rsid w:val="00EE1F16"/>
    <w:rsid w:val="00EE3837"/>
    <w:rsid w:val="00EE4AA4"/>
    <w:rsid w:val="00EE4CE3"/>
    <w:rsid w:val="00EE4E4D"/>
    <w:rsid w:val="00EE53A1"/>
    <w:rsid w:val="00EF1599"/>
    <w:rsid w:val="00EF268F"/>
    <w:rsid w:val="00EF3EE4"/>
    <w:rsid w:val="00EF72B4"/>
    <w:rsid w:val="00EF77B6"/>
    <w:rsid w:val="00F02ADB"/>
    <w:rsid w:val="00F048F6"/>
    <w:rsid w:val="00F05823"/>
    <w:rsid w:val="00F05E38"/>
    <w:rsid w:val="00F11777"/>
    <w:rsid w:val="00F13EB5"/>
    <w:rsid w:val="00F17CA4"/>
    <w:rsid w:val="00F20149"/>
    <w:rsid w:val="00F203ED"/>
    <w:rsid w:val="00F21EC5"/>
    <w:rsid w:val="00F23019"/>
    <w:rsid w:val="00F23042"/>
    <w:rsid w:val="00F26A64"/>
    <w:rsid w:val="00F30A8F"/>
    <w:rsid w:val="00F34291"/>
    <w:rsid w:val="00F3601D"/>
    <w:rsid w:val="00F4153B"/>
    <w:rsid w:val="00F4326D"/>
    <w:rsid w:val="00F46532"/>
    <w:rsid w:val="00F467CF"/>
    <w:rsid w:val="00F4702B"/>
    <w:rsid w:val="00F54326"/>
    <w:rsid w:val="00F5452D"/>
    <w:rsid w:val="00F56EDC"/>
    <w:rsid w:val="00F6330B"/>
    <w:rsid w:val="00F64AE4"/>
    <w:rsid w:val="00F6624B"/>
    <w:rsid w:val="00F66B6A"/>
    <w:rsid w:val="00F7085D"/>
    <w:rsid w:val="00F74290"/>
    <w:rsid w:val="00F74AF4"/>
    <w:rsid w:val="00F75ACB"/>
    <w:rsid w:val="00F75C54"/>
    <w:rsid w:val="00F77036"/>
    <w:rsid w:val="00F777F0"/>
    <w:rsid w:val="00F77B81"/>
    <w:rsid w:val="00F83814"/>
    <w:rsid w:val="00F83F01"/>
    <w:rsid w:val="00F846AE"/>
    <w:rsid w:val="00F851A7"/>
    <w:rsid w:val="00F85858"/>
    <w:rsid w:val="00F85ABF"/>
    <w:rsid w:val="00F91288"/>
    <w:rsid w:val="00F91C04"/>
    <w:rsid w:val="00F94F90"/>
    <w:rsid w:val="00F956AE"/>
    <w:rsid w:val="00FA4FC2"/>
    <w:rsid w:val="00FA5FE1"/>
    <w:rsid w:val="00FA7013"/>
    <w:rsid w:val="00FA7A65"/>
    <w:rsid w:val="00FB11F8"/>
    <w:rsid w:val="00FB2FFF"/>
    <w:rsid w:val="00FB3574"/>
    <w:rsid w:val="00FB3CE5"/>
    <w:rsid w:val="00FB522D"/>
    <w:rsid w:val="00FC014D"/>
    <w:rsid w:val="00FC0594"/>
    <w:rsid w:val="00FC117A"/>
    <w:rsid w:val="00FC18A5"/>
    <w:rsid w:val="00FC5BA3"/>
    <w:rsid w:val="00FC5BCB"/>
    <w:rsid w:val="00FC6578"/>
    <w:rsid w:val="00FD0905"/>
    <w:rsid w:val="00FD14E8"/>
    <w:rsid w:val="00FD1F43"/>
    <w:rsid w:val="00FD3692"/>
    <w:rsid w:val="00FD5DC3"/>
    <w:rsid w:val="00FD624F"/>
    <w:rsid w:val="00FD774A"/>
    <w:rsid w:val="00FE0B88"/>
    <w:rsid w:val="00FE307C"/>
    <w:rsid w:val="00FE3E58"/>
    <w:rsid w:val="00FE47CA"/>
    <w:rsid w:val="00FE55BB"/>
    <w:rsid w:val="00FE5EE0"/>
    <w:rsid w:val="00FE6089"/>
    <w:rsid w:val="00FE60BE"/>
    <w:rsid w:val="00FE7411"/>
    <w:rsid w:val="00FE7553"/>
    <w:rsid w:val="00FF0EF0"/>
    <w:rsid w:val="00FF0F20"/>
    <w:rsid w:val="00FF171A"/>
    <w:rsid w:val="00FF26C7"/>
    <w:rsid w:val="00FF4786"/>
    <w:rsid w:val="00FF4D35"/>
    <w:rsid w:val="00FF5669"/>
    <w:rsid w:val="00FF6363"/>
    <w:rsid w:val="00FF68BD"/>
    <w:rsid w:val="00FF6C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88" fillcolor="white">
      <v:fill color="white"/>
      <o:colormru v:ext="edit" colors="#ddd,#cbe5ff"/>
    </o:shapedefaults>
    <o:shapelayout v:ext="edit">
      <o:idmap v:ext="edit" data="2"/>
    </o:shapelayout>
  </w:shapeDefaults>
  <w:decimalSymbol w:val="."/>
  <w:listSeparator w:val=","/>
  <w14:docId w14:val="3ABB6F58"/>
  <w15:docId w15:val="{D3D89890-F92F-4282-B2C6-4C9DD113BD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Hyperlink" w:uiPriority="99"/>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23019"/>
    <w:rPr>
      <w:rFonts w:ascii="Georgia" w:hAnsi="Georgia"/>
      <w:sz w:val="22"/>
      <w:szCs w:val="24"/>
    </w:rPr>
  </w:style>
  <w:style w:type="paragraph" w:styleId="Heading1">
    <w:name w:val="heading 1"/>
    <w:basedOn w:val="Normal"/>
    <w:next w:val="Normal"/>
    <w:qFormat/>
    <w:rsid w:val="00442514"/>
    <w:pPr>
      <w:keepNext/>
      <w:pBdr>
        <w:bottom w:val="single" w:sz="2" w:space="1" w:color="333399"/>
      </w:pBdr>
      <w:spacing w:before="300" w:after="180"/>
      <w:outlineLvl w:val="0"/>
    </w:pPr>
    <w:rPr>
      <w:rFonts w:ascii="Trebuchet MS" w:hAnsi="Trebuchet MS" w:cs="Arial"/>
      <w:b/>
      <w:bCs/>
      <w:color w:val="333399"/>
      <w:kern w:val="32"/>
      <w:sz w:val="28"/>
      <w:szCs w:val="32"/>
      <w:lang w:eastAsia="zh-CN"/>
    </w:rPr>
  </w:style>
  <w:style w:type="paragraph" w:styleId="Heading2">
    <w:name w:val="heading 2"/>
    <w:basedOn w:val="Normal"/>
    <w:next w:val="Normal"/>
    <w:qFormat/>
    <w:rsid w:val="00442514"/>
    <w:pPr>
      <w:keepNext/>
      <w:pBdr>
        <w:bottom w:val="single" w:sz="2" w:space="1" w:color="808080"/>
      </w:pBdr>
      <w:spacing w:before="240" w:after="120"/>
      <w:outlineLvl w:val="1"/>
    </w:pPr>
    <w:rPr>
      <w:rFonts w:ascii="Trebuchet MS" w:hAnsi="Trebuchet MS" w:cs="Arial"/>
      <w:b/>
      <w:bCs/>
      <w:iCs/>
      <w:color w:val="808080"/>
      <w:sz w:val="28"/>
      <w:szCs w:val="28"/>
      <w:lang w:eastAsia="zh-CN"/>
    </w:rPr>
  </w:style>
  <w:style w:type="paragraph" w:styleId="Heading3">
    <w:name w:val="heading 3"/>
    <w:basedOn w:val="Normal"/>
    <w:next w:val="Normal"/>
    <w:qFormat/>
    <w:rsid w:val="00442514"/>
    <w:pPr>
      <w:keepNext/>
      <w:spacing w:before="240"/>
      <w:ind w:left="720" w:right="720"/>
      <w:outlineLvl w:val="2"/>
    </w:pPr>
    <w:rPr>
      <w:rFonts w:ascii="Trebuchet MS" w:hAnsi="Trebuchet MS" w:cs="Arial"/>
      <w:b/>
      <w:bCs/>
      <w:color w:val="808080"/>
      <w:sz w:val="28"/>
      <w:szCs w:val="26"/>
      <w:lang w:eastAsia="zh-CN"/>
    </w:rPr>
  </w:style>
  <w:style w:type="paragraph" w:styleId="Heading4">
    <w:name w:val="heading 4"/>
    <w:basedOn w:val="Normal"/>
    <w:next w:val="Normal"/>
    <w:qFormat/>
    <w:rsid w:val="00442514"/>
    <w:pPr>
      <w:keepNext/>
      <w:spacing w:before="240"/>
      <w:ind w:left="720" w:right="720"/>
      <w:outlineLvl w:val="3"/>
    </w:pPr>
    <w:rPr>
      <w:rFonts w:ascii="Trebuchet MS" w:hAnsi="Trebuchet MS"/>
      <w:bCs/>
      <w:i/>
      <w:color w:val="808080"/>
      <w:sz w:val="28"/>
      <w:szCs w:val="28"/>
      <w:lang w:eastAsia="zh-CN"/>
    </w:rPr>
  </w:style>
  <w:style w:type="paragraph" w:styleId="Heading5">
    <w:name w:val="heading 5"/>
    <w:basedOn w:val="Normal"/>
    <w:next w:val="Normal"/>
    <w:qFormat/>
    <w:rsid w:val="00442514"/>
    <w:pPr>
      <w:spacing w:before="240"/>
      <w:ind w:left="720" w:right="720"/>
      <w:outlineLvl w:val="4"/>
    </w:pPr>
    <w:rPr>
      <w:rFonts w:ascii="Trebuchet MS" w:hAnsi="Trebuchet MS"/>
      <w:bCs/>
      <w:i/>
      <w:iCs/>
      <w:color w:val="808080"/>
      <w:szCs w:val="26"/>
      <w:lang w:eastAsia="zh-CN"/>
    </w:rPr>
  </w:style>
  <w:style w:type="paragraph" w:styleId="Heading6">
    <w:name w:val="heading 6"/>
    <w:basedOn w:val="Normal"/>
    <w:next w:val="Normal"/>
    <w:qFormat/>
    <w:rsid w:val="00442514"/>
    <w:pPr>
      <w:spacing w:before="240"/>
      <w:ind w:left="720" w:right="720"/>
      <w:outlineLvl w:val="5"/>
    </w:pPr>
    <w:rPr>
      <w:rFonts w:ascii="Trebuchet MS" w:hAnsi="Trebuchet MS"/>
      <w:bCs/>
      <w:color w:val="808080"/>
      <w:sz w:val="20"/>
      <w:szCs w:val="22"/>
      <w:lang w:eastAsia="zh-CN"/>
    </w:rPr>
  </w:style>
  <w:style w:type="paragraph" w:styleId="Heading7">
    <w:name w:val="heading 7"/>
    <w:basedOn w:val="Normal"/>
    <w:next w:val="Normal"/>
    <w:qFormat/>
    <w:rsid w:val="00442514"/>
    <w:pPr>
      <w:spacing w:before="240"/>
      <w:ind w:left="720" w:right="720"/>
      <w:outlineLvl w:val="6"/>
    </w:pPr>
    <w:rPr>
      <w:rFonts w:ascii="Trebuchet MS" w:eastAsia="SimSun" w:hAnsi="Trebuchet MS"/>
      <w:i/>
      <w:color w:val="808080"/>
      <w:sz w:val="20"/>
      <w:lang w:eastAsia="zh-CN"/>
    </w:rPr>
  </w:style>
  <w:style w:type="paragraph" w:styleId="Heading8">
    <w:name w:val="heading 8"/>
    <w:basedOn w:val="Normal"/>
    <w:next w:val="Normal"/>
    <w:qFormat/>
    <w:rsid w:val="00442514"/>
    <w:pPr>
      <w:spacing w:before="240"/>
      <w:ind w:left="720" w:right="720"/>
      <w:outlineLvl w:val="7"/>
    </w:pPr>
    <w:rPr>
      <w:rFonts w:ascii="Trebuchet MS" w:eastAsia="SimSun" w:hAnsi="Trebuchet MS"/>
      <w:iCs/>
      <w:color w:val="808080"/>
      <w:sz w:val="20"/>
      <w:lang w:eastAsia="zh-CN"/>
    </w:rPr>
  </w:style>
  <w:style w:type="paragraph" w:styleId="Heading9">
    <w:name w:val="heading 9"/>
    <w:basedOn w:val="Normal"/>
    <w:next w:val="Normal"/>
    <w:qFormat/>
    <w:rsid w:val="00442514"/>
    <w:pPr>
      <w:spacing w:before="240"/>
      <w:ind w:left="720" w:right="720"/>
      <w:outlineLvl w:val="8"/>
    </w:pPr>
    <w:rPr>
      <w:rFonts w:ascii="Trebuchet MS" w:eastAsia="SimSun" w:hAnsi="Trebuchet MS" w:cs="Arial"/>
      <w:color w:val="808080"/>
      <w:sz w:val="20"/>
      <w:szCs w:val="22"/>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rsid w:val="00442514"/>
    <w:pPr>
      <w:spacing w:before="120" w:after="120"/>
      <w:outlineLvl w:val="0"/>
    </w:pPr>
    <w:rPr>
      <w:rFonts w:ascii="Arial" w:hAnsi="Arial" w:cs="Arial"/>
      <w:bCs/>
      <w:sz w:val="24"/>
      <w:szCs w:val="24"/>
    </w:rPr>
  </w:style>
  <w:style w:type="character" w:styleId="Strong">
    <w:name w:val="Strong"/>
    <w:qFormat/>
    <w:rsid w:val="00442514"/>
    <w:rPr>
      <w:b/>
      <w:bCs/>
    </w:rPr>
  </w:style>
  <w:style w:type="paragraph" w:styleId="Title">
    <w:name w:val="Title"/>
    <w:basedOn w:val="Normal"/>
    <w:next w:val="MonthlyFeature"/>
    <w:qFormat/>
    <w:rsid w:val="00442514"/>
    <w:pPr>
      <w:spacing w:after="60"/>
      <w:jc w:val="center"/>
    </w:pPr>
    <w:rPr>
      <w:rFonts w:ascii="Monotype Corsiva" w:hAnsi="Monotype Corsiva"/>
      <w:b/>
      <w:bCs/>
      <w:i/>
      <w:iCs/>
      <w:color w:val="000080"/>
      <w:sz w:val="76"/>
      <w:szCs w:val="48"/>
    </w:rPr>
  </w:style>
  <w:style w:type="paragraph" w:customStyle="1" w:styleId="DocumentLabel">
    <w:name w:val="Document Label"/>
    <w:next w:val="Normal"/>
    <w:rsid w:val="00442514"/>
    <w:pPr>
      <w:pBdr>
        <w:top w:val="double" w:sz="6" w:space="8" w:color="808080"/>
        <w:bottom w:val="double" w:sz="6" w:space="8" w:color="808080"/>
      </w:pBdr>
      <w:spacing w:after="40" w:line="240" w:lineRule="atLeast"/>
      <w:jc w:val="center"/>
    </w:pPr>
    <w:rPr>
      <w:rFonts w:ascii="Garamond" w:hAnsi="Garamond"/>
      <w:b/>
      <w:caps/>
      <w:spacing w:val="20"/>
      <w:sz w:val="18"/>
      <w:szCs w:val="24"/>
    </w:rPr>
  </w:style>
  <w:style w:type="paragraph" w:customStyle="1" w:styleId="ByLine">
    <w:name w:val="By Line"/>
    <w:basedOn w:val="Normal"/>
    <w:next w:val="Normal"/>
    <w:rsid w:val="00F23019"/>
    <w:pPr>
      <w:spacing w:before="60" w:after="120"/>
    </w:pPr>
  </w:style>
  <w:style w:type="paragraph" w:styleId="BodyText">
    <w:name w:val="Body Text"/>
    <w:basedOn w:val="Normal"/>
    <w:rsid w:val="00442514"/>
    <w:pPr>
      <w:spacing w:before="20"/>
    </w:pPr>
    <w:rPr>
      <w:rFonts w:ascii="Times New Roman" w:hAnsi="Times New Roman"/>
      <w:szCs w:val="22"/>
    </w:rPr>
  </w:style>
  <w:style w:type="paragraph" w:customStyle="1" w:styleId="MonthlyFeature">
    <w:name w:val="Monthly Feature"/>
    <w:basedOn w:val="Normal"/>
    <w:next w:val="ByLine"/>
    <w:rsid w:val="00F23019"/>
    <w:pPr>
      <w:spacing w:before="120" w:after="80"/>
    </w:pPr>
    <w:rPr>
      <w:rFonts w:cs="Arial"/>
      <w:b/>
    </w:rPr>
  </w:style>
  <w:style w:type="paragraph" w:customStyle="1" w:styleId="DropCap">
    <w:name w:val="Drop Cap"/>
    <w:basedOn w:val="BodyText"/>
    <w:rsid w:val="00442514"/>
    <w:pPr>
      <w:spacing w:line="758" w:lineRule="exact"/>
    </w:pPr>
    <w:rPr>
      <w:position w:val="-9"/>
      <w:sz w:val="98"/>
      <w:szCs w:val="20"/>
    </w:rPr>
  </w:style>
  <w:style w:type="paragraph" w:styleId="DocumentMap">
    <w:name w:val="Document Map"/>
    <w:basedOn w:val="Normal"/>
    <w:semiHidden/>
    <w:rsid w:val="00442514"/>
    <w:pPr>
      <w:shd w:val="clear" w:color="auto" w:fill="000080"/>
    </w:pPr>
    <w:rPr>
      <w:rFonts w:ascii="Tahoma" w:hAnsi="Tahoma" w:cs="Tahoma"/>
    </w:rPr>
  </w:style>
  <w:style w:type="paragraph" w:customStyle="1" w:styleId="FamilyMember">
    <w:name w:val="Family Member"/>
    <w:basedOn w:val="Normal"/>
    <w:rsid w:val="00442514"/>
    <w:pPr>
      <w:spacing w:before="120"/>
    </w:pPr>
    <w:rPr>
      <w:rFonts w:ascii="Times New Roman" w:hAnsi="Times New Roman"/>
      <w:b/>
      <w:color w:val="000080"/>
      <w:sz w:val="24"/>
    </w:rPr>
  </w:style>
  <w:style w:type="paragraph" w:styleId="Footer">
    <w:name w:val="footer"/>
    <w:basedOn w:val="Normal"/>
    <w:rsid w:val="00442514"/>
    <w:pPr>
      <w:tabs>
        <w:tab w:val="center" w:pos="4320"/>
        <w:tab w:val="right" w:pos="8640"/>
      </w:tabs>
    </w:pPr>
  </w:style>
  <w:style w:type="character" w:styleId="PageNumber">
    <w:name w:val="page number"/>
    <w:basedOn w:val="DefaultParagraphFont"/>
    <w:rsid w:val="00442514"/>
  </w:style>
  <w:style w:type="paragraph" w:styleId="Header">
    <w:name w:val="header"/>
    <w:basedOn w:val="Normal"/>
    <w:rsid w:val="00442514"/>
    <w:pPr>
      <w:tabs>
        <w:tab w:val="center" w:pos="4320"/>
        <w:tab w:val="right" w:pos="8640"/>
      </w:tabs>
    </w:pPr>
  </w:style>
  <w:style w:type="paragraph" w:customStyle="1" w:styleId="StyleTitleAfter6pt">
    <w:name w:val="Style Title + After:  6 pt"/>
    <w:basedOn w:val="Title"/>
    <w:rsid w:val="00F23019"/>
    <w:pPr>
      <w:spacing w:after="120"/>
    </w:pPr>
    <w:rPr>
      <w:rFonts w:ascii="Georgia" w:hAnsi="Georgia"/>
      <w:sz w:val="56"/>
      <w:szCs w:val="20"/>
    </w:rPr>
  </w:style>
  <w:style w:type="character" w:styleId="Hyperlink">
    <w:name w:val="Hyperlink"/>
    <w:uiPriority w:val="99"/>
    <w:rsid w:val="00442514"/>
    <w:rPr>
      <w:color w:val="0000FF"/>
      <w:u w:val="single"/>
    </w:rPr>
  </w:style>
  <w:style w:type="paragraph" w:customStyle="1" w:styleId="StyleBodyText49ptBefore8ptLinespacingExactly379">
    <w:name w:val="Style Body Text + 49 pt Before:  8 pt Line spacing:  Exactly 37.9..."/>
    <w:basedOn w:val="BodyText"/>
    <w:rsid w:val="00F23019"/>
    <w:pPr>
      <w:spacing w:before="160" w:line="758" w:lineRule="exact"/>
    </w:pPr>
    <w:rPr>
      <w:rFonts w:ascii="Georgia" w:hAnsi="Georgia"/>
      <w:position w:val="-9"/>
      <w:sz w:val="98"/>
      <w:szCs w:val="20"/>
    </w:rPr>
  </w:style>
  <w:style w:type="paragraph" w:customStyle="1" w:styleId="address">
    <w:name w:val="address"/>
    <w:basedOn w:val="Normal"/>
    <w:rsid w:val="00F23019"/>
    <w:pPr>
      <w:jc w:val="center"/>
    </w:pPr>
    <w:rPr>
      <w:b/>
      <w:bCs/>
      <w:color w:val="000080"/>
      <w:spacing w:val="30"/>
      <w:sz w:val="40"/>
      <w:szCs w:val="52"/>
    </w:rPr>
  </w:style>
  <w:style w:type="character" w:customStyle="1" w:styleId="Style">
    <w:name w:val="Style"/>
    <w:rsid w:val="003754BA"/>
    <w:rPr>
      <w:rFonts w:ascii="Georgia" w:hAnsi="Georgia"/>
      <w:sz w:val="24"/>
    </w:rPr>
  </w:style>
  <w:style w:type="paragraph" w:styleId="NormalWeb">
    <w:name w:val="Normal (Web)"/>
    <w:basedOn w:val="Normal"/>
    <w:uiPriority w:val="99"/>
    <w:rsid w:val="00ED6248"/>
    <w:pPr>
      <w:spacing w:before="100" w:beforeAutospacing="1" w:after="100" w:afterAutospacing="1"/>
    </w:pPr>
    <w:rPr>
      <w:rFonts w:ascii="Times New Roman" w:hAnsi="Times New Roman"/>
      <w:sz w:val="24"/>
    </w:rPr>
  </w:style>
  <w:style w:type="character" w:styleId="FollowedHyperlink">
    <w:name w:val="FollowedHyperlink"/>
    <w:rsid w:val="007E4046"/>
    <w:rPr>
      <w:color w:val="800080"/>
      <w:u w:val="single"/>
    </w:rPr>
  </w:style>
  <w:style w:type="character" w:customStyle="1" w:styleId="yshortcuts">
    <w:name w:val="yshortcuts"/>
    <w:basedOn w:val="DefaultParagraphFont"/>
    <w:rsid w:val="00B03D67"/>
  </w:style>
  <w:style w:type="paragraph" w:styleId="BalloonText">
    <w:name w:val="Balloon Text"/>
    <w:basedOn w:val="Normal"/>
    <w:link w:val="BalloonTextChar"/>
    <w:rsid w:val="00D97AAA"/>
    <w:rPr>
      <w:rFonts w:ascii="Tahoma" w:hAnsi="Tahoma"/>
      <w:sz w:val="16"/>
      <w:szCs w:val="16"/>
    </w:rPr>
  </w:style>
  <w:style w:type="character" w:customStyle="1" w:styleId="BalloonTextChar">
    <w:name w:val="Balloon Text Char"/>
    <w:link w:val="BalloonText"/>
    <w:rsid w:val="00D97AAA"/>
    <w:rPr>
      <w:rFonts w:ascii="Tahoma" w:hAnsi="Tahoma" w:cs="Tahoma"/>
      <w:sz w:val="16"/>
      <w:szCs w:val="16"/>
    </w:rPr>
  </w:style>
  <w:style w:type="character" w:customStyle="1" w:styleId="klink">
    <w:name w:val="klink"/>
    <w:basedOn w:val="DefaultParagraphFont"/>
    <w:rsid w:val="000D762F"/>
  </w:style>
  <w:style w:type="character" w:customStyle="1" w:styleId="preloadwrap">
    <w:name w:val="preloadwrap"/>
    <w:basedOn w:val="DefaultParagraphFont"/>
    <w:rsid w:val="000D762F"/>
  </w:style>
  <w:style w:type="character" w:customStyle="1" w:styleId="ntkhead">
    <w:name w:val="ntkhead"/>
    <w:basedOn w:val="DefaultParagraphFont"/>
    <w:rsid w:val="00670E71"/>
  </w:style>
  <w:style w:type="paragraph" w:styleId="ListParagraph">
    <w:name w:val="List Paragraph"/>
    <w:basedOn w:val="Normal"/>
    <w:uiPriority w:val="34"/>
    <w:qFormat/>
    <w:rsid w:val="008804D4"/>
    <w:pPr>
      <w:ind w:left="720"/>
      <w:contextualSpacing/>
    </w:pPr>
  </w:style>
  <w:style w:type="character" w:styleId="Emphasis">
    <w:name w:val="Emphasis"/>
    <w:basedOn w:val="DefaultParagraphFont"/>
    <w:qFormat/>
    <w:rsid w:val="00C94256"/>
    <w:rPr>
      <w:i/>
      <w:iCs/>
    </w:rPr>
  </w:style>
  <w:style w:type="paragraph" w:styleId="Subtitle">
    <w:name w:val="Subtitle"/>
    <w:basedOn w:val="Normal"/>
    <w:next w:val="Normal"/>
    <w:link w:val="SubtitleChar"/>
    <w:qFormat/>
    <w:rsid w:val="00C94256"/>
    <w:pPr>
      <w:numPr>
        <w:ilvl w:val="1"/>
      </w:numPr>
    </w:pPr>
    <w:rPr>
      <w:rFonts w:ascii="Cambria" w:eastAsia="MS Gothic" w:hAnsi="Cambria"/>
      <w:i/>
      <w:iCs/>
      <w:color w:val="4F81BD"/>
      <w:spacing w:val="15"/>
      <w:sz w:val="24"/>
    </w:rPr>
  </w:style>
  <w:style w:type="character" w:customStyle="1" w:styleId="SubtitleChar">
    <w:name w:val="Subtitle Char"/>
    <w:basedOn w:val="DefaultParagraphFont"/>
    <w:link w:val="Subtitle"/>
    <w:rsid w:val="00C94256"/>
    <w:rPr>
      <w:rFonts w:ascii="Cambria" w:eastAsia="MS Gothic" w:hAnsi="Cambria" w:cs="Times New Roman"/>
      <w:i/>
      <w:iCs/>
      <w:color w:val="4F81BD"/>
      <w:spacing w:val="15"/>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164687">
      <w:bodyDiv w:val="1"/>
      <w:marLeft w:val="0"/>
      <w:marRight w:val="0"/>
      <w:marTop w:val="0"/>
      <w:marBottom w:val="0"/>
      <w:divBdr>
        <w:top w:val="none" w:sz="0" w:space="0" w:color="auto"/>
        <w:left w:val="none" w:sz="0" w:space="0" w:color="auto"/>
        <w:bottom w:val="none" w:sz="0" w:space="0" w:color="auto"/>
        <w:right w:val="none" w:sz="0" w:space="0" w:color="auto"/>
      </w:divBdr>
      <w:divsChild>
        <w:div w:id="1091269967">
          <w:marLeft w:val="0"/>
          <w:marRight w:val="0"/>
          <w:marTop w:val="0"/>
          <w:marBottom w:val="0"/>
          <w:divBdr>
            <w:top w:val="none" w:sz="0" w:space="0" w:color="auto"/>
            <w:left w:val="none" w:sz="0" w:space="0" w:color="auto"/>
            <w:bottom w:val="none" w:sz="0" w:space="0" w:color="auto"/>
            <w:right w:val="none" w:sz="0" w:space="0" w:color="auto"/>
          </w:divBdr>
        </w:div>
      </w:divsChild>
    </w:div>
    <w:div w:id="266625115">
      <w:bodyDiv w:val="1"/>
      <w:marLeft w:val="0"/>
      <w:marRight w:val="0"/>
      <w:marTop w:val="0"/>
      <w:marBottom w:val="0"/>
      <w:divBdr>
        <w:top w:val="none" w:sz="0" w:space="0" w:color="auto"/>
        <w:left w:val="none" w:sz="0" w:space="0" w:color="auto"/>
        <w:bottom w:val="none" w:sz="0" w:space="0" w:color="auto"/>
        <w:right w:val="none" w:sz="0" w:space="0" w:color="auto"/>
      </w:divBdr>
      <w:divsChild>
        <w:div w:id="330067783">
          <w:marLeft w:val="0"/>
          <w:marRight w:val="0"/>
          <w:marTop w:val="0"/>
          <w:marBottom w:val="0"/>
          <w:divBdr>
            <w:top w:val="none" w:sz="0" w:space="0" w:color="auto"/>
            <w:left w:val="none" w:sz="0" w:space="0" w:color="auto"/>
            <w:bottom w:val="none" w:sz="0" w:space="0" w:color="auto"/>
            <w:right w:val="none" w:sz="0" w:space="0" w:color="auto"/>
          </w:divBdr>
          <w:divsChild>
            <w:div w:id="997340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215771">
      <w:bodyDiv w:val="1"/>
      <w:marLeft w:val="0"/>
      <w:marRight w:val="0"/>
      <w:marTop w:val="0"/>
      <w:marBottom w:val="0"/>
      <w:divBdr>
        <w:top w:val="none" w:sz="0" w:space="0" w:color="auto"/>
        <w:left w:val="none" w:sz="0" w:space="0" w:color="auto"/>
        <w:bottom w:val="none" w:sz="0" w:space="0" w:color="auto"/>
        <w:right w:val="none" w:sz="0" w:space="0" w:color="auto"/>
      </w:divBdr>
      <w:divsChild>
        <w:div w:id="130098387">
          <w:marLeft w:val="0"/>
          <w:marRight w:val="0"/>
          <w:marTop w:val="0"/>
          <w:marBottom w:val="0"/>
          <w:divBdr>
            <w:top w:val="none" w:sz="0" w:space="0" w:color="auto"/>
            <w:left w:val="none" w:sz="0" w:space="0" w:color="auto"/>
            <w:bottom w:val="none" w:sz="0" w:space="0" w:color="auto"/>
            <w:right w:val="none" w:sz="0" w:space="0" w:color="auto"/>
          </w:divBdr>
        </w:div>
        <w:div w:id="514077847">
          <w:marLeft w:val="0"/>
          <w:marRight w:val="0"/>
          <w:marTop w:val="0"/>
          <w:marBottom w:val="0"/>
          <w:divBdr>
            <w:top w:val="none" w:sz="0" w:space="0" w:color="auto"/>
            <w:left w:val="none" w:sz="0" w:space="0" w:color="auto"/>
            <w:bottom w:val="none" w:sz="0" w:space="0" w:color="auto"/>
            <w:right w:val="none" w:sz="0" w:space="0" w:color="auto"/>
          </w:divBdr>
        </w:div>
        <w:div w:id="651762733">
          <w:marLeft w:val="0"/>
          <w:marRight w:val="0"/>
          <w:marTop w:val="0"/>
          <w:marBottom w:val="0"/>
          <w:divBdr>
            <w:top w:val="none" w:sz="0" w:space="0" w:color="auto"/>
            <w:left w:val="none" w:sz="0" w:space="0" w:color="auto"/>
            <w:bottom w:val="none" w:sz="0" w:space="0" w:color="auto"/>
            <w:right w:val="none" w:sz="0" w:space="0" w:color="auto"/>
          </w:divBdr>
        </w:div>
      </w:divsChild>
    </w:div>
    <w:div w:id="1326737435">
      <w:bodyDiv w:val="1"/>
      <w:marLeft w:val="0"/>
      <w:marRight w:val="0"/>
      <w:marTop w:val="0"/>
      <w:marBottom w:val="0"/>
      <w:divBdr>
        <w:top w:val="none" w:sz="0" w:space="0" w:color="auto"/>
        <w:left w:val="none" w:sz="0" w:space="0" w:color="auto"/>
        <w:bottom w:val="none" w:sz="0" w:space="0" w:color="auto"/>
        <w:right w:val="none" w:sz="0" w:space="0" w:color="auto"/>
      </w:divBdr>
    </w:div>
    <w:div w:id="1860898000">
      <w:bodyDiv w:val="1"/>
      <w:marLeft w:val="0"/>
      <w:marRight w:val="0"/>
      <w:marTop w:val="0"/>
      <w:marBottom w:val="0"/>
      <w:divBdr>
        <w:top w:val="none" w:sz="0" w:space="0" w:color="auto"/>
        <w:left w:val="none" w:sz="0" w:space="0" w:color="auto"/>
        <w:bottom w:val="none" w:sz="0" w:space="0" w:color="auto"/>
        <w:right w:val="none" w:sz="0" w:space="0" w:color="auto"/>
      </w:divBdr>
      <w:divsChild>
        <w:div w:id="1631398744">
          <w:marLeft w:val="0"/>
          <w:marRight w:val="0"/>
          <w:marTop w:val="0"/>
          <w:marBottom w:val="0"/>
          <w:divBdr>
            <w:top w:val="none" w:sz="0" w:space="0" w:color="auto"/>
            <w:left w:val="none" w:sz="0" w:space="0" w:color="auto"/>
            <w:bottom w:val="none" w:sz="0" w:space="0" w:color="auto"/>
            <w:right w:val="none" w:sz="0" w:space="0" w:color="auto"/>
          </w:divBdr>
        </w:div>
      </w:divsChild>
    </w:div>
    <w:div w:id="1890915524">
      <w:bodyDiv w:val="1"/>
      <w:marLeft w:val="0"/>
      <w:marRight w:val="0"/>
      <w:marTop w:val="0"/>
      <w:marBottom w:val="0"/>
      <w:divBdr>
        <w:top w:val="none" w:sz="0" w:space="0" w:color="auto"/>
        <w:left w:val="none" w:sz="0" w:space="0" w:color="auto"/>
        <w:bottom w:val="none" w:sz="0" w:space="0" w:color="auto"/>
        <w:right w:val="none" w:sz="0" w:space="0" w:color="auto"/>
      </w:divBdr>
    </w:div>
    <w:div w:id="1960453511">
      <w:bodyDiv w:val="1"/>
      <w:marLeft w:val="0"/>
      <w:marRight w:val="0"/>
      <w:marTop w:val="0"/>
      <w:marBottom w:val="0"/>
      <w:divBdr>
        <w:top w:val="none" w:sz="0" w:space="0" w:color="auto"/>
        <w:left w:val="none" w:sz="0" w:space="0" w:color="auto"/>
        <w:bottom w:val="none" w:sz="0" w:space="0" w:color="auto"/>
        <w:right w:val="none" w:sz="0" w:space="0" w:color="auto"/>
      </w:divBdr>
    </w:div>
    <w:div w:id="2130541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11.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0.w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wner\AppData\Local\Microsoft\Windows\Temporary%20Internet%20Files\Low\Content.IE5\HFVPIGFY\Empty_Salon_Template_Oct_2012%5b1%5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46544A-F968-4820-863B-1C5A39E0AE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Empty_Salon_Template_Oct_2012[1]</Template>
  <TotalTime>29</TotalTime>
  <Pages>1</Pages>
  <Words>33</Words>
  <Characters>192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Perfect Color and Cut News</vt:lpstr>
    </vt:vector>
  </TitlesOfParts>
  <Company>Microsoft Corporation</Company>
  <LinksUpToDate>false</LinksUpToDate>
  <CharactersWithSpaces>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Perfect Color and Cut News</dc:title>
  <dc:creator>Maureen Tucker</dc:creator>
  <cp:lastModifiedBy>michael colosi</cp:lastModifiedBy>
  <cp:revision>12</cp:revision>
  <cp:lastPrinted>2016-07-09T00:28:00Z</cp:lastPrinted>
  <dcterms:created xsi:type="dcterms:W3CDTF">2025-10-16T13:48:00Z</dcterms:created>
  <dcterms:modified xsi:type="dcterms:W3CDTF">2025-10-20T13:41:00Z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TC010178151033</vt:lpwstr>
  </property>
</Properties>
</file>