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65AB1" w14:textId="4F07B3ED" w:rsidR="0031048B" w:rsidRDefault="005F4327" w:rsidP="00F23019">
      <w:pPr>
        <w:pStyle w:val="StyleTitleAfter6pt"/>
        <w:rPr>
          <w:rFonts w:ascii="Harrington" w:hAnsi="Harrington"/>
          <w:color w:val="auto"/>
          <w:sz w:val="4"/>
          <w:szCs w:val="4"/>
        </w:rPr>
      </w:pPr>
      <w:r>
        <w:rPr>
          <w:noProof/>
        </w:rPr>
        <mc:AlternateContent>
          <mc:Choice Requires="wps">
            <w:drawing>
              <wp:anchor distT="0" distB="0" distL="114300" distR="114300" simplePos="0" relativeHeight="251641344" behindDoc="0" locked="0" layoutInCell="1" allowOverlap="1" wp14:anchorId="133B44BE" wp14:editId="414A00A6">
                <wp:simplePos x="0" y="0"/>
                <wp:positionH relativeFrom="column">
                  <wp:posOffset>-228600</wp:posOffset>
                </wp:positionH>
                <wp:positionV relativeFrom="paragraph">
                  <wp:posOffset>1371600</wp:posOffset>
                </wp:positionV>
                <wp:extent cx="6372860" cy="344805"/>
                <wp:effectExtent l="0" t="0" r="8890" b="0"/>
                <wp:wrapNone/>
                <wp:docPr id="5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344805"/>
                        </a:xfrm>
                        <a:prstGeom prst="rect">
                          <a:avLst/>
                        </a:prstGeom>
                        <a:solidFill>
                          <a:srgbClr val="C0C0C0"/>
                        </a:solidFill>
                        <a:ln w="9525">
                          <a:solidFill>
                            <a:srgbClr val="000000"/>
                          </a:solidFill>
                          <a:miter lim="800000"/>
                          <a:headEnd/>
                          <a:tailEnd/>
                        </a:ln>
                        <a:effectLst/>
                      </wps:spPr>
                      <wps:txbx>
                        <w:txbxContent>
                          <w:p w14:paraId="3B2507AB" w14:textId="736CD2EC" w:rsidR="005763FC" w:rsidRPr="00546DAB" w:rsidRDefault="009502B4" w:rsidP="004A31F0">
                            <w:pPr>
                              <w:ind w:right="-480"/>
                              <w:rPr>
                                <w:b/>
                                <w:sz w:val="24"/>
                              </w:rPr>
                            </w:pPr>
                            <w:r>
                              <w:rPr>
                                <w:b/>
                                <w:sz w:val="24"/>
                              </w:rPr>
                              <w:tab/>
                            </w:r>
                            <w:r>
                              <w:rPr>
                                <w:b/>
                                <w:sz w:val="24"/>
                              </w:rPr>
                              <w:tab/>
                            </w:r>
                            <w:r>
                              <w:rPr>
                                <w:b/>
                                <w:sz w:val="24"/>
                              </w:rPr>
                              <w:tab/>
                            </w:r>
                            <w:r w:rsidR="005763FC">
                              <w:rPr>
                                <w:b/>
                                <w:sz w:val="24"/>
                              </w:rPr>
                              <w:tab/>
                            </w:r>
                            <w:r w:rsidR="005763FC">
                              <w:rPr>
                                <w:b/>
                                <w:sz w:val="24"/>
                              </w:rPr>
                              <w:tab/>
                              <w:t xml:space="preserve">   </w:t>
                            </w:r>
                            <w:r w:rsidR="005763FC">
                              <w:rPr>
                                <w:b/>
                                <w:sz w:val="24"/>
                              </w:rPr>
                              <w:tab/>
                            </w:r>
                            <w:r w:rsidR="005763FC">
                              <w:rPr>
                                <w:b/>
                                <w:sz w:val="24"/>
                              </w:rPr>
                              <w:tab/>
                            </w:r>
                            <w:r w:rsidR="005763FC">
                              <w:rPr>
                                <w:b/>
                                <w:sz w:val="24"/>
                              </w:rPr>
                              <w:tab/>
                            </w:r>
                            <w:r w:rsidR="005763FC">
                              <w:rPr>
                                <w:b/>
                                <w:sz w:val="24"/>
                              </w:rPr>
                              <w:tab/>
                              <w:t xml:space="preserve"> </w:t>
                            </w:r>
                            <w:r w:rsidR="005763FC">
                              <w:rPr>
                                <w:b/>
                                <w:sz w:val="24"/>
                              </w:rPr>
                              <w:tab/>
                              <w:t>December 20</w:t>
                            </w:r>
                            <w:r w:rsidR="00CD39D8">
                              <w:rPr>
                                <w:b/>
                                <w:sz w:val="24"/>
                              </w:rPr>
                              <w:t>2</w:t>
                            </w:r>
                            <w:r w:rsidR="005F4327">
                              <w:rPr>
                                <w:b/>
                                <w:sz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B44BE" id="_x0000_t202" coordsize="21600,21600" o:spt="202" path="m,l,21600r21600,l21600,xe">
                <v:stroke joinstyle="miter"/>
                <v:path gradientshapeok="t" o:connecttype="rect"/>
              </v:shapetype>
              <v:shape id="Text Box 163" o:spid="_x0000_s1026" type="#_x0000_t202" style="position:absolute;left:0;text-align:left;margin-left:-18pt;margin-top:108pt;width:501.8pt;height:27.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" fillcolor="silver">
                <v:textbox>
                  <w:txbxContent>
                    <w:p w14:paraId="3B2507AB" w14:textId="736CD2EC" w:rsidR="005763FC" w:rsidRPr="00546DAB" w:rsidRDefault="009502B4" w:rsidP="004A31F0">
                      <w:pPr>
                        <w:ind w:right="-480"/>
                        <w:rPr>
                          <w:b/>
                          <w:sz w:val="24"/>
                        </w:rPr>
                      </w:pPr>
                      <w:r>
                        <w:rPr>
                          <w:b/>
                          <w:sz w:val="24"/>
                        </w:rPr>
                        <w:tab/>
                      </w:r>
                      <w:r>
                        <w:rPr>
                          <w:b/>
                          <w:sz w:val="24"/>
                        </w:rPr>
                        <w:tab/>
                      </w:r>
                      <w:r>
                        <w:rPr>
                          <w:b/>
                          <w:sz w:val="24"/>
                        </w:rPr>
                        <w:tab/>
                      </w:r>
                      <w:r w:rsidR="005763FC">
                        <w:rPr>
                          <w:b/>
                          <w:sz w:val="24"/>
                        </w:rPr>
                        <w:tab/>
                      </w:r>
                      <w:r w:rsidR="005763FC">
                        <w:rPr>
                          <w:b/>
                          <w:sz w:val="24"/>
                        </w:rPr>
                        <w:tab/>
                        <w:t xml:space="preserve">   </w:t>
                      </w:r>
                      <w:r w:rsidR="005763FC">
                        <w:rPr>
                          <w:b/>
                          <w:sz w:val="24"/>
                        </w:rPr>
                        <w:tab/>
                      </w:r>
                      <w:r w:rsidR="005763FC">
                        <w:rPr>
                          <w:b/>
                          <w:sz w:val="24"/>
                        </w:rPr>
                        <w:tab/>
                      </w:r>
                      <w:r w:rsidR="005763FC">
                        <w:rPr>
                          <w:b/>
                          <w:sz w:val="24"/>
                        </w:rPr>
                        <w:tab/>
                      </w:r>
                      <w:r w:rsidR="005763FC">
                        <w:rPr>
                          <w:b/>
                          <w:sz w:val="24"/>
                        </w:rPr>
                        <w:tab/>
                        <w:t xml:space="preserve"> </w:t>
                      </w:r>
                      <w:r w:rsidR="005763FC">
                        <w:rPr>
                          <w:b/>
                          <w:sz w:val="24"/>
                        </w:rPr>
                        <w:tab/>
                        <w:t>December 20</w:t>
                      </w:r>
                      <w:r w:rsidR="00CD39D8">
                        <w:rPr>
                          <w:b/>
                          <w:sz w:val="24"/>
                        </w:rPr>
                        <w:t>2</w:t>
                      </w:r>
                      <w:r w:rsidR="005F4327">
                        <w:rPr>
                          <w:b/>
                          <w:sz w:val="24"/>
                        </w:rPr>
                        <w:t>5</w:t>
                      </w:r>
                    </w:p>
                  </w:txbxContent>
                </v:textbox>
              </v:shape>
            </w:pict>
          </mc:Fallback>
        </mc:AlternateContent>
      </w:r>
      <w:r w:rsidR="00F0065C">
        <w:rPr>
          <w:rFonts w:ascii="Harrington" w:hAnsi="Harrington"/>
          <w:noProof/>
          <w:color w:val="auto"/>
          <w:sz w:val="96"/>
          <w:szCs w:val="96"/>
        </w:rPr>
        <w:drawing>
          <wp:inline distT="0" distB="0" distL="0" distR="0" wp14:anchorId="63C8DFE6" wp14:editId="2C426135">
            <wp:extent cx="1273810" cy="1347470"/>
            <wp:effectExtent l="19050" t="0" r="2540" b="0"/>
            <wp:docPr id="16" name="Picture 16"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issors"/>
                    <pic:cNvPicPr>
                      <a:picLocks noChangeAspect="1" noChangeArrowheads="1"/>
                    </pic:cNvPicPr>
                  </pic:nvPicPr>
                  <pic:blipFill>
                    <a:blip r:embed="rId8"/>
                    <a:srcRect/>
                    <a:stretch>
                      <a:fillRect/>
                    </a:stretch>
                  </pic:blipFill>
                  <pic:spPr bwMode="auto">
                    <a:xfrm>
                      <a:off x="0" y="0"/>
                      <a:ext cx="1273810" cy="1347470"/>
                    </a:xfrm>
                    <a:prstGeom prst="rect">
                      <a:avLst/>
                    </a:prstGeom>
                    <a:noFill/>
                    <a:ln w="9525">
                      <a:noFill/>
                      <a:miter lim="800000"/>
                      <a:headEnd/>
                      <a:tailEnd/>
                    </a:ln>
                  </pic:spPr>
                </pic:pic>
              </a:graphicData>
            </a:graphic>
          </wp:inline>
        </w:drawing>
      </w:r>
      <w:r w:rsidR="00657D74">
        <w:rPr>
          <w:rFonts w:ascii="Harrington" w:hAnsi="Harrington"/>
          <w:color w:val="auto"/>
          <w:sz w:val="96"/>
          <w:szCs w:val="96"/>
        </w:rPr>
        <w:t>Salon</w:t>
      </w:r>
      <w:r w:rsidR="00705179" w:rsidRPr="00657D74">
        <w:rPr>
          <w:rFonts w:ascii="Harrington" w:hAnsi="Harrington"/>
          <w:color w:val="auto"/>
          <w:sz w:val="96"/>
          <w:szCs w:val="96"/>
        </w:rPr>
        <w:t xml:space="preserve"> News</w:t>
      </w:r>
      <w:r w:rsidR="0031048B">
        <w:rPr>
          <w:rFonts w:ascii="Harrington" w:hAnsi="Harrington"/>
          <w:color w:val="auto"/>
          <w:sz w:val="96"/>
          <w:szCs w:val="96"/>
        </w:rPr>
        <w:t xml:space="preserve"> </w:t>
      </w:r>
    </w:p>
    <w:p w14:paraId="5262350E" w14:textId="77777777" w:rsidR="0031048B" w:rsidRDefault="0031048B" w:rsidP="00F23019">
      <w:pPr>
        <w:pStyle w:val="StyleTitleAfter6pt"/>
        <w:rPr>
          <w:rFonts w:ascii="Harrington" w:hAnsi="Harrington"/>
          <w:color w:val="auto"/>
          <w:sz w:val="4"/>
          <w:szCs w:val="4"/>
        </w:rPr>
      </w:pPr>
    </w:p>
    <w:p w14:paraId="1C9A4490" w14:textId="77777777" w:rsidR="0031048B" w:rsidRPr="0031048B" w:rsidRDefault="0031048B" w:rsidP="00F23019">
      <w:pPr>
        <w:pStyle w:val="StyleTitleAfter6pt"/>
        <w:rPr>
          <w:rFonts w:ascii="Harrington" w:hAnsi="Harrington"/>
          <w:color w:val="auto"/>
          <w:sz w:val="4"/>
          <w:szCs w:val="4"/>
        </w:rPr>
      </w:pPr>
    </w:p>
    <w:p w14:paraId="6545000F" w14:textId="1C93626B" w:rsidR="002F4068" w:rsidRDefault="005F4327" w:rsidP="00915F27">
      <w:pPr>
        <w:ind w:right="-720"/>
        <w:rPr>
          <w:rStyle w:val="Strong"/>
          <w:rFonts w:ascii="Arial" w:hAnsi="Arial" w:cs="Arial"/>
          <w:b w:val="0"/>
          <w:szCs w:val="22"/>
        </w:rPr>
      </w:pPr>
      <w:r>
        <w:rPr>
          <w:rFonts w:ascii="Arial" w:hAnsi="Arial" w:cs="Arial"/>
          <w:bCs/>
          <w:noProof/>
          <w:szCs w:val="22"/>
        </w:rPr>
        <mc:AlternateContent>
          <mc:Choice Requires="wps">
            <w:drawing>
              <wp:anchor distT="0" distB="0" distL="114300" distR="114300" simplePos="0" relativeHeight="251652608" behindDoc="0" locked="0" layoutInCell="1" allowOverlap="1" wp14:anchorId="09980241" wp14:editId="178320F0">
                <wp:simplePos x="0" y="0"/>
                <wp:positionH relativeFrom="column">
                  <wp:posOffset>-228600</wp:posOffset>
                </wp:positionH>
                <wp:positionV relativeFrom="paragraph">
                  <wp:posOffset>98425</wp:posOffset>
                </wp:positionV>
                <wp:extent cx="6377305" cy="6558915"/>
                <wp:effectExtent l="9525" t="7620" r="13970" b="15240"/>
                <wp:wrapNone/>
                <wp:docPr id="149154199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7305" cy="6558915"/>
                        </a:xfrm>
                        <a:prstGeom prst="rect">
                          <a:avLst/>
                        </a:prstGeom>
                        <a:gradFill rotWithShape="1">
                          <a:gsLst>
                            <a:gs pos="0">
                              <a:srgbClr val="FFE5E5"/>
                            </a:gs>
                            <a:gs pos="64999">
                              <a:srgbClr val="FFBEBD"/>
                            </a:gs>
                            <a:gs pos="100000">
                              <a:srgbClr val="FFA1A2"/>
                            </a:gs>
                          </a:gsLst>
                          <a:lin ang="5400000" scaled="1"/>
                        </a:gradFill>
                        <a:ln w="9525">
                          <a:solidFill>
                            <a:srgbClr val="BC4542"/>
                          </a:solidFill>
                          <a:miter lim="800000"/>
                          <a:headEnd/>
                          <a:tailEnd/>
                        </a:ln>
                        <a:effectLst>
                          <a:outerShdw dist="20000" dir="5400000" rotWithShape="0">
                            <a:srgbClr val="808080">
                              <a:alpha val="37999"/>
                            </a:srgbClr>
                          </a:outerShdw>
                        </a:effectLst>
                      </wps:spPr>
                      <wps:txbx>
                        <w:txbxContent>
                          <w:p w14:paraId="2DF1BC72" w14:textId="77777777" w:rsidR="005763FC" w:rsidRPr="006E61FC" w:rsidRDefault="005763FC" w:rsidP="00C23617">
                            <w:pPr>
                              <w:ind w:left="2790"/>
                              <w:rPr>
                                <w:rFonts w:ascii="Calibri" w:hAnsi="Calibri" w:cs="Arial"/>
                                <w:sz w:val="24"/>
                              </w:rPr>
                            </w:pPr>
                            <w:r w:rsidRPr="006E61FC">
                              <w:rPr>
                                <w:rFonts w:ascii="Calibri" w:hAnsi="Calibri" w:cs="Arial"/>
                                <w:sz w:val="24"/>
                              </w:rPr>
                              <w:tab/>
                            </w:r>
                            <w:r w:rsidRPr="006E61FC">
                              <w:rPr>
                                <w:rFonts w:ascii="Calibri" w:hAnsi="Calibri" w:cs="Arial"/>
                                <w:sz w:val="24"/>
                              </w:rPr>
                              <w:tab/>
                            </w:r>
                          </w:p>
                          <w:p w14:paraId="2DD72873" w14:textId="77777777" w:rsidR="00CD39D8" w:rsidRPr="00F94FD7" w:rsidRDefault="00CD39D8" w:rsidP="00F94FD7">
                            <w:pPr>
                              <w:ind w:left="4770" w:hanging="4770"/>
                              <w:jc w:val="center"/>
                              <w:rPr>
                                <w:rFonts w:ascii="Cambria" w:eastAsia="Calibri" w:hAnsi="Cambria" w:cs="Calibri"/>
                                <w:b/>
                                <w:i/>
                                <w:sz w:val="32"/>
                                <w:szCs w:val="32"/>
                                <w:u w:val="single"/>
                              </w:rPr>
                            </w:pPr>
                            <w:r w:rsidRPr="00CD39D8">
                              <w:rPr>
                                <w:b/>
                                <w:sz w:val="36"/>
                                <w:szCs w:val="36"/>
                              </w:rPr>
                              <w:t>SAY GOODBYE TO DRY SKIN AND HAIR</w:t>
                            </w:r>
                          </w:p>
                          <w:p w14:paraId="32377EBF" w14:textId="77777777" w:rsidR="00F94FD7" w:rsidRDefault="00F94FD7" w:rsidP="00A916D0">
                            <w:pPr>
                              <w:spacing w:after="200" w:line="276" w:lineRule="auto"/>
                              <w:ind w:left="4320"/>
                              <w:jc w:val="both"/>
                            </w:pPr>
                          </w:p>
                          <w:p w14:paraId="16063D5B" w14:textId="77777777" w:rsidR="00693BEA" w:rsidRDefault="00CD39D8" w:rsidP="00A916D0">
                            <w:pPr>
                              <w:spacing w:after="200" w:line="276" w:lineRule="auto"/>
                              <w:ind w:left="4320"/>
                              <w:jc w:val="both"/>
                              <w:rPr>
                                <w:rFonts w:ascii="Cambria" w:eastAsia="Calibri" w:hAnsi="Cambria" w:cs="Calibri"/>
                                <w:szCs w:val="22"/>
                              </w:rPr>
                            </w:pPr>
                            <w:r>
                              <w:t>Winter weather can make your skin and hair look and feel like an alligator. Cold temperatures and winds, along with outdoor activities, contribute to uncomfortable flakey and dry skin. It can also really damage your hair.  Here are some tips on what you can do...</w:t>
                            </w:r>
                            <w:r w:rsidR="00693BEA" w:rsidRPr="006E61FC">
                              <w:rPr>
                                <w:rFonts w:ascii="Cambria" w:eastAsia="Calibri" w:hAnsi="Cambria" w:cs="Calibri"/>
                                <w:szCs w:val="22"/>
                              </w:rPr>
                              <w:t xml:space="preserve"> </w:t>
                            </w:r>
                          </w:p>
                          <w:p w14:paraId="086C88FB" w14:textId="77777777" w:rsidR="00211841" w:rsidRDefault="00211841" w:rsidP="00211841">
                            <w:pPr>
                              <w:spacing w:after="200" w:line="276" w:lineRule="auto"/>
                              <w:jc w:val="both"/>
                              <w:rPr>
                                <w:rFonts w:ascii="Cambria" w:hAnsi="Cambria" w:cs="Calibri"/>
                                <w:szCs w:val="22"/>
                              </w:rPr>
                            </w:pPr>
                            <w:r>
                              <w:rPr>
                                <w:rFonts w:ascii="Cambria" w:eastAsia="Calibri" w:hAnsi="Cambria" w:cs="Calibri"/>
                                <w:szCs w:val="22"/>
                              </w:rPr>
                              <w:t xml:space="preserve">1. </w:t>
                            </w:r>
                            <w:r w:rsidR="00CD39D8">
                              <w:t xml:space="preserve">A hot shower on a </w:t>
                            </w:r>
                            <w:proofErr w:type="gramStart"/>
                            <w:r w:rsidR="00CD39D8">
                              <w:t>cold morning sounds</w:t>
                            </w:r>
                            <w:proofErr w:type="gramEnd"/>
                            <w:r w:rsidR="00CD39D8">
                              <w:t xml:space="preserve"> great, but that is not the best idea. In fact, hot water will dry out your skin and hair, leaving skin dry and scaly and hair looking dull.  Instead, take a shorter warm shower, no more than ten minutes.</w:t>
                            </w:r>
                          </w:p>
                          <w:p w14:paraId="46CFAC25" w14:textId="77777777" w:rsidR="00211841" w:rsidRDefault="00211841" w:rsidP="00211841">
                            <w:pPr>
                              <w:spacing w:after="200" w:line="276" w:lineRule="auto"/>
                              <w:jc w:val="both"/>
                              <w:rPr>
                                <w:rFonts w:ascii="Cambria" w:hAnsi="Cambria" w:cs="Calibri"/>
                                <w:szCs w:val="22"/>
                              </w:rPr>
                            </w:pPr>
                            <w:r>
                              <w:rPr>
                                <w:rFonts w:ascii="Cambria" w:hAnsi="Cambria" w:cs="Calibri"/>
                                <w:szCs w:val="22"/>
                              </w:rPr>
                              <w:t xml:space="preserve">2. </w:t>
                            </w:r>
                            <w:r w:rsidR="00F94FD7">
                              <w:t>When done with the shower or washing your hands, apply cream or lotion to your freshly dried skin. Your hands will dry out with all the soap and/or alcohol-based hand sanitizer too. Have your stylist help you choose a hair conditioner for the winter months.</w:t>
                            </w:r>
                          </w:p>
                          <w:p w14:paraId="280BF2AA" w14:textId="77777777" w:rsidR="00F94FD7" w:rsidRPr="00211841" w:rsidRDefault="00211841" w:rsidP="00211841">
                            <w:pPr>
                              <w:spacing w:after="200" w:line="276" w:lineRule="auto"/>
                              <w:jc w:val="both"/>
                              <w:rPr>
                                <w:rFonts w:ascii="Cambria" w:hAnsi="Cambria" w:cs="Calibri"/>
                                <w:szCs w:val="22"/>
                              </w:rPr>
                            </w:pPr>
                            <w:r>
                              <w:rPr>
                                <w:rFonts w:ascii="Cambria" w:hAnsi="Cambria" w:cs="Calibri"/>
                                <w:szCs w:val="22"/>
                              </w:rPr>
                              <w:t xml:space="preserve">3. </w:t>
                            </w:r>
                            <w:r w:rsidR="00F94FD7">
                              <w:t>When choosing a skin lotion, read the ingredients. Look for creams or lotions with ingredients such as ceramides, urea, lactic acid and dimethicone.</w:t>
                            </w:r>
                          </w:p>
                          <w:p w14:paraId="6D693AD2" w14:textId="77777777" w:rsidR="00211841" w:rsidRDefault="00211841" w:rsidP="00211841">
                            <w:pPr>
                              <w:spacing w:before="100" w:beforeAutospacing="1" w:after="100" w:afterAutospacing="1"/>
                              <w:jc w:val="both"/>
                            </w:pPr>
                            <w:r>
                              <w:rPr>
                                <w:rFonts w:ascii="Cambria" w:hAnsi="Cambria" w:cs="Calibri"/>
                                <w:szCs w:val="22"/>
                              </w:rPr>
                              <w:t xml:space="preserve">4. </w:t>
                            </w:r>
                            <w:r w:rsidR="00F94FD7">
                              <w:t>Having the heat on will dry out your skin and hair as well. Use a humidifier in your office or home to add moisture to the air.</w:t>
                            </w:r>
                          </w:p>
                          <w:p w14:paraId="79028D09" w14:textId="77777777" w:rsidR="00211841" w:rsidRDefault="00693BEA" w:rsidP="00211841">
                            <w:pPr>
                              <w:spacing w:before="100" w:beforeAutospacing="1" w:after="100" w:afterAutospacing="1"/>
                              <w:jc w:val="both"/>
                            </w:pPr>
                            <w:r w:rsidRPr="006E61FC">
                              <w:rPr>
                                <w:rFonts w:ascii="Cambria" w:hAnsi="Cambria" w:cs="Calibri"/>
                                <w:szCs w:val="22"/>
                              </w:rPr>
                              <w:t xml:space="preserve">5.  </w:t>
                            </w:r>
                            <w:r w:rsidR="00F94FD7">
                              <w:t xml:space="preserve">What you wear </w:t>
                            </w:r>
                            <w:proofErr w:type="gramStart"/>
                            <w:r w:rsidR="00F94FD7">
                              <w:t>actually matters</w:t>
                            </w:r>
                            <w:proofErr w:type="gramEnd"/>
                            <w:r w:rsidR="00F94FD7">
                              <w:t>. Cotton is a soft natural fabric that will not irritate your skin.  You can wear a thin cotton layer under your clothes. Protect your hair from wind.</w:t>
                            </w:r>
                          </w:p>
                          <w:p w14:paraId="71E9911F" w14:textId="77777777" w:rsidR="00693BEA" w:rsidRPr="00211841" w:rsidRDefault="00693BEA" w:rsidP="00211841">
                            <w:pPr>
                              <w:spacing w:before="100" w:beforeAutospacing="1" w:after="100" w:afterAutospacing="1"/>
                              <w:jc w:val="both"/>
                            </w:pPr>
                            <w:r w:rsidRPr="006E61FC">
                              <w:rPr>
                                <w:rFonts w:ascii="Cambria" w:hAnsi="Cambria" w:cs="Calibri"/>
                                <w:szCs w:val="22"/>
                              </w:rPr>
                              <w:t xml:space="preserve">6.  </w:t>
                            </w:r>
                            <w:r w:rsidR="00F94FD7">
                              <w:t>Always use sunscreen. You can find moistures that include sunscreen with an SPF 15 or higher for daily use and SPF 30 for recreational use. This is true even during the winter.</w:t>
                            </w:r>
                          </w:p>
                          <w:p w14:paraId="28714009" w14:textId="77777777" w:rsidR="00211841" w:rsidRDefault="00211841" w:rsidP="00211841">
                            <w:pPr>
                              <w:spacing w:after="200" w:line="276" w:lineRule="auto"/>
                            </w:pPr>
                            <w:r>
                              <w:rPr>
                                <w:rFonts w:ascii="Cambria" w:eastAsia="Calibri" w:hAnsi="Cambria" w:cs="Calibri"/>
                                <w:szCs w:val="22"/>
                              </w:rPr>
                              <w:t xml:space="preserve">7.  </w:t>
                            </w:r>
                            <w:r>
                              <w:t>Remember that your scalp is part of your skin. Dry scalp problems sometimes require a different shampoo or conditioning treatment. Talk with your stylist about the best solution for your situation.</w:t>
                            </w:r>
                          </w:p>
                          <w:p w14:paraId="1BB250CB" w14:textId="77777777" w:rsidR="005763FC" w:rsidRPr="006E61FC" w:rsidRDefault="00211841" w:rsidP="00211841">
                            <w:pPr>
                              <w:spacing w:after="200" w:line="276" w:lineRule="auto"/>
                              <w:rPr>
                                <w:rFonts w:ascii="Calibri" w:hAnsi="Calibri" w:cs="Arial"/>
                                <w:sz w:val="24"/>
                              </w:rPr>
                            </w:pPr>
                            <w:r>
                              <w:t>8.  Your skin is your largest and most protective organ. Take good care of it.</w:t>
                            </w:r>
                          </w:p>
                          <w:p w14:paraId="22D24614" w14:textId="77777777" w:rsidR="005763FC" w:rsidRPr="006E61FC" w:rsidRDefault="005763FC" w:rsidP="00730E1C">
                            <w:pPr>
                              <w:rPr>
                                <w:rFonts w:ascii="Calibri" w:hAnsi="Calibri" w:cs="Arial"/>
                                <w:sz w:val="24"/>
                              </w:rPr>
                            </w:pPr>
                          </w:p>
                          <w:p w14:paraId="77D727EE" w14:textId="77777777" w:rsidR="005763FC" w:rsidRPr="006E61FC" w:rsidRDefault="005763FC" w:rsidP="00730E1C">
                            <w:pPr>
                              <w:rPr>
                                <w:rFonts w:ascii="Calibri" w:hAnsi="Calibri" w:cs="Arial"/>
                                <w:sz w:val="24"/>
                              </w:rPr>
                            </w:pPr>
                          </w:p>
                          <w:p w14:paraId="1423DE48" w14:textId="77777777" w:rsidR="005763FC" w:rsidRPr="006E61FC" w:rsidRDefault="005763FC" w:rsidP="00730E1C">
                            <w:pPr>
                              <w:rPr>
                                <w:rFonts w:ascii="Calibri" w:hAnsi="Calibri" w:cs="Arial"/>
                                <w:sz w:val="24"/>
                              </w:rPr>
                            </w:pPr>
                          </w:p>
                          <w:p w14:paraId="3F133DB5" w14:textId="77777777" w:rsidR="005763FC" w:rsidRPr="006E61FC" w:rsidRDefault="005763FC" w:rsidP="00C23617">
                            <w:pPr>
                              <w:ind w:left="2790"/>
                              <w:rPr>
                                <w:rFonts w:ascii="Calibri" w:hAnsi="Calibri" w:cs="Arial"/>
                                <w:sz w:val="24"/>
                              </w:rPr>
                            </w:pPr>
                          </w:p>
                          <w:p w14:paraId="60332284" w14:textId="77777777" w:rsidR="005763FC" w:rsidRPr="006E61FC" w:rsidRDefault="005763FC" w:rsidP="00C23617">
                            <w:pPr>
                              <w:ind w:left="2790"/>
                              <w:rPr>
                                <w:rFonts w:ascii="Calibri" w:hAnsi="Calibri" w:cs="Arial"/>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9980241" id="Text Box 51" o:spid="_x0000_s1027" type="#_x0000_t202" style="position:absolute;margin-left:-18pt;margin-top:7.75pt;width:502.15pt;height:51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" fillcolor="#ffe5e5" strokecolor="#bc4542">
                <v:fill color2="#ffa1a2" rotate="t" colors="0 #ffe5e5;42598f #ffbebd;1 #ffa1a2" focus="100%" type="gradient"/>
                <v:shadow on="t" opacity="24903f" origin=",.5" offset="0,.55556mm"/>
                <v:path arrowok="t"/>
                <v:textbox>
                  <w:txbxContent>
                    <w:p w14:paraId="2DF1BC72" w14:textId="77777777" w:rsidR="005763FC" w:rsidRPr="006E61FC" w:rsidRDefault="005763FC" w:rsidP="00C23617">
                      <w:pPr>
                        <w:ind w:left="2790"/>
                        <w:rPr>
                          <w:rFonts w:ascii="Calibri" w:hAnsi="Calibri" w:cs="Arial"/>
                          <w:sz w:val="24"/>
                        </w:rPr>
                      </w:pPr>
                      <w:r w:rsidRPr="006E61FC">
                        <w:rPr>
                          <w:rFonts w:ascii="Calibri" w:hAnsi="Calibri" w:cs="Arial"/>
                          <w:sz w:val="24"/>
                        </w:rPr>
                        <w:tab/>
                      </w:r>
                      <w:r w:rsidRPr="006E61FC">
                        <w:rPr>
                          <w:rFonts w:ascii="Calibri" w:hAnsi="Calibri" w:cs="Arial"/>
                          <w:sz w:val="24"/>
                        </w:rPr>
                        <w:tab/>
                      </w:r>
                    </w:p>
                    <w:p w14:paraId="2DD72873" w14:textId="77777777" w:rsidR="00CD39D8" w:rsidRPr="00F94FD7" w:rsidRDefault="00CD39D8" w:rsidP="00F94FD7">
                      <w:pPr>
                        <w:ind w:left="4770" w:hanging="4770"/>
                        <w:jc w:val="center"/>
                        <w:rPr>
                          <w:rFonts w:ascii="Cambria" w:eastAsia="Calibri" w:hAnsi="Cambria" w:cs="Calibri"/>
                          <w:b/>
                          <w:i/>
                          <w:sz w:val="32"/>
                          <w:szCs w:val="32"/>
                          <w:u w:val="single"/>
                        </w:rPr>
                      </w:pPr>
                      <w:r w:rsidRPr="00CD39D8">
                        <w:rPr>
                          <w:b/>
                          <w:sz w:val="36"/>
                          <w:szCs w:val="36"/>
                        </w:rPr>
                        <w:t>SAY GOODBYE TO DRY SKIN AND HAIR</w:t>
                      </w:r>
                    </w:p>
                    <w:p w14:paraId="32377EBF" w14:textId="77777777" w:rsidR="00F94FD7" w:rsidRDefault="00F94FD7" w:rsidP="00A916D0">
                      <w:pPr>
                        <w:spacing w:after="200" w:line="276" w:lineRule="auto"/>
                        <w:ind w:left="4320"/>
                        <w:jc w:val="both"/>
                      </w:pPr>
                    </w:p>
                    <w:p w14:paraId="16063D5B" w14:textId="77777777" w:rsidR="00693BEA" w:rsidRDefault="00CD39D8" w:rsidP="00A916D0">
                      <w:pPr>
                        <w:spacing w:after="200" w:line="276" w:lineRule="auto"/>
                        <w:ind w:left="4320"/>
                        <w:jc w:val="both"/>
                        <w:rPr>
                          <w:rFonts w:ascii="Cambria" w:eastAsia="Calibri" w:hAnsi="Cambria" w:cs="Calibri"/>
                          <w:szCs w:val="22"/>
                        </w:rPr>
                      </w:pPr>
                      <w:r>
                        <w:t>Winter weather can make your skin and hair look and feel like an alligator. Cold temperatures and winds, along with outdoor activities, contribute to uncomfortable flakey and dry skin. It can also really damage your hair.  Here are some tips on what you can do...</w:t>
                      </w:r>
                      <w:r w:rsidR="00693BEA" w:rsidRPr="006E61FC">
                        <w:rPr>
                          <w:rFonts w:ascii="Cambria" w:eastAsia="Calibri" w:hAnsi="Cambria" w:cs="Calibri"/>
                          <w:szCs w:val="22"/>
                        </w:rPr>
                        <w:t xml:space="preserve"> </w:t>
                      </w:r>
                    </w:p>
                    <w:p w14:paraId="086C88FB" w14:textId="77777777" w:rsidR="00211841" w:rsidRDefault="00211841" w:rsidP="00211841">
                      <w:pPr>
                        <w:spacing w:after="200" w:line="276" w:lineRule="auto"/>
                        <w:jc w:val="both"/>
                        <w:rPr>
                          <w:rFonts w:ascii="Cambria" w:hAnsi="Cambria" w:cs="Calibri"/>
                          <w:szCs w:val="22"/>
                        </w:rPr>
                      </w:pPr>
                      <w:r>
                        <w:rPr>
                          <w:rFonts w:ascii="Cambria" w:eastAsia="Calibri" w:hAnsi="Cambria" w:cs="Calibri"/>
                          <w:szCs w:val="22"/>
                        </w:rPr>
                        <w:t xml:space="preserve">1. </w:t>
                      </w:r>
                      <w:r w:rsidR="00CD39D8">
                        <w:t xml:space="preserve">A hot shower on a </w:t>
                      </w:r>
                      <w:proofErr w:type="gramStart"/>
                      <w:r w:rsidR="00CD39D8">
                        <w:t>cold morning sounds</w:t>
                      </w:r>
                      <w:proofErr w:type="gramEnd"/>
                      <w:r w:rsidR="00CD39D8">
                        <w:t xml:space="preserve"> great, but that is not the best idea. In fact, hot water will dry out your skin and hair, leaving skin dry and scaly and hair looking dull.  Instead, take a shorter warm shower, no more than ten minutes.</w:t>
                      </w:r>
                    </w:p>
                    <w:p w14:paraId="46CFAC25" w14:textId="77777777" w:rsidR="00211841" w:rsidRDefault="00211841" w:rsidP="00211841">
                      <w:pPr>
                        <w:spacing w:after="200" w:line="276" w:lineRule="auto"/>
                        <w:jc w:val="both"/>
                        <w:rPr>
                          <w:rFonts w:ascii="Cambria" w:hAnsi="Cambria" w:cs="Calibri"/>
                          <w:szCs w:val="22"/>
                        </w:rPr>
                      </w:pPr>
                      <w:r>
                        <w:rPr>
                          <w:rFonts w:ascii="Cambria" w:hAnsi="Cambria" w:cs="Calibri"/>
                          <w:szCs w:val="22"/>
                        </w:rPr>
                        <w:t xml:space="preserve">2. </w:t>
                      </w:r>
                      <w:r w:rsidR="00F94FD7">
                        <w:t>When done with the shower or washing your hands, apply cream or lotion to your freshly dried skin. Your hands will dry out with all the soap and/or alcohol-based hand sanitizer too. Have your stylist help you choose a hair conditioner for the winter months.</w:t>
                      </w:r>
                    </w:p>
                    <w:p w14:paraId="280BF2AA" w14:textId="77777777" w:rsidR="00F94FD7" w:rsidRPr="00211841" w:rsidRDefault="00211841" w:rsidP="00211841">
                      <w:pPr>
                        <w:spacing w:after="200" w:line="276" w:lineRule="auto"/>
                        <w:jc w:val="both"/>
                        <w:rPr>
                          <w:rFonts w:ascii="Cambria" w:hAnsi="Cambria" w:cs="Calibri"/>
                          <w:szCs w:val="22"/>
                        </w:rPr>
                      </w:pPr>
                      <w:r>
                        <w:rPr>
                          <w:rFonts w:ascii="Cambria" w:hAnsi="Cambria" w:cs="Calibri"/>
                          <w:szCs w:val="22"/>
                        </w:rPr>
                        <w:t xml:space="preserve">3. </w:t>
                      </w:r>
                      <w:r w:rsidR="00F94FD7">
                        <w:t>When choosing a skin lotion, read the ingredients. Look for creams or lotions with ingredients such as ceramides, urea, lactic acid and dimethicone.</w:t>
                      </w:r>
                    </w:p>
                    <w:p w14:paraId="6D693AD2" w14:textId="77777777" w:rsidR="00211841" w:rsidRDefault="00211841" w:rsidP="00211841">
                      <w:pPr>
                        <w:spacing w:before="100" w:beforeAutospacing="1" w:after="100" w:afterAutospacing="1"/>
                        <w:jc w:val="both"/>
                      </w:pPr>
                      <w:r>
                        <w:rPr>
                          <w:rFonts w:ascii="Cambria" w:hAnsi="Cambria" w:cs="Calibri"/>
                          <w:szCs w:val="22"/>
                        </w:rPr>
                        <w:t xml:space="preserve">4. </w:t>
                      </w:r>
                      <w:r w:rsidR="00F94FD7">
                        <w:t>Having the heat on will dry out your skin and hair as well. Use a humidifier in your office or home to add moisture to the air.</w:t>
                      </w:r>
                    </w:p>
                    <w:p w14:paraId="79028D09" w14:textId="77777777" w:rsidR="00211841" w:rsidRDefault="00693BEA" w:rsidP="00211841">
                      <w:pPr>
                        <w:spacing w:before="100" w:beforeAutospacing="1" w:after="100" w:afterAutospacing="1"/>
                        <w:jc w:val="both"/>
                      </w:pPr>
                      <w:r w:rsidRPr="006E61FC">
                        <w:rPr>
                          <w:rFonts w:ascii="Cambria" w:hAnsi="Cambria" w:cs="Calibri"/>
                          <w:szCs w:val="22"/>
                        </w:rPr>
                        <w:t xml:space="preserve">5.  </w:t>
                      </w:r>
                      <w:r w:rsidR="00F94FD7">
                        <w:t xml:space="preserve">What you wear </w:t>
                      </w:r>
                      <w:proofErr w:type="gramStart"/>
                      <w:r w:rsidR="00F94FD7">
                        <w:t>actually matters</w:t>
                      </w:r>
                      <w:proofErr w:type="gramEnd"/>
                      <w:r w:rsidR="00F94FD7">
                        <w:t>. Cotton is a soft natural fabric that will not irritate your skin.  You can wear a thin cotton layer under your clothes. Protect your hair from wind.</w:t>
                      </w:r>
                    </w:p>
                    <w:p w14:paraId="71E9911F" w14:textId="77777777" w:rsidR="00693BEA" w:rsidRPr="00211841" w:rsidRDefault="00693BEA" w:rsidP="00211841">
                      <w:pPr>
                        <w:spacing w:before="100" w:beforeAutospacing="1" w:after="100" w:afterAutospacing="1"/>
                        <w:jc w:val="both"/>
                      </w:pPr>
                      <w:r w:rsidRPr="006E61FC">
                        <w:rPr>
                          <w:rFonts w:ascii="Cambria" w:hAnsi="Cambria" w:cs="Calibri"/>
                          <w:szCs w:val="22"/>
                        </w:rPr>
                        <w:t xml:space="preserve">6.  </w:t>
                      </w:r>
                      <w:r w:rsidR="00F94FD7">
                        <w:t>Always use sunscreen. You can find moistures that include sunscreen with an SPF 15 or higher for daily use and SPF 30 for recreational use. This is true even during the winter.</w:t>
                      </w:r>
                    </w:p>
                    <w:p w14:paraId="28714009" w14:textId="77777777" w:rsidR="00211841" w:rsidRDefault="00211841" w:rsidP="00211841">
                      <w:pPr>
                        <w:spacing w:after="200" w:line="276" w:lineRule="auto"/>
                      </w:pPr>
                      <w:r>
                        <w:rPr>
                          <w:rFonts w:ascii="Cambria" w:eastAsia="Calibri" w:hAnsi="Cambria" w:cs="Calibri"/>
                          <w:szCs w:val="22"/>
                        </w:rPr>
                        <w:t xml:space="preserve">7.  </w:t>
                      </w:r>
                      <w:r>
                        <w:t>Remember that your scalp is part of your skin. Dry scalp problems sometimes require a different shampoo or conditioning treatment. Talk with your stylist about the best solution for your situation.</w:t>
                      </w:r>
                    </w:p>
                    <w:p w14:paraId="1BB250CB" w14:textId="77777777" w:rsidR="005763FC" w:rsidRPr="006E61FC" w:rsidRDefault="00211841" w:rsidP="00211841">
                      <w:pPr>
                        <w:spacing w:after="200" w:line="276" w:lineRule="auto"/>
                        <w:rPr>
                          <w:rFonts w:ascii="Calibri" w:hAnsi="Calibri" w:cs="Arial"/>
                          <w:sz w:val="24"/>
                        </w:rPr>
                      </w:pPr>
                      <w:r>
                        <w:t>8.  Your skin is your largest and most protective organ. Take good care of it.</w:t>
                      </w:r>
                    </w:p>
                    <w:p w14:paraId="22D24614" w14:textId="77777777" w:rsidR="005763FC" w:rsidRPr="006E61FC" w:rsidRDefault="005763FC" w:rsidP="00730E1C">
                      <w:pPr>
                        <w:rPr>
                          <w:rFonts w:ascii="Calibri" w:hAnsi="Calibri" w:cs="Arial"/>
                          <w:sz w:val="24"/>
                        </w:rPr>
                      </w:pPr>
                    </w:p>
                    <w:p w14:paraId="77D727EE" w14:textId="77777777" w:rsidR="005763FC" w:rsidRPr="006E61FC" w:rsidRDefault="005763FC" w:rsidP="00730E1C">
                      <w:pPr>
                        <w:rPr>
                          <w:rFonts w:ascii="Calibri" w:hAnsi="Calibri" w:cs="Arial"/>
                          <w:sz w:val="24"/>
                        </w:rPr>
                      </w:pPr>
                    </w:p>
                    <w:p w14:paraId="1423DE48" w14:textId="77777777" w:rsidR="005763FC" w:rsidRPr="006E61FC" w:rsidRDefault="005763FC" w:rsidP="00730E1C">
                      <w:pPr>
                        <w:rPr>
                          <w:rFonts w:ascii="Calibri" w:hAnsi="Calibri" w:cs="Arial"/>
                          <w:sz w:val="24"/>
                        </w:rPr>
                      </w:pPr>
                    </w:p>
                    <w:p w14:paraId="3F133DB5" w14:textId="77777777" w:rsidR="005763FC" w:rsidRPr="006E61FC" w:rsidRDefault="005763FC" w:rsidP="00C23617">
                      <w:pPr>
                        <w:ind w:left="2790"/>
                        <w:rPr>
                          <w:rFonts w:ascii="Calibri" w:hAnsi="Calibri" w:cs="Arial"/>
                          <w:sz w:val="24"/>
                        </w:rPr>
                      </w:pPr>
                    </w:p>
                    <w:p w14:paraId="60332284" w14:textId="77777777" w:rsidR="005763FC" w:rsidRPr="006E61FC" w:rsidRDefault="005763FC" w:rsidP="00C23617">
                      <w:pPr>
                        <w:ind w:left="2790"/>
                        <w:rPr>
                          <w:rFonts w:ascii="Calibri" w:hAnsi="Calibri" w:cs="Arial"/>
                          <w:sz w:val="24"/>
                        </w:rPr>
                      </w:pPr>
                    </w:p>
                  </w:txbxContent>
                </v:textbox>
              </v:shape>
            </w:pict>
          </mc:Fallback>
        </mc:AlternateContent>
      </w:r>
    </w:p>
    <w:p w14:paraId="23201EAF" w14:textId="74038927" w:rsidR="00A62725" w:rsidRDefault="005F4327" w:rsidP="00010C6B">
      <w:pPr>
        <w:spacing w:before="240"/>
        <w:ind w:right="-720"/>
        <w:rPr>
          <w:rStyle w:val="Strong"/>
          <w:rFonts w:ascii="Arial" w:hAnsi="Arial" w:cs="Arial"/>
          <w:b w:val="0"/>
          <w:sz w:val="21"/>
          <w:szCs w:val="21"/>
        </w:rPr>
      </w:pPr>
      <w:r>
        <w:rPr>
          <w:rFonts w:ascii="Helvetica" w:hAnsi="Helvetica" w:cs="Helvetica"/>
          <w:noProof/>
          <w:sz w:val="24"/>
        </w:rPr>
        <mc:AlternateContent>
          <mc:Choice Requires="wps">
            <w:drawing>
              <wp:anchor distT="0" distB="0" distL="114300" distR="114300" simplePos="0" relativeHeight="251668992" behindDoc="0" locked="0" layoutInCell="1" allowOverlap="1" wp14:anchorId="279B1C7B" wp14:editId="7B07C452">
                <wp:simplePos x="0" y="0"/>
                <wp:positionH relativeFrom="column">
                  <wp:posOffset>-191135</wp:posOffset>
                </wp:positionH>
                <wp:positionV relativeFrom="paragraph">
                  <wp:posOffset>490855</wp:posOffset>
                </wp:positionV>
                <wp:extent cx="2696210" cy="1471295"/>
                <wp:effectExtent l="0" t="0" r="0" b="0"/>
                <wp:wrapSquare wrapText="bothSides"/>
                <wp:docPr id="4700157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68453" w14:textId="3848AD75" w:rsidR="005763FC" w:rsidRDefault="005F4327">
                            <w:r>
                              <w:rPr>
                                <w:noProof/>
                              </w:rPr>
                              <w:drawing>
                                <wp:inline distT="0" distB="0" distL="0" distR="0" wp14:anchorId="20BC1103" wp14:editId="1451014E">
                                  <wp:extent cx="2428875" cy="1466850"/>
                                  <wp:effectExtent l="0" t="0" r="0" b="0"/>
                                  <wp:docPr id="189997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466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B1C7B" id="Text Box 27" o:spid="_x0000_s1028" type="#_x0000_t202" style="position:absolute;margin-left:-15.05pt;margin-top:38.65pt;width:212.3pt;height:115.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" filled="f" stroked="f">
                <v:textbox>
                  <w:txbxContent>
                    <w:p w14:paraId="77A68453" w14:textId="3848AD75" w:rsidR="005763FC" w:rsidRDefault="005F4327">
                      <w:r>
                        <w:rPr>
                          <w:noProof/>
                        </w:rPr>
                        <w:drawing>
                          <wp:inline distT="0" distB="0" distL="0" distR="0" wp14:anchorId="20BC1103" wp14:editId="1451014E">
                            <wp:extent cx="2428875" cy="1466850"/>
                            <wp:effectExtent l="0" t="0" r="0" b="0"/>
                            <wp:docPr id="189997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466850"/>
                                    </a:xfrm>
                                    <a:prstGeom prst="rect">
                                      <a:avLst/>
                                    </a:prstGeom>
                                    <a:noFill/>
                                    <a:ln>
                                      <a:noFill/>
                                    </a:ln>
                                  </pic:spPr>
                                </pic:pic>
                              </a:graphicData>
                            </a:graphic>
                          </wp:inline>
                        </w:drawing>
                      </w:r>
                    </w:p>
                  </w:txbxContent>
                </v:textbox>
                <w10:wrap type="square"/>
              </v:shape>
            </w:pict>
          </mc:Fallback>
        </mc:AlternateContent>
      </w:r>
      <w:r w:rsidR="00F0065C">
        <w:rPr>
          <w:rFonts w:ascii="Helvetica" w:hAnsi="Helvetica" w:cs="Helvetica"/>
          <w:noProof/>
          <w:sz w:val="24"/>
        </w:rPr>
        <w:drawing>
          <wp:inline distT="0" distB="0" distL="0" distR="0" wp14:anchorId="04A05C40" wp14:editId="16FFB442">
            <wp:extent cx="1871345" cy="1322705"/>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871345" cy="1322705"/>
                    </a:xfrm>
                    <a:prstGeom prst="rect">
                      <a:avLst/>
                    </a:prstGeom>
                    <a:noFill/>
                    <a:ln w="9525">
                      <a:noFill/>
                      <a:miter lim="800000"/>
                      <a:headEnd/>
                      <a:tailEnd/>
                    </a:ln>
                  </pic:spPr>
                </pic:pic>
              </a:graphicData>
            </a:graphic>
          </wp:inline>
        </w:drawing>
      </w:r>
    </w:p>
    <w:p w14:paraId="2245F43F" w14:textId="77777777" w:rsidR="00A62725" w:rsidRDefault="00A62725" w:rsidP="00B116DA">
      <w:pPr>
        <w:spacing w:before="240"/>
        <w:ind w:left="3420" w:right="-720"/>
        <w:rPr>
          <w:rStyle w:val="Strong"/>
          <w:rFonts w:ascii="Arial" w:hAnsi="Arial" w:cs="Arial"/>
          <w:b w:val="0"/>
          <w:sz w:val="21"/>
          <w:szCs w:val="21"/>
        </w:rPr>
      </w:pPr>
    </w:p>
    <w:p w14:paraId="70B7D21A" w14:textId="77777777" w:rsidR="00A62725" w:rsidRDefault="00A62725" w:rsidP="00B116DA">
      <w:pPr>
        <w:spacing w:before="240"/>
        <w:ind w:left="3420" w:right="-720"/>
        <w:rPr>
          <w:rStyle w:val="Strong"/>
          <w:rFonts w:ascii="Arial" w:hAnsi="Arial" w:cs="Arial"/>
          <w:b w:val="0"/>
          <w:sz w:val="21"/>
          <w:szCs w:val="21"/>
        </w:rPr>
      </w:pPr>
    </w:p>
    <w:p w14:paraId="570418A5" w14:textId="77777777" w:rsidR="00AF4C8B" w:rsidRDefault="00AF4C8B" w:rsidP="00B116DA">
      <w:pPr>
        <w:spacing w:before="240"/>
        <w:ind w:left="3420" w:right="-720"/>
        <w:rPr>
          <w:rStyle w:val="Strong"/>
          <w:rFonts w:ascii="Arial" w:hAnsi="Arial" w:cs="Arial"/>
          <w:b w:val="0"/>
          <w:sz w:val="21"/>
          <w:szCs w:val="21"/>
        </w:rPr>
      </w:pPr>
    </w:p>
    <w:p w14:paraId="53324CAE" w14:textId="77777777" w:rsidR="00AF4C8B" w:rsidRDefault="00AF4C8B" w:rsidP="00B116DA">
      <w:pPr>
        <w:spacing w:before="240"/>
        <w:ind w:left="3420" w:right="-720"/>
        <w:rPr>
          <w:rStyle w:val="Strong"/>
          <w:rFonts w:ascii="Arial" w:hAnsi="Arial" w:cs="Arial"/>
          <w:b w:val="0"/>
          <w:sz w:val="21"/>
          <w:szCs w:val="21"/>
        </w:rPr>
      </w:pPr>
    </w:p>
    <w:p w14:paraId="4BB487C7" w14:textId="77777777" w:rsidR="00AF4C8B" w:rsidRDefault="00AF4C8B" w:rsidP="00B116DA">
      <w:pPr>
        <w:spacing w:before="240"/>
        <w:ind w:left="3420" w:right="-720"/>
        <w:rPr>
          <w:rStyle w:val="Strong"/>
          <w:rFonts w:ascii="Arial" w:hAnsi="Arial" w:cs="Arial"/>
          <w:b w:val="0"/>
          <w:sz w:val="21"/>
          <w:szCs w:val="21"/>
        </w:rPr>
      </w:pPr>
    </w:p>
    <w:p w14:paraId="67C9AB97" w14:textId="77777777" w:rsidR="00AF4C8B" w:rsidRDefault="00AF4C8B" w:rsidP="00B116DA">
      <w:pPr>
        <w:spacing w:before="240"/>
        <w:ind w:left="3420" w:right="-720"/>
        <w:rPr>
          <w:rStyle w:val="Strong"/>
          <w:rFonts w:ascii="Arial" w:hAnsi="Arial" w:cs="Arial"/>
          <w:b w:val="0"/>
          <w:sz w:val="21"/>
          <w:szCs w:val="21"/>
        </w:rPr>
      </w:pPr>
    </w:p>
    <w:p w14:paraId="3EC8B8F1" w14:textId="77777777" w:rsidR="00B116DA" w:rsidRDefault="00B116DA" w:rsidP="004B22B8">
      <w:pPr>
        <w:spacing w:before="240"/>
        <w:ind w:right="-720"/>
        <w:rPr>
          <w:rStyle w:val="Strong"/>
          <w:rFonts w:ascii="Arial" w:hAnsi="Arial" w:cs="Arial"/>
          <w:b w:val="0"/>
          <w:sz w:val="21"/>
          <w:szCs w:val="21"/>
        </w:rPr>
      </w:pPr>
    </w:p>
    <w:p w14:paraId="356BBD68" w14:textId="77777777" w:rsidR="00B116DA" w:rsidRPr="00915F27" w:rsidRDefault="00B116DA" w:rsidP="00B116DA">
      <w:pPr>
        <w:spacing w:before="240"/>
        <w:ind w:left="3420" w:right="-720"/>
        <w:rPr>
          <w:rStyle w:val="Strong"/>
          <w:rFonts w:ascii="Arial" w:hAnsi="Arial" w:cs="Arial"/>
          <w:b w:val="0"/>
          <w:sz w:val="21"/>
          <w:szCs w:val="21"/>
        </w:rPr>
      </w:pPr>
    </w:p>
    <w:p w14:paraId="014E200B" w14:textId="77777777" w:rsidR="00B116DA" w:rsidRDefault="00B116DA" w:rsidP="00F85858">
      <w:pPr>
        <w:spacing w:before="120"/>
        <w:ind w:left="-540" w:right="-720" w:firstLine="720"/>
        <w:rPr>
          <w:rStyle w:val="Strong"/>
          <w:rFonts w:ascii="Arial" w:hAnsi="Arial" w:cs="Arial"/>
          <w:b w:val="0"/>
          <w:sz w:val="21"/>
          <w:szCs w:val="21"/>
        </w:rPr>
      </w:pPr>
    </w:p>
    <w:p w14:paraId="2D2FF0A2" w14:textId="77777777" w:rsidR="00B116DA" w:rsidRDefault="00B116DA" w:rsidP="00F85858">
      <w:pPr>
        <w:spacing w:before="120"/>
        <w:ind w:left="-540" w:right="-720" w:firstLine="720"/>
        <w:rPr>
          <w:rStyle w:val="Strong"/>
          <w:rFonts w:ascii="Arial" w:hAnsi="Arial" w:cs="Arial"/>
          <w:b w:val="0"/>
          <w:sz w:val="21"/>
          <w:szCs w:val="21"/>
        </w:rPr>
      </w:pPr>
    </w:p>
    <w:p w14:paraId="232F37E5" w14:textId="77777777" w:rsidR="00B116DA" w:rsidRDefault="00B116DA" w:rsidP="00F85858">
      <w:pPr>
        <w:spacing w:before="120"/>
        <w:ind w:left="-540" w:right="-720" w:firstLine="720"/>
        <w:rPr>
          <w:rStyle w:val="Strong"/>
          <w:rFonts w:ascii="Arial" w:hAnsi="Arial" w:cs="Arial"/>
          <w:b w:val="0"/>
          <w:sz w:val="21"/>
          <w:szCs w:val="21"/>
        </w:rPr>
      </w:pPr>
    </w:p>
    <w:p w14:paraId="657FFE47" w14:textId="77777777" w:rsidR="00B116DA" w:rsidRDefault="00B116DA" w:rsidP="00F85858">
      <w:pPr>
        <w:spacing w:before="120"/>
        <w:ind w:left="-540" w:right="-720" w:firstLine="720"/>
        <w:rPr>
          <w:rStyle w:val="Strong"/>
          <w:rFonts w:ascii="Arial" w:hAnsi="Arial" w:cs="Arial"/>
          <w:b w:val="0"/>
          <w:sz w:val="21"/>
          <w:szCs w:val="21"/>
        </w:rPr>
      </w:pPr>
    </w:p>
    <w:p w14:paraId="7A4AE72F" w14:textId="77777777" w:rsidR="00B116DA" w:rsidRDefault="00B116DA" w:rsidP="00F85858">
      <w:pPr>
        <w:spacing w:before="120"/>
        <w:ind w:left="-540" w:right="-720" w:firstLine="720"/>
        <w:rPr>
          <w:rStyle w:val="Strong"/>
          <w:rFonts w:ascii="Arial" w:hAnsi="Arial" w:cs="Arial"/>
          <w:b w:val="0"/>
          <w:sz w:val="21"/>
          <w:szCs w:val="21"/>
        </w:rPr>
      </w:pPr>
    </w:p>
    <w:p w14:paraId="2693E21F" w14:textId="77777777" w:rsidR="00B116DA" w:rsidRDefault="00B116DA" w:rsidP="00F85858">
      <w:pPr>
        <w:spacing w:before="120"/>
        <w:ind w:left="-540" w:right="-720" w:firstLine="720"/>
        <w:rPr>
          <w:rStyle w:val="Strong"/>
          <w:rFonts w:ascii="Arial" w:hAnsi="Arial" w:cs="Arial"/>
          <w:b w:val="0"/>
          <w:sz w:val="21"/>
          <w:szCs w:val="21"/>
        </w:rPr>
      </w:pPr>
    </w:p>
    <w:p w14:paraId="12569668" w14:textId="77777777" w:rsidR="00B116DA" w:rsidRDefault="00B116DA" w:rsidP="00F85858">
      <w:pPr>
        <w:spacing w:before="120"/>
        <w:ind w:left="-540" w:right="-720" w:firstLine="720"/>
        <w:rPr>
          <w:rStyle w:val="Strong"/>
          <w:rFonts w:ascii="Arial" w:hAnsi="Arial" w:cs="Arial"/>
          <w:b w:val="0"/>
          <w:sz w:val="21"/>
          <w:szCs w:val="21"/>
        </w:rPr>
      </w:pPr>
    </w:p>
    <w:p w14:paraId="1ED4D0C6" w14:textId="77777777" w:rsidR="00B116DA" w:rsidRDefault="00B116DA" w:rsidP="00F85858">
      <w:pPr>
        <w:spacing w:before="120"/>
        <w:ind w:left="-540" w:right="-720" w:firstLine="720"/>
        <w:rPr>
          <w:rStyle w:val="Strong"/>
          <w:rFonts w:ascii="Arial" w:hAnsi="Arial" w:cs="Arial"/>
          <w:b w:val="0"/>
          <w:sz w:val="21"/>
          <w:szCs w:val="21"/>
        </w:rPr>
      </w:pPr>
    </w:p>
    <w:p w14:paraId="655A1039" w14:textId="77777777" w:rsidR="00451965" w:rsidRDefault="00451965" w:rsidP="000C3B11">
      <w:pPr>
        <w:spacing w:before="120"/>
        <w:ind w:right="-720"/>
        <w:rPr>
          <w:rStyle w:val="Strong"/>
          <w:rFonts w:ascii="Arial" w:hAnsi="Arial" w:cs="Arial"/>
          <w:b w:val="0"/>
          <w:sz w:val="21"/>
          <w:szCs w:val="21"/>
        </w:rPr>
      </w:pPr>
    </w:p>
    <w:p w14:paraId="4B2D41CF" w14:textId="77777777" w:rsidR="00451965" w:rsidRDefault="00451965" w:rsidP="000C3B11">
      <w:pPr>
        <w:spacing w:before="120"/>
        <w:ind w:right="-720"/>
        <w:rPr>
          <w:rStyle w:val="Strong"/>
          <w:rFonts w:ascii="Arial" w:hAnsi="Arial" w:cs="Arial"/>
          <w:b w:val="0"/>
          <w:sz w:val="21"/>
          <w:szCs w:val="21"/>
        </w:rPr>
      </w:pPr>
    </w:p>
    <w:p w14:paraId="224279A5" w14:textId="77777777" w:rsidR="00841FD2" w:rsidRPr="00F85858" w:rsidRDefault="00841FD2" w:rsidP="000C3B11">
      <w:pPr>
        <w:spacing w:before="120"/>
        <w:ind w:right="-720"/>
        <w:rPr>
          <w:rFonts w:ascii="Arial" w:hAnsi="Arial" w:cs="Arial"/>
          <w:szCs w:val="22"/>
        </w:rPr>
      </w:pPr>
    </w:p>
    <w:p w14:paraId="6B416171" w14:textId="77777777" w:rsidR="00FF0EF0" w:rsidRDefault="00FF0EF0" w:rsidP="00B4747F">
      <w:pPr>
        <w:ind w:left="-720" w:right="-720"/>
        <w:rPr>
          <w:rFonts w:ascii="Arial" w:hAnsi="Arial" w:cs="Arial"/>
          <w:b/>
          <w:i/>
          <w:sz w:val="26"/>
          <w:szCs w:val="26"/>
        </w:rPr>
      </w:pPr>
    </w:p>
    <w:p w14:paraId="46441639" w14:textId="6EC66BB8" w:rsidR="009A585B" w:rsidRPr="00066DA9" w:rsidRDefault="005F4327" w:rsidP="009A585B">
      <w:pPr>
        <w:rPr>
          <w:rFonts w:ascii="Arial Black" w:hAnsi="Arial Black"/>
        </w:rPr>
      </w:pPr>
      <w:r>
        <w:rPr>
          <w:noProof/>
        </w:rPr>
        <mc:AlternateContent>
          <mc:Choice Requires="wps">
            <w:drawing>
              <wp:anchor distT="0" distB="0" distL="114300" distR="114300" simplePos="0" relativeHeight="251670016" behindDoc="0" locked="0" layoutInCell="1" allowOverlap="1" wp14:anchorId="6AB2F382" wp14:editId="5DD27B06">
                <wp:simplePos x="0" y="0"/>
                <wp:positionH relativeFrom="column">
                  <wp:posOffset>2874010</wp:posOffset>
                </wp:positionH>
                <wp:positionV relativeFrom="paragraph">
                  <wp:posOffset>800100</wp:posOffset>
                </wp:positionV>
                <wp:extent cx="3261360" cy="2046605"/>
                <wp:effectExtent l="0" t="0" r="0" b="0"/>
                <wp:wrapThrough wrapText="bothSides">
                  <wp:wrapPolygon edited="0">
                    <wp:start x="252" y="0"/>
                    <wp:lineTo x="252" y="21312"/>
                    <wp:lineTo x="21196" y="21312"/>
                    <wp:lineTo x="21196" y="0"/>
                    <wp:lineTo x="252" y="0"/>
                  </wp:wrapPolygon>
                </wp:wrapThrough>
                <wp:docPr id="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1360" cy="204660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55DDD80" w14:textId="24FF58BB" w:rsidR="005763FC" w:rsidRPr="00254096" w:rsidRDefault="005F4327">
                            <w:pPr>
                              <w:rPr>
                                <w:rFonts w:ascii="Calibri" w:hAnsi="Calibri"/>
                                <w:szCs w:val="22"/>
                              </w:rPr>
                            </w:pPr>
                            <w:r>
                              <w:rPr>
                                <w:rFonts w:ascii="Helvetica" w:hAnsi="Helvetica" w:cs="Helvetica"/>
                                <w:noProof/>
                                <w:sz w:val="24"/>
                              </w:rPr>
                              <w:drawing>
                                <wp:inline distT="0" distB="0" distL="0" distR="0" wp14:anchorId="545DEAD7" wp14:editId="616D449C">
                                  <wp:extent cx="3076575" cy="1981200"/>
                                  <wp:effectExtent l="0" t="0" r="0" b="0"/>
                                  <wp:docPr id="1113217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6575" cy="198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2F382" id="Text Box 6" o:spid="_x0000_s1029" type="#_x0000_t202" style="position:absolute;margin-left:226.3pt;margin-top:63pt;width:256.8pt;height:161.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" filled="f" stroked="f">
                <v:textbox>
                  <w:txbxContent>
                    <w:p w14:paraId="155DDD80" w14:textId="24FF58BB" w:rsidR="005763FC" w:rsidRPr="00254096" w:rsidRDefault="005F4327">
                      <w:pPr>
                        <w:rPr>
                          <w:rFonts w:ascii="Calibri" w:hAnsi="Calibri"/>
                          <w:szCs w:val="22"/>
                        </w:rPr>
                      </w:pPr>
                      <w:r>
                        <w:rPr>
                          <w:rFonts w:ascii="Helvetica" w:hAnsi="Helvetica" w:cs="Helvetica"/>
                          <w:noProof/>
                          <w:sz w:val="24"/>
                        </w:rPr>
                        <w:drawing>
                          <wp:inline distT="0" distB="0" distL="0" distR="0" wp14:anchorId="545DEAD7" wp14:editId="616D449C">
                            <wp:extent cx="3076575" cy="1981200"/>
                            <wp:effectExtent l="0" t="0" r="0" b="0"/>
                            <wp:docPr id="1113217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6575" cy="1981200"/>
                                    </a:xfrm>
                                    <a:prstGeom prst="rect">
                                      <a:avLst/>
                                    </a:prstGeom>
                                    <a:noFill/>
                                    <a:ln>
                                      <a:noFill/>
                                    </a:ln>
                                  </pic:spPr>
                                </pic:pic>
                              </a:graphicData>
                            </a:graphic>
                          </wp:inline>
                        </w:drawing>
                      </w:r>
                    </w:p>
                  </w:txbxContent>
                </v:textbox>
                <w10:wrap type="through"/>
              </v:shape>
            </w:pict>
          </mc:Fallback>
        </mc:AlternateContent>
      </w:r>
      <w:r>
        <w:rPr>
          <w:rFonts w:ascii="Calibri" w:hAnsi="Calibri"/>
          <w:noProof/>
          <w:szCs w:val="22"/>
        </w:rPr>
        <mc:AlternateContent>
          <mc:Choice Requires="wps">
            <w:drawing>
              <wp:anchor distT="0" distB="0" distL="114300" distR="114300" simplePos="0" relativeHeight="251650560" behindDoc="0" locked="0" layoutInCell="1" allowOverlap="1" wp14:anchorId="6E34B085" wp14:editId="1333F93C">
                <wp:simplePos x="0" y="0"/>
                <wp:positionH relativeFrom="column">
                  <wp:posOffset>-685800</wp:posOffset>
                </wp:positionH>
                <wp:positionV relativeFrom="paragraph">
                  <wp:posOffset>-113665</wp:posOffset>
                </wp:positionV>
                <wp:extent cx="6858000" cy="914400"/>
                <wp:effectExtent l="9525" t="9525" r="9525" b="19050"/>
                <wp:wrapNone/>
                <wp:docPr id="11770150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
                        </a:xfrm>
                        <a:prstGeom prst="rect">
                          <a:avLst/>
                        </a:prstGeom>
                        <a:gradFill rotWithShape="1">
                          <a:gsLst>
                            <a:gs pos="0">
                              <a:srgbClr val="FFE5E5"/>
                            </a:gs>
                            <a:gs pos="64999">
                              <a:srgbClr val="FFBEBD"/>
                            </a:gs>
                            <a:gs pos="100000">
                              <a:srgbClr val="FFA2A1"/>
                            </a:gs>
                          </a:gsLst>
                          <a:lin ang="5400000" scaled="1"/>
                        </a:gradFill>
                        <a:ln w="9525">
                          <a:solidFill>
                            <a:srgbClr val="BC4542"/>
                          </a:solidFill>
                          <a:miter lim="800000"/>
                          <a:headEnd/>
                          <a:tailEnd/>
                        </a:ln>
                        <a:effectLst>
                          <a:outerShdw dist="20000" dir="5400000" rotWithShape="0">
                            <a:srgbClr val="808080">
                              <a:alpha val="37999"/>
                            </a:srgbClr>
                          </a:outerShdw>
                        </a:effectLst>
                      </wps:spPr>
                      <wps:txbx>
                        <w:txbxContent>
                          <w:p w14:paraId="291692D4" w14:textId="7A55D6EC" w:rsidR="005763FC" w:rsidRPr="00915774" w:rsidRDefault="005F4327" w:rsidP="00915774">
                            <w:pPr>
                              <w:jc w:val="center"/>
                              <w:rPr>
                                <w:rFonts w:ascii="Verdana" w:hAnsi="Verdana"/>
                                <w:sz w:val="28"/>
                                <w:szCs w:val="28"/>
                              </w:rPr>
                            </w:pPr>
                            <w:r w:rsidRPr="005F4327">
                              <w:rPr>
                                <w:rStyle w:val="Strong"/>
                                <w:rFonts w:ascii="Verdana" w:hAnsi="Verdana"/>
                                <w:sz w:val="28"/>
                                <w:szCs w:val="28"/>
                              </w:rPr>
                              <w:t>"As December 2025 wraps the world in twinkling lights and cozy nights, let gratitude and self-care light your path—shine bright through the season’s magic!"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4B085" id="Text Box 305" o:spid="_x0000_s1030" type="#_x0000_t202" style="position:absolute;margin-left:-54pt;margin-top:-8.95pt;width:540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" fillcolor="#ffe5e5" strokecolor="#bc4542">
                <v:fill color2="#ffa2a1" rotate="t" colors="0 #ffe5e5;42598f #ffbebd;1 #ffa2a1" focus="100%" type="gradient"/>
                <v:shadow on="t" opacity="24903f" origin=",.5" offset="0,.55556mm"/>
                <v:textbox>
                  <w:txbxContent>
                    <w:p w14:paraId="291692D4" w14:textId="7A55D6EC" w:rsidR="005763FC" w:rsidRPr="00915774" w:rsidRDefault="005F4327" w:rsidP="00915774">
                      <w:pPr>
                        <w:jc w:val="center"/>
                        <w:rPr>
                          <w:rFonts w:ascii="Verdana" w:hAnsi="Verdana"/>
                          <w:sz w:val="28"/>
                          <w:szCs w:val="28"/>
                        </w:rPr>
                      </w:pPr>
                      <w:r w:rsidRPr="005F4327">
                        <w:rPr>
                          <w:rStyle w:val="Strong"/>
                          <w:rFonts w:ascii="Verdana" w:hAnsi="Verdana"/>
                          <w:sz w:val="28"/>
                          <w:szCs w:val="28"/>
                        </w:rPr>
                        <w:t>"As December 2025 wraps the world in twinkling lights and cozy nights, let gratitude and self-care light your path—shine bright through the season’s magic!"</w:t>
                      </w:r>
                    </w:p>
                  </w:txbxContent>
                </v:textbox>
              </v:shape>
            </w:pict>
          </mc:Fallback>
        </mc:AlternateContent>
      </w:r>
      <w:r w:rsidR="000651D1">
        <w:t xml:space="preserve">Though we travel the world over to </w:t>
      </w:r>
      <w:proofErr w:type="gramStart"/>
      <w:r w:rsidR="000651D1">
        <w:t>find the beautiful</w:t>
      </w:r>
      <w:proofErr w:type="gramEnd"/>
      <w:r w:rsidR="000651D1">
        <w:t xml:space="preserve">, we must carry it with us or we find </w:t>
      </w:r>
      <w:r>
        <w:rPr>
          <w:noProof/>
        </w:rPr>
        <mc:AlternateContent>
          <mc:Choice Requires="wps">
            <w:drawing>
              <wp:anchor distT="0" distB="0" distL="114300" distR="114300" simplePos="0" relativeHeight="251647488" behindDoc="1" locked="0" layoutInCell="1" allowOverlap="1" wp14:anchorId="7664C68A" wp14:editId="5411259E">
                <wp:simplePos x="0" y="0"/>
                <wp:positionH relativeFrom="page">
                  <wp:posOffset>508635</wp:posOffset>
                </wp:positionH>
                <wp:positionV relativeFrom="page">
                  <wp:posOffset>8346440</wp:posOffset>
                </wp:positionV>
                <wp:extent cx="6821170" cy="45085"/>
                <wp:effectExtent l="0" t="19050" r="17780" b="0"/>
                <wp:wrapNone/>
                <wp:docPr id="2"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1170" cy="45085"/>
                        </a:xfrm>
                        <a:custGeom>
                          <a:avLst/>
                          <a:gdLst>
                            <a:gd name="T0" fmla="*/ 0 w 10656"/>
                            <a:gd name="T1" fmla="*/ 10656 w 10656"/>
                          </a:gdLst>
                          <a:ahLst/>
                          <a:cxnLst>
                            <a:cxn ang="0">
                              <a:pos x="T0" y="0"/>
                            </a:cxn>
                            <a:cxn ang="0">
                              <a:pos x="T1" y="0"/>
                            </a:cxn>
                          </a:cxnLst>
                          <a:rect l="0" t="0" r="r" b="b"/>
                          <a:pathLst>
                            <a:path w="10656">
                              <a:moveTo>
                                <a:pt x="0" y="0"/>
                              </a:moveTo>
                              <a:lnTo>
                                <a:pt x="10656" y="0"/>
                              </a:lnTo>
                            </a:path>
                          </a:pathLst>
                        </a:custGeom>
                        <a:noFill/>
                        <a:ln w="47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73917" id="Freeform 300" o:spid="_x0000_s1026" style="position:absolute;margin-left:40.05pt;margin-top:657.2pt;width:537.1pt;height:3.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5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" path="m,l10656,e" filled="f" strokeweight="3.75pt">
                <v:path o:connecttype="custom" o:connectlocs="0,0;6821170,0" o:connectangles="0,0"/>
                <w10:wrap anchorx="page" anchory="page"/>
              </v:shape>
            </w:pict>
          </mc:Fallback>
        </mc:AlternateContent>
      </w:r>
      <w:r>
        <w:rPr>
          <w:rFonts w:ascii="Calibri" w:hAnsi="Calibri"/>
          <w:noProof/>
          <w:szCs w:val="22"/>
        </w:rPr>
        <mc:AlternateContent>
          <mc:Choice Requires="wps">
            <w:drawing>
              <wp:anchor distT="0" distB="0" distL="114300" distR="114300" simplePos="0" relativeHeight="251664896" behindDoc="0" locked="0" layoutInCell="1" allowOverlap="1" wp14:anchorId="13218F73" wp14:editId="141C13B2">
                <wp:simplePos x="0" y="0"/>
                <wp:positionH relativeFrom="column">
                  <wp:posOffset>571500</wp:posOffset>
                </wp:positionH>
                <wp:positionV relativeFrom="paragraph">
                  <wp:posOffset>7923530</wp:posOffset>
                </wp:positionV>
                <wp:extent cx="4572000" cy="457200"/>
                <wp:effectExtent l="19050" t="17145" r="19050" b="20955"/>
                <wp:wrapNone/>
                <wp:docPr id="20158384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57200"/>
                        </a:xfrm>
                        <a:prstGeom prst="rect">
                          <a:avLst/>
                        </a:prstGeom>
                        <a:solidFill>
                          <a:srgbClr val="C0504D"/>
                        </a:solidFill>
                        <a:ln w="25400">
                          <a:solidFill>
                            <a:srgbClr val="622423"/>
                          </a:solidFill>
                          <a:miter lim="800000"/>
                          <a:headEnd/>
                          <a:tailEnd/>
                        </a:ln>
                      </wps:spPr>
                      <wps:txbx>
                        <w:txbxContent>
                          <w:p w14:paraId="707FB796" w14:textId="77777777" w:rsidR="005763FC" w:rsidRPr="006E61FC" w:rsidRDefault="005763FC" w:rsidP="00E142E6">
                            <w:pPr>
                              <w:spacing w:before="120"/>
                              <w:jc w:val="center"/>
                              <w:rPr>
                                <w:rFonts w:ascii="Calibri" w:hAnsi="Calibri" w:cs="Calibri"/>
                                <w:kern w:val="28"/>
                                <w:sz w:val="32"/>
                                <w:szCs w:val="32"/>
                              </w:rPr>
                            </w:pPr>
                            <w:r w:rsidRPr="006E61FC">
                              <w:rPr>
                                <w:rFonts w:ascii="Calibri" w:hAnsi="Calibri" w:cs="Calibri"/>
                                <w:kern w:val="28"/>
                                <w:sz w:val="32"/>
                                <w:szCs w:val="32"/>
                              </w:rPr>
                              <w:t xml:space="preserve">Did You Know </w:t>
                            </w:r>
                            <w:r w:rsidR="00AD7BCF" w:rsidRPr="006E61FC">
                              <w:rPr>
                                <w:rFonts w:ascii="Calibri" w:hAnsi="Calibri" w:cs="Calibri"/>
                                <w:kern w:val="28"/>
                                <w:sz w:val="32"/>
                                <w:szCs w:val="32"/>
                              </w:rPr>
                              <w:t xml:space="preserve">Fun </w:t>
                            </w:r>
                            <w:r w:rsidRPr="006E61FC">
                              <w:rPr>
                                <w:rFonts w:ascii="Calibri" w:hAnsi="Calibri" w:cs="Calibri"/>
                                <w:kern w:val="28"/>
                                <w:sz w:val="32"/>
                                <w:szCs w:val="32"/>
                              </w:rPr>
                              <w:t xml:space="preserve">Facts – </w:t>
                            </w:r>
                            <w:r w:rsidR="00AD7BCF" w:rsidRPr="006E61FC">
                              <w:rPr>
                                <w:rFonts w:ascii="Calibri" w:hAnsi="Calibri" w:cs="Calibri"/>
                                <w:kern w:val="28"/>
                                <w:sz w:val="32"/>
                                <w:szCs w:val="32"/>
                              </w:rPr>
                              <w:t>New Year’s Eve</w:t>
                            </w:r>
                          </w:p>
                          <w:p w14:paraId="6EB2EF53" w14:textId="77777777" w:rsidR="005763FC" w:rsidRDefault="005763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218F73" id="Text Box 24" o:spid="_x0000_s1031" type="#_x0000_t202" style="position:absolute;margin-left:45pt;margin-top:623.9pt;width:5in;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" fillcolor="#c0504d" strokecolor="#622423" strokeweight="2pt">
                <v:textbox>
                  <w:txbxContent>
                    <w:p w14:paraId="707FB796" w14:textId="77777777" w:rsidR="005763FC" w:rsidRPr="006E61FC" w:rsidRDefault="005763FC" w:rsidP="00E142E6">
                      <w:pPr>
                        <w:spacing w:before="120"/>
                        <w:jc w:val="center"/>
                        <w:rPr>
                          <w:rFonts w:ascii="Calibri" w:hAnsi="Calibri" w:cs="Calibri"/>
                          <w:kern w:val="28"/>
                          <w:sz w:val="32"/>
                          <w:szCs w:val="32"/>
                        </w:rPr>
                      </w:pPr>
                      <w:r w:rsidRPr="006E61FC">
                        <w:rPr>
                          <w:rFonts w:ascii="Calibri" w:hAnsi="Calibri" w:cs="Calibri"/>
                          <w:kern w:val="28"/>
                          <w:sz w:val="32"/>
                          <w:szCs w:val="32"/>
                        </w:rPr>
                        <w:t xml:space="preserve">Did You Know </w:t>
                      </w:r>
                      <w:r w:rsidR="00AD7BCF" w:rsidRPr="006E61FC">
                        <w:rPr>
                          <w:rFonts w:ascii="Calibri" w:hAnsi="Calibri" w:cs="Calibri"/>
                          <w:kern w:val="28"/>
                          <w:sz w:val="32"/>
                          <w:szCs w:val="32"/>
                        </w:rPr>
                        <w:t xml:space="preserve">Fun </w:t>
                      </w:r>
                      <w:r w:rsidRPr="006E61FC">
                        <w:rPr>
                          <w:rFonts w:ascii="Calibri" w:hAnsi="Calibri" w:cs="Calibri"/>
                          <w:kern w:val="28"/>
                          <w:sz w:val="32"/>
                          <w:szCs w:val="32"/>
                        </w:rPr>
                        <w:t xml:space="preserve">Facts – </w:t>
                      </w:r>
                      <w:r w:rsidR="00AD7BCF" w:rsidRPr="006E61FC">
                        <w:rPr>
                          <w:rFonts w:ascii="Calibri" w:hAnsi="Calibri" w:cs="Calibri"/>
                          <w:kern w:val="28"/>
                          <w:sz w:val="32"/>
                          <w:szCs w:val="32"/>
                        </w:rPr>
                        <w:t>New Year’s Eve</w:t>
                      </w:r>
                    </w:p>
                    <w:p w14:paraId="6EB2EF53" w14:textId="77777777" w:rsidR="005763FC" w:rsidRDefault="005763FC"/>
                  </w:txbxContent>
                </v:textbox>
              </v:shape>
            </w:pict>
          </mc:Fallback>
        </mc:AlternateContent>
      </w:r>
      <w:r>
        <w:rPr>
          <w:rFonts w:ascii="Calibri" w:hAnsi="Calibri"/>
          <w:noProof/>
          <w:szCs w:val="22"/>
        </w:rPr>
        <mc:AlternateContent>
          <mc:Choice Requires="wps">
            <w:drawing>
              <wp:anchor distT="0" distB="0" distL="114300" distR="114300" simplePos="0" relativeHeight="251658752" behindDoc="0" locked="0" layoutInCell="1" allowOverlap="1" wp14:anchorId="0988F73D" wp14:editId="61532508">
                <wp:simplePos x="0" y="0"/>
                <wp:positionH relativeFrom="column">
                  <wp:posOffset>2743200</wp:posOffset>
                </wp:positionH>
                <wp:positionV relativeFrom="paragraph">
                  <wp:posOffset>2971800</wp:posOffset>
                </wp:positionV>
                <wp:extent cx="3449320" cy="2743200"/>
                <wp:effectExtent l="9525" t="8890" r="8255" b="19685"/>
                <wp:wrapNone/>
                <wp:docPr id="8051540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9320" cy="2743200"/>
                        </a:xfrm>
                        <a:prstGeom prst="rect">
                          <a:avLst/>
                        </a:prstGeom>
                        <a:gradFill rotWithShape="1">
                          <a:gsLst>
                            <a:gs pos="0">
                              <a:srgbClr val="FFE5E5"/>
                            </a:gs>
                            <a:gs pos="64999">
                              <a:srgbClr val="FFBEBD"/>
                            </a:gs>
                            <a:gs pos="100000">
                              <a:srgbClr val="FFA2A1"/>
                            </a:gs>
                          </a:gsLst>
                          <a:lin ang="5400000" scaled="1"/>
                        </a:gradFill>
                        <a:ln w="9525">
                          <a:solidFill>
                            <a:srgbClr val="BC4542"/>
                          </a:solidFill>
                          <a:miter lim="800000"/>
                          <a:headEnd/>
                          <a:tailEnd/>
                        </a:ln>
                        <a:effectLst>
                          <a:outerShdw dist="20000" dir="5400000" rotWithShape="0">
                            <a:srgbClr val="808080">
                              <a:alpha val="37999"/>
                            </a:srgbClr>
                          </a:outerShdw>
                        </a:effectLst>
                      </wps:spPr>
                      <wps:txbx>
                        <w:txbxContent>
                          <w:p w14:paraId="0C2E76BF" w14:textId="77777777" w:rsidR="005763FC" w:rsidRPr="00D8799A" w:rsidRDefault="005763FC" w:rsidP="001F41A8">
                            <w:pPr>
                              <w:jc w:val="center"/>
                              <w:rPr>
                                <w:rFonts w:ascii="Arial" w:hAnsi="Arial" w:cs="Arial"/>
                                <w:b/>
                                <w:i/>
                                <w:sz w:val="36"/>
                                <w:szCs w:val="36"/>
                                <w:u w:val="single"/>
                              </w:rPr>
                            </w:pPr>
                            <w:r w:rsidRPr="00D8799A">
                              <w:rPr>
                                <w:rFonts w:ascii="Arial" w:hAnsi="Arial" w:cs="Arial"/>
                                <w:b/>
                                <w:i/>
                                <w:sz w:val="36"/>
                                <w:szCs w:val="36"/>
                                <w:u w:val="single"/>
                              </w:rPr>
                              <w:t>December Events</w:t>
                            </w:r>
                          </w:p>
                          <w:p w14:paraId="6D8E2A7E" w14:textId="77777777" w:rsidR="00B24982" w:rsidRDefault="00B24982" w:rsidP="00D8799A">
                            <w:pPr>
                              <w:jc w:val="center"/>
                              <w:rPr>
                                <w:rFonts w:ascii="Arial" w:hAnsi="Arial" w:cs="Arial"/>
                                <w:b/>
                                <w:i/>
                                <w:sz w:val="40"/>
                                <w:szCs w:val="40"/>
                                <w:u w:val="single"/>
                              </w:rPr>
                            </w:pPr>
                          </w:p>
                          <w:p w14:paraId="2BA46E63" w14:textId="54000A68" w:rsidR="005F4327" w:rsidRDefault="005F4327" w:rsidP="001928A2">
                            <w:pPr>
                              <w:rPr>
                                <w:rFonts w:ascii="Times New Roman" w:hAnsi="Times New Roman"/>
                                <w:sz w:val="24"/>
                              </w:rPr>
                            </w:pPr>
                            <w:r w:rsidRPr="005F4327">
                              <w:rPr>
                                <w:rFonts w:ascii="Times New Roman" w:hAnsi="Times New Roman"/>
                                <w:sz w:val="24"/>
                              </w:rPr>
                              <w:t>7 - Pearl Harbor Day</w:t>
                            </w:r>
                          </w:p>
                          <w:p w14:paraId="7D0DEAC2" w14:textId="47949EFF" w:rsidR="001928A2" w:rsidRPr="00E8364F" w:rsidRDefault="005F4327" w:rsidP="001928A2">
                            <w:pPr>
                              <w:rPr>
                                <w:rFonts w:ascii="Times New Roman" w:hAnsi="Times New Roman"/>
                                <w:sz w:val="24"/>
                              </w:rPr>
                            </w:pPr>
                            <w:r>
                              <w:rPr>
                                <w:rFonts w:ascii="Times New Roman" w:hAnsi="Times New Roman"/>
                                <w:sz w:val="24"/>
                              </w:rPr>
                              <w:t>14</w:t>
                            </w:r>
                            <w:r w:rsidR="001928A2" w:rsidRPr="00E8364F">
                              <w:rPr>
                                <w:rFonts w:ascii="Times New Roman" w:hAnsi="Times New Roman"/>
                                <w:sz w:val="24"/>
                              </w:rPr>
                              <w:t xml:space="preserve"> - Chanukah lasts 8 days</w:t>
                            </w:r>
                          </w:p>
                          <w:p w14:paraId="44121CBA" w14:textId="77777777" w:rsidR="001928A2" w:rsidRPr="00E8364F" w:rsidRDefault="001928A2" w:rsidP="001928A2">
                            <w:pPr>
                              <w:rPr>
                                <w:rFonts w:ascii="Times New Roman" w:hAnsi="Times New Roman"/>
                                <w:sz w:val="24"/>
                              </w:rPr>
                            </w:pPr>
                            <w:r w:rsidRPr="00E8364F">
                              <w:rPr>
                                <w:rFonts w:ascii="Times New Roman" w:hAnsi="Times New Roman"/>
                                <w:sz w:val="24"/>
                              </w:rPr>
                              <w:t>12 - Poinsettia Day</w:t>
                            </w:r>
                          </w:p>
                          <w:p w14:paraId="05E4EEEE" w14:textId="77777777" w:rsidR="001928A2" w:rsidRPr="00E8364F" w:rsidRDefault="001928A2" w:rsidP="001928A2">
                            <w:pPr>
                              <w:rPr>
                                <w:rFonts w:ascii="Times New Roman" w:hAnsi="Times New Roman"/>
                                <w:sz w:val="24"/>
                              </w:rPr>
                            </w:pPr>
                            <w:r w:rsidRPr="00E8364F">
                              <w:rPr>
                                <w:rFonts w:ascii="Times New Roman" w:hAnsi="Times New Roman"/>
                                <w:sz w:val="24"/>
                              </w:rPr>
                              <w:t>21 - Winter Solstice (shortest day of the year)</w:t>
                            </w:r>
                          </w:p>
                          <w:p w14:paraId="3AAECE65" w14:textId="77777777" w:rsidR="001928A2" w:rsidRPr="00E8364F" w:rsidRDefault="001928A2" w:rsidP="001928A2">
                            <w:pPr>
                              <w:rPr>
                                <w:rFonts w:ascii="Times New Roman" w:hAnsi="Times New Roman"/>
                                <w:sz w:val="24"/>
                              </w:rPr>
                            </w:pPr>
                            <w:r w:rsidRPr="00E8364F">
                              <w:rPr>
                                <w:rFonts w:ascii="Times New Roman" w:hAnsi="Times New Roman"/>
                                <w:sz w:val="24"/>
                              </w:rPr>
                              <w:t>23 - Festivus – for the rest of us!</w:t>
                            </w:r>
                          </w:p>
                          <w:p w14:paraId="5F30B96E" w14:textId="77777777" w:rsidR="001928A2" w:rsidRPr="00E8364F" w:rsidRDefault="001928A2" w:rsidP="001928A2">
                            <w:pPr>
                              <w:rPr>
                                <w:rFonts w:ascii="Times New Roman" w:hAnsi="Times New Roman"/>
                                <w:sz w:val="24"/>
                              </w:rPr>
                            </w:pPr>
                            <w:r w:rsidRPr="00E8364F">
                              <w:rPr>
                                <w:rFonts w:ascii="Times New Roman" w:hAnsi="Times New Roman"/>
                                <w:sz w:val="24"/>
                              </w:rPr>
                              <w:t>25 - Christmas</w:t>
                            </w:r>
                          </w:p>
                          <w:p w14:paraId="6B468866" w14:textId="77777777" w:rsidR="001928A2" w:rsidRPr="00E8364F" w:rsidRDefault="001928A2" w:rsidP="001928A2">
                            <w:pPr>
                              <w:rPr>
                                <w:rFonts w:ascii="Times New Roman" w:hAnsi="Times New Roman"/>
                                <w:sz w:val="24"/>
                              </w:rPr>
                            </w:pPr>
                            <w:r w:rsidRPr="00E8364F">
                              <w:rPr>
                                <w:rFonts w:ascii="Times New Roman" w:hAnsi="Times New Roman"/>
                                <w:sz w:val="24"/>
                              </w:rPr>
                              <w:t>26 - Boxing Day – date can vary</w:t>
                            </w:r>
                          </w:p>
                          <w:p w14:paraId="0BEBB049" w14:textId="77777777" w:rsidR="001928A2" w:rsidRPr="00E8364F" w:rsidRDefault="001928A2" w:rsidP="001928A2">
                            <w:pPr>
                              <w:rPr>
                                <w:rFonts w:ascii="Times New Roman" w:hAnsi="Times New Roman"/>
                                <w:sz w:val="24"/>
                              </w:rPr>
                            </w:pPr>
                            <w:r w:rsidRPr="00E8364F">
                              <w:rPr>
                                <w:rFonts w:ascii="Times New Roman" w:hAnsi="Times New Roman"/>
                                <w:sz w:val="24"/>
                              </w:rPr>
                              <w:t>26 - Kwanzaa</w:t>
                            </w:r>
                          </w:p>
                          <w:p w14:paraId="6BD6A47A" w14:textId="77777777" w:rsidR="001928A2" w:rsidRPr="00E8364F" w:rsidRDefault="001928A2" w:rsidP="001928A2">
                            <w:pPr>
                              <w:rPr>
                                <w:rFonts w:ascii="Times New Roman" w:hAnsi="Times New Roman"/>
                                <w:sz w:val="24"/>
                              </w:rPr>
                            </w:pPr>
                            <w:r w:rsidRPr="00E8364F">
                              <w:rPr>
                                <w:rFonts w:ascii="Times New Roman" w:hAnsi="Times New Roman"/>
                                <w:sz w:val="24"/>
                              </w:rPr>
                              <w:t>27 - National Fruitcake Day</w:t>
                            </w:r>
                          </w:p>
                          <w:p w14:paraId="2470D2DC" w14:textId="77777777" w:rsidR="001928A2" w:rsidRPr="002E6472" w:rsidRDefault="001928A2" w:rsidP="001928A2">
                            <w:pPr>
                              <w:rPr>
                                <w:rFonts w:ascii="Arial" w:hAnsi="Arial" w:cs="Arial"/>
                                <w:i/>
                                <w:sz w:val="28"/>
                                <w:szCs w:val="28"/>
                              </w:rPr>
                            </w:pPr>
                            <w:r w:rsidRPr="00E8364F">
                              <w:rPr>
                                <w:rFonts w:ascii="Times New Roman" w:hAnsi="Times New Roman"/>
                                <w:sz w:val="24"/>
                              </w:rPr>
                              <w:t>31 - New Year’s Eve</w:t>
                            </w:r>
                          </w:p>
                          <w:p w14:paraId="17560330" w14:textId="77777777" w:rsidR="005763FC" w:rsidRPr="002E6472" w:rsidRDefault="005763FC" w:rsidP="00881E24">
                            <w:pPr>
                              <w:rPr>
                                <w:rFonts w:ascii="Arial" w:hAnsi="Arial" w:cs="Arial"/>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988F73D" id="Text Box 64" o:spid="_x0000_s1032" type="#_x0000_t202" style="position:absolute;margin-left:3in;margin-top:234pt;width:271.6pt;height:3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" fillcolor="#ffe5e5" strokecolor="#bc4542">
                <v:fill color2="#ffa2a1" rotate="t" colors="0 #ffe5e5;42598f #ffbebd;1 #ffa2a1" focus="100%" type="gradient"/>
                <v:shadow on="t" opacity="24903f" origin=",.5" offset="0,.55556mm"/>
                <v:path arrowok="t"/>
                <v:textbox>
                  <w:txbxContent>
                    <w:p w14:paraId="0C2E76BF" w14:textId="77777777" w:rsidR="005763FC" w:rsidRPr="00D8799A" w:rsidRDefault="005763FC" w:rsidP="001F41A8">
                      <w:pPr>
                        <w:jc w:val="center"/>
                        <w:rPr>
                          <w:rFonts w:ascii="Arial" w:hAnsi="Arial" w:cs="Arial"/>
                          <w:b/>
                          <w:i/>
                          <w:sz w:val="36"/>
                          <w:szCs w:val="36"/>
                          <w:u w:val="single"/>
                        </w:rPr>
                      </w:pPr>
                      <w:r w:rsidRPr="00D8799A">
                        <w:rPr>
                          <w:rFonts w:ascii="Arial" w:hAnsi="Arial" w:cs="Arial"/>
                          <w:b/>
                          <w:i/>
                          <w:sz w:val="36"/>
                          <w:szCs w:val="36"/>
                          <w:u w:val="single"/>
                        </w:rPr>
                        <w:t>December Events</w:t>
                      </w:r>
                    </w:p>
                    <w:p w14:paraId="6D8E2A7E" w14:textId="77777777" w:rsidR="00B24982" w:rsidRDefault="00B24982" w:rsidP="00D8799A">
                      <w:pPr>
                        <w:jc w:val="center"/>
                        <w:rPr>
                          <w:rFonts w:ascii="Arial" w:hAnsi="Arial" w:cs="Arial"/>
                          <w:b/>
                          <w:i/>
                          <w:sz w:val="40"/>
                          <w:szCs w:val="40"/>
                          <w:u w:val="single"/>
                        </w:rPr>
                      </w:pPr>
                    </w:p>
                    <w:p w14:paraId="2BA46E63" w14:textId="54000A68" w:rsidR="005F4327" w:rsidRDefault="005F4327" w:rsidP="001928A2">
                      <w:pPr>
                        <w:rPr>
                          <w:rFonts w:ascii="Times New Roman" w:hAnsi="Times New Roman"/>
                          <w:sz w:val="24"/>
                        </w:rPr>
                      </w:pPr>
                      <w:r w:rsidRPr="005F4327">
                        <w:rPr>
                          <w:rFonts w:ascii="Times New Roman" w:hAnsi="Times New Roman"/>
                          <w:sz w:val="24"/>
                        </w:rPr>
                        <w:t>7 - Pearl Harbor Day</w:t>
                      </w:r>
                    </w:p>
                    <w:p w14:paraId="7D0DEAC2" w14:textId="47949EFF" w:rsidR="001928A2" w:rsidRPr="00E8364F" w:rsidRDefault="005F4327" w:rsidP="001928A2">
                      <w:pPr>
                        <w:rPr>
                          <w:rFonts w:ascii="Times New Roman" w:hAnsi="Times New Roman"/>
                          <w:sz w:val="24"/>
                        </w:rPr>
                      </w:pPr>
                      <w:r>
                        <w:rPr>
                          <w:rFonts w:ascii="Times New Roman" w:hAnsi="Times New Roman"/>
                          <w:sz w:val="24"/>
                        </w:rPr>
                        <w:t>14</w:t>
                      </w:r>
                      <w:r w:rsidR="001928A2" w:rsidRPr="00E8364F">
                        <w:rPr>
                          <w:rFonts w:ascii="Times New Roman" w:hAnsi="Times New Roman"/>
                          <w:sz w:val="24"/>
                        </w:rPr>
                        <w:t xml:space="preserve"> - Chanukah lasts 8 days</w:t>
                      </w:r>
                    </w:p>
                    <w:p w14:paraId="44121CBA" w14:textId="77777777" w:rsidR="001928A2" w:rsidRPr="00E8364F" w:rsidRDefault="001928A2" w:rsidP="001928A2">
                      <w:pPr>
                        <w:rPr>
                          <w:rFonts w:ascii="Times New Roman" w:hAnsi="Times New Roman"/>
                          <w:sz w:val="24"/>
                        </w:rPr>
                      </w:pPr>
                      <w:r w:rsidRPr="00E8364F">
                        <w:rPr>
                          <w:rFonts w:ascii="Times New Roman" w:hAnsi="Times New Roman"/>
                          <w:sz w:val="24"/>
                        </w:rPr>
                        <w:t>12 - Poinsettia Day</w:t>
                      </w:r>
                    </w:p>
                    <w:p w14:paraId="05E4EEEE" w14:textId="77777777" w:rsidR="001928A2" w:rsidRPr="00E8364F" w:rsidRDefault="001928A2" w:rsidP="001928A2">
                      <w:pPr>
                        <w:rPr>
                          <w:rFonts w:ascii="Times New Roman" w:hAnsi="Times New Roman"/>
                          <w:sz w:val="24"/>
                        </w:rPr>
                      </w:pPr>
                      <w:r w:rsidRPr="00E8364F">
                        <w:rPr>
                          <w:rFonts w:ascii="Times New Roman" w:hAnsi="Times New Roman"/>
                          <w:sz w:val="24"/>
                        </w:rPr>
                        <w:t>21 - Winter Solstice (shortest day of the year)</w:t>
                      </w:r>
                    </w:p>
                    <w:p w14:paraId="3AAECE65" w14:textId="77777777" w:rsidR="001928A2" w:rsidRPr="00E8364F" w:rsidRDefault="001928A2" w:rsidP="001928A2">
                      <w:pPr>
                        <w:rPr>
                          <w:rFonts w:ascii="Times New Roman" w:hAnsi="Times New Roman"/>
                          <w:sz w:val="24"/>
                        </w:rPr>
                      </w:pPr>
                      <w:r w:rsidRPr="00E8364F">
                        <w:rPr>
                          <w:rFonts w:ascii="Times New Roman" w:hAnsi="Times New Roman"/>
                          <w:sz w:val="24"/>
                        </w:rPr>
                        <w:t>23 - Festivus – for the rest of us!</w:t>
                      </w:r>
                    </w:p>
                    <w:p w14:paraId="5F30B96E" w14:textId="77777777" w:rsidR="001928A2" w:rsidRPr="00E8364F" w:rsidRDefault="001928A2" w:rsidP="001928A2">
                      <w:pPr>
                        <w:rPr>
                          <w:rFonts w:ascii="Times New Roman" w:hAnsi="Times New Roman"/>
                          <w:sz w:val="24"/>
                        </w:rPr>
                      </w:pPr>
                      <w:r w:rsidRPr="00E8364F">
                        <w:rPr>
                          <w:rFonts w:ascii="Times New Roman" w:hAnsi="Times New Roman"/>
                          <w:sz w:val="24"/>
                        </w:rPr>
                        <w:t>25 - Christmas</w:t>
                      </w:r>
                    </w:p>
                    <w:p w14:paraId="6B468866" w14:textId="77777777" w:rsidR="001928A2" w:rsidRPr="00E8364F" w:rsidRDefault="001928A2" w:rsidP="001928A2">
                      <w:pPr>
                        <w:rPr>
                          <w:rFonts w:ascii="Times New Roman" w:hAnsi="Times New Roman"/>
                          <w:sz w:val="24"/>
                        </w:rPr>
                      </w:pPr>
                      <w:r w:rsidRPr="00E8364F">
                        <w:rPr>
                          <w:rFonts w:ascii="Times New Roman" w:hAnsi="Times New Roman"/>
                          <w:sz w:val="24"/>
                        </w:rPr>
                        <w:t>26 - Boxing Day – date can vary</w:t>
                      </w:r>
                    </w:p>
                    <w:p w14:paraId="0BEBB049" w14:textId="77777777" w:rsidR="001928A2" w:rsidRPr="00E8364F" w:rsidRDefault="001928A2" w:rsidP="001928A2">
                      <w:pPr>
                        <w:rPr>
                          <w:rFonts w:ascii="Times New Roman" w:hAnsi="Times New Roman"/>
                          <w:sz w:val="24"/>
                        </w:rPr>
                      </w:pPr>
                      <w:r w:rsidRPr="00E8364F">
                        <w:rPr>
                          <w:rFonts w:ascii="Times New Roman" w:hAnsi="Times New Roman"/>
                          <w:sz w:val="24"/>
                        </w:rPr>
                        <w:t>26 - Kwanzaa</w:t>
                      </w:r>
                    </w:p>
                    <w:p w14:paraId="6BD6A47A" w14:textId="77777777" w:rsidR="001928A2" w:rsidRPr="00E8364F" w:rsidRDefault="001928A2" w:rsidP="001928A2">
                      <w:pPr>
                        <w:rPr>
                          <w:rFonts w:ascii="Times New Roman" w:hAnsi="Times New Roman"/>
                          <w:sz w:val="24"/>
                        </w:rPr>
                      </w:pPr>
                      <w:r w:rsidRPr="00E8364F">
                        <w:rPr>
                          <w:rFonts w:ascii="Times New Roman" w:hAnsi="Times New Roman"/>
                          <w:sz w:val="24"/>
                        </w:rPr>
                        <w:t>27 - National Fruitcake Day</w:t>
                      </w:r>
                    </w:p>
                    <w:p w14:paraId="2470D2DC" w14:textId="77777777" w:rsidR="001928A2" w:rsidRPr="002E6472" w:rsidRDefault="001928A2" w:rsidP="001928A2">
                      <w:pPr>
                        <w:rPr>
                          <w:rFonts w:ascii="Arial" w:hAnsi="Arial" w:cs="Arial"/>
                          <w:i/>
                          <w:sz w:val="28"/>
                          <w:szCs w:val="28"/>
                        </w:rPr>
                      </w:pPr>
                      <w:r w:rsidRPr="00E8364F">
                        <w:rPr>
                          <w:rFonts w:ascii="Times New Roman" w:hAnsi="Times New Roman"/>
                          <w:sz w:val="24"/>
                        </w:rPr>
                        <w:t>31 - New Year’s Eve</w:t>
                      </w:r>
                    </w:p>
                    <w:p w14:paraId="17560330" w14:textId="77777777" w:rsidR="005763FC" w:rsidRPr="002E6472" w:rsidRDefault="005763FC" w:rsidP="00881E24">
                      <w:pPr>
                        <w:rPr>
                          <w:rFonts w:ascii="Arial" w:hAnsi="Arial" w:cs="Arial"/>
                          <w:i/>
                          <w:sz w:val="28"/>
                          <w:szCs w:val="28"/>
                        </w:rPr>
                      </w:pPr>
                    </w:p>
                  </w:txbxContent>
                </v:textbox>
              </v:shape>
            </w:pict>
          </mc:Fallback>
        </mc:AlternateContent>
      </w:r>
      <w:r>
        <w:rPr>
          <w:rFonts w:ascii="Calibri" w:hAnsi="Calibri"/>
          <w:noProof/>
          <w:szCs w:val="22"/>
        </w:rPr>
        <mc:AlternateContent>
          <mc:Choice Requires="wps">
            <w:drawing>
              <wp:anchor distT="0" distB="0" distL="114300" distR="114300" simplePos="0" relativeHeight="251665920" behindDoc="0" locked="0" layoutInCell="1" allowOverlap="1" wp14:anchorId="66818512" wp14:editId="5DA014D7">
                <wp:simplePos x="0" y="0"/>
                <wp:positionH relativeFrom="column">
                  <wp:posOffset>2743200</wp:posOffset>
                </wp:positionH>
                <wp:positionV relativeFrom="paragraph">
                  <wp:posOffset>5600700</wp:posOffset>
                </wp:positionV>
                <wp:extent cx="3449320" cy="2286000"/>
                <wp:effectExtent l="9525" t="8890" r="8255" b="19685"/>
                <wp:wrapNone/>
                <wp:docPr id="91985789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2286000"/>
                        </a:xfrm>
                        <a:prstGeom prst="rect">
                          <a:avLst/>
                        </a:prstGeom>
                        <a:gradFill rotWithShape="1">
                          <a:gsLst>
                            <a:gs pos="0">
                              <a:srgbClr val="FFE5E5"/>
                            </a:gs>
                            <a:gs pos="64999">
                              <a:srgbClr val="FFBEBD"/>
                            </a:gs>
                            <a:gs pos="100000">
                              <a:srgbClr val="FFA1A2"/>
                            </a:gs>
                          </a:gsLst>
                          <a:lin ang="5400000" scaled="1"/>
                        </a:gradFill>
                        <a:ln w="9525">
                          <a:solidFill>
                            <a:srgbClr val="795D9B"/>
                          </a:solidFill>
                          <a:miter lim="800000"/>
                          <a:headEnd/>
                          <a:tailEnd/>
                        </a:ln>
                        <a:effectLst>
                          <a:outerShdw dist="20000" dir="5400000" rotWithShape="0">
                            <a:srgbClr val="808080">
                              <a:alpha val="37999"/>
                            </a:srgbClr>
                          </a:outerShdw>
                        </a:effectLst>
                      </wps:spPr>
                      <wps:txbx>
                        <w:txbxContent>
                          <w:p w14:paraId="7634A3D7" w14:textId="36912F81" w:rsidR="005763FC" w:rsidRDefault="000D5A45">
                            <w:r>
                              <w:rPr>
                                <w:rFonts w:ascii="Helvetica" w:hAnsi="Helvetica" w:cs="Helvetica"/>
                                <w:noProof/>
                                <w:sz w:val="24"/>
                              </w:rPr>
                              <w:drawing>
                                <wp:inline distT="0" distB="0" distL="0" distR="0" wp14:anchorId="034AC85E" wp14:editId="7AD8491E">
                                  <wp:extent cx="3257550" cy="2171700"/>
                                  <wp:effectExtent l="0" t="0" r="0" b="0"/>
                                  <wp:docPr id="7725366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r w:rsidR="00F0065C">
                              <w:rPr>
                                <w:rFonts w:ascii="Helvetica" w:hAnsi="Helvetica" w:cs="Helvetica"/>
                                <w:noProof/>
                                <w:sz w:val="24"/>
                              </w:rPr>
                              <w:drawing>
                                <wp:inline distT="0" distB="0" distL="0" distR="0" wp14:anchorId="7D6FABFF" wp14:editId="40264D5F">
                                  <wp:extent cx="3218815" cy="2188210"/>
                                  <wp:effectExtent l="19050" t="0" r="63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218815" cy="21882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6818512" id="Text Box 25" o:spid="_x0000_s1033" type="#_x0000_t202" style="position:absolute;margin-left:3in;margin-top:441pt;width:271.6pt;height:18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" fillcolor="#ffe5e5" strokecolor="#795d9b">
                <v:fill color2="#ffa1a2" rotate="t" colors="0 #ffe5e5;42598f #ffbebd;1 #ffa1a2" focus="100%" type="gradient"/>
                <v:shadow on="t" opacity="24903f" origin=",.5" offset="0,.55556mm"/>
                <v:textbox>
                  <w:txbxContent>
                    <w:p w14:paraId="7634A3D7" w14:textId="36912F81" w:rsidR="005763FC" w:rsidRDefault="000D5A45">
                      <w:r>
                        <w:rPr>
                          <w:rFonts w:ascii="Helvetica" w:hAnsi="Helvetica" w:cs="Helvetica"/>
                          <w:noProof/>
                          <w:sz w:val="24"/>
                        </w:rPr>
                        <w:drawing>
                          <wp:inline distT="0" distB="0" distL="0" distR="0" wp14:anchorId="034AC85E" wp14:editId="7AD8491E">
                            <wp:extent cx="3257550" cy="2171700"/>
                            <wp:effectExtent l="0" t="0" r="0" b="0"/>
                            <wp:docPr id="7725366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r w:rsidR="00F0065C">
                        <w:rPr>
                          <w:rFonts w:ascii="Helvetica" w:hAnsi="Helvetica" w:cs="Helvetica"/>
                          <w:noProof/>
                          <w:sz w:val="24"/>
                        </w:rPr>
                        <w:drawing>
                          <wp:inline distT="0" distB="0" distL="0" distR="0" wp14:anchorId="7D6FABFF" wp14:editId="40264D5F">
                            <wp:extent cx="3218815" cy="2188210"/>
                            <wp:effectExtent l="19050" t="0" r="63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218815" cy="2188210"/>
                                    </a:xfrm>
                                    <a:prstGeom prst="rect">
                                      <a:avLst/>
                                    </a:prstGeom>
                                    <a:noFill/>
                                    <a:ln w="9525">
                                      <a:noFill/>
                                      <a:miter lim="800000"/>
                                      <a:headEnd/>
                                      <a:tailEnd/>
                                    </a:ln>
                                  </pic:spPr>
                                </pic:pic>
                              </a:graphicData>
                            </a:graphic>
                          </wp:inline>
                        </w:drawing>
                      </w:r>
                    </w:p>
                  </w:txbxContent>
                </v:textbox>
              </v:shape>
            </w:pict>
          </mc:Fallback>
        </mc:AlternateContent>
      </w:r>
      <w:r>
        <w:rPr>
          <w:rFonts w:ascii="Calibri" w:hAnsi="Calibri"/>
          <w:noProof/>
          <w:szCs w:val="22"/>
        </w:rPr>
        <mc:AlternateContent>
          <mc:Choice Requires="wps">
            <w:drawing>
              <wp:anchor distT="0" distB="0" distL="114300" distR="114300" simplePos="0" relativeHeight="251661824" behindDoc="0" locked="0" layoutInCell="1" allowOverlap="1" wp14:anchorId="11DB004C" wp14:editId="39709D04">
                <wp:simplePos x="0" y="0"/>
                <wp:positionH relativeFrom="column">
                  <wp:posOffset>-685800</wp:posOffset>
                </wp:positionH>
                <wp:positionV relativeFrom="paragraph">
                  <wp:posOffset>7886700</wp:posOffset>
                </wp:positionV>
                <wp:extent cx="2324100" cy="1267460"/>
                <wp:effectExtent l="9525" t="8890" r="9525" b="19050"/>
                <wp:wrapNone/>
                <wp:docPr id="13085166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267460"/>
                        </a:xfrm>
                        <a:prstGeom prst="rect">
                          <a:avLst/>
                        </a:prstGeom>
                        <a:gradFill rotWithShape="1">
                          <a:gsLst>
                            <a:gs pos="0">
                              <a:srgbClr val="FFE5E5"/>
                            </a:gs>
                            <a:gs pos="64999">
                              <a:srgbClr val="FFBEBD"/>
                            </a:gs>
                            <a:gs pos="100000">
                              <a:srgbClr val="FFA2A1"/>
                            </a:gs>
                          </a:gsLst>
                          <a:lin ang="5400000" scaled="1"/>
                        </a:gradFill>
                        <a:ln w="9525">
                          <a:solidFill>
                            <a:srgbClr val="BC4542"/>
                          </a:solidFill>
                          <a:miter lim="800000"/>
                          <a:headEnd/>
                          <a:tailEnd/>
                        </a:ln>
                        <a:effectLst>
                          <a:outerShdw dist="20000" dir="5400000" rotWithShape="0">
                            <a:srgbClr val="808080">
                              <a:alpha val="37999"/>
                            </a:srgbClr>
                          </a:outerShdw>
                        </a:effectLst>
                      </wps:spPr>
                      <wps:txbx>
                        <w:txbxContent>
                          <w:p w14:paraId="76987CDD" w14:textId="77777777" w:rsidR="005763FC" w:rsidRPr="0026191D" w:rsidRDefault="005763FC" w:rsidP="00871F47">
                            <w:pPr>
                              <w:widowControl w:val="0"/>
                              <w:spacing w:line="260" w:lineRule="exact"/>
                              <w:jc w:val="both"/>
                              <w:rPr>
                                <w:rFonts w:ascii="Arial" w:hAnsi="Arial" w:cs="Arial"/>
                                <w:b/>
                                <w:bCs/>
                                <w:w w:val="80"/>
                                <w:sz w:val="16"/>
                                <w:szCs w:val="16"/>
                              </w:rPr>
                            </w:pPr>
                          </w:p>
                          <w:p w14:paraId="52FB2338" w14:textId="77777777" w:rsidR="005763FC" w:rsidRDefault="005763FC" w:rsidP="00871F47">
                            <w:pPr>
                              <w:widowControl w:val="0"/>
                              <w:spacing w:line="260" w:lineRule="exact"/>
                              <w:jc w:val="both"/>
                              <w:rPr>
                                <w:rFonts w:ascii="Arial" w:hAnsi="Arial" w:cs="Arial"/>
                                <w:b/>
                                <w:bCs/>
                                <w:color w:val="FFFFFE"/>
                                <w:w w:val="80"/>
                                <w:sz w:val="16"/>
                                <w:szCs w:val="16"/>
                              </w:rPr>
                            </w:pPr>
                          </w:p>
                          <w:p w14:paraId="0782FBC8" w14:textId="77777777" w:rsidR="005763FC" w:rsidRDefault="005763FC" w:rsidP="00283859">
                            <w:pPr>
                              <w:rPr>
                                <w:rFonts w:ascii="SourceSansPro-Regular" w:hAnsi="SourceSansPro-Regular" w:cs="SourceSansPro-Regular"/>
                                <w:sz w:val="28"/>
                                <w:szCs w:val="28"/>
                              </w:rPr>
                            </w:pPr>
                          </w:p>
                          <w:p w14:paraId="4701D25E" w14:textId="77777777" w:rsidR="00AD7BCF" w:rsidRPr="006E61FC" w:rsidRDefault="00AD7BCF">
                            <w:pPr>
                              <w:rPr>
                                <w:rFonts w:ascii="Calibri" w:hAnsi="Calibri"/>
                                <w:sz w:val="20"/>
                                <w:szCs w:val="20"/>
                              </w:rPr>
                            </w:pPr>
                            <w:r w:rsidRPr="006E61FC">
                              <w:rPr>
                                <w:rFonts w:ascii="Calibri" w:hAnsi="Calibri"/>
                                <w:sz w:val="20"/>
                                <w:szCs w:val="20"/>
                              </w:rPr>
                              <w:t xml:space="preserve">The First New Year’s Eve celebration was over 4,000 years ago. Julius </w:t>
                            </w:r>
                            <w:r w:rsidR="00100DA8" w:rsidRPr="006E61FC">
                              <w:rPr>
                                <w:rFonts w:ascii="Calibri" w:hAnsi="Calibri"/>
                                <w:sz w:val="20"/>
                                <w:szCs w:val="20"/>
                              </w:rPr>
                              <w:t>Caesar</w:t>
                            </w:r>
                            <w:r w:rsidRPr="006E61FC">
                              <w:rPr>
                                <w:rFonts w:ascii="Calibri" w:hAnsi="Calibri"/>
                                <w:sz w:val="20"/>
                                <w:szCs w:val="20"/>
                              </w:rPr>
                              <w:t xml:space="preserve"> was the first to declare Jan. 1 a national holiday.</w:t>
                            </w:r>
                            <w:r w:rsidRPr="006E61FC">
                              <w:rPr>
                                <w:rFonts w:ascii="Calibri" w:hAnsi="Calibri"/>
                                <w:sz w:val="20"/>
                                <w:szCs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B004C" id="Text Box 20" o:spid="_x0000_s1034" type="#_x0000_t202" style="position:absolute;margin-left:-54pt;margin-top:621pt;width:183pt;height:99.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" fillcolor="#ffe5e5" strokecolor="#bc4542">
                <v:fill color2="#ffa2a1" rotate="t" colors="0 #ffe5e5;42598f #ffbebd;1 #ffa2a1" focus="100%" type="gradient"/>
                <v:shadow on="t" opacity="24903f" origin=",.5" offset="0,.55556mm"/>
                <v:textbox>
                  <w:txbxContent>
                    <w:p w14:paraId="76987CDD" w14:textId="77777777" w:rsidR="005763FC" w:rsidRPr="0026191D" w:rsidRDefault="005763FC" w:rsidP="00871F47">
                      <w:pPr>
                        <w:widowControl w:val="0"/>
                        <w:spacing w:line="260" w:lineRule="exact"/>
                        <w:jc w:val="both"/>
                        <w:rPr>
                          <w:rFonts w:ascii="Arial" w:hAnsi="Arial" w:cs="Arial"/>
                          <w:b/>
                          <w:bCs/>
                          <w:w w:val="80"/>
                          <w:sz w:val="16"/>
                          <w:szCs w:val="16"/>
                        </w:rPr>
                      </w:pPr>
                    </w:p>
                    <w:p w14:paraId="52FB2338" w14:textId="77777777" w:rsidR="005763FC" w:rsidRDefault="005763FC" w:rsidP="00871F47">
                      <w:pPr>
                        <w:widowControl w:val="0"/>
                        <w:spacing w:line="260" w:lineRule="exact"/>
                        <w:jc w:val="both"/>
                        <w:rPr>
                          <w:rFonts w:ascii="Arial" w:hAnsi="Arial" w:cs="Arial"/>
                          <w:b/>
                          <w:bCs/>
                          <w:color w:val="FFFFFE"/>
                          <w:w w:val="80"/>
                          <w:sz w:val="16"/>
                          <w:szCs w:val="16"/>
                        </w:rPr>
                      </w:pPr>
                    </w:p>
                    <w:p w14:paraId="0782FBC8" w14:textId="77777777" w:rsidR="005763FC" w:rsidRDefault="005763FC" w:rsidP="00283859">
                      <w:pPr>
                        <w:rPr>
                          <w:rFonts w:ascii="SourceSansPro-Regular" w:hAnsi="SourceSansPro-Regular" w:cs="SourceSansPro-Regular"/>
                          <w:sz w:val="28"/>
                          <w:szCs w:val="28"/>
                        </w:rPr>
                      </w:pPr>
                    </w:p>
                    <w:p w14:paraId="4701D25E" w14:textId="77777777" w:rsidR="00AD7BCF" w:rsidRPr="006E61FC" w:rsidRDefault="00AD7BCF">
                      <w:pPr>
                        <w:rPr>
                          <w:rFonts w:ascii="Calibri" w:hAnsi="Calibri"/>
                          <w:sz w:val="20"/>
                          <w:szCs w:val="20"/>
                        </w:rPr>
                      </w:pPr>
                      <w:r w:rsidRPr="006E61FC">
                        <w:rPr>
                          <w:rFonts w:ascii="Calibri" w:hAnsi="Calibri"/>
                          <w:sz w:val="20"/>
                          <w:szCs w:val="20"/>
                        </w:rPr>
                        <w:t xml:space="preserve">The First New Year’s Eve celebration was over 4,000 years ago. Julius </w:t>
                      </w:r>
                      <w:r w:rsidR="00100DA8" w:rsidRPr="006E61FC">
                        <w:rPr>
                          <w:rFonts w:ascii="Calibri" w:hAnsi="Calibri"/>
                          <w:sz w:val="20"/>
                          <w:szCs w:val="20"/>
                        </w:rPr>
                        <w:t>Caesar</w:t>
                      </w:r>
                      <w:r w:rsidRPr="006E61FC">
                        <w:rPr>
                          <w:rFonts w:ascii="Calibri" w:hAnsi="Calibri"/>
                          <w:sz w:val="20"/>
                          <w:szCs w:val="20"/>
                        </w:rPr>
                        <w:t xml:space="preserve"> was the first to declare Jan. 1 a national holiday.</w:t>
                      </w:r>
                      <w:r w:rsidRPr="006E61FC">
                        <w:rPr>
                          <w:rFonts w:ascii="Calibri" w:hAnsi="Calibri"/>
                          <w:sz w:val="20"/>
                          <w:szCs w:val="20"/>
                        </w:rPr>
                        <w:tab/>
                      </w:r>
                    </w:p>
                  </w:txbxContent>
                </v:textbox>
              </v:shape>
            </w:pict>
          </mc:Fallback>
        </mc:AlternateContent>
      </w:r>
      <w:r>
        <w:rPr>
          <w:rFonts w:ascii="Calibri" w:hAnsi="Calibri"/>
          <w:noProof/>
          <w:szCs w:val="22"/>
        </w:rPr>
        <mc:AlternateContent>
          <mc:Choice Requires="wps">
            <w:drawing>
              <wp:anchor distT="0" distB="0" distL="114300" distR="114300" simplePos="0" relativeHeight="251663872" behindDoc="0" locked="0" layoutInCell="1" allowOverlap="1" wp14:anchorId="19A727A6" wp14:editId="50C6525E">
                <wp:simplePos x="0" y="0"/>
                <wp:positionH relativeFrom="column">
                  <wp:posOffset>3829050</wp:posOffset>
                </wp:positionH>
                <wp:positionV relativeFrom="paragraph">
                  <wp:posOffset>7886700</wp:posOffset>
                </wp:positionV>
                <wp:extent cx="2352675" cy="1264920"/>
                <wp:effectExtent l="9525" t="8890" r="9525" b="21590"/>
                <wp:wrapNone/>
                <wp:docPr id="82039139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64920"/>
                        </a:xfrm>
                        <a:prstGeom prst="rect">
                          <a:avLst/>
                        </a:prstGeom>
                        <a:gradFill rotWithShape="1">
                          <a:gsLst>
                            <a:gs pos="0">
                              <a:srgbClr val="FFE5E5"/>
                            </a:gs>
                            <a:gs pos="64999">
                              <a:srgbClr val="FFBEBD"/>
                            </a:gs>
                            <a:gs pos="100000">
                              <a:srgbClr val="FFA2A1"/>
                            </a:gs>
                          </a:gsLst>
                          <a:lin ang="5400000" scaled="1"/>
                        </a:gradFill>
                        <a:ln w="9525">
                          <a:solidFill>
                            <a:srgbClr val="BC4542"/>
                          </a:solidFill>
                          <a:miter lim="800000"/>
                          <a:headEnd/>
                          <a:tailEnd/>
                        </a:ln>
                        <a:effectLst>
                          <a:outerShdw dist="20000" dir="5400000" rotWithShape="0">
                            <a:srgbClr val="808080">
                              <a:alpha val="37999"/>
                            </a:srgbClr>
                          </a:outerShdw>
                        </a:effectLst>
                      </wps:spPr>
                      <wps:txbx>
                        <w:txbxContent>
                          <w:p w14:paraId="37414F5D" w14:textId="77777777" w:rsidR="005763FC" w:rsidRDefault="005763FC"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14:paraId="5F8E6B8A" w14:textId="77777777" w:rsidR="005763FC" w:rsidRDefault="005763FC" w:rsidP="00871F47">
                            <w:pPr>
                              <w:widowControl w:val="0"/>
                              <w:spacing w:line="260" w:lineRule="exact"/>
                              <w:jc w:val="both"/>
                              <w:rPr>
                                <w:rFonts w:ascii="Arial" w:hAnsi="Arial" w:cs="Arial"/>
                                <w:b/>
                                <w:bCs/>
                                <w:color w:val="FFFFFE"/>
                                <w:w w:val="80"/>
                                <w:sz w:val="16"/>
                                <w:szCs w:val="16"/>
                              </w:rPr>
                            </w:pPr>
                          </w:p>
                          <w:p w14:paraId="75C07548" w14:textId="77777777" w:rsidR="006802C9" w:rsidRDefault="006802C9" w:rsidP="00871F47">
                            <w:pPr>
                              <w:widowControl w:val="0"/>
                              <w:spacing w:line="260" w:lineRule="exact"/>
                              <w:jc w:val="both"/>
                              <w:rPr>
                                <w:rFonts w:ascii="Arial" w:hAnsi="Arial" w:cs="Arial"/>
                                <w:b/>
                                <w:bCs/>
                                <w:color w:val="FFFFFE"/>
                                <w:w w:val="80"/>
                                <w:sz w:val="16"/>
                                <w:szCs w:val="16"/>
                              </w:rPr>
                            </w:pPr>
                          </w:p>
                          <w:p w14:paraId="7360376D" w14:textId="77777777" w:rsidR="005763FC" w:rsidRDefault="005763FC" w:rsidP="00871F47">
                            <w:pPr>
                              <w:widowControl w:val="0"/>
                              <w:spacing w:line="260" w:lineRule="exact"/>
                              <w:jc w:val="both"/>
                              <w:rPr>
                                <w:rFonts w:ascii="Arial" w:hAnsi="Arial" w:cs="Arial"/>
                                <w:b/>
                                <w:bCs/>
                                <w:color w:val="FFFFFE"/>
                                <w:w w:val="80"/>
                                <w:szCs w:val="22"/>
                              </w:rPr>
                            </w:pPr>
                          </w:p>
                          <w:p w14:paraId="4D3B3C92" w14:textId="77777777" w:rsidR="005763FC" w:rsidRPr="006E61FC" w:rsidRDefault="006802C9" w:rsidP="006802C9">
                            <w:pPr>
                              <w:widowControl w:val="0"/>
                              <w:spacing w:line="260" w:lineRule="exact"/>
                              <w:jc w:val="right"/>
                              <w:rPr>
                                <w:rFonts w:ascii="Cambria" w:hAnsi="Cambria" w:cs="Arial"/>
                                <w:bCs/>
                                <w:w w:val="80"/>
                                <w:sz w:val="20"/>
                                <w:szCs w:val="20"/>
                              </w:rPr>
                            </w:pPr>
                            <w:r w:rsidRPr="006E61FC">
                              <w:rPr>
                                <w:rFonts w:ascii="Calibri" w:hAnsi="Calibri" w:cs="Calibri"/>
                                <w:bCs/>
                                <w:w w:val="80"/>
                                <w:sz w:val="20"/>
                                <w:szCs w:val="20"/>
                              </w:rPr>
                              <w:t>About 1 million people gather in New York City’s Times Square to watch the ball drop</w:t>
                            </w:r>
                            <w:r w:rsidRPr="006E61FC">
                              <w:rPr>
                                <w:rFonts w:ascii="Cambria" w:hAnsi="Cambria" w:cs="Arial"/>
                                <w:bCs/>
                                <w:w w:val="80"/>
                                <w:sz w:val="20"/>
                                <w:szCs w:val="20"/>
                              </w:rPr>
                              <w:t>.</w:t>
                            </w:r>
                          </w:p>
                          <w:p w14:paraId="748F7D22" w14:textId="77777777" w:rsidR="005763FC" w:rsidRPr="006E61FC" w:rsidRDefault="005763FC" w:rsidP="00AB501A">
                            <w:pPr>
                              <w:jc w:val="right"/>
                              <w:rPr>
                                <w:rFonts w:ascii="Calibri" w:hAnsi="Calibri" w:cs="Arial"/>
                                <w:sz w:val="20"/>
                                <w:szCs w:val="20"/>
                              </w:rPr>
                            </w:pPr>
                          </w:p>
                          <w:p w14:paraId="3FC08839" w14:textId="77777777" w:rsidR="005763FC" w:rsidRDefault="005763FC"/>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9A727A6" id="Text Box 23" o:spid="_x0000_s1035" type="#_x0000_t202" style="position:absolute;margin-left:301.5pt;margin-top:621pt;width:185.25pt;height:9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" fillcolor="#ffe5e5" strokecolor="#bc4542">
                <v:fill color2="#ffa2a1" rotate="t" colors="0 #ffe5e5;42598f #ffbebd;1 #ffa2a1" focus="100%" type="gradient"/>
                <v:shadow on="t" opacity="24903f" origin=",.5" offset="0,.55556mm"/>
                <v:textbox>
                  <w:txbxContent>
                    <w:p w14:paraId="37414F5D" w14:textId="77777777" w:rsidR="005763FC" w:rsidRDefault="005763FC"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14:paraId="5F8E6B8A" w14:textId="77777777" w:rsidR="005763FC" w:rsidRDefault="005763FC" w:rsidP="00871F47">
                      <w:pPr>
                        <w:widowControl w:val="0"/>
                        <w:spacing w:line="260" w:lineRule="exact"/>
                        <w:jc w:val="both"/>
                        <w:rPr>
                          <w:rFonts w:ascii="Arial" w:hAnsi="Arial" w:cs="Arial"/>
                          <w:b/>
                          <w:bCs/>
                          <w:color w:val="FFFFFE"/>
                          <w:w w:val="80"/>
                          <w:sz w:val="16"/>
                          <w:szCs w:val="16"/>
                        </w:rPr>
                      </w:pPr>
                    </w:p>
                    <w:p w14:paraId="75C07548" w14:textId="77777777" w:rsidR="006802C9" w:rsidRDefault="006802C9" w:rsidP="00871F47">
                      <w:pPr>
                        <w:widowControl w:val="0"/>
                        <w:spacing w:line="260" w:lineRule="exact"/>
                        <w:jc w:val="both"/>
                        <w:rPr>
                          <w:rFonts w:ascii="Arial" w:hAnsi="Arial" w:cs="Arial"/>
                          <w:b/>
                          <w:bCs/>
                          <w:color w:val="FFFFFE"/>
                          <w:w w:val="80"/>
                          <w:sz w:val="16"/>
                          <w:szCs w:val="16"/>
                        </w:rPr>
                      </w:pPr>
                    </w:p>
                    <w:p w14:paraId="7360376D" w14:textId="77777777" w:rsidR="005763FC" w:rsidRDefault="005763FC" w:rsidP="00871F47">
                      <w:pPr>
                        <w:widowControl w:val="0"/>
                        <w:spacing w:line="260" w:lineRule="exact"/>
                        <w:jc w:val="both"/>
                        <w:rPr>
                          <w:rFonts w:ascii="Arial" w:hAnsi="Arial" w:cs="Arial"/>
                          <w:b/>
                          <w:bCs/>
                          <w:color w:val="FFFFFE"/>
                          <w:w w:val="80"/>
                          <w:szCs w:val="22"/>
                        </w:rPr>
                      </w:pPr>
                    </w:p>
                    <w:p w14:paraId="4D3B3C92" w14:textId="77777777" w:rsidR="005763FC" w:rsidRPr="006E61FC" w:rsidRDefault="006802C9" w:rsidP="006802C9">
                      <w:pPr>
                        <w:widowControl w:val="0"/>
                        <w:spacing w:line="260" w:lineRule="exact"/>
                        <w:jc w:val="right"/>
                        <w:rPr>
                          <w:rFonts w:ascii="Cambria" w:hAnsi="Cambria" w:cs="Arial"/>
                          <w:bCs/>
                          <w:w w:val="80"/>
                          <w:sz w:val="20"/>
                          <w:szCs w:val="20"/>
                        </w:rPr>
                      </w:pPr>
                      <w:r w:rsidRPr="006E61FC">
                        <w:rPr>
                          <w:rFonts w:ascii="Calibri" w:hAnsi="Calibri" w:cs="Calibri"/>
                          <w:bCs/>
                          <w:w w:val="80"/>
                          <w:sz w:val="20"/>
                          <w:szCs w:val="20"/>
                        </w:rPr>
                        <w:t>About 1 million people gather in New York City’s Times Square to watch the ball drop</w:t>
                      </w:r>
                      <w:r w:rsidRPr="006E61FC">
                        <w:rPr>
                          <w:rFonts w:ascii="Cambria" w:hAnsi="Cambria" w:cs="Arial"/>
                          <w:bCs/>
                          <w:w w:val="80"/>
                          <w:sz w:val="20"/>
                          <w:szCs w:val="20"/>
                        </w:rPr>
                        <w:t>.</w:t>
                      </w:r>
                    </w:p>
                    <w:p w14:paraId="748F7D22" w14:textId="77777777" w:rsidR="005763FC" w:rsidRPr="006E61FC" w:rsidRDefault="005763FC" w:rsidP="00AB501A">
                      <w:pPr>
                        <w:jc w:val="right"/>
                        <w:rPr>
                          <w:rFonts w:ascii="Calibri" w:hAnsi="Calibri" w:cs="Arial"/>
                          <w:sz w:val="20"/>
                          <w:szCs w:val="20"/>
                        </w:rPr>
                      </w:pPr>
                    </w:p>
                    <w:p w14:paraId="3FC08839" w14:textId="77777777" w:rsidR="005763FC" w:rsidRDefault="005763FC"/>
                  </w:txbxContent>
                </v:textbox>
              </v:shape>
            </w:pict>
          </mc:Fallback>
        </mc:AlternateContent>
      </w:r>
      <w:r>
        <w:rPr>
          <w:rFonts w:ascii="Calibri" w:hAnsi="Calibri"/>
          <w:noProof/>
          <w:szCs w:val="22"/>
        </w:rPr>
        <mc:AlternateContent>
          <mc:Choice Requires="wps">
            <w:drawing>
              <wp:anchor distT="0" distB="0" distL="114300" distR="114300" simplePos="0" relativeHeight="251657728" behindDoc="0" locked="0" layoutInCell="1" allowOverlap="1" wp14:anchorId="3CA8BC15" wp14:editId="24AB5477">
                <wp:simplePos x="0" y="0"/>
                <wp:positionH relativeFrom="column">
                  <wp:posOffset>-685800</wp:posOffset>
                </wp:positionH>
                <wp:positionV relativeFrom="paragraph">
                  <wp:posOffset>800100</wp:posOffset>
                </wp:positionV>
                <wp:extent cx="3429000" cy="7086600"/>
                <wp:effectExtent l="19050" t="18415" r="19050" b="19685"/>
                <wp:wrapNone/>
                <wp:docPr id="8219116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7086600"/>
                        </a:xfrm>
                        <a:prstGeom prst="rect">
                          <a:avLst/>
                        </a:prstGeom>
                        <a:solidFill>
                          <a:srgbClr val="FFFFFF"/>
                        </a:solidFill>
                        <a:ln w="25400">
                          <a:solidFill>
                            <a:srgbClr val="8064A2"/>
                          </a:solidFill>
                          <a:miter lim="800000"/>
                          <a:headEnd/>
                          <a:tailEnd/>
                        </a:ln>
                      </wps:spPr>
                      <wps:txbx>
                        <w:txbxContent>
                          <w:p w14:paraId="490CEBA3" w14:textId="77777777" w:rsidR="005763FC" w:rsidRPr="006E61FC" w:rsidRDefault="005763FC" w:rsidP="004B3DE8">
                            <w:pPr>
                              <w:jc w:val="center"/>
                              <w:rPr>
                                <w:rFonts w:ascii="Calibri" w:hAnsi="Calibri"/>
                                <w:b/>
                                <w:i/>
                                <w:sz w:val="36"/>
                                <w:szCs w:val="36"/>
                                <w:u w:val="single"/>
                              </w:rPr>
                            </w:pPr>
                            <w:r w:rsidRPr="006E61FC">
                              <w:rPr>
                                <w:rFonts w:ascii="Calibri" w:hAnsi="Calibri"/>
                                <w:b/>
                                <w:i/>
                                <w:sz w:val="36"/>
                                <w:szCs w:val="36"/>
                                <w:u w:val="single"/>
                              </w:rPr>
                              <w:t>Salmon Cheese Log Recipe</w:t>
                            </w:r>
                          </w:p>
                          <w:p w14:paraId="0FB8956C" w14:textId="77777777" w:rsidR="005763FC" w:rsidRPr="006E61FC" w:rsidRDefault="005763FC" w:rsidP="00F56EDC">
                            <w:pPr>
                              <w:rPr>
                                <w:rFonts w:ascii="Calibri" w:hAnsi="Calibri"/>
                                <w:sz w:val="28"/>
                                <w:szCs w:val="28"/>
                              </w:rPr>
                            </w:pPr>
                          </w:p>
                          <w:p w14:paraId="37491578" w14:textId="77777777" w:rsidR="005763FC" w:rsidRPr="006E61FC" w:rsidRDefault="005763FC" w:rsidP="00F56EDC">
                            <w:pPr>
                              <w:rPr>
                                <w:rFonts w:ascii="Calibri" w:hAnsi="Calibri"/>
                                <w:sz w:val="28"/>
                                <w:szCs w:val="28"/>
                                <w:u w:val="single"/>
                              </w:rPr>
                            </w:pPr>
                            <w:r w:rsidRPr="006E61FC">
                              <w:rPr>
                                <w:rFonts w:ascii="Calibri" w:hAnsi="Calibri"/>
                                <w:sz w:val="28"/>
                                <w:szCs w:val="28"/>
                                <w:u w:val="single"/>
                              </w:rPr>
                              <w:t>Ingredients</w:t>
                            </w:r>
                          </w:p>
                          <w:p w14:paraId="09C97024" w14:textId="77777777" w:rsidR="005763FC" w:rsidRPr="006E61FC" w:rsidRDefault="005763FC" w:rsidP="00F56EDC">
                            <w:pPr>
                              <w:rPr>
                                <w:rFonts w:ascii="Calibri" w:hAnsi="Calibri"/>
                                <w:sz w:val="28"/>
                                <w:szCs w:val="28"/>
                              </w:rPr>
                            </w:pPr>
                          </w:p>
                          <w:p w14:paraId="0FDFDCDD" w14:textId="77777777" w:rsidR="005763FC" w:rsidRPr="006E61FC" w:rsidRDefault="005763FC" w:rsidP="00F56EDC">
                            <w:pPr>
                              <w:rPr>
                                <w:rFonts w:ascii="Calibri" w:hAnsi="Calibri"/>
                                <w:sz w:val="28"/>
                                <w:szCs w:val="28"/>
                              </w:rPr>
                            </w:pPr>
                            <w:r w:rsidRPr="006E61FC">
                              <w:rPr>
                                <w:rFonts w:ascii="Calibri" w:hAnsi="Calibri"/>
                                <w:sz w:val="28"/>
                                <w:szCs w:val="28"/>
                              </w:rPr>
                              <w:t>16 oz. salmon (drained and flaked)</w:t>
                            </w:r>
                          </w:p>
                          <w:p w14:paraId="1A28BE37" w14:textId="77777777" w:rsidR="005763FC" w:rsidRPr="006E61FC" w:rsidRDefault="005763FC" w:rsidP="00F56EDC">
                            <w:pPr>
                              <w:rPr>
                                <w:rFonts w:ascii="Calibri" w:hAnsi="Calibri"/>
                                <w:sz w:val="28"/>
                                <w:szCs w:val="28"/>
                              </w:rPr>
                            </w:pPr>
                            <w:r w:rsidRPr="006E61FC">
                              <w:rPr>
                                <w:rFonts w:ascii="Calibri" w:hAnsi="Calibri"/>
                                <w:sz w:val="28"/>
                                <w:szCs w:val="28"/>
                              </w:rPr>
                              <w:t>8 oz. cream cheese, soften</w:t>
                            </w:r>
                          </w:p>
                          <w:p w14:paraId="2815F2BD" w14:textId="77777777" w:rsidR="005763FC" w:rsidRPr="006E61FC" w:rsidRDefault="005763FC" w:rsidP="00F56EDC">
                            <w:pPr>
                              <w:rPr>
                                <w:rFonts w:ascii="Calibri" w:hAnsi="Calibri"/>
                                <w:sz w:val="28"/>
                                <w:szCs w:val="28"/>
                              </w:rPr>
                            </w:pPr>
                            <w:r w:rsidRPr="006E61FC">
                              <w:rPr>
                                <w:rFonts w:ascii="Calibri" w:hAnsi="Calibri"/>
                                <w:sz w:val="28"/>
                                <w:szCs w:val="28"/>
                              </w:rPr>
                              <w:t>1 TBL lemon juice</w:t>
                            </w:r>
                          </w:p>
                          <w:p w14:paraId="6D0DFD52" w14:textId="77777777" w:rsidR="005763FC" w:rsidRPr="006E61FC" w:rsidRDefault="005763FC" w:rsidP="00F56EDC">
                            <w:pPr>
                              <w:rPr>
                                <w:rFonts w:ascii="Calibri" w:hAnsi="Calibri"/>
                                <w:sz w:val="28"/>
                                <w:szCs w:val="28"/>
                              </w:rPr>
                            </w:pPr>
                            <w:r w:rsidRPr="006E61FC">
                              <w:rPr>
                                <w:rFonts w:ascii="Calibri" w:hAnsi="Calibri"/>
                                <w:sz w:val="28"/>
                                <w:szCs w:val="28"/>
                              </w:rPr>
                              <w:t>1 tsp. prepared horseradish</w:t>
                            </w:r>
                          </w:p>
                          <w:p w14:paraId="4CBC29A0" w14:textId="77777777" w:rsidR="005763FC" w:rsidRPr="006E61FC" w:rsidRDefault="005763FC" w:rsidP="00F56EDC">
                            <w:pPr>
                              <w:rPr>
                                <w:rFonts w:ascii="Calibri" w:hAnsi="Calibri"/>
                                <w:sz w:val="28"/>
                                <w:szCs w:val="28"/>
                              </w:rPr>
                            </w:pPr>
                            <w:r w:rsidRPr="006E61FC">
                              <w:rPr>
                                <w:rFonts w:ascii="Calibri" w:hAnsi="Calibri"/>
                                <w:sz w:val="28"/>
                                <w:szCs w:val="28"/>
                              </w:rPr>
                              <w:t>2 tsp. grated onions</w:t>
                            </w:r>
                          </w:p>
                          <w:p w14:paraId="6995BC42" w14:textId="77777777" w:rsidR="005763FC" w:rsidRPr="006E61FC" w:rsidRDefault="005763FC" w:rsidP="00F56EDC">
                            <w:pPr>
                              <w:rPr>
                                <w:rFonts w:ascii="Calibri" w:hAnsi="Calibri"/>
                                <w:sz w:val="28"/>
                                <w:szCs w:val="28"/>
                              </w:rPr>
                            </w:pPr>
                            <w:r w:rsidRPr="006E61FC">
                              <w:rPr>
                                <w:rFonts w:ascii="Calibri" w:hAnsi="Calibri"/>
                                <w:sz w:val="28"/>
                                <w:szCs w:val="28"/>
                              </w:rPr>
                              <w:t>¼ tsp. salt</w:t>
                            </w:r>
                          </w:p>
                          <w:p w14:paraId="306427B7" w14:textId="77777777" w:rsidR="005763FC" w:rsidRPr="006E61FC" w:rsidRDefault="005763FC" w:rsidP="00F56EDC">
                            <w:pPr>
                              <w:rPr>
                                <w:rFonts w:ascii="Calibri" w:hAnsi="Calibri"/>
                                <w:sz w:val="28"/>
                                <w:szCs w:val="28"/>
                              </w:rPr>
                            </w:pPr>
                            <w:r w:rsidRPr="006E61FC">
                              <w:rPr>
                                <w:rFonts w:ascii="Calibri" w:hAnsi="Calibri"/>
                                <w:sz w:val="28"/>
                                <w:szCs w:val="28"/>
                              </w:rPr>
                              <w:t>¼ tsp. Worcestershire sauce</w:t>
                            </w:r>
                          </w:p>
                          <w:p w14:paraId="0D545500" w14:textId="77777777" w:rsidR="005763FC" w:rsidRPr="006E61FC" w:rsidRDefault="005763FC" w:rsidP="00F56EDC">
                            <w:pPr>
                              <w:rPr>
                                <w:rFonts w:ascii="Calibri" w:hAnsi="Calibri"/>
                                <w:sz w:val="28"/>
                                <w:szCs w:val="28"/>
                              </w:rPr>
                            </w:pPr>
                            <w:r w:rsidRPr="006E61FC">
                              <w:rPr>
                                <w:rFonts w:ascii="Calibri" w:hAnsi="Calibri"/>
                                <w:sz w:val="28"/>
                                <w:szCs w:val="28"/>
                              </w:rPr>
                              <w:t>½ cup chopped pecans</w:t>
                            </w:r>
                          </w:p>
                          <w:p w14:paraId="774D9958" w14:textId="77777777" w:rsidR="005763FC" w:rsidRPr="006E61FC" w:rsidRDefault="005763FC" w:rsidP="00F56EDC">
                            <w:pPr>
                              <w:rPr>
                                <w:rFonts w:ascii="Calibri" w:hAnsi="Calibri"/>
                                <w:sz w:val="28"/>
                                <w:szCs w:val="28"/>
                              </w:rPr>
                            </w:pPr>
                            <w:r w:rsidRPr="006E61FC">
                              <w:rPr>
                                <w:rFonts w:ascii="Calibri" w:hAnsi="Calibri"/>
                                <w:sz w:val="28"/>
                                <w:szCs w:val="28"/>
                              </w:rPr>
                              <w:t>3 TBL fresh parsley</w:t>
                            </w:r>
                          </w:p>
                          <w:p w14:paraId="7700B595" w14:textId="77777777" w:rsidR="005763FC" w:rsidRPr="006E61FC" w:rsidRDefault="005763FC" w:rsidP="00F56EDC">
                            <w:pPr>
                              <w:rPr>
                                <w:rFonts w:ascii="Calibri" w:hAnsi="Calibri"/>
                                <w:sz w:val="28"/>
                                <w:szCs w:val="28"/>
                              </w:rPr>
                            </w:pPr>
                            <w:r w:rsidRPr="006E61FC">
                              <w:rPr>
                                <w:rFonts w:ascii="Calibri" w:hAnsi="Calibri"/>
                                <w:sz w:val="28"/>
                                <w:szCs w:val="28"/>
                              </w:rPr>
                              <w:t>Crackers</w:t>
                            </w:r>
                          </w:p>
                          <w:p w14:paraId="714315A1" w14:textId="77777777" w:rsidR="005763FC" w:rsidRPr="006E61FC" w:rsidRDefault="005763FC" w:rsidP="00F56EDC">
                            <w:pPr>
                              <w:rPr>
                                <w:rFonts w:ascii="Calibri" w:hAnsi="Calibri"/>
                                <w:sz w:val="28"/>
                                <w:szCs w:val="28"/>
                              </w:rPr>
                            </w:pPr>
                          </w:p>
                          <w:p w14:paraId="35A1AF1C" w14:textId="77777777" w:rsidR="005763FC" w:rsidRPr="006E61FC" w:rsidRDefault="005763FC" w:rsidP="00F56EDC">
                            <w:pPr>
                              <w:rPr>
                                <w:rFonts w:ascii="Calibri" w:hAnsi="Calibri"/>
                                <w:sz w:val="28"/>
                                <w:szCs w:val="28"/>
                                <w:u w:val="single"/>
                              </w:rPr>
                            </w:pPr>
                            <w:r w:rsidRPr="006E61FC">
                              <w:rPr>
                                <w:rFonts w:ascii="Calibri" w:hAnsi="Calibri"/>
                                <w:sz w:val="28"/>
                                <w:szCs w:val="28"/>
                                <w:u w:val="single"/>
                              </w:rPr>
                              <w:t>Preparation</w:t>
                            </w:r>
                          </w:p>
                          <w:p w14:paraId="16C79520" w14:textId="77777777" w:rsidR="005763FC" w:rsidRPr="006E61FC" w:rsidRDefault="005763FC" w:rsidP="00F56EDC">
                            <w:pPr>
                              <w:rPr>
                                <w:rFonts w:ascii="Calibri" w:hAnsi="Calibri"/>
                                <w:sz w:val="28"/>
                                <w:szCs w:val="28"/>
                              </w:rPr>
                            </w:pPr>
                          </w:p>
                          <w:p w14:paraId="01B098D6" w14:textId="77777777" w:rsidR="005763FC" w:rsidRPr="006E61FC" w:rsidRDefault="005763FC" w:rsidP="00F56EDC">
                            <w:pPr>
                              <w:rPr>
                                <w:rFonts w:ascii="Calibri" w:hAnsi="Calibri"/>
                                <w:sz w:val="28"/>
                                <w:szCs w:val="28"/>
                              </w:rPr>
                            </w:pPr>
                            <w:r w:rsidRPr="006E61FC">
                              <w:rPr>
                                <w:rFonts w:ascii="Calibri" w:hAnsi="Calibri"/>
                                <w:sz w:val="28"/>
                                <w:szCs w:val="28"/>
                              </w:rPr>
                              <w:t>Place all ingredients except pecans, parsley and crackers in a medium bowl.  M</w:t>
                            </w:r>
                            <w:r w:rsidR="00764BDA" w:rsidRPr="006E61FC">
                              <w:rPr>
                                <w:rFonts w:ascii="Calibri" w:hAnsi="Calibri"/>
                                <w:sz w:val="28"/>
                                <w:szCs w:val="28"/>
                              </w:rPr>
                              <w:t>ix completely.  Form into a log or ball.</w:t>
                            </w:r>
                          </w:p>
                          <w:p w14:paraId="6EE403A9" w14:textId="77777777" w:rsidR="005763FC" w:rsidRPr="006E61FC" w:rsidRDefault="005763FC" w:rsidP="00F56EDC">
                            <w:pPr>
                              <w:rPr>
                                <w:rFonts w:ascii="Calibri" w:hAnsi="Calibri"/>
                                <w:sz w:val="28"/>
                                <w:szCs w:val="28"/>
                              </w:rPr>
                            </w:pPr>
                          </w:p>
                          <w:p w14:paraId="3C6D53E5" w14:textId="77777777" w:rsidR="00764BDA" w:rsidRPr="006E61FC" w:rsidRDefault="005763FC" w:rsidP="00F56EDC">
                            <w:pPr>
                              <w:rPr>
                                <w:rFonts w:ascii="Calibri" w:hAnsi="Calibri"/>
                                <w:sz w:val="28"/>
                                <w:szCs w:val="28"/>
                              </w:rPr>
                            </w:pPr>
                            <w:r w:rsidRPr="006E61FC">
                              <w:rPr>
                                <w:rFonts w:ascii="Calibri" w:hAnsi="Calibri"/>
                                <w:sz w:val="28"/>
                                <w:szCs w:val="28"/>
                              </w:rPr>
                              <w:t xml:space="preserve">Place pecans and parsley on wax paper, roll log in mixture until coated. </w:t>
                            </w:r>
                          </w:p>
                          <w:p w14:paraId="49385F84" w14:textId="77777777" w:rsidR="005763FC" w:rsidRPr="006E61FC" w:rsidRDefault="005763FC" w:rsidP="00F56EDC">
                            <w:pPr>
                              <w:rPr>
                                <w:rFonts w:ascii="Calibri" w:hAnsi="Calibri"/>
                                <w:sz w:val="28"/>
                                <w:szCs w:val="28"/>
                              </w:rPr>
                            </w:pPr>
                            <w:r w:rsidRPr="006E61FC">
                              <w:rPr>
                                <w:rFonts w:ascii="Calibri" w:hAnsi="Calibri"/>
                                <w:sz w:val="28"/>
                                <w:szCs w:val="28"/>
                              </w:rPr>
                              <w:t xml:space="preserve">Cover and chill 2 hours. </w:t>
                            </w:r>
                          </w:p>
                          <w:p w14:paraId="12B5374D" w14:textId="77777777" w:rsidR="005763FC" w:rsidRPr="006E61FC" w:rsidRDefault="005763FC" w:rsidP="00F56EDC">
                            <w:pPr>
                              <w:rPr>
                                <w:rFonts w:ascii="Calibri" w:hAnsi="Calibri"/>
                                <w:sz w:val="28"/>
                                <w:szCs w:val="28"/>
                              </w:rPr>
                            </w:pPr>
                            <w:r w:rsidRPr="006E61FC">
                              <w:rPr>
                                <w:rFonts w:ascii="Calibri" w:hAnsi="Calibri"/>
                                <w:sz w:val="28"/>
                                <w:szCs w:val="28"/>
                              </w:rPr>
                              <w:t>Serve with crackers.</w:t>
                            </w:r>
                          </w:p>
                          <w:p w14:paraId="4D175179" w14:textId="77777777" w:rsidR="005763FC" w:rsidRPr="006E61FC" w:rsidRDefault="00F0065C" w:rsidP="00D23647">
                            <w:pPr>
                              <w:spacing w:after="200" w:line="276" w:lineRule="auto"/>
                              <w:jc w:val="center"/>
                              <w:rPr>
                                <w:rFonts w:ascii="Calibri" w:eastAsia="Calibri" w:hAnsi="Calibri"/>
                                <w:szCs w:val="22"/>
                              </w:rPr>
                            </w:pPr>
                            <w:r>
                              <w:rPr>
                                <w:rFonts w:ascii="Calibri" w:eastAsia="Calibri" w:hAnsi="Calibri"/>
                                <w:noProof/>
                                <w:szCs w:val="22"/>
                              </w:rPr>
                              <w:drawing>
                                <wp:inline distT="0" distB="0" distL="0" distR="0" wp14:anchorId="1873198B" wp14:editId="12A7AFC8">
                                  <wp:extent cx="2456815" cy="1256030"/>
                                  <wp:effectExtent l="19050" t="0" r="635" b="0"/>
                                  <wp:docPr id="5" name="Picture 5" descr="2023-11-21_06-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11-21_06-13-53"/>
                                          <pic:cNvPicPr>
                                            <a:picLocks noChangeAspect="1" noChangeArrowheads="1"/>
                                          </pic:cNvPicPr>
                                        </pic:nvPicPr>
                                        <pic:blipFill>
                                          <a:blip r:embed="rId14"/>
                                          <a:srcRect/>
                                          <a:stretch>
                                            <a:fillRect/>
                                          </a:stretch>
                                        </pic:blipFill>
                                        <pic:spPr bwMode="auto">
                                          <a:xfrm>
                                            <a:off x="0" y="0"/>
                                            <a:ext cx="2456815" cy="1256030"/>
                                          </a:xfrm>
                                          <a:prstGeom prst="rect">
                                            <a:avLst/>
                                          </a:prstGeom>
                                          <a:noFill/>
                                          <a:ln w="9525">
                                            <a:noFill/>
                                            <a:miter lim="800000"/>
                                            <a:headEnd/>
                                            <a:tailEnd/>
                                          </a:ln>
                                        </pic:spPr>
                                      </pic:pic>
                                    </a:graphicData>
                                  </a:graphic>
                                </wp:inline>
                              </w:drawing>
                            </w:r>
                          </w:p>
                          <w:p w14:paraId="129D7A42" w14:textId="77777777" w:rsidR="005763FC" w:rsidRPr="00701749" w:rsidRDefault="005763FC" w:rsidP="00F56EDC">
                            <w:pPr>
                              <w:rPr>
                                <w:rFonts w:ascii="Arial" w:hAnsi="Arial" w:cs="Arial"/>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8BC15" id="Text Box 61" o:spid="_x0000_s1036" type="#_x0000_t202" style="position:absolute;margin-left:-54pt;margin-top:63pt;width:270pt;height:5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" strokecolor="#8064a2" strokeweight="2pt">
                <v:path arrowok="t"/>
                <v:textbox>
                  <w:txbxContent>
                    <w:p w14:paraId="490CEBA3" w14:textId="77777777" w:rsidR="005763FC" w:rsidRPr="006E61FC" w:rsidRDefault="005763FC" w:rsidP="004B3DE8">
                      <w:pPr>
                        <w:jc w:val="center"/>
                        <w:rPr>
                          <w:rFonts w:ascii="Calibri" w:hAnsi="Calibri"/>
                          <w:b/>
                          <w:i/>
                          <w:sz w:val="36"/>
                          <w:szCs w:val="36"/>
                          <w:u w:val="single"/>
                        </w:rPr>
                      </w:pPr>
                      <w:r w:rsidRPr="006E61FC">
                        <w:rPr>
                          <w:rFonts w:ascii="Calibri" w:hAnsi="Calibri"/>
                          <w:b/>
                          <w:i/>
                          <w:sz w:val="36"/>
                          <w:szCs w:val="36"/>
                          <w:u w:val="single"/>
                        </w:rPr>
                        <w:t>Salmon Cheese Log Recipe</w:t>
                      </w:r>
                    </w:p>
                    <w:p w14:paraId="0FB8956C" w14:textId="77777777" w:rsidR="005763FC" w:rsidRPr="006E61FC" w:rsidRDefault="005763FC" w:rsidP="00F56EDC">
                      <w:pPr>
                        <w:rPr>
                          <w:rFonts w:ascii="Calibri" w:hAnsi="Calibri"/>
                          <w:sz w:val="28"/>
                          <w:szCs w:val="28"/>
                        </w:rPr>
                      </w:pPr>
                    </w:p>
                    <w:p w14:paraId="37491578" w14:textId="77777777" w:rsidR="005763FC" w:rsidRPr="006E61FC" w:rsidRDefault="005763FC" w:rsidP="00F56EDC">
                      <w:pPr>
                        <w:rPr>
                          <w:rFonts w:ascii="Calibri" w:hAnsi="Calibri"/>
                          <w:sz w:val="28"/>
                          <w:szCs w:val="28"/>
                          <w:u w:val="single"/>
                        </w:rPr>
                      </w:pPr>
                      <w:r w:rsidRPr="006E61FC">
                        <w:rPr>
                          <w:rFonts w:ascii="Calibri" w:hAnsi="Calibri"/>
                          <w:sz w:val="28"/>
                          <w:szCs w:val="28"/>
                          <w:u w:val="single"/>
                        </w:rPr>
                        <w:t>Ingredients</w:t>
                      </w:r>
                    </w:p>
                    <w:p w14:paraId="09C97024" w14:textId="77777777" w:rsidR="005763FC" w:rsidRPr="006E61FC" w:rsidRDefault="005763FC" w:rsidP="00F56EDC">
                      <w:pPr>
                        <w:rPr>
                          <w:rFonts w:ascii="Calibri" w:hAnsi="Calibri"/>
                          <w:sz w:val="28"/>
                          <w:szCs w:val="28"/>
                        </w:rPr>
                      </w:pPr>
                    </w:p>
                    <w:p w14:paraId="0FDFDCDD" w14:textId="77777777" w:rsidR="005763FC" w:rsidRPr="006E61FC" w:rsidRDefault="005763FC" w:rsidP="00F56EDC">
                      <w:pPr>
                        <w:rPr>
                          <w:rFonts w:ascii="Calibri" w:hAnsi="Calibri"/>
                          <w:sz w:val="28"/>
                          <w:szCs w:val="28"/>
                        </w:rPr>
                      </w:pPr>
                      <w:r w:rsidRPr="006E61FC">
                        <w:rPr>
                          <w:rFonts w:ascii="Calibri" w:hAnsi="Calibri"/>
                          <w:sz w:val="28"/>
                          <w:szCs w:val="28"/>
                        </w:rPr>
                        <w:t>16 oz. salmon (drained and flaked)</w:t>
                      </w:r>
                    </w:p>
                    <w:p w14:paraId="1A28BE37" w14:textId="77777777" w:rsidR="005763FC" w:rsidRPr="006E61FC" w:rsidRDefault="005763FC" w:rsidP="00F56EDC">
                      <w:pPr>
                        <w:rPr>
                          <w:rFonts w:ascii="Calibri" w:hAnsi="Calibri"/>
                          <w:sz w:val="28"/>
                          <w:szCs w:val="28"/>
                        </w:rPr>
                      </w:pPr>
                      <w:r w:rsidRPr="006E61FC">
                        <w:rPr>
                          <w:rFonts w:ascii="Calibri" w:hAnsi="Calibri"/>
                          <w:sz w:val="28"/>
                          <w:szCs w:val="28"/>
                        </w:rPr>
                        <w:t>8 oz. cream cheese, soften</w:t>
                      </w:r>
                    </w:p>
                    <w:p w14:paraId="2815F2BD" w14:textId="77777777" w:rsidR="005763FC" w:rsidRPr="006E61FC" w:rsidRDefault="005763FC" w:rsidP="00F56EDC">
                      <w:pPr>
                        <w:rPr>
                          <w:rFonts w:ascii="Calibri" w:hAnsi="Calibri"/>
                          <w:sz w:val="28"/>
                          <w:szCs w:val="28"/>
                        </w:rPr>
                      </w:pPr>
                      <w:r w:rsidRPr="006E61FC">
                        <w:rPr>
                          <w:rFonts w:ascii="Calibri" w:hAnsi="Calibri"/>
                          <w:sz w:val="28"/>
                          <w:szCs w:val="28"/>
                        </w:rPr>
                        <w:t>1 TBL lemon juice</w:t>
                      </w:r>
                    </w:p>
                    <w:p w14:paraId="6D0DFD52" w14:textId="77777777" w:rsidR="005763FC" w:rsidRPr="006E61FC" w:rsidRDefault="005763FC" w:rsidP="00F56EDC">
                      <w:pPr>
                        <w:rPr>
                          <w:rFonts w:ascii="Calibri" w:hAnsi="Calibri"/>
                          <w:sz w:val="28"/>
                          <w:szCs w:val="28"/>
                        </w:rPr>
                      </w:pPr>
                      <w:r w:rsidRPr="006E61FC">
                        <w:rPr>
                          <w:rFonts w:ascii="Calibri" w:hAnsi="Calibri"/>
                          <w:sz w:val="28"/>
                          <w:szCs w:val="28"/>
                        </w:rPr>
                        <w:t>1 tsp. prepared horseradish</w:t>
                      </w:r>
                    </w:p>
                    <w:p w14:paraId="4CBC29A0" w14:textId="77777777" w:rsidR="005763FC" w:rsidRPr="006E61FC" w:rsidRDefault="005763FC" w:rsidP="00F56EDC">
                      <w:pPr>
                        <w:rPr>
                          <w:rFonts w:ascii="Calibri" w:hAnsi="Calibri"/>
                          <w:sz w:val="28"/>
                          <w:szCs w:val="28"/>
                        </w:rPr>
                      </w:pPr>
                      <w:r w:rsidRPr="006E61FC">
                        <w:rPr>
                          <w:rFonts w:ascii="Calibri" w:hAnsi="Calibri"/>
                          <w:sz w:val="28"/>
                          <w:szCs w:val="28"/>
                        </w:rPr>
                        <w:t>2 tsp. grated onions</w:t>
                      </w:r>
                    </w:p>
                    <w:p w14:paraId="6995BC42" w14:textId="77777777" w:rsidR="005763FC" w:rsidRPr="006E61FC" w:rsidRDefault="005763FC" w:rsidP="00F56EDC">
                      <w:pPr>
                        <w:rPr>
                          <w:rFonts w:ascii="Calibri" w:hAnsi="Calibri"/>
                          <w:sz w:val="28"/>
                          <w:szCs w:val="28"/>
                        </w:rPr>
                      </w:pPr>
                      <w:r w:rsidRPr="006E61FC">
                        <w:rPr>
                          <w:rFonts w:ascii="Calibri" w:hAnsi="Calibri"/>
                          <w:sz w:val="28"/>
                          <w:szCs w:val="28"/>
                        </w:rPr>
                        <w:t>¼ tsp. salt</w:t>
                      </w:r>
                    </w:p>
                    <w:p w14:paraId="306427B7" w14:textId="77777777" w:rsidR="005763FC" w:rsidRPr="006E61FC" w:rsidRDefault="005763FC" w:rsidP="00F56EDC">
                      <w:pPr>
                        <w:rPr>
                          <w:rFonts w:ascii="Calibri" w:hAnsi="Calibri"/>
                          <w:sz w:val="28"/>
                          <w:szCs w:val="28"/>
                        </w:rPr>
                      </w:pPr>
                      <w:r w:rsidRPr="006E61FC">
                        <w:rPr>
                          <w:rFonts w:ascii="Calibri" w:hAnsi="Calibri"/>
                          <w:sz w:val="28"/>
                          <w:szCs w:val="28"/>
                        </w:rPr>
                        <w:t>¼ tsp. Worcestershire sauce</w:t>
                      </w:r>
                    </w:p>
                    <w:p w14:paraId="0D545500" w14:textId="77777777" w:rsidR="005763FC" w:rsidRPr="006E61FC" w:rsidRDefault="005763FC" w:rsidP="00F56EDC">
                      <w:pPr>
                        <w:rPr>
                          <w:rFonts w:ascii="Calibri" w:hAnsi="Calibri"/>
                          <w:sz w:val="28"/>
                          <w:szCs w:val="28"/>
                        </w:rPr>
                      </w:pPr>
                      <w:r w:rsidRPr="006E61FC">
                        <w:rPr>
                          <w:rFonts w:ascii="Calibri" w:hAnsi="Calibri"/>
                          <w:sz w:val="28"/>
                          <w:szCs w:val="28"/>
                        </w:rPr>
                        <w:t>½ cup chopped pecans</w:t>
                      </w:r>
                    </w:p>
                    <w:p w14:paraId="774D9958" w14:textId="77777777" w:rsidR="005763FC" w:rsidRPr="006E61FC" w:rsidRDefault="005763FC" w:rsidP="00F56EDC">
                      <w:pPr>
                        <w:rPr>
                          <w:rFonts w:ascii="Calibri" w:hAnsi="Calibri"/>
                          <w:sz w:val="28"/>
                          <w:szCs w:val="28"/>
                        </w:rPr>
                      </w:pPr>
                      <w:r w:rsidRPr="006E61FC">
                        <w:rPr>
                          <w:rFonts w:ascii="Calibri" w:hAnsi="Calibri"/>
                          <w:sz w:val="28"/>
                          <w:szCs w:val="28"/>
                        </w:rPr>
                        <w:t>3 TBL fresh parsley</w:t>
                      </w:r>
                    </w:p>
                    <w:p w14:paraId="7700B595" w14:textId="77777777" w:rsidR="005763FC" w:rsidRPr="006E61FC" w:rsidRDefault="005763FC" w:rsidP="00F56EDC">
                      <w:pPr>
                        <w:rPr>
                          <w:rFonts w:ascii="Calibri" w:hAnsi="Calibri"/>
                          <w:sz w:val="28"/>
                          <w:szCs w:val="28"/>
                        </w:rPr>
                      </w:pPr>
                      <w:r w:rsidRPr="006E61FC">
                        <w:rPr>
                          <w:rFonts w:ascii="Calibri" w:hAnsi="Calibri"/>
                          <w:sz w:val="28"/>
                          <w:szCs w:val="28"/>
                        </w:rPr>
                        <w:t>Crackers</w:t>
                      </w:r>
                    </w:p>
                    <w:p w14:paraId="714315A1" w14:textId="77777777" w:rsidR="005763FC" w:rsidRPr="006E61FC" w:rsidRDefault="005763FC" w:rsidP="00F56EDC">
                      <w:pPr>
                        <w:rPr>
                          <w:rFonts w:ascii="Calibri" w:hAnsi="Calibri"/>
                          <w:sz w:val="28"/>
                          <w:szCs w:val="28"/>
                        </w:rPr>
                      </w:pPr>
                    </w:p>
                    <w:p w14:paraId="35A1AF1C" w14:textId="77777777" w:rsidR="005763FC" w:rsidRPr="006E61FC" w:rsidRDefault="005763FC" w:rsidP="00F56EDC">
                      <w:pPr>
                        <w:rPr>
                          <w:rFonts w:ascii="Calibri" w:hAnsi="Calibri"/>
                          <w:sz w:val="28"/>
                          <w:szCs w:val="28"/>
                          <w:u w:val="single"/>
                        </w:rPr>
                      </w:pPr>
                      <w:r w:rsidRPr="006E61FC">
                        <w:rPr>
                          <w:rFonts w:ascii="Calibri" w:hAnsi="Calibri"/>
                          <w:sz w:val="28"/>
                          <w:szCs w:val="28"/>
                          <w:u w:val="single"/>
                        </w:rPr>
                        <w:t>Preparation</w:t>
                      </w:r>
                    </w:p>
                    <w:p w14:paraId="16C79520" w14:textId="77777777" w:rsidR="005763FC" w:rsidRPr="006E61FC" w:rsidRDefault="005763FC" w:rsidP="00F56EDC">
                      <w:pPr>
                        <w:rPr>
                          <w:rFonts w:ascii="Calibri" w:hAnsi="Calibri"/>
                          <w:sz w:val="28"/>
                          <w:szCs w:val="28"/>
                        </w:rPr>
                      </w:pPr>
                    </w:p>
                    <w:p w14:paraId="01B098D6" w14:textId="77777777" w:rsidR="005763FC" w:rsidRPr="006E61FC" w:rsidRDefault="005763FC" w:rsidP="00F56EDC">
                      <w:pPr>
                        <w:rPr>
                          <w:rFonts w:ascii="Calibri" w:hAnsi="Calibri"/>
                          <w:sz w:val="28"/>
                          <w:szCs w:val="28"/>
                        </w:rPr>
                      </w:pPr>
                      <w:r w:rsidRPr="006E61FC">
                        <w:rPr>
                          <w:rFonts w:ascii="Calibri" w:hAnsi="Calibri"/>
                          <w:sz w:val="28"/>
                          <w:szCs w:val="28"/>
                        </w:rPr>
                        <w:t>Place all ingredients except pecans, parsley and crackers in a medium bowl.  M</w:t>
                      </w:r>
                      <w:r w:rsidR="00764BDA" w:rsidRPr="006E61FC">
                        <w:rPr>
                          <w:rFonts w:ascii="Calibri" w:hAnsi="Calibri"/>
                          <w:sz w:val="28"/>
                          <w:szCs w:val="28"/>
                        </w:rPr>
                        <w:t>ix completely.  Form into a log or ball.</w:t>
                      </w:r>
                    </w:p>
                    <w:p w14:paraId="6EE403A9" w14:textId="77777777" w:rsidR="005763FC" w:rsidRPr="006E61FC" w:rsidRDefault="005763FC" w:rsidP="00F56EDC">
                      <w:pPr>
                        <w:rPr>
                          <w:rFonts w:ascii="Calibri" w:hAnsi="Calibri"/>
                          <w:sz w:val="28"/>
                          <w:szCs w:val="28"/>
                        </w:rPr>
                      </w:pPr>
                    </w:p>
                    <w:p w14:paraId="3C6D53E5" w14:textId="77777777" w:rsidR="00764BDA" w:rsidRPr="006E61FC" w:rsidRDefault="005763FC" w:rsidP="00F56EDC">
                      <w:pPr>
                        <w:rPr>
                          <w:rFonts w:ascii="Calibri" w:hAnsi="Calibri"/>
                          <w:sz w:val="28"/>
                          <w:szCs w:val="28"/>
                        </w:rPr>
                      </w:pPr>
                      <w:r w:rsidRPr="006E61FC">
                        <w:rPr>
                          <w:rFonts w:ascii="Calibri" w:hAnsi="Calibri"/>
                          <w:sz w:val="28"/>
                          <w:szCs w:val="28"/>
                        </w:rPr>
                        <w:t xml:space="preserve">Place pecans and parsley on wax paper, roll log in mixture until coated. </w:t>
                      </w:r>
                    </w:p>
                    <w:p w14:paraId="49385F84" w14:textId="77777777" w:rsidR="005763FC" w:rsidRPr="006E61FC" w:rsidRDefault="005763FC" w:rsidP="00F56EDC">
                      <w:pPr>
                        <w:rPr>
                          <w:rFonts w:ascii="Calibri" w:hAnsi="Calibri"/>
                          <w:sz w:val="28"/>
                          <w:szCs w:val="28"/>
                        </w:rPr>
                      </w:pPr>
                      <w:r w:rsidRPr="006E61FC">
                        <w:rPr>
                          <w:rFonts w:ascii="Calibri" w:hAnsi="Calibri"/>
                          <w:sz w:val="28"/>
                          <w:szCs w:val="28"/>
                        </w:rPr>
                        <w:t xml:space="preserve">Cover and chill 2 hours. </w:t>
                      </w:r>
                    </w:p>
                    <w:p w14:paraId="12B5374D" w14:textId="77777777" w:rsidR="005763FC" w:rsidRPr="006E61FC" w:rsidRDefault="005763FC" w:rsidP="00F56EDC">
                      <w:pPr>
                        <w:rPr>
                          <w:rFonts w:ascii="Calibri" w:hAnsi="Calibri"/>
                          <w:sz w:val="28"/>
                          <w:szCs w:val="28"/>
                        </w:rPr>
                      </w:pPr>
                      <w:r w:rsidRPr="006E61FC">
                        <w:rPr>
                          <w:rFonts w:ascii="Calibri" w:hAnsi="Calibri"/>
                          <w:sz w:val="28"/>
                          <w:szCs w:val="28"/>
                        </w:rPr>
                        <w:t>Serve with crackers.</w:t>
                      </w:r>
                    </w:p>
                    <w:p w14:paraId="4D175179" w14:textId="77777777" w:rsidR="005763FC" w:rsidRPr="006E61FC" w:rsidRDefault="00F0065C" w:rsidP="00D23647">
                      <w:pPr>
                        <w:spacing w:after="200" w:line="276" w:lineRule="auto"/>
                        <w:jc w:val="center"/>
                        <w:rPr>
                          <w:rFonts w:ascii="Calibri" w:eastAsia="Calibri" w:hAnsi="Calibri"/>
                          <w:szCs w:val="22"/>
                        </w:rPr>
                      </w:pPr>
                      <w:r>
                        <w:rPr>
                          <w:rFonts w:ascii="Calibri" w:eastAsia="Calibri" w:hAnsi="Calibri"/>
                          <w:noProof/>
                          <w:szCs w:val="22"/>
                        </w:rPr>
                        <w:drawing>
                          <wp:inline distT="0" distB="0" distL="0" distR="0" wp14:anchorId="1873198B" wp14:editId="12A7AFC8">
                            <wp:extent cx="2456815" cy="1256030"/>
                            <wp:effectExtent l="19050" t="0" r="635" b="0"/>
                            <wp:docPr id="5" name="Picture 5" descr="2023-11-21_06-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11-21_06-13-53"/>
                                    <pic:cNvPicPr>
                                      <a:picLocks noChangeAspect="1" noChangeArrowheads="1"/>
                                    </pic:cNvPicPr>
                                  </pic:nvPicPr>
                                  <pic:blipFill>
                                    <a:blip r:embed="rId14"/>
                                    <a:srcRect/>
                                    <a:stretch>
                                      <a:fillRect/>
                                    </a:stretch>
                                  </pic:blipFill>
                                  <pic:spPr bwMode="auto">
                                    <a:xfrm>
                                      <a:off x="0" y="0"/>
                                      <a:ext cx="2456815" cy="1256030"/>
                                    </a:xfrm>
                                    <a:prstGeom prst="rect">
                                      <a:avLst/>
                                    </a:prstGeom>
                                    <a:noFill/>
                                    <a:ln w="9525">
                                      <a:noFill/>
                                      <a:miter lim="800000"/>
                                      <a:headEnd/>
                                      <a:tailEnd/>
                                    </a:ln>
                                  </pic:spPr>
                                </pic:pic>
                              </a:graphicData>
                            </a:graphic>
                          </wp:inline>
                        </w:drawing>
                      </w:r>
                    </w:p>
                    <w:p w14:paraId="129D7A42" w14:textId="77777777" w:rsidR="005763FC" w:rsidRPr="00701749" w:rsidRDefault="005763FC" w:rsidP="00F56EDC">
                      <w:pPr>
                        <w:rPr>
                          <w:rFonts w:ascii="Arial" w:hAnsi="Arial" w:cs="Arial"/>
                          <w:b/>
                          <w:sz w:val="24"/>
                        </w:rPr>
                      </w:pPr>
                    </w:p>
                  </w:txbxContent>
                </v:textbox>
              </v:shape>
            </w:pict>
          </mc:Fallback>
        </mc:AlternateContent>
      </w:r>
      <w:r>
        <w:rPr>
          <w:rFonts w:ascii="Calibri" w:hAnsi="Calibri"/>
          <w:noProof/>
          <w:szCs w:val="22"/>
        </w:rPr>
        <mc:AlternateContent>
          <mc:Choice Requires="wps">
            <w:drawing>
              <wp:anchor distT="0" distB="0" distL="114300" distR="114300" simplePos="0" relativeHeight="251662848" behindDoc="0" locked="0" layoutInCell="1" allowOverlap="1" wp14:anchorId="304454FC" wp14:editId="0E243D12">
                <wp:simplePos x="0" y="0"/>
                <wp:positionH relativeFrom="column">
                  <wp:posOffset>1600200</wp:posOffset>
                </wp:positionH>
                <wp:positionV relativeFrom="paragraph">
                  <wp:posOffset>7886700</wp:posOffset>
                </wp:positionV>
                <wp:extent cx="2305050" cy="1257300"/>
                <wp:effectExtent l="19050" t="18415" r="19050" b="19685"/>
                <wp:wrapNone/>
                <wp:docPr id="12593324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257300"/>
                        </a:xfrm>
                        <a:prstGeom prst="rect">
                          <a:avLst/>
                        </a:prstGeom>
                        <a:solidFill>
                          <a:srgbClr val="FFFFFF"/>
                        </a:solidFill>
                        <a:ln w="25400">
                          <a:solidFill>
                            <a:srgbClr val="8064A2"/>
                          </a:solidFill>
                          <a:miter lim="800000"/>
                          <a:headEnd/>
                          <a:tailEnd/>
                        </a:ln>
                      </wps:spPr>
                      <wps:txbx>
                        <w:txbxContent>
                          <w:p w14:paraId="3414D192" w14:textId="77777777" w:rsidR="005763FC" w:rsidRDefault="005763FC" w:rsidP="00871F47">
                            <w:pPr>
                              <w:widowControl w:val="0"/>
                              <w:spacing w:line="260" w:lineRule="exact"/>
                              <w:jc w:val="both"/>
                              <w:rPr>
                                <w:rFonts w:ascii="Arial" w:hAnsi="Arial" w:cs="Arial"/>
                                <w:b/>
                                <w:bCs/>
                                <w:color w:val="FFFFFE"/>
                                <w:w w:val="80"/>
                                <w:sz w:val="16"/>
                                <w:szCs w:val="16"/>
                              </w:rPr>
                            </w:pPr>
                          </w:p>
                          <w:p w14:paraId="1DB8A6D5" w14:textId="77777777" w:rsidR="00AD7BCF" w:rsidRDefault="00AD7BCF" w:rsidP="00221007">
                            <w:pPr>
                              <w:widowControl w:val="0"/>
                              <w:spacing w:line="260" w:lineRule="exact"/>
                              <w:jc w:val="center"/>
                              <w:rPr>
                                <w:rFonts w:ascii="Arial" w:hAnsi="Arial" w:cs="Arial"/>
                                <w:b/>
                                <w:bCs/>
                                <w:color w:val="FFFFFE"/>
                                <w:w w:val="80"/>
                                <w:sz w:val="16"/>
                                <w:szCs w:val="16"/>
                              </w:rPr>
                            </w:pPr>
                          </w:p>
                          <w:p w14:paraId="4FE4F638" w14:textId="77777777" w:rsidR="00AD7BCF" w:rsidRDefault="00AD7BCF" w:rsidP="00AD7BCF">
                            <w:pPr>
                              <w:widowControl w:val="0"/>
                              <w:spacing w:line="260" w:lineRule="exact"/>
                              <w:rPr>
                                <w:rFonts w:ascii="Arial" w:hAnsi="Arial" w:cs="Arial"/>
                                <w:b/>
                                <w:bCs/>
                                <w:color w:val="FFFFFE"/>
                                <w:w w:val="80"/>
                                <w:sz w:val="16"/>
                                <w:szCs w:val="16"/>
                              </w:rPr>
                            </w:pPr>
                          </w:p>
                          <w:p w14:paraId="1DC6AF11" w14:textId="77777777" w:rsidR="00AD7BCF" w:rsidRPr="006E61FC" w:rsidRDefault="00AD7BCF" w:rsidP="006802C9">
                            <w:pPr>
                              <w:widowControl w:val="0"/>
                              <w:spacing w:line="260" w:lineRule="exact"/>
                              <w:jc w:val="center"/>
                              <w:rPr>
                                <w:rFonts w:ascii="Calibri" w:hAnsi="Calibri" w:cs="Calibri"/>
                                <w:bCs/>
                                <w:w w:val="80"/>
                                <w:sz w:val="20"/>
                                <w:szCs w:val="20"/>
                              </w:rPr>
                            </w:pPr>
                            <w:r w:rsidRPr="006E61FC">
                              <w:rPr>
                                <w:rFonts w:ascii="Calibri" w:hAnsi="Calibri" w:cs="Calibri"/>
                                <w:bCs/>
                                <w:w w:val="80"/>
                                <w:sz w:val="20"/>
                                <w:szCs w:val="20"/>
                              </w:rPr>
                              <w:t xml:space="preserve">Top Resolutions </w:t>
                            </w:r>
                            <w:proofErr w:type="gramStart"/>
                            <w:r w:rsidRPr="006E61FC">
                              <w:rPr>
                                <w:rFonts w:ascii="Calibri" w:hAnsi="Calibri" w:cs="Calibri"/>
                                <w:bCs/>
                                <w:w w:val="80"/>
                                <w:sz w:val="20"/>
                                <w:szCs w:val="20"/>
                              </w:rPr>
                              <w:t>are</w:t>
                            </w:r>
                            <w:r w:rsidR="006802C9" w:rsidRPr="006E61FC">
                              <w:rPr>
                                <w:rFonts w:ascii="Calibri" w:hAnsi="Calibri" w:cs="Calibri"/>
                                <w:bCs/>
                                <w:w w:val="80"/>
                                <w:sz w:val="20"/>
                                <w:szCs w:val="20"/>
                              </w:rPr>
                              <w:t>:</w:t>
                            </w:r>
                            <w:proofErr w:type="gramEnd"/>
                            <w:r w:rsidR="006802C9" w:rsidRPr="006E61FC">
                              <w:rPr>
                                <w:rFonts w:ascii="Calibri" w:hAnsi="Calibri" w:cs="Calibri"/>
                                <w:bCs/>
                                <w:w w:val="80"/>
                                <w:sz w:val="20"/>
                                <w:szCs w:val="20"/>
                              </w:rPr>
                              <w:t xml:space="preserve"> </w:t>
                            </w:r>
                            <w:r w:rsidRPr="006E61FC">
                              <w:rPr>
                                <w:rFonts w:ascii="Calibri" w:hAnsi="Calibri" w:cs="Calibri"/>
                                <w:bCs/>
                                <w:w w:val="80"/>
                                <w:sz w:val="20"/>
                                <w:szCs w:val="20"/>
                              </w:rPr>
                              <w:t xml:space="preserve"> to lose weight, get organized spend less money, save more</w:t>
                            </w:r>
                            <w:r w:rsidR="006802C9" w:rsidRPr="006E61FC">
                              <w:rPr>
                                <w:rFonts w:ascii="Calibri" w:hAnsi="Calibri" w:cs="Calibri"/>
                                <w:bCs/>
                                <w:w w:val="80"/>
                                <w:sz w:val="20"/>
                                <w:szCs w:val="20"/>
                              </w:rPr>
                              <w:t xml:space="preserve"> money</w:t>
                            </w:r>
                            <w:r w:rsidRPr="006E61FC">
                              <w:rPr>
                                <w:rFonts w:ascii="Calibri" w:hAnsi="Calibri" w:cs="Calibri"/>
                                <w:bCs/>
                                <w:w w:val="80"/>
                                <w:sz w:val="20"/>
                                <w:szCs w:val="20"/>
                              </w:rPr>
                              <w:t>, stay fit and healthy and quit smoking</w:t>
                            </w:r>
                            <w:r w:rsidR="006802C9" w:rsidRPr="006E61FC">
                              <w:rPr>
                                <w:rFonts w:ascii="Calibri" w:hAnsi="Calibri" w:cs="Calibri"/>
                                <w:bCs/>
                                <w:w w:val="80"/>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454FC" id="Text Box 22" o:spid="_x0000_s1037" type="#_x0000_t202" style="position:absolute;margin-left:126pt;margin-top:621pt;width:181.5pt;height:9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" strokecolor="#8064a2" strokeweight="2pt">
                <v:textbox>
                  <w:txbxContent>
                    <w:p w14:paraId="3414D192" w14:textId="77777777" w:rsidR="005763FC" w:rsidRDefault="005763FC" w:rsidP="00871F47">
                      <w:pPr>
                        <w:widowControl w:val="0"/>
                        <w:spacing w:line="260" w:lineRule="exact"/>
                        <w:jc w:val="both"/>
                        <w:rPr>
                          <w:rFonts w:ascii="Arial" w:hAnsi="Arial" w:cs="Arial"/>
                          <w:b/>
                          <w:bCs/>
                          <w:color w:val="FFFFFE"/>
                          <w:w w:val="80"/>
                          <w:sz w:val="16"/>
                          <w:szCs w:val="16"/>
                        </w:rPr>
                      </w:pPr>
                    </w:p>
                    <w:p w14:paraId="1DB8A6D5" w14:textId="77777777" w:rsidR="00AD7BCF" w:rsidRDefault="00AD7BCF" w:rsidP="00221007">
                      <w:pPr>
                        <w:widowControl w:val="0"/>
                        <w:spacing w:line="260" w:lineRule="exact"/>
                        <w:jc w:val="center"/>
                        <w:rPr>
                          <w:rFonts w:ascii="Arial" w:hAnsi="Arial" w:cs="Arial"/>
                          <w:b/>
                          <w:bCs/>
                          <w:color w:val="FFFFFE"/>
                          <w:w w:val="80"/>
                          <w:sz w:val="16"/>
                          <w:szCs w:val="16"/>
                        </w:rPr>
                      </w:pPr>
                    </w:p>
                    <w:p w14:paraId="4FE4F638" w14:textId="77777777" w:rsidR="00AD7BCF" w:rsidRDefault="00AD7BCF" w:rsidP="00AD7BCF">
                      <w:pPr>
                        <w:widowControl w:val="0"/>
                        <w:spacing w:line="260" w:lineRule="exact"/>
                        <w:rPr>
                          <w:rFonts w:ascii="Arial" w:hAnsi="Arial" w:cs="Arial"/>
                          <w:b/>
                          <w:bCs/>
                          <w:color w:val="FFFFFE"/>
                          <w:w w:val="80"/>
                          <w:sz w:val="16"/>
                          <w:szCs w:val="16"/>
                        </w:rPr>
                      </w:pPr>
                    </w:p>
                    <w:p w14:paraId="1DC6AF11" w14:textId="77777777" w:rsidR="00AD7BCF" w:rsidRPr="006E61FC" w:rsidRDefault="00AD7BCF" w:rsidP="006802C9">
                      <w:pPr>
                        <w:widowControl w:val="0"/>
                        <w:spacing w:line="260" w:lineRule="exact"/>
                        <w:jc w:val="center"/>
                        <w:rPr>
                          <w:rFonts w:ascii="Calibri" w:hAnsi="Calibri" w:cs="Calibri"/>
                          <w:bCs/>
                          <w:w w:val="80"/>
                          <w:sz w:val="20"/>
                          <w:szCs w:val="20"/>
                        </w:rPr>
                      </w:pPr>
                      <w:r w:rsidRPr="006E61FC">
                        <w:rPr>
                          <w:rFonts w:ascii="Calibri" w:hAnsi="Calibri" w:cs="Calibri"/>
                          <w:bCs/>
                          <w:w w:val="80"/>
                          <w:sz w:val="20"/>
                          <w:szCs w:val="20"/>
                        </w:rPr>
                        <w:t xml:space="preserve">Top Resolutions </w:t>
                      </w:r>
                      <w:proofErr w:type="gramStart"/>
                      <w:r w:rsidRPr="006E61FC">
                        <w:rPr>
                          <w:rFonts w:ascii="Calibri" w:hAnsi="Calibri" w:cs="Calibri"/>
                          <w:bCs/>
                          <w:w w:val="80"/>
                          <w:sz w:val="20"/>
                          <w:szCs w:val="20"/>
                        </w:rPr>
                        <w:t>are</w:t>
                      </w:r>
                      <w:r w:rsidR="006802C9" w:rsidRPr="006E61FC">
                        <w:rPr>
                          <w:rFonts w:ascii="Calibri" w:hAnsi="Calibri" w:cs="Calibri"/>
                          <w:bCs/>
                          <w:w w:val="80"/>
                          <w:sz w:val="20"/>
                          <w:szCs w:val="20"/>
                        </w:rPr>
                        <w:t>:</w:t>
                      </w:r>
                      <w:proofErr w:type="gramEnd"/>
                      <w:r w:rsidR="006802C9" w:rsidRPr="006E61FC">
                        <w:rPr>
                          <w:rFonts w:ascii="Calibri" w:hAnsi="Calibri" w:cs="Calibri"/>
                          <w:bCs/>
                          <w:w w:val="80"/>
                          <w:sz w:val="20"/>
                          <w:szCs w:val="20"/>
                        </w:rPr>
                        <w:t xml:space="preserve"> </w:t>
                      </w:r>
                      <w:r w:rsidRPr="006E61FC">
                        <w:rPr>
                          <w:rFonts w:ascii="Calibri" w:hAnsi="Calibri" w:cs="Calibri"/>
                          <w:bCs/>
                          <w:w w:val="80"/>
                          <w:sz w:val="20"/>
                          <w:szCs w:val="20"/>
                        </w:rPr>
                        <w:t xml:space="preserve"> to lose weight, get organized spend less money, save more</w:t>
                      </w:r>
                      <w:r w:rsidR="006802C9" w:rsidRPr="006E61FC">
                        <w:rPr>
                          <w:rFonts w:ascii="Calibri" w:hAnsi="Calibri" w:cs="Calibri"/>
                          <w:bCs/>
                          <w:w w:val="80"/>
                          <w:sz w:val="20"/>
                          <w:szCs w:val="20"/>
                        </w:rPr>
                        <w:t xml:space="preserve"> money</w:t>
                      </w:r>
                      <w:r w:rsidRPr="006E61FC">
                        <w:rPr>
                          <w:rFonts w:ascii="Calibri" w:hAnsi="Calibri" w:cs="Calibri"/>
                          <w:bCs/>
                          <w:w w:val="80"/>
                          <w:sz w:val="20"/>
                          <w:szCs w:val="20"/>
                        </w:rPr>
                        <w:t>, stay fit and healthy and quit smoking</w:t>
                      </w:r>
                      <w:r w:rsidR="006802C9" w:rsidRPr="006E61FC">
                        <w:rPr>
                          <w:rFonts w:ascii="Calibri" w:hAnsi="Calibri" w:cs="Calibri"/>
                          <w:bCs/>
                          <w:w w:val="80"/>
                          <w:sz w:val="20"/>
                          <w:szCs w:val="20"/>
                        </w:rPr>
                        <w:t>.</w:t>
                      </w:r>
                    </w:p>
                  </w:txbxContent>
                </v:textbox>
              </v:shape>
            </w:pict>
          </mc:Fallback>
        </mc:AlternateContent>
      </w:r>
      <w:r w:rsidR="00F0065C">
        <w:rPr>
          <w:rFonts w:ascii="Helvetica" w:hAnsi="Helvetica" w:cs="Helvetica"/>
          <w:noProof/>
        </w:rPr>
        <w:drawing>
          <wp:inline distT="0" distB="0" distL="0" distR="0" wp14:anchorId="487D1BD7" wp14:editId="02A1EE36">
            <wp:extent cx="506095" cy="475615"/>
            <wp:effectExtent l="19050" t="0" r="8255" b="0"/>
            <wp:docPr id="1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srcRect/>
                    <a:stretch>
                      <a:fillRect/>
                    </a:stretch>
                  </pic:blipFill>
                  <pic:spPr bwMode="auto">
                    <a:xfrm>
                      <a:off x="0" y="0"/>
                      <a:ext cx="506095" cy="475615"/>
                    </a:xfrm>
                    <a:prstGeom prst="rect">
                      <a:avLst/>
                    </a:prstGeom>
                    <a:noFill/>
                    <a:ln w="9525">
                      <a:noFill/>
                      <a:miter lim="800000"/>
                      <a:headEnd/>
                      <a:tailEnd/>
                    </a:ln>
                  </pic:spPr>
                </pic:pic>
              </a:graphicData>
            </a:graphic>
          </wp:inline>
        </w:drawing>
      </w:r>
      <w:r>
        <w:rPr>
          <w:rFonts w:ascii="Calibri" w:hAnsi="Calibri"/>
          <w:noProof/>
          <w:szCs w:val="22"/>
        </w:rPr>
        <mc:AlternateContent>
          <mc:Choice Requires="wps">
            <w:drawing>
              <wp:anchor distT="0" distB="0" distL="114300" distR="114300" simplePos="0" relativeHeight="251651584" behindDoc="0" locked="0" layoutInCell="1" allowOverlap="1" wp14:anchorId="193C3EB3" wp14:editId="01F23B43">
                <wp:simplePos x="0" y="0"/>
                <wp:positionH relativeFrom="column">
                  <wp:posOffset>-685800</wp:posOffset>
                </wp:positionH>
                <wp:positionV relativeFrom="paragraph">
                  <wp:posOffset>7926705</wp:posOffset>
                </wp:positionV>
                <wp:extent cx="6871335" cy="1226820"/>
                <wp:effectExtent l="9525" t="10795" r="5715" b="10160"/>
                <wp:wrapNone/>
                <wp:docPr id="192116747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1226820"/>
                        </a:xfrm>
                        <a:prstGeom prst="rect">
                          <a:avLst/>
                        </a:prstGeom>
                        <a:gradFill rotWithShape="0">
                          <a:gsLst>
                            <a:gs pos="0">
                              <a:srgbClr val="FFE5E5"/>
                            </a:gs>
                            <a:gs pos="13000">
                              <a:srgbClr val="FFBEBD"/>
                            </a:gs>
                            <a:gs pos="100000">
                              <a:srgbClr val="CCC1DA"/>
                            </a:gs>
                          </a:gsLst>
                          <a:lin ang="5400000" scaled="1"/>
                        </a:gradFill>
                        <a:ln w="9525">
                          <a:solidFill>
                            <a:srgbClr val="000000"/>
                          </a:solidFill>
                          <a:miter lim="800000"/>
                          <a:headEnd/>
                          <a:tailEnd/>
                        </a:ln>
                      </wps:spPr>
                      <wps:txbx>
                        <w:txbxContent>
                          <w:p w14:paraId="57751D39" w14:textId="77777777" w:rsidR="005763FC" w:rsidRPr="00CE629C" w:rsidRDefault="005763FC" w:rsidP="00CE629C">
                            <w:pPr>
                              <w:spacing w:before="240" w:after="120"/>
                              <w:jc w:val="center"/>
                              <w:rPr>
                                <w:rFonts w:ascii="Calibri" w:hAnsi="Calibri"/>
                                <w:b/>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C3EB3" id="Text Box 317" o:spid="_x0000_s1038" type="#_x0000_t202" style="position:absolute;margin-left:-54pt;margin-top:624.15pt;width:541.05pt;height:96.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" fillcolor="#ffe5e5">
                <v:fill color2="#ccc1da" colors="0 #ffe5e5;8520f #ffbebd;1 #ccc1da" focus="100%" type="gradient"/>
                <v:textbox>
                  <w:txbxContent>
                    <w:p w14:paraId="57751D39" w14:textId="77777777" w:rsidR="005763FC" w:rsidRPr="00CE629C" w:rsidRDefault="005763FC" w:rsidP="00CE629C">
                      <w:pPr>
                        <w:spacing w:before="240" w:after="120"/>
                        <w:jc w:val="center"/>
                        <w:rPr>
                          <w:rFonts w:ascii="Calibri" w:hAnsi="Calibri"/>
                          <w:b/>
                          <w:sz w:val="72"/>
                          <w:szCs w:val="72"/>
                        </w:rPr>
                      </w:pPr>
                    </w:p>
                  </w:txbxContent>
                </v:textbox>
              </v:shape>
            </w:pict>
          </mc:Fallback>
        </mc:AlternateContent>
      </w:r>
      <w:r w:rsidR="000651D1">
        <w:t>it not. ~Ralph Waldo Emerson</w:t>
      </w:r>
      <w:r w:rsidR="00F0065C">
        <w:rPr>
          <w:noProof/>
        </w:rPr>
        <w:drawing>
          <wp:inline distT="0" distB="0" distL="0" distR="0" wp14:anchorId="373E0B88" wp14:editId="624D3B38">
            <wp:extent cx="2030095" cy="2030095"/>
            <wp:effectExtent l="19050" t="0" r="8255" b="0"/>
            <wp:docPr id="19" name="Picture 19" descr="d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c7"/>
                    <pic:cNvPicPr>
                      <a:picLocks noChangeAspect="1" noChangeArrowheads="1"/>
                    </pic:cNvPicPr>
                  </pic:nvPicPr>
                  <pic:blipFill>
                    <a:blip r:embed="rId16"/>
                    <a:srcRect/>
                    <a:stretch>
                      <a:fillRect/>
                    </a:stretch>
                  </pic:blipFill>
                  <pic:spPr bwMode="auto">
                    <a:xfrm>
                      <a:off x="0" y="0"/>
                      <a:ext cx="2030095" cy="2030095"/>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43392" behindDoc="1" locked="0" layoutInCell="1" allowOverlap="1" wp14:anchorId="47E5B2E1" wp14:editId="4E88809A">
                <wp:simplePos x="0" y="0"/>
                <wp:positionH relativeFrom="page">
                  <wp:posOffset>3834130</wp:posOffset>
                </wp:positionH>
                <wp:positionV relativeFrom="page">
                  <wp:posOffset>1389380</wp:posOffset>
                </wp:positionV>
                <wp:extent cx="3444240" cy="6649085"/>
                <wp:effectExtent l="5080" t="8255" r="8255" b="10160"/>
                <wp:wrapNone/>
                <wp:docPr id="153286831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6649085"/>
                        </a:xfrm>
                        <a:custGeom>
                          <a:avLst/>
                          <a:gdLst>
                            <a:gd name="T0" fmla="*/ 2822575 w 5424"/>
                            <a:gd name="T1" fmla="*/ 0 h 10471"/>
                            <a:gd name="T2" fmla="*/ 2822575 w 5424"/>
                            <a:gd name="T3" fmla="*/ 2147483646 h 10471"/>
                            <a:gd name="T4" fmla="*/ 0 w 5424"/>
                            <a:gd name="T5" fmla="*/ 2050802350 h 10471"/>
                            <a:gd name="T6" fmla="*/ 2147483646 w 5424"/>
                            <a:gd name="T7" fmla="*/ 2050802350 h 10471"/>
                            <a:gd name="T8" fmla="*/ 0 60000 65536"/>
                            <a:gd name="T9" fmla="*/ 0 60000 65536"/>
                            <a:gd name="T10" fmla="*/ 0 60000 65536"/>
                            <a:gd name="T11" fmla="*/ 0 60000 65536"/>
                            <a:gd name="T12" fmla="*/ 3163 w 5424"/>
                            <a:gd name="T13" fmla="*/ 3163 h 10471"/>
                            <a:gd name="T14" fmla="*/ 18437 w 5424"/>
                            <a:gd name="T15" fmla="*/ 18437 h 10471"/>
                          </a:gdLst>
                          <a:ahLst/>
                          <a:cxnLst>
                            <a:cxn ang="T8">
                              <a:pos x="T0" y="T1"/>
                            </a:cxn>
                            <a:cxn ang="T9">
                              <a:pos x="T2" y="T3"/>
                            </a:cxn>
                            <a:cxn ang="T10">
                              <a:pos x="T4" y="T5"/>
                            </a:cxn>
                            <a:cxn ang="T11">
                              <a:pos x="T6" y="T7"/>
                            </a:cxn>
                          </a:cxnLst>
                          <a:rect l="T12" t="T13" r="T14" b="T15"/>
                          <a:pathLst>
                            <a:path w="5424" h="10471">
                              <a:moveTo>
                                <a:pt x="7" y="0"/>
                              </a:moveTo>
                              <a:lnTo>
                                <a:pt x="7" y="10471"/>
                              </a:lnTo>
                              <a:moveTo>
                                <a:pt x="0" y="5086"/>
                              </a:moveTo>
                              <a:lnTo>
                                <a:pt x="5424" y="508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C9151" id="AutoShape 295" o:spid="_x0000_s1026" style="position:absolute;margin-left:301.9pt;margin-top:109.4pt;width:271.2pt;height:523.5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24,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" path="m7,r,10471m,5086r5424,e" filled="f">
                <v:stroke endcap="round"/>
                <v:path o:connecttype="custom" o:connectlocs="1792335125,0;1792335125,2147483646;0,2147483646;2147483646,2147483646" o:connectangles="0,0,0,0" textboxrect="3163,3163,18437,18437"/>
                <w10:wrap anchorx="page" anchory="page"/>
              </v:shape>
            </w:pict>
          </mc:Fallback>
        </mc:AlternateContent>
      </w:r>
      <w:r>
        <w:rPr>
          <w:noProof/>
        </w:rPr>
        <mc:AlternateContent>
          <mc:Choice Requires="wps">
            <w:drawing>
              <wp:anchor distT="0" distB="0" distL="114300" distR="114300" simplePos="0" relativeHeight="251644416" behindDoc="1" locked="0" layoutInCell="0" allowOverlap="1" wp14:anchorId="520C2BEB" wp14:editId="72820455">
                <wp:simplePos x="0" y="0"/>
                <wp:positionH relativeFrom="page">
                  <wp:posOffset>470535</wp:posOffset>
                </wp:positionH>
                <wp:positionV relativeFrom="page">
                  <wp:posOffset>1388745</wp:posOffset>
                </wp:positionV>
                <wp:extent cx="6858000" cy="0"/>
                <wp:effectExtent l="22860" t="26670" r="24765" b="30480"/>
                <wp:wrapNone/>
                <wp:docPr id="255529898"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custGeom>
                          <a:avLst/>
                          <a:gdLst>
                            <a:gd name="T0" fmla="*/ 0 w 10800"/>
                            <a:gd name="T1" fmla="*/ 2147483646 w 10800"/>
                            <a:gd name="T2" fmla="*/ 0 60000 65536"/>
                            <a:gd name="T3" fmla="*/ 0 60000 65536"/>
                          </a:gdLst>
                          <a:ahLst/>
                          <a:cxnLst>
                            <a:cxn ang="T2">
                              <a:pos x="T0" y="0"/>
                            </a:cxn>
                            <a:cxn ang="T3">
                              <a:pos x="T1" y="0"/>
                            </a:cxn>
                          </a:cxnLst>
                          <a:rect l="0" t="0" r="r" b="b"/>
                          <a:pathLst>
                            <a:path w="10800">
                              <a:moveTo>
                                <a:pt x="0" y="0"/>
                              </a:moveTo>
                              <a:lnTo>
                                <a:pt x="10800" y="0"/>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92314E" id="Freeform 296"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109.35pt,577.05pt,109.3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" o:allowincell="f" filled="f" strokeweight="3.5pt">
                <v:path o:connecttype="custom" o:connectlocs="0,0;2147483646,0" o:connectangles="0,0"/>
                <w10:wrap anchorx="page" anchory="page"/>
              </v:polyline>
            </w:pict>
          </mc:Fallback>
        </mc:AlternateContent>
      </w:r>
      <w:r>
        <w:rPr>
          <w:noProof/>
        </w:rPr>
        <mc:AlternateContent>
          <mc:Choice Requires="wps">
            <w:drawing>
              <wp:anchor distT="0" distB="0" distL="114300" distR="114300" simplePos="0" relativeHeight="251645440" behindDoc="1" locked="0" layoutInCell="0" allowOverlap="1" wp14:anchorId="37FDA978" wp14:editId="2580CAD4">
                <wp:simplePos x="0" y="0"/>
                <wp:positionH relativeFrom="page">
                  <wp:posOffset>470535</wp:posOffset>
                </wp:positionH>
                <wp:positionV relativeFrom="page">
                  <wp:posOffset>361950</wp:posOffset>
                </wp:positionV>
                <wp:extent cx="6858000" cy="0"/>
                <wp:effectExtent l="22860" t="28575" r="24765" b="28575"/>
                <wp:wrapNone/>
                <wp:docPr id="2026443328"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custGeom>
                          <a:avLst/>
                          <a:gdLst>
                            <a:gd name="T0" fmla="*/ 0 w 10800"/>
                            <a:gd name="T1" fmla="*/ 2147483646 w 10800"/>
                            <a:gd name="T2" fmla="*/ 0 60000 65536"/>
                            <a:gd name="T3" fmla="*/ 0 60000 65536"/>
                          </a:gdLst>
                          <a:ahLst/>
                          <a:cxnLst>
                            <a:cxn ang="T2">
                              <a:pos x="T0" y="0"/>
                            </a:cxn>
                            <a:cxn ang="T3">
                              <a:pos x="T1" y="0"/>
                            </a:cxn>
                          </a:cxnLst>
                          <a:rect l="0" t="0" r="r" b="b"/>
                          <a:pathLst>
                            <a:path w="10800">
                              <a:moveTo>
                                <a:pt x="0" y="0"/>
                              </a:moveTo>
                              <a:lnTo>
                                <a:pt x="10800" y="0"/>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A2EC4B" id="Freeform 297"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28.5pt,577.05pt,28.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" o:allowincell="f" filled="f" strokeweight="3.5pt">
                <v:path o:connecttype="custom" o:connectlocs="0,0;2147483646,0" o:connectangles="0,0"/>
                <w10:wrap anchorx="page" anchory="page"/>
              </v:polyline>
            </w:pict>
          </mc:Fallback>
        </mc:AlternateContent>
      </w:r>
      <w:r>
        <w:rPr>
          <w:noProof/>
        </w:rPr>
        <mc:AlternateContent>
          <mc:Choice Requires="wps">
            <w:drawing>
              <wp:anchor distT="0" distB="0" distL="114300" distR="114300" simplePos="0" relativeHeight="251646464" behindDoc="1" locked="0" layoutInCell="0" allowOverlap="1" wp14:anchorId="195B24EE" wp14:editId="14C9754B">
                <wp:simplePos x="0" y="0"/>
                <wp:positionH relativeFrom="page">
                  <wp:posOffset>523240</wp:posOffset>
                </wp:positionH>
                <wp:positionV relativeFrom="page">
                  <wp:posOffset>5911215</wp:posOffset>
                </wp:positionV>
                <wp:extent cx="3324860" cy="0"/>
                <wp:effectExtent l="8890" t="5715" r="9525" b="13335"/>
                <wp:wrapNone/>
                <wp:docPr id="1505932852"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0"/>
                        </a:xfrm>
                        <a:custGeom>
                          <a:avLst/>
                          <a:gdLst>
                            <a:gd name="T0" fmla="*/ 0 w 5236"/>
                            <a:gd name="T1" fmla="*/ 2111286100 w 5236"/>
                            <a:gd name="T2" fmla="*/ 0 60000 65536"/>
                            <a:gd name="T3" fmla="*/ 0 60000 65536"/>
                          </a:gdLst>
                          <a:ahLst/>
                          <a:cxnLst>
                            <a:cxn ang="T2">
                              <a:pos x="T0" y="0"/>
                            </a:cxn>
                            <a:cxn ang="T3">
                              <a:pos x="T1" y="0"/>
                            </a:cxn>
                          </a:cxnLst>
                          <a:rect l="0" t="0" r="r" b="b"/>
                          <a:pathLst>
                            <a:path w="5236">
                              <a:moveTo>
                                <a:pt x="0" y="0"/>
                              </a:moveTo>
                              <a:lnTo>
                                <a:pt x="5236"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241C82" id="Freeform 298"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2pt,465.45pt,303pt,465.45pt" coordsize="5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" o:allowincell="f" filled="f">
                <v:stroke endcap="round"/>
                <v:path o:connecttype="custom" o:connectlocs="0,0;2147483646,0" o:connectangles="0,0"/>
                <w10:wrap anchorx="page" anchory="page"/>
              </v:polyline>
            </w:pict>
          </mc:Fallback>
        </mc:AlternateContent>
      </w:r>
      <w:r w:rsidR="009A585B">
        <w:br w:type="page"/>
      </w:r>
    </w:p>
    <w:p w14:paraId="3D157162" w14:textId="15C4C467" w:rsidR="009A585B" w:rsidRPr="000B2251" w:rsidRDefault="005001C1" w:rsidP="009A585B">
      <w:pPr>
        <w:widowControl w:val="0"/>
        <w:autoSpaceDE w:val="0"/>
        <w:autoSpaceDN w:val="0"/>
        <w:adjustRightInd w:val="0"/>
        <w:jc w:val="center"/>
        <w:rPr>
          <w:color w:val="000000"/>
          <w:sz w:val="12"/>
          <w:szCs w:val="12"/>
        </w:rPr>
      </w:pPr>
      <w:r>
        <w:rPr>
          <w:noProof/>
        </w:rPr>
        <w:lastRenderedPageBreak/>
        <mc:AlternateContent>
          <mc:Choice Requires="wps">
            <w:drawing>
              <wp:anchor distT="0" distB="0" distL="114300" distR="114300" simplePos="0" relativeHeight="251654656" behindDoc="0" locked="0" layoutInCell="1" allowOverlap="1" wp14:anchorId="4B298C41" wp14:editId="62974F1B">
                <wp:simplePos x="0" y="0"/>
                <wp:positionH relativeFrom="column">
                  <wp:posOffset>-685800</wp:posOffset>
                </wp:positionH>
                <wp:positionV relativeFrom="paragraph">
                  <wp:posOffset>-114300</wp:posOffset>
                </wp:positionV>
                <wp:extent cx="3352800" cy="7848600"/>
                <wp:effectExtent l="0" t="0" r="19050" b="19050"/>
                <wp:wrapNone/>
                <wp:docPr id="168581840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0" cy="7848600"/>
                        </a:xfrm>
                        <a:prstGeom prst="rect">
                          <a:avLst/>
                        </a:prstGeom>
                        <a:solidFill>
                          <a:srgbClr val="FFFFFF"/>
                        </a:solidFill>
                        <a:ln w="25400">
                          <a:solidFill>
                            <a:srgbClr val="8064A2"/>
                          </a:solidFill>
                          <a:miter lim="800000"/>
                          <a:headEnd/>
                          <a:tailEnd/>
                        </a:ln>
                      </wps:spPr>
                      <wps:txbx>
                        <w:txbxContent>
                          <w:p w14:paraId="6C003F7B" w14:textId="77777777" w:rsidR="000D5A45" w:rsidRDefault="000D5A45" w:rsidP="005001C1">
                            <w:pPr>
                              <w:jc w:val="center"/>
                              <w:rPr>
                                <w:rFonts w:ascii="Cambria" w:eastAsia="Calibri" w:hAnsi="Cambria" w:cs="Calibri"/>
                                <w:b/>
                                <w:bCs/>
                                <w:sz w:val="36"/>
                                <w:szCs w:val="36"/>
                                <w:u w:val="single"/>
                              </w:rPr>
                            </w:pPr>
                          </w:p>
                          <w:p w14:paraId="6776100C" w14:textId="4D7714DD" w:rsidR="000D5A45" w:rsidRDefault="000D5A45" w:rsidP="005001C1">
                            <w:pPr>
                              <w:jc w:val="center"/>
                              <w:rPr>
                                <w:rFonts w:ascii="Cambria" w:eastAsia="Calibri" w:hAnsi="Cambria" w:cs="Calibri"/>
                                <w:b/>
                                <w:bCs/>
                                <w:sz w:val="36"/>
                                <w:szCs w:val="36"/>
                                <w:u w:val="single"/>
                              </w:rPr>
                            </w:pPr>
                            <w:r>
                              <w:rPr>
                                <w:rFonts w:ascii="Cambria" w:eastAsia="Calibri" w:hAnsi="Cambria" w:cs="Calibri"/>
                                <w:b/>
                                <w:bCs/>
                                <w:noProof/>
                                <w:sz w:val="36"/>
                                <w:szCs w:val="36"/>
                                <w:u w:val="single"/>
                              </w:rPr>
                              <w:drawing>
                                <wp:inline distT="0" distB="0" distL="0" distR="0" wp14:anchorId="6C68318F" wp14:editId="577D8E4A">
                                  <wp:extent cx="3048000" cy="2033016"/>
                                  <wp:effectExtent l="0" t="0" r="0" b="5715"/>
                                  <wp:docPr id="669111113" name="Picture 32" descr="A chalkboard with a chalk and a piece of chalk next to an ap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11113" name="Picture 32" descr="A chalkboard with a chalk and a piece of chalk next to an apple&#10;&#10;AI-generated content may be incorrect."/>
                                          <pic:cNvPicPr/>
                                        </pic:nvPicPr>
                                        <pic:blipFill>
                                          <a:blip r:embed="rId17"/>
                                          <a:stretch>
                                            <a:fillRect/>
                                          </a:stretch>
                                        </pic:blipFill>
                                        <pic:spPr>
                                          <a:xfrm>
                                            <a:off x="0" y="0"/>
                                            <a:ext cx="3048000" cy="2033016"/>
                                          </a:xfrm>
                                          <a:prstGeom prst="rect">
                                            <a:avLst/>
                                          </a:prstGeom>
                                        </pic:spPr>
                                      </pic:pic>
                                    </a:graphicData>
                                  </a:graphic>
                                </wp:inline>
                              </w:drawing>
                            </w:r>
                          </w:p>
                          <w:p w14:paraId="00692693" w14:textId="77777777" w:rsidR="000D5A45" w:rsidRDefault="000D5A45" w:rsidP="000D5A45">
                            <w:pPr>
                              <w:rPr>
                                <w:rFonts w:ascii="Cambria" w:eastAsia="Calibri" w:hAnsi="Cambria" w:cs="Calibri"/>
                                <w:b/>
                                <w:bCs/>
                                <w:sz w:val="36"/>
                                <w:szCs w:val="36"/>
                                <w:u w:val="single"/>
                              </w:rPr>
                            </w:pPr>
                          </w:p>
                          <w:p w14:paraId="63A69E56" w14:textId="02585F1E" w:rsidR="000D5A45" w:rsidRDefault="005001C1" w:rsidP="000D5A45">
                            <w:pPr>
                              <w:jc w:val="center"/>
                              <w:rPr>
                                <w:rFonts w:ascii="Cambria" w:eastAsia="Calibri" w:hAnsi="Cambria" w:cs="Calibri"/>
                                <w:b/>
                                <w:bCs/>
                                <w:sz w:val="36"/>
                                <w:szCs w:val="36"/>
                                <w:u w:val="single"/>
                              </w:rPr>
                            </w:pPr>
                            <w:r w:rsidRPr="005001C1">
                              <w:rPr>
                                <w:rFonts w:ascii="Cambria" w:eastAsia="Calibri" w:hAnsi="Cambria" w:cs="Calibri"/>
                                <w:b/>
                                <w:bCs/>
                                <w:sz w:val="36"/>
                                <w:szCs w:val="36"/>
                                <w:u w:val="single"/>
                              </w:rPr>
                              <w:t>WHAT IS SELF-IMAGE?</w:t>
                            </w:r>
                          </w:p>
                          <w:p w14:paraId="565F6837" w14:textId="77777777" w:rsidR="000D5A45" w:rsidRDefault="000D5A45" w:rsidP="000D5A45">
                            <w:pPr>
                              <w:jc w:val="center"/>
                              <w:rPr>
                                <w:rFonts w:ascii="Cambria" w:eastAsia="Calibri" w:hAnsi="Cambria" w:cs="Calibri"/>
                                <w:b/>
                                <w:bCs/>
                                <w:sz w:val="36"/>
                                <w:szCs w:val="36"/>
                                <w:u w:val="single"/>
                              </w:rPr>
                            </w:pPr>
                          </w:p>
                          <w:p w14:paraId="6160DD4C" w14:textId="77777777" w:rsidR="005001C1" w:rsidRPr="005001C1" w:rsidRDefault="005001C1" w:rsidP="005001C1">
                            <w:pPr>
                              <w:rPr>
                                <w:rFonts w:ascii="Cambria" w:eastAsia="Calibri" w:hAnsi="Cambria" w:cs="Calibri"/>
                                <w:sz w:val="28"/>
                                <w:szCs w:val="28"/>
                              </w:rPr>
                            </w:pPr>
                            <w:r w:rsidRPr="005001C1">
                              <w:rPr>
                                <w:rFonts w:ascii="Cambria" w:eastAsia="Calibri" w:hAnsi="Cambria" w:cs="Calibri"/>
                                <w:sz w:val="28"/>
                                <w:szCs w:val="28"/>
                              </w:rPr>
                              <w:t>Self-image is the mental picture we hold of ourselves, shaped by our own beliefs and those projected onto us by others. Once accepted, these ideas—true or not—become woven into our identity.</w:t>
                            </w:r>
                          </w:p>
                          <w:p w14:paraId="7097D58D" w14:textId="6DF60F45" w:rsidR="005001C1" w:rsidRPr="005001C1" w:rsidRDefault="005001C1" w:rsidP="005001C1">
                            <w:pPr>
                              <w:rPr>
                                <w:rFonts w:ascii="Cambria" w:eastAsia="Calibri" w:hAnsi="Cambria" w:cs="Calibri"/>
                                <w:sz w:val="28"/>
                                <w:szCs w:val="28"/>
                              </w:rPr>
                            </w:pPr>
                          </w:p>
                          <w:p w14:paraId="3E1003D9" w14:textId="0BE86CA0" w:rsidR="005001C1" w:rsidRPr="005001C1" w:rsidRDefault="005001C1" w:rsidP="005001C1">
                            <w:pPr>
                              <w:rPr>
                                <w:rFonts w:ascii="Cambria" w:eastAsia="Calibri" w:hAnsi="Cambria" w:cs="Calibri"/>
                                <w:sz w:val="28"/>
                                <w:szCs w:val="28"/>
                              </w:rPr>
                            </w:pPr>
                            <w:r w:rsidRPr="005001C1">
                              <w:rPr>
                                <w:rFonts w:ascii="Cambria" w:eastAsia="Calibri" w:hAnsi="Cambria" w:cs="Calibri"/>
                                <w:sz w:val="28"/>
                                <w:szCs w:val="28"/>
                              </w:rPr>
                              <w:t>It is a mosaic of experiences: how we interpret words, actions, and our inner dialogue. Everything from the car we drive, the job we hold, the clothes we wear, to the relationships and lifestyle we choose reflects this image we present to the world.</w:t>
                            </w:r>
                          </w:p>
                          <w:p w14:paraId="18F19421" w14:textId="77777777" w:rsidR="005001C1" w:rsidRPr="005001C1" w:rsidRDefault="005001C1" w:rsidP="005001C1">
                            <w:pPr>
                              <w:rPr>
                                <w:rFonts w:ascii="Cambria" w:eastAsia="Calibri" w:hAnsi="Cambria" w:cs="Calibri"/>
                                <w:sz w:val="28"/>
                                <w:szCs w:val="28"/>
                              </w:rPr>
                            </w:pPr>
                          </w:p>
                          <w:p w14:paraId="7680D22A" w14:textId="31059424" w:rsidR="005001C1" w:rsidRPr="005001C1" w:rsidRDefault="005001C1" w:rsidP="005001C1">
                            <w:pPr>
                              <w:rPr>
                                <w:rFonts w:ascii="Cambria" w:eastAsia="Calibri" w:hAnsi="Cambria" w:cs="Calibri"/>
                                <w:sz w:val="28"/>
                                <w:szCs w:val="28"/>
                              </w:rPr>
                            </w:pPr>
                            <w:r w:rsidRPr="005001C1">
                              <w:rPr>
                                <w:rFonts w:ascii="Cambria" w:eastAsia="Calibri" w:hAnsi="Cambria" w:cs="Calibri"/>
                                <w:sz w:val="28"/>
                                <w:szCs w:val="28"/>
                              </w:rPr>
                              <w:t>Notice what you wore today, how you styled your hair, or whether your shoes shine. These choices stem from a deep-seated belief about who you are—whether authentic or an idealized version you think the world demands.</w:t>
                            </w:r>
                          </w:p>
                          <w:p w14:paraId="470B96A9" w14:textId="77777777" w:rsidR="005001C1" w:rsidRPr="005001C1" w:rsidRDefault="005001C1" w:rsidP="005001C1">
                            <w:pPr>
                              <w:rPr>
                                <w:rFonts w:ascii="Cambria" w:eastAsia="Calibri" w:hAnsi="Cambria" w:cs="Calibri"/>
                                <w:sz w:val="28"/>
                                <w:szCs w:val="28"/>
                              </w:rPr>
                            </w:pPr>
                          </w:p>
                          <w:p w14:paraId="60B882A4" w14:textId="77777777" w:rsidR="005001C1" w:rsidRPr="005001C1" w:rsidRDefault="005001C1" w:rsidP="005001C1">
                            <w:pPr>
                              <w:rPr>
                                <w:rFonts w:ascii="Cambria" w:eastAsia="Calibri" w:hAnsi="Cambria" w:cs="Calibri"/>
                                <w:sz w:val="28"/>
                                <w:szCs w:val="28"/>
                              </w:rPr>
                            </w:pPr>
                          </w:p>
                          <w:p w14:paraId="6A69F23D" w14:textId="77777777" w:rsidR="005001C1" w:rsidRPr="005001C1" w:rsidRDefault="005001C1" w:rsidP="005001C1">
                            <w:pPr>
                              <w:rPr>
                                <w:rFonts w:ascii="Cambria" w:eastAsia="Calibri" w:hAnsi="Cambria" w:cs="Calibri"/>
                                <w:sz w:val="24"/>
                              </w:rPr>
                            </w:pPr>
                          </w:p>
                          <w:p w14:paraId="43E4D768" w14:textId="77777777" w:rsidR="00876BC2" w:rsidRPr="005001C1" w:rsidRDefault="00876BC2" w:rsidP="005001C1">
                            <w:pPr>
                              <w:spacing w:after="200" w:line="276" w:lineRule="auto"/>
                              <w:jc w:val="center"/>
                              <w:rPr>
                                <w:rFonts w:ascii="Cambria" w:eastAsia="Calibri" w:hAnsi="Cambria" w:cs="Calibri"/>
                                <w:sz w:val="36"/>
                                <w:szCs w:val="36"/>
                              </w:rPr>
                            </w:pPr>
                          </w:p>
                          <w:p w14:paraId="3D287946" w14:textId="77777777" w:rsidR="005763FC" w:rsidRDefault="005763FC" w:rsidP="009B013C">
                            <w:pPr>
                              <w:jc w:val="both"/>
                              <w:rPr>
                                <w:rFonts w:cs="OpenSans-Light"/>
                                <w:color w:val="646464"/>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B298C41" id="Text Box 56" o:spid="_x0000_s1039" type="#_x0000_t202" style="position:absolute;left:0;text-align:left;margin-left:-54pt;margin-top:-9pt;width:264pt;height:6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" strokecolor="#8064a2" strokeweight="2pt">
                <v:path arrowok="t"/>
                <v:textbox>
                  <w:txbxContent>
                    <w:p w14:paraId="6C003F7B" w14:textId="77777777" w:rsidR="000D5A45" w:rsidRDefault="000D5A45" w:rsidP="005001C1">
                      <w:pPr>
                        <w:jc w:val="center"/>
                        <w:rPr>
                          <w:rFonts w:ascii="Cambria" w:eastAsia="Calibri" w:hAnsi="Cambria" w:cs="Calibri"/>
                          <w:b/>
                          <w:bCs/>
                          <w:sz w:val="36"/>
                          <w:szCs w:val="36"/>
                          <w:u w:val="single"/>
                        </w:rPr>
                      </w:pPr>
                    </w:p>
                    <w:p w14:paraId="6776100C" w14:textId="4D7714DD" w:rsidR="000D5A45" w:rsidRDefault="000D5A45" w:rsidP="005001C1">
                      <w:pPr>
                        <w:jc w:val="center"/>
                        <w:rPr>
                          <w:rFonts w:ascii="Cambria" w:eastAsia="Calibri" w:hAnsi="Cambria" w:cs="Calibri"/>
                          <w:b/>
                          <w:bCs/>
                          <w:sz w:val="36"/>
                          <w:szCs w:val="36"/>
                          <w:u w:val="single"/>
                        </w:rPr>
                      </w:pPr>
                      <w:r>
                        <w:rPr>
                          <w:rFonts w:ascii="Cambria" w:eastAsia="Calibri" w:hAnsi="Cambria" w:cs="Calibri"/>
                          <w:b/>
                          <w:bCs/>
                          <w:noProof/>
                          <w:sz w:val="36"/>
                          <w:szCs w:val="36"/>
                          <w:u w:val="single"/>
                        </w:rPr>
                        <w:drawing>
                          <wp:inline distT="0" distB="0" distL="0" distR="0" wp14:anchorId="6C68318F" wp14:editId="577D8E4A">
                            <wp:extent cx="3048000" cy="2033016"/>
                            <wp:effectExtent l="0" t="0" r="0" b="5715"/>
                            <wp:docPr id="669111113" name="Picture 32" descr="A chalkboard with a chalk and a piece of chalk next to an ap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11113" name="Picture 32" descr="A chalkboard with a chalk and a piece of chalk next to an apple&#10;&#10;AI-generated content may be incorrect."/>
                                    <pic:cNvPicPr/>
                                  </pic:nvPicPr>
                                  <pic:blipFill>
                                    <a:blip r:embed="rId17"/>
                                    <a:stretch>
                                      <a:fillRect/>
                                    </a:stretch>
                                  </pic:blipFill>
                                  <pic:spPr>
                                    <a:xfrm>
                                      <a:off x="0" y="0"/>
                                      <a:ext cx="3048000" cy="2033016"/>
                                    </a:xfrm>
                                    <a:prstGeom prst="rect">
                                      <a:avLst/>
                                    </a:prstGeom>
                                  </pic:spPr>
                                </pic:pic>
                              </a:graphicData>
                            </a:graphic>
                          </wp:inline>
                        </w:drawing>
                      </w:r>
                    </w:p>
                    <w:p w14:paraId="00692693" w14:textId="77777777" w:rsidR="000D5A45" w:rsidRDefault="000D5A45" w:rsidP="000D5A45">
                      <w:pPr>
                        <w:rPr>
                          <w:rFonts w:ascii="Cambria" w:eastAsia="Calibri" w:hAnsi="Cambria" w:cs="Calibri"/>
                          <w:b/>
                          <w:bCs/>
                          <w:sz w:val="36"/>
                          <w:szCs w:val="36"/>
                          <w:u w:val="single"/>
                        </w:rPr>
                      </w:pPr>
                    </w:p>
                    <w:p w14:paraId="63A69E56" w14:textId="02585F1E" w:rsidR="000D5A45" w:rsidRDefault="005001C1" w:rsidP="000D5A45">
                      <w:pPr>
                        <w:jc w:val="center"/>
                        <w:rPr>
                          <w:rFonts w:ascii="Cambria" w:eastAsia="Calibri" w:hAnsi="Cambria" w:cs="Calibri"/>
                          <w:b/>
                          <w:bCs/>
                          <w:sz w:val="36"/>
                          <w:szCs w:val="36"/>
                          <w:u w:val="single"/>
                        </w:rPr>
                      </w:pPr>
                      <w:r w:rsidRPr="005001C1">
                        <w:rPr>
                          <w:rFonts w:ascii="Cambria" w:eastAsia="Calibri" w:hAnsi="Cambria" w:cs="Calibri"/>
                          <w:b/>
                          <w:bCs/>
                          <w:sz w:val="36"/>
                          <w:szCs w:val="36"/>
                          <w:u w:val="single"/>
                        </w:rPr>
                        <w:t>WHAT IS SELF-IMAGE?</w:t>
                      </w:r>
                    </w:p>
                    <w:p w14:paraId="565F6837" w14:textId="77777777" w:rsidR="000D5A45" w:rsidRDefault="000D5A45" w:rsidP="000D5A45">
                      <w:pPr>
                        <w:jc w:val="center"/>
                        <w:rPr>
                          <w:rFonts w:ascii="Cambria" w:eastAsia="Calibri" w:hAnsi="Cambria" w:cs="Calibri"/>
                          <w:b/>
                          <w:bCs/>
                          <w:sz w:val="36"/>
                          <w:szCs w:val="36"/>
                          <w:u w:val="single"/>
                        </w:rPr>
                      </w:pPr>
                    </w:p>
                    <w:p w14:paraId="6160DD4C" w14:textId="77777777" w:rsidR="005001C1" w:rsidRPr="005001C1" w:rsidRDefault="005001C1" w:rsidP="005001C1">
                      <w:pPr>
                        <w:rPr>
                          <w:rFonts w:ascii="Cambria" w:eastAsia="Calibri" w:hAnsi="Cambria" w:cs="Calibri"/>
                          <w:sz w:val="28"/>
                          <w:szCs w:val="28"/>
                        </w:rPr>
                      </w:pPr>
                      <w:r w:rsidRPr="005001C1">
                        <w:rPr>
                          <w:rFonts w:ascii="Cambria" w:eastAsia="Calibri" w:hAnsi="Cambria" w:cs="Calibri"/>
                          <w:sz w:val="28"/>
                          <w:szCs w:val="28"/>
                        </w:rPr>
                        <w:t>Self-image is the mental picture we hold of ourselves, shaped by our own beliefs and those projected onto us by others. Once accepted, these ideas—true or not—become woven into our identity.</w:t>
                      </w:r>
                    </w:p>
                    <w:p w14:paraId="7097D58D" w14:textId="6DF60F45" w:rsidR="005001C1" w:rsidRPr="005001C1" w:rsidRDefault="005001C1" w:rsidP="005001C1">
                      <w:pPr>
                        <w:rPr>
                          <w:rFonts w:ascii="Cambria" w:eastAsia="Calibri" w:hAnsi="Cambria" w:cs="Calibri"/>
                          <w:sz w:val="28"/>
                          <w:szCs w:val="28"/>
                        </w:rPr>
                      </w:pPr>
                    </w:p>
                    <w:p w14:paraId="3E1003D9" w14:textId="0BE86CA0" w:rsidR="005001C1" w:rsidRPr="005001C1" w:rsidRDefault="005001C1" w:rsidP="005001C1">
                      <w:pPr>
                        <w:rPr>
                          <w:rFonts w:ascii="Cambria" w:eastAsia="Calibri" w:hAnsi="Cambria" w:cs="Calibri"/>
                          <w:sz w:val="28"/>
                          <w:szCs w:val="28"/>
                        </w:rPr>
                      </w:pPr>
                      <w:r w:rsidRPr="005001C1">
                        <w:rPr>
                          <w:rFonts w:ascii="Cambria" w:eastAsia="Calibri" w:hAnsi="Cambria" w:cs="Calibri"/>
                          <w:sz w:val="28"/>
                          <w:szCs w:val="28"/>
                        </w:rPr>
                        <w:t>It is a mosaic of experiences: how we interpret words, actions, and our inner dialogue. Everything from the car we drive, the job we hold, the clothes we wear, to the relationships and lifestyle we choose reflects this image we present to the world.</w:t>
                      </w:r>
                    </w:p>
                    <w:p w14:paraId="18F19421" w14:textId="77777777" w:rsidR="005001C1" w:rsidRPr="005001C1" w:rsidRDefault="005001C1" w:rsidP="005001C1">
                      <w:pPr>
                        <w:rPr>
                          <w:rFonts w:ascii="Cambria" w:eastAsia="Calibri" w:hAnsi="Cambria" w:cs="Calibri"/>
                          <w:sz w:val="28"/>
                          <w:szCs w:val="28"/>
                        </w:rPr>
                      </w:pPr>
                    </w:p>
                    <w:p w14:paraId="7680D22A" w14:textId="31059424" w:rsidR="005001C1" w:rsidRPr="005001C1" w:rsidRDefault="005001C1" w:rsidP="005001C1">
                      <w:pPr>
                        <w:rPr>
                          <w:rFonts w:ascii="Cambria" w:eastAsia="Calibri" w:hAnsi="Cambria" w:cs="Calibri"/>
                          <w:sz w:val="28"/>
                          <w:szCs w:val="28"/>
                        </w:rPr>
                      </w:pPr>
                      <w:r w:rsidRPr="005001C1">
                        <w:rPr>
                          <w:rFonts w:ascii="Cambria" w:eastAsia="Calibri" w:hAnsi="Cambria" w:cs="Calibri"/>
                          <w:sz w:val="28"/>
                          <w:szCs w:val="28"/>
                        </w:rPr>
                        <w:t>Notice what you wore today, how you styled your hair, or whether your shoes shine. These choices stem from a deep-seated belief about who you are—whether authentic or an idealized version you think the world demands.</w:t>
                      </w:r>
                    </w:p>
                    <w:p w14:paraId="470B96A9" w14:textId="77777777" w:rsidR="005001C1" w:rsidRPr="005001C1" w:rsidRDefault="005001C1" w:rsidP="005001C1">
                      <w:pPr>
                        <w:rPr>
                          <w:rFonts w:ascii="Cambria" w:eastAsia="Calibri" w:hAnsi="Cambria" w:cs="Calibri"/>
                          <w:sz w:val="28"/>
                          <w:szCs w:val="28"/>
                        </w:rPr>
                      </w:pPr>
                    </w:p>
                    <w:p w14:paraId="60B882A4" w14:textId="77777777" w:rsidR="005001C1" w:rsidRPr="005001C1" w:rsidRDefault="005001C1" w:rsidP="005001C1">
                      <w:pPr>
                        <w:rPr>
                          <w:rFonts w:ascii="Cambria" w:eastAsia="Calibri" w:hAnsi="Cambria" w:cs="Calibri"/>
                          <w:sz w:val="28"/>
                          <w:szCs w:val="28"/>
                        </w:rPr>
                      </w:pPr>
                    </w:p>
                    <w:p w14:paraId="6A69F23D" w14:textId="77777777" w:rsidR="005001C1" w:rsidRPr="005001C1" w:rsidRDefault="005001C1" w:rsidP="005001C1">
                      <w:pPr>
                        <w:rPr>
                          <w:rFonts w:ascii="Cambria" w:eastAsia="Calibri" w:hAnsi="Cambria" w:cs="Calibri"/>
                          <w:sz w:val="24"/>
                        </w:rPr>
                      </w:pPr>
                    </w:p>
                    <w:p w14:paraId="43E4D768" w14:textId="77777777" w:rsidR="00876BC2" w:rsidRPr="005001C1" w:rsidRDefault="00876BC2" w:rsidP="005001C1">
                      <w:pPr>
                        <w:spacing w:after="200" w:line="276" w:lineRule="auto"/>
                        <w:jc w:val="center"/>
                        <w:rPr>
                          <w:rFonts w:ascii="Cambria" w:eastAsia="Calibri" w:hAnsi="Cambria" w:cs="Calibri"/>
                          <w:sz w:val="36"/>
                          <w:szCs w:val="36"/>
                        </w:rPr>
                      </w:pPr>
                    </w:p>
                    <w:p w14:paraId="3D287946" w14:textId="77777777" w:rsidR="005763FC" w:rsidRDefault="005763FC" w:rsidP="009B013C">
                      <w:pPr>
                        <w:jc w:val="both"/>
                        <w:rPr>
                          <w:rFonts w:cs="OpenSans-Light"/>
                          <w:color w:val="646464"/>
                          <w:sz w:val="26"/>
                          <w:szCs w:val="26"/>
                        </w:rPr>
                      </w:pPr>
                    </w:p>
                  </w:txbxContent>
                </v:textbox>
              </v:shape>
            </w:pict>
          </mc:Fallback>
        </mc:AlternateContent>
      </w:r>
      <w:r w:rsidR="005F4327">
        <w:rPr>
          <w:noProof/>
        </w:rPr>
        <mc:AlternateContent>
          <mc:Choice Requires="wps">
            <w:drawing>
              <wp:anchor distT="0" distB="0" distL="114300" distR="114300" simplePos="0" relativeHeight="251656704" behindDoc="0" locked="0" layoutInCell="1" allowOverlap="1" wp14:anchorId="58A48B1D" wp14:editId="4F724563">
                <wp:simplePos x="0" y="0"/>
                <wp:positionH relativeFrom="column">
                  <wp:posOffset>2628900</wp:posOffset>
                </wp:positionH>
                <wp:positionV relativeFrom="paragraph">
                  <wp:posOffset>-113665</wp:posOffset>
                </wp:positionV>
                <wp:extent cx="3543300" cy="7886700"/>
                <wp:effectExtent l="0" t="0" r="19050" b="19050"/>
                <wp:wrapNone/>
                <wp:docPr id="147161704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7886700"/>
                        </a:xfrm>
                        <a:prstGeom prst="rect">
                          <a:avLst/>
                        </a:prstGeom>
                        <a:solidFill>
                          <a:srgbClr val="FFFFFF"/>
                        </a:solidFill>
                        <a:ln w="25400">
                          <a:solidFill>
                            <a:srgbClr val="8064A2"/>
                          </a:solidFill>
                          <a:miter lim="800000"/>
                          <a:headEnd/>
                          <a:tailEnd/>
                        </a:ln>
                      </wps:spPr>
                      <wps:txbx>
                        <w:txbxContent>
                          <w:p w14:paraId="4E3EC749" w14:textId="0A0BACE7" w:rsidR="005763FC" w:rsidRDefault="005763FC" w:rsidP="005001C1">
                            <w:pPr>
                              <w:pStyle w:val="ListParagraph"/>
                              <w:jc w:val="center"/>
                              <w:rPr>
                                <w:rFonts w:ascii="Cambria" w:hAnsi="Cambria"/>
                                <w:sz w:val="14"/>
                                <w:szCs w:val="14"/>
                              </w:rPr>
                            </w:pPr>
                          </w:p>
                          <w:p w14:paraId="6E06F4E7" w14:textId="77777777" w:rsidR="000D5A45" w:rsidRDefault="000D5A45" w:rsidP="005001C1">
                            <w:pPr>
                              <w:rPr>
                                <w:rFonts w:ascii="Cambria" w:hAnsi="Cambria"/>
                                <w:sz w:val="28"/>
                                <w:szCs w:val="28"/>
                              </w:rPr>
                            </w:pPr>
                          </w:p>
                          <w:p w14:paraId="1E76F07E" w14:textId="77777777" w:rsidR="000D5A45" w:rsidRDefault="000D5A45" w:rsidP="005001C1">
                            <w:pPr>
                              <w:rPr>
                                <w:rFonts w:ascii="Cambria" w:hAnsi="Cambria"/>
                                <w:sz w:val="28"/>
                                <w:szCs w:val="28"/>
                              </w:rPr>
                            </w:pPr>
                          </w:p>
                          <w:p w14:paraId="748168E8" w14:textId="77777777" w:rsidR="000D5A45" w:rsidRDefault="000D5A45" w:rsidP="005001C1">
                            <w:pPr>
                              <w:rPr>
                                <w:rFonts w:ascii="Cambria" w:hAnsi="Cambria"/>
                                <w:sz w:val="28"/>
                                <w:szCs w:val="28"/>
                              </w:rPr>
                            </w:pPr>
                          </w:p>
                          <w:p w14:paraId="0B5E999C" w14:textId="53F4E1A5" w:rsidR="000D5A45" w:rsidRDefault="000D5A45" w:rsidP="005001C1">
                            <w:pPr>
                              <w:rPr>
                                <w:rFonts w:ascii="Cambria" w:hAnsi="Cambria"/>
                                <w:sz w:val="28"/>
                                <w:szCs w:val="28"/>
                              </w:rPr>
                            </w:pPr>
                            <w:r w:rsidRPr="000D5A45">
                              <w:rPr>
                                <w:rFonts w:ascii="Cambria" w:hAnsi="Cambria"/>
                                <w:sz w:val="28"/>
                                <w:szCs w:val="28"/>
                              </w:rPr>
                              <w:t>A belief is simply something we accept as true, even if it is not.</w:t>
                            </w:r>
                          </w:p>
                          <w:p w14:paraId="3DEAE245" w14:textId="77777777" w:rsidR="000D5A45" w:rsidRDefault="000D5A45" w:rsidP="005001C1">
                            <w:pPr>
                              <w:rPr>
                                <w:rFonts w:ascii="Cambria" w:hAnsi="Cambria"/>
                                <w:sz w:val="28"/>
                                <w:szCs w:val="28"/>
                              </w:rPr>
                            </w:pPr>
                          </w:p>
                          <w:p w14:paraId="7F87CDA8" w14:textId="77777777" w:rsidR="000D5A45" w:rsidRDefault="005001C1" w:rsidP="005001C1">
                            <w:pPr>
                              <w:rPr>
                                <w:rFonts w:ascii="Cambria" w:hAnsi="Cambria"/>
                                <w:sz w:val="28"/>
                                <w:szCs w:val="28"/>
                              </w:rPr>
                            </w:pPr>
                            <w:r w:rsidRPr="005001C1">
                              <w:rPr>
                                <w:rFonts w:ascii="Cambria" w:hAnsi="Cambria"/>
                                <w:sz w:val="28"/>
                                <w:szCs w:val="28"/>
                              </w:rPr>
                              <w:t xml:space="preserve">Most beliefs form in childhood, absorbed from family, friends, teachers, and authority figures we trust. </w:t>
                            </w:r>
                          </w:p>
                          <w:p w14:paraId="7AD18F93" w14:textId="77777777" w:rsidR="000D5A45" w:rsidRDefault="000D5A45" w:rsidP="005001C1">
                            <w:pPr>
                              <w:rPr>
                                <w:rFonts w:ascii="Cambria" w:hAnsi="Cambria"/>
                                <w:sz w:val="28"/>
                                <w:szCs w:val="28"/>
                              </w:rPr>
                            </w:pPr>
                          </w:p>
                          <w:p w14:paraId="0CD6AFF5" w14:textId="17E9AE54" w:rsidR="005001C1" w:rsidRPr="005001C1" w:rsidRDefault="005001C1" w:rsidP="005001C1">
                            <w:pPr>
                              <w:rPr>
                                <w:rFonts w:ascii="Cambria" w:hAnsi="Cambria"/>
                                <w:sz w:val="28"/>
                                <w:szCs w:val="28"/>
                              </w:rPr>
                            </w:pPr>
                            <w:r w:rsidRPr="005001C1">
                              <w:rPr>
                                <w:rFonts w:ascii="Cambria" w:hAnsi="Cambria"/>
                                <w:sz w:val="28"/>
                                <w:szCs w:val="28"/>
                              </w:rPr>
                              <w:t>We adopt their words as truth, letting them root deeply, shaping attitudes and life experiences. Over time, they harden into core beliefs—resistant to change.</w:t>
                            </w:r>
                          </w:p>
                          <w:p w14:paraId="23290234" w14:textId="77777777" w:rsidR="005001C1" w:rsidRPr="005001C1" w:rsidRDefault="005001C1" w:rsidP="005001C1">
                            <w:pPr>
                              <w:pStyle w:val="ListParagraph"/>
                              <w:rPr>
                                <w:rFonts w:ascii="Cambria" w:hAnsi="Cambria"/>
                                <w:sz w:val="28"/>
                                <w:szCs w:val="28"/>
                              </w:rPr>
                            </w:pPr>
                          </w:p>
                          <w:p w14:paraId="0C2B03C8" w14:textId="38FE2E75" w:rsidR="005001C1" w:rsidRPr="005001C1" w:rsidRDefault="005001C1" w:rsidP="005001C1">
                            <w:pPr>
                              <w:rPr>
                                <w:rFonts w:ascii="Cambria" w:hAnsi="Cambria"/>
                                <w:sz w:val="28"/>
                                <w:szCs w:val="28"/>
                              </w:rPr>
                            </w:pPr>
                            <w:r w:rsidRPr="005001C1">
                              <w:rPr>
                                <w:rFonts w:ascii="Cambria" w:hAnsi="Cambria"/>
                                <w:sz w:val="28"/>
                                <w:szCs w:val="28"/>
                              </w:rPr>
                              <w:t>But are they your truth?</w:t>
                            </w:r>
                          </w:p>
                          <w:p w14:paraId="693CBD5C" w14:textId="77777777" w:rsidR="005001C1" w:rsidRPr="005001C1" w:rsidRDefault="005001C1" w:rsidP="005001C1">
                            <w:pPr>
                              <w:pStyle w:val="ListParagraph"/>
                              <w:rPr>
                                <w:rFonts w:ascii="Cambria" w:hAnsi="Cambria"/>
                                <w:sz w:val="28"/>
                                <w:szCs w:val="28"/>
                              </w:rPr>
                            </w:pPr>
                          </w:p>
                          <w:p w14:paraId="25FD890D" w14:textId="77777777" w:rsidR="000D5A45" w:rsidRDefault="005001C1" w:rsidP="005001C1">
                            <w:pPr>
                              <w:rPr>
                                <w:rFonts w:ascii="Cambria" w:hAnsi="Cambria"/>
                                <w:sz w:val="28"/>
                                <w:szCs w:val="28"/>
                              </w:rPr>
                            </w:pPr>
                            <w:r w:rsidRPr="005001C1">
                              <w:rPr>
                                <w:rFonts w:ascii="Cambria" w:hAnsi="Cambria"/>
                                <w:sz w:val="28"/>
                                <w:szCs w:val="28"/>
                              </w:rPr>
                              <w:t xml:space="preserve">Imagine being told you would never be a good dancer. </w:t>
                            </w:r>
                          </w:p>
                          <w:p w14:paraId="57233F79" w14:textId="77777777" w:rsidR="000D5A45" w:rsidRDefault="000D5A45" w:rsidP="005001C1">
                            <w:pPr>
                              <w:rPr>
                                <w:rFonts w:ascii="Cambria" w:hAnsi="Cambria"/>
                                <w:sz w:val="28"/>
                                <w:szCs w:val="28"/>
                              </w:rPr>
                            </w:pPr>
                          </w:p>
                          <w:p w14:paraId="4BE17BA7" w14:textId="0A7F77CA" w:rsidR="005001C1" w:rsidRPr="005001C1" w:rsidRDefault="005001C1" w:rsidP="005001C1">
                            <w:pPr>
                              <w:rPr>
                                <w:rFonts w:ascii="Cambria" w:hAnsi="Cambria"/>
                                <w:sz w:val="28"/>
                                <w:szCs w:val="28"/>
                              </w:rPr>
                            </w:pPr>
                            <w:r w:rsidRPr="005001C1">
                              <w:rPr>
                                <w:rFonts w:ascii="Cambria" w:hAnsi="Cambria"/>
                                <w:sz w:val="28"/>
                                <w:szCs w:val="28"/>
                              </w:rPr>
                              <w:t>Many carry that label lifelong. Yet what if you took a class? Challenged the story?</w:t>
                            </w:r>
                          </w:p>
                          <w:p w14:paraId="2451840C" w14:textId="77777777" w:rsidR="005001C1" w:rsidRPr="005001C1" w:rsidRDefault="005001C1" w:rsidP="005001C1">
                            <w:pPr>
                              <w:pStyle w:val="ListParagraph"/>
                              <w:rPr>
                                <w:rFonts w:ascii="Cambria" w:hAnsi="Cambria"/>
                                <w:sz w:val="28"/>
                                <w:szCs w:val="28"/>
                              </w:rPr>
                            </w:pPr>
                          </w:p>
                          <w:p w14:paraId="2B6CAA1E" w14:textId="7C8DDE35" w:rsidR="005001C1" w:rsidRPr="005001C1" w:rsidRDefault="005001C1" w:rsidP="005001C1">
                            <w:pPr>
                              <w:rPr>
                                <w:rFonts w:ascii="Cambria" w:hAnsi="Cambria"/>
                                <w:sz w:val="28"/>
                                <w:szCs w:val="28"/>
                              </w:rPr>
                            </w:pPr>
                            <w:r w:rsidRPr="005001C1">
                              <w:rPr>
                                <w:rFonts w:ascii="Cambria" w:hAnsi="Cambria"/>
                                <w:sz w:val="28"/>
                                <w:szCs w:val="28"/>
                              </w:rPr>
                              <w:t>Countless people have become exactly what others said they couldn’t—by questioning the belief.</w:t>
                            </w:r>
                          </w:p>
                          <w:p w14:paraId="02C70E61" w14:textId="77777777" w:rsidR="005001C1" w:rsidRPr="005001C1" w:rsidRDefault="005001C1" w:rsidP="005001C1">
                            <w:pPr>
                              <w:pStyle w:val="ListParagraph"/>
                              <w:rPr>
                                <w:rFonts w:ascii="Cambria" w:hAnsi="Cambria"/>
                                <w:sz w:val="28"/>
                                <w:szCs w:val="28"/>
                              </w:rPr>
                            </w:pPr>
                          </w:p>
                          <w:p w14:paraId="29C9D2B3" w14:textId="77777777" w:rsidR="000D5A45" w:rsidRDefault="005001C1" w:rsidP="005001C1">
                            <w:pPr>
                              <w:rPr>
                                <w:rFonts w:ascii="Cambria" w:hAnsi="Cambria"/>
                                <w:sz w:val="28"/>
                                <w:szCs w:val="28"/>
                              </w:rPr>
                            </w:pPr>
                            <w:r w:rsidRPr="005001C1">
                              <w:rPr>
                                <w:rFonts w:ascii="Cambria" w:hAnsi="Cambria"/>
                                <w:sz w:val="28"/>
                                <w:szCs w:val="28"/>
                              </w:rPr>
                              <w:t xml:space="preserve">Awareness is power. </w:t>
                            </w:r>
                          </w:p>
                          <w:p w14:paraId="58B69ECB" w14:textId="77777777" w:rsidR="000D5A45" w:rsidRDefault="000D5A45" w:rsidP="005001C1">
                            <w:pPr>
                              <w:rPr>
                                <w:rFonts w:ascii="Cambria" w:hAnsi="Cambria"/>
                                <w:sz w:val="28"/>
                                <w:szCs w:val="28"/>
                              </w:rPr>
                            </w:pPr>
                          </w:p>
                          <w:p w14:paraId="46181D83" w14:textId="77777777" w:rsidR="000D5A45" w:rsidRDefault="005001C1" w:rsidP="005001C1">
                            <w:pPr>
                              <w:rPr>
                                <w:rFonts w:ascii="Cambria" w:hAnsi="Cambria"/>
                                <w:sz w:val="28"/>
                                <w:szCs w:val="28"/>
                              </w:rPr>
                            </w:pPr>
                            <w:r w:rsidRPr="005001C1">
                              <w:rPr>
                                <w:rFonts w:ascii="Cambria" w:hAnsi="Cambria"/>
                                <w:sz w:val="28"/>
                                <w:szCs w:val="28"/>
                              </w:rPr>
                              <w:t xml:space="preserve">When you recognize limiting beliefs, you can rewrite them—and transform your life. </w:t>
                            </w:r>
                          </w:p>
                          <w:p w14:paraId="41EB3CFA" w14:textId="77777777" w:rsidR="000D5A45" w:rsidRDefault="000D5A45" w:rsidP="005001C1">
                            <w:pPr>
                              <w:rPr>
                                <w:rFonts w:ascii="Cambria" w:hAnsi="Cambria"/>
                                <w:sz w:val="28"/>
                                <w:szCs w:val="28"/>
                              </w:rPr>
                            </w:pPr>
                          </w:p>
                          <w:p w14:paraId="541CC885" w14:textId="26310721" w:rsidR="005001C1" w:rsidRDefault="005001C1" w:rsidP="005001C1">
                            <w:pPr>
                              <w:rPr>
                                <w:rFonts w:ascii="Cambria" w:hAnsi="Cambria"/>
                                <w:sz w:val="28"/>
                                <w:szCs w:val="28"/>
                              </w:rPr>
                            </w:pPr>
                            <w:r w:rsidRPr="005001C1">
                              <w:rPr>
                                <w:rFonts w:ascii="Cambria" w:hAnsi="Cambria"/>
                                <w:sz w:val="28"/>
                                <w:szCs w:val="28"/>
                              </w:rPr>
                              <w:t>Is your self-image accurate? Or is it quietly holding you back?</w:t>
                            </w:r>
                          </w:p>
                          <w:p w14:paraId="13BDFD25" w14:textId="77777777" w:rsidR="000D5A45" w:rsidRDefault="000D5A45" w:rsidP="005001C1">
                            <w:pPr>
                              <w:rPr>
                                <w:rFonts w:ascii="Cambria" w:hAnsi="Cambria"/>
                                <w:sz w:val="28"/>
                                <w:szCs w:val="28"/>
                              </w:rPr>
                            </w:pPr>
                          </w:p>
                          <w:p w14:paraId="2FC213F9" w14:textId="61C29EF1" w:rsidR="000D5A45" w:rsidRPr="005001C1" w:rsidRDefault="000D5A45" w:rsidP="005001C1">
                            <w:pPr>
                              <w:rPr>
                                <w:rFonts w:ascii="Cambria" w:hAnsi="Cambri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8A48B1D" id="Text Box 59" o:spid="_x0000_s1040" type="#_x0000_t202" style="position:absolute;left:0;text-align:left;margin-left:207pt;margin-top:-8.95pt;width:279pt;height:6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" strokecolor="#8064a2" strokeweight="2pt">
                <v:path arrowok="t"/>
                <v:textbox>
                  <w:txbxContent>
                    <w:p w14:paraId="4E3EC749" w14:textId="0A0BACE7" w:rsidR="005763FC" w:rsidRDefault="005763FC" w:rsidP="005001C1">
                      <w:pPr>
                        <w:pStyle w:val="ListParagraph"/>
                        <w:jc w:val="center"/>
                        <w:rPr>
                          <w:rFonts w:ascii="Cambria" w:hAnsi="Cambria"/>
                          <w:sz w:val="14"/>
                          <w:szCs w:val="14"/>
                        </w:rPr>
                      </w:pPr>
                    </w:p>
                    <w:p w14:paraId="6E06F4E7" w14:textId="77777777" w:rsidR="000D5A45" w:rsidRDefault="000D5A45" w:rsidP="005001C1">
                      <w:pPr>
                        <w:rPr>
                          <w:rFonts w:ascii="Cambria" w:hAnsi="Cambria"/>
                          <w:sz w:val="28"/>
                          <w:szCs w:val="28"/>
                        </w:rPr>
                      </w:pPr>
                    </w:p>
                    <w:p w14:paraId="1E76F07E" w14:textId="77777777" w:rsidR="000D5A45" w:rsidRDefault="000D5A45" w:rsidP="005001C1">
                      <w:pPr>
                        <w:rPr>
                          <w:rFonts w:ascii="Cambria" w:hAnsi="Cambria"/>
                          <w:sz w:val="28"/>
                          <w:szCs w:val="28"/>
                        </w:rPr>
                      </w:pPr>
                    </w:p>
                    <w:p w14:paraId="748168E8" w14:textId="77777777" w:rsidR="000D5A45" w:rsidRDefault="000D5A45" w:rsidP="005001C1">
                      <w:pPr>
                        <w:rPr>
                          <w:rFonts w:ascii="Cambria" w:hAnsi="Cambria"/>
                          <w:sz w:val="28"/>
                          <w:szCs w:val="28"/>
                        </w:rPr>
                      </w:pPr>
                    </w:p>
                    <w:p w14:paraId="0B5E999C" w14:textId="53F4E1A5" w:rsidR="000D5A45" w:rsidRDefault="000D5A45" w:rsidP="005001C1">
                      <w:pPr>
                        <w:rPr>
                          <w:rFonts w:ascii="Cambria" w:hAnsi="Cambria"/>
                          <w:sz w:val="28"/>
                          <w:szCs w:val="28"/>
                        </w:rPr>
                      </w:pPr>
                      <w:r w:rsidRPr="000D5A45">
                        <w:rPr>
                          <w:rFonts w:ascii="Cambria" w:hAnsi="Cambria"/>
                          <w:sz w:val="28"/>
                          <w:szCs w:val="28"/>
                        </w:rPr>
                        <w:t>A belief is simply something we accept as true, even if it is not.</w:t>
                      </w:r>
                    </w:p>
                    <w:p w14:paraId="3DEAE245" w14:textId="77777777" w:rsidR="000D5A45" w:rsidRDefault="000D5A45" w:rsidP="005001C1">
                      <w:pPr>
                        <w:rPr>
                          <w:rFonts w:ascii="Cambria" w:hAnsi="Cambria"/>
                          <w:sz w:val="28"/>
                          <w:szCs w:val="28"/>
                        </w:rPr>
                      </w:pPr>
                    </w:p>
                    <w:p w14:paraId="7F87CDA8" w14:textId="77777777" w:rsidR="000D5A45" w:rsidRDefault="005001C1" w:rsidP="005001C1">
                      <w:pPr>
                        <w:rPr>
                          <w:rFonts w:ascii="Cambria" w:hAnsi="Cambria"/>
                          <w:sz w:val="28"/>
                          <w:szCs w:val="28"/>
                        </w:rPr>
                      </w:pPr>
                      <w:r w:rsidRPr="005001C1">
                        <w:rPr>
                          <w:rFonts w:ascii="Cambria" w:hAnsi="Cambria"/>
                          <w:sz w:val="28"/>
                          <w:szCs w:val="28"/>
                        </w:rPr>
                        <w:t xml:space="preserve">Most beliefs form in childhood, absorbed from family, friends, teachers, and authority figures we trust. </w:t>
                      </w:r>
                    </w:p>
                    <w:p w14:paraId="7AD18F93" w14:textId="77777777" w:rsidR="000D5A45" w:rsidRDefault="000D5A45" w:rsidP="005001C1">
                      <w:pPr>
                        <w:rPr>
                          <w:rFonts w:ascii="Cambria" w:hAnsi="Cambria"/>
                          <w:sz w:val="28"/>
                          <w:szCs w:val="28"/>
                        </w:rPr>
                      </w:pPr>
                    </w:p>
                    <w:p w14:paraId="0CD6AFF5" w14:textId="17E9AE54" w:rsidR="005001C1" w:rsidRPr="005001C1" w:rsidRDefault="005001C1" w:rsidP="005001C1">
                      <w:pPr>
                        <w:rPr>
                          <w:rFonts w:ascii="Cambria" w:hAnsi="Cambria"/>
                          <w:sz w:val="28"/>
                          <w:szCs w:val="28"/>
                        </w:rPr>
                      </w:pPr>
                      <w:r w:rsidRPr="005001C1">
                        <w:rPr>
                          <w:rFonts w:ascii="Cambria" w:hAnsi="Cambria"/>
                          <w:sz w:val="28"/>
                          <w:szCs w:val="28"/>
                        </w:rPr>
                        <w:t>We adopt their words as truth, letting them root deeply, shaping attitudes and life experiences. Over time, they harden into core beliefs—resistant to change.</w:t>
                      </w:r>
                    </w:p>
                    <w:p w14:paraId="23290234" w14:textId="77777777" w:rsidR="005001C1" w:rsidRPr="005001C1" w:rsidRDefault="005001C1" w:rsidP="005001C1">
                      <w:pPr>
                        <w:pStyle w:val="ListParagraph"/>
                        <w:rPr>
                          <w:rFonts w:ascii="Cambria" w:hAnsi="Cambria"/>
                          <w:sz w:val="28"/>
                          <w:szCs w:val="28"/>
                        </w:rPr>
                      </w:pPr>
                    </w:p>
                    <w:p w14:paraId="0C2B03C8" w14:textId="38FE2E75" w:rsidR="005001C1" w:rsidRPr="005001C1" w:rsidRDefault="005001C1" w:rsidP="005001C1">
                      <w:pPr>
                        <w:rPr>
                          <w:rFonts w:ascii="Cambria" w:hAnsi="Cambria"/>
                          <w:sz w:val="28"/>
                          <w:szCs w:val="28"/>
                        </w:rPr>
                      </w:pPr>
                      <w:r w:rsidRPr="005001C1">
                        <w:rPr>
                          <w:rFonts w:ascii="Cambria" w:hAnsi="Cambria"/>
                          <w:sz w:val="28"/>
                          <w:szCs w:val="28"/>
                        </w:rPr>
                        <w:t>But are they your truth?</w:t>
                      </w:r>
                    </w:p>
                    <w:p w14:paraId="693CBD5C" w14:textId="77777777" w:rsidR="005001C1" w:rsidRPr="005001C1" w:rsidRDefault="005001C1" w:rsidP="005001C1">
                      <w:pPr>
                        <w:pStyle w:val="ListParagraph"/>
                        <w:rPr>
                          <w:rFonts w:ascii="Cambria" w:hAnsi="Cambria"/>
                          <w:sz w:val="28"/>
                          <w:szCs w:val="28"/>
                        </w:rPr>
                      </w:pPr>
                    </w:p>
                    <w:p w14:paraId="25FD890D" w14:textId="77777777" w:rsidR="000D5A45" w:rsidRDefault="005001C1" w:rsidP="005001C1">
                      <w:pPr>
                        <w:rPr>
                          <w:rFonts w:ascii="Cambria" w:hAnsi="Cambria"/>
                          <w:sz w:val="28"/>
                          <w:szCs w:val="28"/>
                        </w:rPr>
                      </w:pPr>
                      <w:r w:rsidRPr="005001C1">
                        <w:rPr>
                          <w:rFonts w:ascii="Cambria" w:hAnsi="Cambria"/>
                          <w:sz w:val="28"/>
                          <w:szCs w:val="28"/>
                        </w:rPr>
                        <w:t xml:space="preserve">Imagine being told you would never be a good dancer. </w:t>
                      </w:r>
                    </w:p>
                    <w:p w14:paraId="57233F79" w14:textId="77777777" w:rsidR="000D5A45" w:rsidRDefault="000D5A45" w:rsidP="005001C1">
                      <w:pPr>
                        <w:rPr>
                          <w:rFonts w:ascii="Cambria" w:hAnsi="Cambria"/>
                          <w:sz w:val="28"/>
                          <w:szCs w:val="28"/>
                        </w:rPr>
                      </w:pPr>
                    </w:p>
                    <w:p w14:paraId="4BE17BA7" w14:textId="0A7F77CA" w:rsidR="005001C1" w:rsidRPr="005001C1" w:rsidRDefault="005001C1" w:rsidP="005001C1">
                      <w:pPr>
                        <w:rPr>
                          <w:rFonts w:ascii="Cambria" w:hAnsi="Cambria"/>
                          <w:sz w:val="28"/>
                          <w:szCs w:val="28"/>
                        </w:rPr>
                      </w:pPr>
                      <w:r w:rsidRPr="005001C1">
                        <w:rPr>
                          <w:rFonts w:ascii="Cambria" w:hAnsi="Cambria"/>
                          <w:sz w:val="28"/>
                          <w:szCs w:val="28"/>
                        </w:rPr>
                        <w:t>Many carry that label lifelong. Yet what if you took a class? Challenged the story?</w:t>
                      </w:r>
                    </w:p>
                    <w:p w14:paraId="2451840C" w14:textId="77777777" w:rsidR="005001C1" w:rsidRPr="005001C1" w:rsidRDefault="005001C1" w:rsidP="005001C1">
                      <w:pPr>
                        <w:pStyle w:val="ListParagraph"/>
                        <w:rPr>
                          <w:rFonts w:ascii="Cambria" w:hAnsi="Cambria"/>
                          <w:sz w:val="28"/>
                          <w:szCs w:val="28"/>
                        </w:rPr>
                      </w:pPr>
                    </w:p>
                    <w:p w14:paraId="2B6CAA1E" w14:textId="7C8DDE35" w:rsidR="005001C1" w:rsidRPr="005001C1" w:rsidRDefault="005001C1" w:rsidP="005001C1">
                      <w:pPr>
                        <w:rPr>
                          <w:rFonts w:ascii="Cambria" w:hAnsi="Cambria"/>
                          <w:sz w:val="28"/>
                          <w:szCs w:val="28"/>
                        </w:rPr>
                      </w:pPr>
                      <w:r w:rsidRPr="005001C1">
                        <w:rPr>
                          <w:rFonts w:ascii="Cambria" w:hAnsi="Cambria"/>
                          <w:sz w:val="28"/>
                          <w:szCs w:val="28"/>
                        </w:rPr>
                        <w:t>Countless people have become exactly what others said they couldn’t—by questioning the belief.</w:t>
                      </w:r>
                    </w:p>
                    <w:p w14:paraId="02C70E61" w14:textId="77777777" w:rsidR="005001C1" w:rsidRPr="005001C1" w:rsidRDefault="005001C1" w:rsidP="005001C1">
                      <w:pPr>
                        <w:pStyle w:val="ListParagraph"/>
                        <w:rPr>
                          <w:rFonts w:ascii="Cambria" w:hAnsi="Cambria"/>
                          <w:sz w:val="28"/>
                          <w:szCs w:val="28"/>
                        </w:rPr>
                      </w:pPr>
                    </w:p>
                    <w:p w14:paraId="29C9D2B3" w14:textId="77777777" w:rsidR="000D5A45" w:rsidRDefault="005001C1" w:rsidP="005001C1">
                      <w:pPr>
                        <w:rPr>
                          <w:rFonts w:ascii="Cambria" w:hAnsi="Cambria"/>
                          <w:sz w:val="28"/>
                          <w:szCs w:val="28"/>
                        </w:rPr>
                      </w:pPr>
                      <w:r w:rsidRPr="005001C1">
                        <w:rPr>
                          <w:rFonts w:ascii="Cambria" w:hAnsi="Cambria"/>
                          <w:sz w:val="28"/>
                          <w:szCs w:val="28"/>
                        </w:rPr>
                        <w:t xml:space="preserve">Awareness is power. </w:t>
                      </w:r>
                    </w:p>
                    <w:p w14:paraId="58B69ECB" w14:textId="77777777" w:rsidR="000D5A45" w:rsidRDefault="000D5A45" w:rsidP="005001C1">
                      <w:pPr>
                        <w:rPr>
                          <w:rFonts w:ascii="Cambria" w:hAnsi="Cambria"/>
                          <w:sz w:val="28"/>
                          <w:szCs w:val="28"/>
                        </w:rPr>
                      </w:pPr>
                    </w:p>
                    <w:p w14:paraId="46181D83" w14:textId="77777777" w:rsidR="000D5A45" w:rsidRDefault="005001C1" w:rsidP="005001C1">
                      <w:pPr>
                        <w:rPr>
                          <w:rFonts w:ascii="Cambria" w:hAnsi="Cambria"/>
                          <w:sz w:val="28"/>
                          <w:szCs w:val="28"/>
                        </w:rPr>
                      </w:pPr>
                      <w:r w:rsidRPr="005001C1">
                        <w:rPr>
                          <w:rFonts w:ascii="Cambria" w:hAnsi="Cambria"/>
                          <w:sz w:val="28"/>
                          <w:szCs w:val="28"/>
                        </w:rPr>
                        <w:t xml:space="preserve">When you recognize limiting beliefs, you can rewrite them—and transform your life. </w:t>
                      </w:r>
                    </w:p>
                    <w:p w14:paraId="41EB3CFA" w14:textId="77777777" w:rsidR="000D5A45" w:rsidRDefault="000D5A45" w:rsidP="005001C1">
                      <w:pPr>
                        <w:rPr>
                          <w:rFonts w:ascii="Cambria" w:hAnsi="Cambria"/>
                          <w:sz w:val="28"/>
                          <w:szCs w:val="28"/>
                        </w:rPr>
                      </w:pPr>
                    </w:p>
                    <w:p w14:paraId="541CC885" w14:textId="26310721" w:rsidR="005001C1" w:rsidRDefault="005001C1" w:rsidP="005001C1">
                      <w:pPr>
                        <w:rPr>
                          <w:rFonts w:ascii="Cambria" w:hAnsi="Cambria"/>
                          <w:sz w:val="28"/>
                          <w:szCs w:val="28"/>
                        </w:rPr>
                      </w:pPr>
                      <w:r w:rsidRPr="005001C1">
                        <w:rPr>
                          <w:rFonts w:ascii="Cambria" w:hAnsi="Cambria"/>
                          <w:sz w:val="28"/>
                          <w:szCs w:val="28"/>
                        </w:rPr>
                        <w:t>Is your self-image accurate? Or is it quietly holding you back?</w:t>
                      </w:r>
                    </w:p>
                    <w:p w14:paraId="13BDFD25" w14:textId="77777777" w:rsidR="000D5A45" w:rsidRDefault="000D5A45" w:rsidP="005001C1">
                      <w:pPr>
                        <w:rPr>
                          <w:rFonts w:ascii="Cambria" w:hAnsi="Cambria"/>
                          <w:sz w:val="28"/>
                          <w:szCs w:val="28"/>
                        </w:rPr>
                      </w:pPr>
                    </w:p>
                    <w:p w14:paraId="2FC213F9" w14:textId="61C29EF1" w:rsidR="000D5A45" w:rsidRPr="005001C1" w:rsidRDefault="000D5A45" w:rsidP="005001C1">
                      <w:pPr>
                        <w:rPr>
                          <w:rFonts w:ascii="Cambria" w:hAnsi="Cambria"/>
                          <w:sz w:val="28"/>
                          <w:szCs w:val="28"/>
                        </w:rPr>
                      </w:pPr>
                    </w:p>
                  </w:txbxContent>
                </v:textbox>
              </v:shape>
            </w:pict>
          </mc:Fallback>
        </mc:AlternateContent>
      </w:r>
      <w:r w:rsidR="005F4327">
        <w:rPr>
          <w:noProof/>
        </w:rPr>
        <mc:AlternateContent>
          <mc:Choice Requires="wps">
            <w:drawing>
              <wp:anchor distT="0" distB="0" distL="114300" distR="114300" simplePos="0" relativeHeight="251648512" behindDoc="1" locked="0" layoutInCell="1" allowOverlap="1" wp14:anchorId="458B2D93" wp14:editId="61507662">
                <wp:simplePos x="0" y="0"/>
                <wp:positionH relativeFrom="page">
                  <wp:posOffset>503555</wp:posOffset>
                </wp:positionH>
                <wp:positionV relativeFrom="page">
                  <wp:posOffset>783590</wp:posOffset>
                </wp:positionV>
                <wp:extent cx="6752590" cy="7543800"/>
                <wp:effectExtent l="8255" t="12065" r="11430" b="6985"/>
                <wp:wrapNone/>
                <wp:docPr id="697045040"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2590" cy="7543800"/>
                        </a:xfrm>
                        <a:custGeom>
                          <a:avLst/>
                          <a:gdLst>
                            <a:gd name="T0" fmla="*/ 2110479650 w 10634"/>
                            <a:gd name="T1" fmla="*/ 0 h 11880"/>
                            <a:gd name="T2" fmla="*/ 2110479650 w 10634"/>
                            <a:gd name="T3" fmla="*/ 2147483646 h 11880"/>
                            <a:gd name="T4" fmla="*/ 0 w 10634"/>
                            <a:gd name="T5" fmla="*/ 919353000 h 11880"/>
                            <a:gd name="T6" fmla="*/ 2104834500 w 10634"/>
                            <a:gd name="T7" fmla="*/ 919353000 h 11880"/>
                            <a:gd name="T8" fmla="*/ 2110479650 w 10634"/>
                            <a:gd name="T9" fmla="*/ 2147483646 h 11880"/>
                            <a:gd name="T10" fmla="*/ 2147483646 w 10634"/>
                            <a:gd name="T11" fmla="*/ 2147483646 h 11880"/>
                            <a:gd name="T12" fmla="*/ 0 w 10634"/>
                            <a:gd name="T13" fmla="*/ 2111286100 h 11880"/>
                            <a:gd name="T14" fmla="*/ 2104834500 w 10634"/>
                            <a:gd name="T15" fmla="*/ 2111286100 h 11880"/>
                            <a:gd name="T16" fmla="*/ 5645150 w 10634"/>
                            <a:gd name="T17" fmla="*/ 2147483646 h 11880"/>
                            <a:gd name="T18" fmla="*/ 2110479650 w 10634"/>
                            <a:gd name="T19" fmla="*/ 2147483646 h 118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0634"/>
                            <a:gd name="T31" fmla="*/ 3163 h 11880"/>
                            <a:gd name="T32" fmla="*/ 18437 w 10634"/>
                            <a:gd name="T33" fmla="*/ 18437 h 118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634" h="11880">
                              <a:moveTo>
                                <a:pt x="5234" y="0"/>
                              </a:moveTo>
                              <a:lnTo>
                                <a:pt x="5234" y="11880"/>
                              </a:lnTo>
                              <a:moveTo>
                                <a:pt x="0" y="2280"/>
                              </a:moveTo>
                              <a:lnTo>
                                <a:pt x="5220" y="2280"/>
                              </a:lnTo>
                              <a:moveTo>
                                <a:pt x="5234" y="6930"/>
                              </a:moveTo>
                              <a:lnTo>
                                <a:pt x="10634" y="6930"/>
                              </a:lnTo>
                              <a:moveTo>
                                <a:pt x="0" y="5236"/>
                              </a:moveTo>
                              <a:lnTo>
                                <a:pt x="5220" y="5236"/>
                              </a:lnTo>
                              <a:moveTo>
                                <a:pt x="14" y="10336"/>
                              </a:moveTo>
                              <a:lnTo>
                                <a:pt x="5234" y="1033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FB9AF" id="AutoShape 302" o:spid="_x0000_s1026" style="position:absolute;margin-left:39.65pt;margin-top:61.7pt;width:531.7pt;height:59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34,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" path="m5234,r,11880m,2280r5220,m5234,6930r5400,m,5236r5220,m14,10336r5220,e" filled="f">
                <v:stroke endcap="round"/>
                <v:path o:connecttype="custom" o:connectlocs="2147483646,0;2147483646,2147483646;0,2147483646;2147483646,2147483646;2147483646,2147483646;2147483646,2147483646;0,2147483646;2147483646,2147483646;2147483646,2147483646;2147483646,2147483646" o:connectangles="0,0,0,0,0,0,0,0,0,0" textboxrect="3163,3163,18437,18437"/>
                <w10:wrap anchorx="page" anchory="page"/>
              </v:shape>
            </w:pict>
          </mc:Fallback>
        </mc:AlternateContent>
      </w:r>
    </w:p>
    <w:p w14:paraId="7AAB8CEC" w14:textId="7C65FB74" w:rsidR="009A585B" w:rsidRDefault="009A585B" w:rsidP="009A585B"/>
    <w:p w14:paraId="224A2F26" w14:textId="79ED0AD0" w:rsidR="000351CD" w:rsidRDefault="005F4327" w:rsidP="009A585B">
      <w:pPr>
        <w:spacing w:before="120"/>
        <w:ind w:right="5940"/>
        <w:rPr>
          <w:rStyle w:val="Strong"/>
          <w:rFonts w:ascii="Calibri" w:hAnsi="Calibri"/>
          <w:b w:val="0"/>
          <w:bCs w:val="0"/>
          <w:szCs w:val="22"/>
        </w:rPr>
      </w:pPr>
      <w:r>
        <w:rPr>
          <w:noProof/>
        </w:rPr>
        <mc:AlternateContent>
          <mc:Choice Requires="wps">
            <w:drawing>
              <wp:anchor distT="0" distB="0" distL="114300" distR="114300" simplePos="0" relativeHeight="251674112" behindDoc="0" locked="0" layoutInCell="1" allowOverlap="1" wp14:anchorId="0760396C" wp14:editId="2A85A2DC">
                <wp:simplePos x="0" y="0"/>
                <wp:positionH relativeFrom="column">
                  <wp:posOffset>4319905</wp:posOffset>
                </wp:positionH>
                <wp:positionV relativeFrom="paragraph">
                  <wp:posOffset>7527290</wp:posOffset>
                </wp:positionV>
                <wp:extent cx="1626870" cy="1203325"/>
                <wp:effectExtent l="5080" t="9525" r="6350" b="6350"/>
                <wp:wrapNone/>
                <wp:docPr id="3251430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203325"/>
                        </a:xfrm>
                        <a:prstGeom prst="rect">
                          <a:avLst/>
                        </a:prstGeom>
                        <a:solidFill>
                          <a:srgbClr val="FFFFFF"/>
                        </a:solidFill>
                        <a:ln w="6350">
                          <a:solidFill>
                            <a:srgbClr val="000000"/>
                          </a:solidFill>
                          <a:miter lim="800000"/>
                          <a:headEnd/>
                          <a:tailEnd/>
                        </a:ln>
                      </wps:spPr>
                      <wps:txbx>
                        <w:txbxContent>
                          <w:p w14:paraId="3AD962CC" w14:textId="77777777" w:rsidR="00C177A9" w:rsidRDefault="00F0065C">
                            <w:r>
                              <w:rPr>
                                <w:noProof/>
                              </w:rPr>
                              <w:drawing>
                                <wp:inline distT="0" distB="0" distL="0" distR="0" wp14:anchorId="6F23775B" wp14:editId="3EA6CE9A">
                                  <wp:extent cx="1432560" cy="1432560"/>
                                  <wp:effectExtent l="19050" t="0" r="0" b="0"/>
                                  <wp:docPr id="7" name="Picture 7" descr="Depositphotos_9334652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ositphotos_93346522_S"/>
                                          <pic:cNvPicPr>
                                            <a:picLocks noChangeAspect="1" noChangeArrowheads="1"/>
                                          </pic:cNvPicPr>
                                        </pic:nvPicPr>
                                        <pic:blipFill>
                                          <a:blip r:embed="rId18"/>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0396C" id="Text Box 46" o:spid="_x0000_s1041" type="#_x0000_t202" style="position:absolute;margin-left:340.15pt;margin-top:592.7pt;width:128.1pt;height:9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" strokeweight=".5pt">
                <v:textbox>
                  <w:txbxContent>
                    <w:p w14:paraId="3AD962CC" w14:textId="77777777" w:rsidR="00C177A9" w:rsidRDefault="00F0065C">
                      <w:r>
                        <w:rPr>
                          <w:noProof/>
                        </w:rPr>
                        <w:drawing>
                          <wp:inline distT="0" distB="0" distL="0" distR="0" wp14:anchorId="6F23775B" wp14:editId="3EA6CE9A">
                            <wp:extent cx="1432560" cy="1432560"/>
                            <wp:effectExtent l="19050" t="0" r="0" b="0"/>
                            <wp:docPr id="7" name="Picture 7" descr="Depositphotos_9334652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ositphotos_93346522_S"/>
                                    <pic:cNvPicPr>
                                      <a:picLocks noChangeAspect="1" noChangeArrowheads="1"/>
                                    </pic:cNvPicPr>
                                  </pic:nvPicPr>
                                  <pic:blipFill>
                                    <a:blip r:embed="rId18"/>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1878F9F" wp14:editId="53A2A892">
                <wp:simplePos x="0" y="0"/>
                <wp:positionH relativeFrom="column">
                  <wp:posOffset>1250950</wp:posOffset>
                </wp:positionH>
                <wp:positionV relativeFrom="paragraph">
                  <wp:posOffset>7527290</wp:posOffset>
                </wp:positionV>
                <wp:extent cx="2709545" cy="1140460"/>
                <wp:effectExtent l="12700" t="9525" r="11430" b="21590"/>
                <wp:wrapNone/>
                <wp:docPr id="14986259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140460"/>
                        </a:xfrm>
                        <a:prstGeom prst="rect">
                          <a:avLst/>
                        </a:prstGeom>
                        <a:gradFill rotWithShape="1">
                          <a:gsLst>
                            <a:gs pos="0">
                              <a:srgbClr val="FFE5E5"/>
                            </a:gs>
                            <a:gs pos="64999">
                              <a:srgbClr val="FFBEBD"/>
                            </a:gs>
                            <a:gs pos="100000">
                              <a:srgbClr val="FFA2A1"/>
                            </a:gs>
                          </a:gsLst>
                          <a:lin ang="5400000" scaled="1"/>
                        </a:gradFill>
                        <a:ln w="9525">
                          <a:solidFill>
                            <a:srgbClr val="BC4542"/>
                          </a:solidFill>
                          <a:miter lim="800000"/>
                          <a:headEnd/>
                          <a:tailEnd/>
                        </a:ln>
                        <a:effectLst>
                          <a:outerShdw dist="20000" dir="5400000" rotWithShape="0">
                            <a:srgbClr val="808080">
                              <a:alpha val="37999"/>
                            </a:srgbClr>
                          </a:outerShdw>
                        </a:effectLst>
                      </wps:spPr>
                      <wps:txbx>
                        <w:txbxContent>
                          <w:p w14:paraId="380FB8EC" w14:textId="77777777" w:rsidR="005763FC" w:rsidRDefault="00F0065C">
                            <w:r>
                              <w:rPr>
                                <w:noProof/>
                              </w:rPr>
                              <w:drawing>
                                <wp:inline distT="0" distB="0" distL="0" distR="0" wp14:anchorId="2050BD31" wp14:editId="5476D312">
                                  <wp:extent cx="2511425" cy="1676400"/>
                                  <wp:effectExtent l="19050" t="0" r="3175" b="0"/>
                                  <wp:docPr id="10" name="Picture 10" descr="Depositphotos_80488718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positphotos_80488718_S"/>
                                          <pic:cNvPicPr>
                                            <a:picLocks noChangeAspect="1" noChangeArrowheads="1"/>
                                          </pic:cNvPicPr>
                                        </pic:nvPicPr>
                                        <pic:blipFill>
                                          <a:blip r:embed="rId19"/>
                                          <a:srcRect/>
                                          <a:stretch>
                                            <a:fillRect/>
                                          </a:stretch>
                                        </pic:blipFill>
                                        <pic:spPr bwMode="auto">
                                          <a:xfrm>
                                            <a:off x="0" y="0"/>
                                            <a:ext cx="2511425" cy="1676400"/>
                                          </a:xfrm>
                                          <a:prstGeom prst="rect">
                                            <a:avLst/>
                                          </a:prstGeom>
                                          <a:noFill/>
                                          <a:ln w="9525">
                                            <a:noFill/>
                                            <a:miter lim="800000"/>
                                            <a:headEnd/>
                                            <a:tailEnd/>
                                          </a:ln>
                                        </pic:spPr>
                                      </pic:pic>
                                    </a:graphicData>
                                  </a:graphic>
                                </wp:inline>
                              </w:drawing>
                            </w:r>
                            <w:r>
                              <w:rPr>
                                <w:noProof/>
                              </w:rPr>
                              <w:drawing>
                                <wp:inline distT="0" distB="0" distL="0" distR="0" wp14:anchorId="6D8C444F" wp14:editId="392584AF">
                                  <wp:extent cx="2511425" cy="1103630"/>
                                  <wp:effectExtent l="19050" t="0" r="3175" b="0"/>
                                  <wp:docPr id="11" name="Picture 45" descr="C:\Users\Owner\AppData\Local\Microsoft\Windows\INetCache\Content.Outlook\B3MMNENS\bulb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wner\AppData\Local\Microsoft\Windows\INetCache\Content.Outlook\B3MMNENS\bulbs2.jpg"/>
                                          <pic:cNvPicPr>
                                            <a:picLocks noChangeAspect="1" noChangeArrowheads="1"/>
                                          </pic:cNvPicPr>
                                        </pic:nvPicPr>
                                        <pic:blipFill>
                                          <a:blip r:embed="rId20"/>
                                          <a:srcRect/>
                                          <a:stretch>
                                            <a:fillRect/>
                                          </a:stretch>
                                        </pic:blipFill>
                                        <pic:spPr bwMode="auto">
                                          <a:xfrm>
                                            <a:off x="0" y="0"/>
                                            <a:ext cx="2511425" cy="11036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1878F9F" id="Text Box 18" o:spid="_x0000_s1042" type="#_x0000_t202" style="position:absolute;margin-left:98.5pt;margin-top:592.7pt;width:213.35pt;height:8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" fillcolor="#ffe5e5" strokecolor="#bc4542">
                <v:fill color2="#ffa2a1" rotate="t" colors="0 #ffe5e5;42598f #ffbebd;1 #ffa2a1" focus="100%" type="gradient"/>
                <v:shadow on="t" opacity="24903f" origin=",.5" offset="0,.55556mm"/>
                <v:textbox>
                  <w:txbxContent>
                    <w:p w14:paraId="380FB8EC" w14:textId="77777777" w:rsidR="005763FC" w:rsidRDefault="00F0065C">
                      <w:r>
                        <w:rPr>
                          <w:noProof/>
                        </w:rPr>
                        <w:drawing>
                          <wp:inline distT="0" distB="0" distL="0" distR="0" wp14:anchorId="2050BD31" wp14:editId="5476D312">
                            <wp:extent cx="2511425" cy="1676400"/>
                            <wp:effectExtent l="19050" t="0" r="3175" b="0"/>
                            <wp:docPr id="10" name="Picture 10" descr="Depositphotos_80488718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positphotos_80488718_S"/>
                                    <pic:cNvPicPr>
                                      <a:picLocks noChangeAspect="1" noChangeArrowheads="1"/>
                                    </pic:cNvPicPr>
                                  </pic:nvPicPr>
                                  <pic:blipFill>
                                    <a:blip r:embed="rId19"/>
                                    <a:srcRect/>
                                    <a:stretch>
                                      <a:fillRect/>
                                    </a:stretch>
                                  </pic:blipFill>
                                  <pic:spPr bwMode="auto">
                                    <a:xfrm>
                                      <a:off x="0" y="0"/>
                                      <a:ext cx="2511425" cy="1676400"/>
                                    </a:xfrm>
                                    <a:prstGeom prst="rect">
                                      <a:avLst/>
                                    </a:prstGeom>
                                    <a:noFill/>
                                    <a:ln w="9525">
                                      <a:noFill/>
                                      <a:miter lim="800000"/>
                                      <a:headEnd/>
                                      <a:tailEnd/>
                                    </a:ln>
                                  </pic:spPr>
                                </pic:pic>
                              </a:graphicData>
                            </a:graphic>
                          </wp:inline>
                        </w:drawing>
                      </w:r>
                      <w:r>
                        <w:rPr>
                          <w:noProof/>
                        </w:rPr>
                        <w:drawing>
                          <wp:inline distT="0" distB="0" distL="0" distR="0" wp14:anchorId="6D8C444F" wp14:editId="392584AF">
                            <wp:extent cx="2511425" cy="1103630"/>
                            <wp:effectExtent l="19050" t="0" r="3175" b="0"/>
                            <wp:docPr id="11" name="Picture 45" descr="C:\Users\Owner\AppData\Local\Microsoft\Windows\INetCache\Content.Outlook\B3MMNENS\bulb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wner\AppData\Local\Microsoft\Windows\INetCache\Content.Outlook\B3MMNENS\bulbs2.jpg"/>
                                    <pic:cNvPicPr>
                                      <a:picLocks noChangeAspect="1" noChangeArrowheads="1"/>
                                    </pic:cNvPicPr>
                                  </pic:nvPicPr>
                                  <pic:blipFill>
                                    <a:blip r:embed="rId20"/>
                                    <a:srcRect/>
                                    <a:stretch>
                                      <a:fillRect/>
                                    </a:stretch>
                                  </pic:blipFill>
                                  <pic:spPr bwMode="auto">
                                    <a:xfrm>
                                      <a:off x="0" y="0"/>
                                      <a:ext cx="2511425" cy="110363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189D80C2" wp14:editId="3A7C93D8">
                <wp:simplePos x="0" y="0"/>
                <wp:positionH relativeFrom="column">
                  <wp:posOffset>4319270</wp:posOffset>
                </wp:positionH>
                <wp:positionV relativeFrom="paragraph">
                  <wp:posOffset>7715250</wp:posOffset>
                </wp:positionV>
                <wp:extent cx="1626870" cy="952500"/>
                <wp:effectExtent l="0" t="0" r="0" b="0"/>
                <wp:wrapSquare wrapText="bothSides"/>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952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831AC69" w14:textId="77777777" w:rsidR="005763FC" w:rsidRDefault="00576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D80C2" id="Text Box 4" o:spid="_x0000_s1043" type="#_x0000_t202" style="position:absolute;margin-left:340.1pt;margin-top:607.5pt;width:128.1pt;height: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" filled="f" stroked="f">
                <v:textbox>
                  <w:txbxContent>
                    <w:p w14:paraId="0831AC69" w14:textId="77777777" w:rsidR="005763FC" w:rsidRDefault="005763FC"/>
                  </w:txbxContent>
                </v:textbox>
                <w10:wrap type="square"/>
              </v:shape>
            </w:pict>
          </mc:Fallback>
        </mc:AlternateContent>
      </w:r>
      <w:r>
        <w:rPr>
          <w:noProof/>
        </w:rPr>
        <mc:AlternateContent>
          <mc:Choice Requires="wps">
            <w:drawing>
              <wp:anchor distT="0" distB="0" distL="114300" distR="114300" simplePos="0" relativeHeight="251673088" behindDoc="0" locked="0" layoutInCell="1" allowOverlap="1" wp14:anchorId="6D615C94" wp14:editId="491E588D">
                <wp:simplePos x="0" y="0"/>
                <wp:positionH relativeFrom="column">
                  <wp:posOffset>-561340</wp:posOffset>
                </wp:positionH>
                <wp:positionV relativeFrom="paragraph">
                  <wp:posOffset>7609205</wp:posOffset>
                </wp:positionV>
                <wp:extent cx="1632585" cy="949960"/>
                <wp:effectExtent l="10160" t="5715" r="5080" b="6350"/>
                <wp:wrapNone/>
                <wp:docPr id="90603910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949960"/>
                        </a:xfrm>
                        <a:prstGeom prst="rect">
                          <a:avLst/>
                        </a:prstGeom>
                        <a:solidFill>
                          <a:srgbClr val="FFFFFF"/>
                        </a:solidFill>
                        <a:ln w="6350">
                          <a:solidFill>
                            <a:srgbClr val="000000"/>
                          </a:solidFill>
                          <a:miter lim="800000"/>
                          <a:headEnd/>
                          <a:tailEnd/>
                        </a:ln>
                      </wps:spPr>
                      <wps:txbx>
                        <w:txbxContent>
                          <w:p w14:paraId="1B090EC8" w14:textId="77777777" w:rsidR="00B93E2C" w:rsidRDefault="00F0065C">
                            <w:r>
                              <w:rPr>
                                <w:noProof/>
                              </w:rPr>
                              <w:drawing>
                                <wp:inline distT="0" distB="0" distL="0" distR="0" wp14:anchorId="6F5FFC52" wp14:editId="505FD252">
                                  <wp:extent cx="1438910" cy="993775"/>
                                  <wp:effectExtent l="19050" t="0" r="8890" b="0"/>
                                  <wp:docPr id="8" name="Picture 8" descr="Depositphotos_30970113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positphotos_309701132_S"/>
                                          <pic:cNvPicPr>
                                            <a:picLocks noChangeAspect="1" noChangeArrowheads="1"/>
                                          </pic:cNvPicPr>
                                        </pic:nvPicPr>
                                        <pic:blipFill>
                                          <a:blip r:embed="rId21"/>
                                          <a:srcRect/>
                                          <a:stretch>
                                            <a:fillRect/>
                                          </a:stretch>
                                        </pic:blipFill>
                                        <pic:spPr bwMode="auto">
                                          <a:xfrm>
                                            <a:off x="0" y="0"/>
                                            <a:ext cx="1438910" cy="993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15C94" id="Text Box 42" o:spid="_x0000_s1044" type="#_x0000_t202" style="position:absolute;margin-left:-44.2pt;margin-top:599.15pt;width:128.55pt;height:74.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" strokeweight=".5pt">
                <v:textbox>
                  <w:txbxContent>
                    <w:p w14:paraId="1B090EC8" w14:textId="77777777" w:rsidR="00B93E2C" w:rsidRDefault="00F0065C">
                      <w:r>
                        <w:rPr>
                          <w:noProof/>
                        </w:rPr>
                        <w:drawing>
                          <wp:inline distT="0" distB="0" distL="0" distR="0" wp14:anchorId="6F5FFC52" wp14:editId="505FD252">
                            <wp:extent cx="1438910" cy="993775"/>
                            <wp:effectExtent l="19050" t="0" r="8890" b="0"/>
                            <wp:docPr id="8" name="Picture 8" descr="Depositphotos_30970113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positphotos_309701132_S"/>
                                    <pic:cNvPicPr>
                                      <a:picLocks noChangeAspect="1" noChangeArrowheads="1"/>
                                    </pic:cNvPicPr>
                                  </pic:nvPicPr>
                                  <pic:blipFill>
                                    <a:blip r:embed="rId21"/>
                                    <a:srcRect/>
                                    <a:stretch>
                                      <a:fillRect/>
                                    </a:stretch>
                                  </pic:blipFill>
                                  <pic:spPr bwMode="auto">
                                    <a:xfrm>
                                      <a:off x="0" y="0"/>
                                      <a:ext cx="1438910" cy="99377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73DCD699" wp14:editId="330588A6">
                <wp:simplePos x="0" y="0"/>
                <wp:positionH relativeFrom="column">
                  <wp:posOffset>-666750</wp:posOffset>
                </wp:positionH>
                <wp:positionV relativeFrom="paragraph">
                  <wp:posOffset>7470140</wp:posOffset>
                </wp:positionV>
                <wp:extent cx="6838950" cy="1260475"/>
                <wp:effectExtent l="9525" t="9525" r="9525" b="25400"/>
                <wp:wrapNone/>
                <wp:docPr id="83116899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260475"/>
                        </a:xfrm>
                        <a:prstGeom prst="rect">
                          <a:avLst/>
                        </a:prstGeom>
                        <a:gradFill rotWithShape="1">
                          <a:gsLst>
                            <a:gs pos="0">
                              <a:srgbClr val="CE3B37"/>
                            </a:gs>
                            <a:gs pos="20000">
                              <a:srgbClr val="CB3D3A"/>
                            </a:gs>
                            <a:gs pos="100000">
                              <a:srgbClr val="9B2D2A"/>
                            </a:gs>
                          </a:gsLst>
                          <a:lin ang="5400000"/>
                        </a:gradFill>
                        <a:ln w="9525">
                          <a:solidFill>
                            <a:srgbClr val="BC4542"/>
                          </a:solidFill>
                          <a:miter lim="800000"/>
                          <a:headEnd/>
                          <a:tailEnd/>
                        </a:ln>
                        <a:effectLst>
                          <a:outerShdw dist="23000" dir="5400000" rotWithShape="0">
                            <a:srgbClr val="808080">
                              <a:alpha val="34999"/>
                            </a:srgbClr>
                          </a:outerShdw>
                        </a:effectLst>
                      </wps:spPr>
                      <wps:txbx>
                        <w:txbxContent>
                          <w:p w14:paraId="297A897C" w14:textId="77777777" w:rsidR="005763FC" w:rsidRDefault="005763FC" w:rsidP="0096339B">
                            <w:pPr>
                              <w:rPr>
                                <w:rFonts w:ascii="Berlin Sans FB Demi" w:hAnsi="Berlin Sans FB Demi" w:cs="Berlin Sans FB Demi"/>
                                <w:sz w:val="52"/>
                                <w:szCs w:val="52"/>
                              </w:rPr>
                            </w:pPr>
                            <w:r>
                              <w:br/>
                            </w:r>
                          </w:p>
                          <w:p w14:paraId="5CF921C0" w14:textId="77777777" w:rsidR="005763FC" w:rsidRPr="00317538" w:rsidRDefault="005763FC" w:rsidP="009A585B">
                            <w:pPr>
                              <w:rPr>
                                <w:rFonts w:ascii="Berlin Sans FB Demi" w:hAnsi="Berlin Sans FB Demi" w:cs="Berlin Sans FB Demi"/>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CD699" id="Text Box 304" o:spid="_x0000_s1045" type="#_x0000_t202" style="position:absolute;margin-left:-52.5pt;margin-top:588.2pt;width:538.5pt;height:9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" fillcolor="#ce3b37" strokecolor="#bc4542">
                <v:fill color2="#9b2d2a" rotate="t" colors="0 #ce3b37;13107f #cb3d3a;1 #9b2d2a" focus="100%" type="gradient">
                  <o:fill v:ext="view" type="gradientUnscaled"/>
                </v:fill>
                <v:shadow on="t" opacity="22936f" origin=",.5" offset="0,.63889mm"/>
                <v:textbox>
                  <w:txbxContent>
                    <w:p w14:paraId="297A897C" w14:textId="77777777" w:rsidR="005763FC" w:rsidRDefault="005763FC" w:rsidP="0096339B">
                      <w:pPr>
                        <w:rPr>
                          <w:rFonts w:ascii="Berlin Sans FB Demi" w:hAnsi="Berlin Sans FB Demi" w:cs="Berlin Sans FB Demi"/>
                          <w:sz w:val="52"/>
                          <w:szCs w:val="52"/>
                        </w:rPr>
                      </w:pPr>
                      <w:r>
                        <w:br/>
                      </w:r>
                    </w:p>
                    <w:p w14:paraId="5CF921C0" w14:textId="77777777" w:rsidR="005763FC" w:rsidRPr="00317538" w:rsidRDefault="005763FC" w:rsidP="009A585B">
                      <w:pPr>
                        <w:rPr>
                          <w:rFonts w:ascii="Berlin Sans FB Demi" w:hAnsi="Berlin Sans FB Demi" w:cs="Berlin Sans FB Demi"/>
                          <w:sz w:val="52"/>
                          <w:szCs w:val="52"/>
                        </w:rPr>
                      </w:pPr>
                    </w:p>
                  </w:txbxContent>
                </v:textbox>
              </v:shape>
            </w:pict>
          </mc:Fallback>
        </mc:AlternateContent>
      </w:r>
      <w:r>
        <w:rPr>
          <w:noProof/>
        </w:rPr>
        <mc:AlternateContent>
          <mc:Choice Requires="wps">
            <w:drawing>
              <wp:anchor distT="0" distB="0" distL="114300" distR="114300" simplePos="0" relativeHeight="251649536" behindDoc="1" locked="0" layoutInCell="1" allowOverlap="1" wp14:anchorId="7A21A856" wp14:editId="60C45823">
                <wp:simplePos x="0" y="0"/>
                <wp:positionH relativeFrom="page">
                  <wp:posOffset>489585</wp:posOffset>
                </wp:positionH>
                <wp:positionV relativeFrom="page">
                  <wp:posOffset>8424545</wp:posOffset>
                </wp:positionV>
                <wp:extent cx="6766560" cy="0"/>
                <wp:effectExtent l="32385" t="33020" r="30480" b="24130"/>
                <wp:wrapNone/>
                <wp:docPr id="800046008"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0"/>
                        </a:xfrm>
                        <a:custGeom>
                          <a:avLst/>
                          <a:gdLst>
                            <a:gd name="T0" fmla="*/ 0 w 10656"/>
                            <a:gd name="T1" fmla="*/ 2147483646 w 10656"/>
                            <a:gd name="T2" fmla="*/ 0 60000 65536"/>
                            <a:gd name="T3" fmla="*/ 0 60000 65536"/>
                          </a:gdLst>
                          <a:ahLst/>
                          <a:cxnLst>
                            <a:cxn ang="T2">
                              <a:pos x="T0" y="0"/>
                            </a:cxn>
                            <a:cxn ang="T3">
                              <a:pos x="T1" y="0"/>
                            </a:cxn>
                          </a:cxnLst>
                          <a:rect l="0" t="0" r="r" b="b"/>
                          <a:pathLst>
                            <a:path w="10656">
                              <a:moveTo>
                                <a:pt x="0" y="0"/>
                              </a:moveTo>
                              <a:lnTo>
                                <a:pt x="10656" y="0"/>
                              </a:lnTo>
                            </a:path>
                          </a:pathLst>
                        </a:custGeom>
                        <a:noFill/>
                        <a:ln w="47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870FCE" id="Freeform 303"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55pt,663.35pt,571.35pt,663.35pt" coordsize="10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" filled="f" strokeweight="3.75pt">
                <v:path o:connecttype="custom" o:connectlocs="0,0;2147483646,0" o:connectangles="0,0"/>
                <w10:wrap anchorx="page" anchory="page"/>
              </v:polyline>
            </w:pict>
          </mc:Fallback>
        </mc:AlternateContent>
      </w:r>
      <w:r w:rsidR="00974383">
        <w:rPr>
          <w:rStyle w:val="Strong"/>
          <w:rFonts w:ascii="Calibri" w:hAnsi="Calibri"/>
          <w:b w:val="0"/>
          <w:bCs w:val="0"/>
          <w:szCs w:val="22"/>
        </w:rPr>
        <w:t xml:space="preserve">     </w:t>
      </w:r>
      <w:r w:rsidR="00AD0E9F">
        <w:rPr>
          <w:rStyle w:val="Strong"/>
          <w:rFonts w:ascii="Calibri" w:hAnsi="Calibri"/>
          <w:b w:val="0"/>
          <w:bCs w:val="0"/>
          <w:szCs w:val="22"/>
        </w:rPr>
        <w:br w:type="page"/>
      </w:r>
    </w:p>
    <w:p w14:paraId="50994299" w14:textId="77777777" w:rsidR="000D5A45" w:rsidRPr="000351CD" w:rsidRDefault="000D5A45" w:rsidP="009A585B">
      <w:pPr>
        <w:spacing w:before="120"/>
        <w:ind w:right="5940"/>
        <w:rPr>
          <w:rStyle w:val="Strong"/>
          <w:rFonts w:ascii="Calibri" w:hAnsi="Calibri"/>
          <w:b w:val="0"/>
          <w:bCs w:val="0"/>
          <w:szCs w:val="22"/>
        </w:rPr>
      </w:pPr>
    </w:p>
    <w:p w14:paraId="12FF908F" w14:textId="77777777" w:rsidR="00DB47F7" w:rsidRPr="00DB47F7" w:rsidRDefault="00DB47F7" w:rsidP="00DB47F7">
      <w:pPr>
        <w:jc w:val="both"/>
        <w:rPr>
          <w:sz w:val="20"/>
          <w:szCs w:val="20"/>
        </w:rPr>
      </w:pPr>
    </w:p>
    <w:p w14:paraId="715989EC" w14:textId="0D09E759" w:rsidR="00F956AE" w:rsidRPr="000351CD" w:rsidRDefault="005F4327" w:rsidP="000351CD">
      <w:pPr>
        <w:pStyle w:val="Heading1"/>
        <w:jc w:val="center"/>
        <w:rPr>
          <w:i/>
          <w:color w:val="auto"/>
          <w:sz w:val="32"/>
          <w:u w:val="single"/>
        </w:rPr>
      </w:pPr>
      <w:r>
        <w:rPr>
          <w:b w:val="0"/>
          <w:noProof/>
          <w:szCs w:val="22"/>
          <w:lang w:eastAsia="en-US"/>
        </w:rPr>
        <mc:AlternateContent>
          <mc:Choice Requires="wps">
            <w:drawing>
              <wp:anchor distT="0" distB="0" distL="114300" distR="114300" simplePos="0" relativeHeight="251660800" behindDoc="0" locked="0" layoutInCell="1" allowOverlap="1" wp14:anchorId="5D6AABAA" wp14:editId="4FFCF628">
                <wp:simplePos x="0" y="0"/>
                <wp:positionH relativeFrom="column">
                  <wp:posOffset>-571500</wp:posOffset>
                </wp:positionH>
                <wp:positionV relativeFrom="paragraph">
                  <wp:posOffset>198755</wp:posOffset>
                </wp:positionV>
                <wp:extent cx="3333750" cy="6057900"/>
                <wp:effectExtent l="19050" t="19050" r="19050" b="19050"/>
                <wp:wrapNone/>
                <wp:docPr id="2207250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3750" cy="6057900"/>
                        </a:xfrm>
                        <a:prstGeom prst="rect">
                          <a:avLst/>
                        </a:prstGeom>
                        <a:solidFill>
                          <a:srgbClr val="FFFFFF"/>
                        </a:solidFill>
                        <a:ln w="25400">
                          <a:solidFill>
                            <a:srgbClr val="C0504D"/>
                          </a:solidFill>
                          <a:miter lim="800000"/>
                          <a:headEnd/>
                          <a:tailEnd/>
                        </a:ln>
                      </wps:spPr>
                      <wps:txbx>
                        <w:txbxContent>
                          <w:p w14:paraId="3D7C68BA" w14:textId="77777777" w:rsidR="0088354C" w:rsidRPr="006E61FC" w:rsidRDefault="0088354C" w:rsidP="003C0EEC">
                            <w:pPr>
                              <w:tabs>
                                <w:tab w:val="left" w:pos="2430"/>
                                <w:tab w:val="left" w:pos="2970"/>
                                <w:tab w:val="left" w:pos="3420"/>
                              </w:tabs>
                              <w:spacing w:before="120"/>
                              <w:ind w:right="-64"/>
                              <w:rPr>
                                <w:rFonts w:ascii="Cambria" w:hAnsi="Cambria"/>
                                <w:i/>
                                <w:sz w:val="24"/>
                                <w:u w:val="single"/>
                              </w:rPr>
                            </w:pPr>
                          </w:p>
                          <w:p w14:paraId="391304A3" w14:textId="3B14FB9F" w:rsidR="003C0EEC" w:rsidRPr="008165D7" w:rsidRDefault="000A019B" w:rsidP="000A019B">
                            <w:pPr>
                              <w:jc w:val="center"/>
                              <w:rPr>
                                <w:rFonts w:ascii="Cambria" w:hAnsi="Cambria"/>
                                <w:b/>
                                <w:bCs/>
                                <w:i/>
                                <w:sz w:val="32"/>
                                <w:szCs w:val="32"/>
                                <w:u w:val="single"/>
                              </w:rPr>
                            </w:pPr>
                            <w:r w:rsidRPr="008165D7">
                              <w:rPr>
                                <w:rFonts w:ascii="Cambria" w:hAnsi="Cambria"/>
                                <w:b/>
                                <w:bCs/>
                                <w:i/>
                                <w:sz w:val="32"/>
                                <w:szCs w:val="32"/>
                                <w:u w:val="single"/>
                              </w:rPr>
                              <w:t>FINANCIAL TIPS FOR 2026</w:t>
                            </w:r>
                          </w:p>
                          <w:p w14:paraId="5A1782BC" w14:textId="77777777" w:rsidR="008165D7" w:rsidRPr="000A019B" w:rsidRDefault="008165D7" w:rsidP="000A019B">
                            <w:pPr>
                              <w:jc w:val="center"/>
                              <w:rPr>
                                <w:rFonts w:ascii="Cambria" w:hAnsi="Cambria" w:cs="Arial"/>
                                <w:b/>
                                <w:bCs/>
                                <w:sz w:val="28"/>
                                <w:szCs w:val="28"/>
                              </w:rPr>
                            </w:pPr>
                          </w:p>
                          <w:p w14:paraId="46306D9D" w14:textId="77777777" w:rsidR="000A019B" w:rsidRPr="008165D7" w:rsidRDefault="000A019B" w:rsidP="00FC69D5">
                            <w:pPr>
                              <w:spacing w:before="240" w:after="240"/>
                              <w:jc w:val="both"/>
                              <w:rPr>
                                <w:rFonts w:ascii="Cambria" w:hAnsi="Cambria" w:cs="Arial"/>
                                <w:sz w:val="24"/>
                              </w:rPr>
                            </w:pPr>
                            <w:r w:rsidRPr="008165D7">
                              <w:rPr>
                                <w:rFonts w:ascii="Cambria" w:hAnsi="Cambria" w:cs="Arial"/>
                                <w:sz w:val="24"/>
                              </w:rPr>
                              <w:t xml:space="preserve">A recent study shows the average U.S. college student answers only about a third of basic financial questions correctly. Even if you are not paying bills or working full-time yet, building financial knowledge and good credit now sets you up for life. Here are smart habits to start today: </w:t>
                            </w:r>
                          </w:p>
                          <w:p w14:paraId="5D5F86A3" w14:textId="7FA1464A" w:rsidR="000A019B" w:rsidRPr="008165D7" w:rsidRDefault="000A019B" w:rsidP="000A019B">
                            <w:pPr>
                              <w:spacing w:before="240" w:after="240"/>
                              <w:rPr>
                                <w:rFonts w:ascii="Cambria" w:hAnsi="Cambria" w:cs="Arial"/>
                                <w:sz w:val="24"/>
                              </w:rPr>
                            </w:pPr>
                            <w:r w:rsidRPr="008165D7">
                              <w:rPr>
                                <w:rFonts w:ascii="Cambria" w:hAnsi="Cambria" w:cs="Arial"/>
                                <w:b/>
                                <w:bCs/>
                                <w:sz w:val="24"/>
                              </w:rPr>
                              <w:t>Build Credit Responsibly.</w:t>
                            </w:r>
                            <w:r w:rsidRPr="008165D7">
                              <w:rPr>
                                <w:rFonts w:ascii="Cambria" w:hAnsi="Cambria" w:cs="Arial"/>
                                <w:sz w:val="24"/>
                              </w:rPr>
                              <w:t xml:space="preserve"> </w:t>
                            </w:r>
                            <w:r w:rsidR="008165D7">
                              <w:rPr>
                                <w:rFonts w:ascii="Cambria" w:hAnsi="Cambria" w:cs="Arial"/>
                                <w:sz w:val="24"/>
                              </w:rPr>
                              <w:br/>
                            </w:r>
                            <w:r w:rsidRPr="008165D7">
                              <w:rPr>
                                <w:rFonts w:ascii="Cambria" w:hAnsi="Cambria" w:cs="Arial"/>
                                <w:sz w:val="24"/>
                              </w:rPr>
                              <w:t>Use credit to create a strong history—open a basic card in college and pay it off monthly to boost your score.</w:t>
                            </w:r>
                          </w:p>
                          <w:p w14:paraId="6417880F" w14:textId="691270A1" w:rsidR="000A019B" w:rsidRPr="008165D7" w:rsidRDefault="000A019B" w:rsidP="000A019B">
                            <w:pPr>
                              <w:spacing w:before="240" w:after="240"/>
                              <w:rPr>
                                <w:rFonts w:ascii="Cambria" w:hAnsi="Cambria" w:cs="Arial"/>
                                <w:sz w:val="24"/>
                              </w:rPr>
                            </w:pPr>
                            <w:r w:rsidRPr="008165D7">
                              <w:rPr>
                                <w:rFonts w:ascii="Cambria" w:hAnsi="Cambria" w:cs="Arial"/>
                                <w:b/>
                                <w:bCs/>
                                <w:sz w:val="24"/>
                              </w:rPr>
                              <w:t>Create a Budget.</w:t>
                            </w:r>
                            <w:r w:rsidRPr="008165D7">
                              <w:rPr>
                                <w:rFonts w:ascii="Cambria" w:hAnsi="Cambria" w:cs="Arial"/>
                                <w:sz w:val="24"/>
                              </w:rPr>
                              <w:t xml:space="preserve">  </w:t>
                            </w:r>
                            <w:r w:rsidR="008165D7">
                              <w:rPr>
                                <w:rFonts w:ascii="Cambria" w:hAnsi="Cambria" w:cs="Arial"/>
                                <w:sz w:val="24"/>
                              </w:rPr>
                              <w:br/>
                            </w:r>
                            <w:r w:rsidRPr="008165D7">
                              <w:rPr>
                                <w:rFonts w:ascii="Cambria" w:hAnsi="Cambria" w:cs="Arial"/>
                                <w:sz w:val="24"/>
                              </w:rPr>
                              <w:t>Track discretionary spending (clothes, food, fun) with a spreadsheet or app to curb impulse buys and stay in control.</w:t>
                            </w:r>
                          </w:p>
                          <w:p w14:paraId="26D64A51" w14:textId="0377B220" w:rsidR="000A019B" w:rsidRPr="008165D7" w:rsidRDefault="000A019B" w:rsidP="000A019B">
                            <w:pPr>
                              <w:spacing w:before="240" w:after="240"/>
                              <w:rPr>
                                <w:rFonts w:ascii="Cambria" w:hAnsi="Cambria" w:cs="Arial"/>
                                <w:sz w:val="24"/>
                              </w:rPr>
                            </w:pPr>
                            <w:r w:rsidRPr="008165D7">
                              <w:rPr>
                                <w:rFonts w:ascii="Cambria" w:hAnsi="Cambria" w:cs="Arial"/>
                                <w:b/>
                                <w:bCs/>
                                <w:sz w:val="24"/>
                              </w:rPr>
                              <w:t>Understand Student Loans.</w:t>
                            </w:r>
                            <w:r w:rsidRPr="008165D7">
                              <w:rPr>
                                <w:rFonts w:ascii="Cambria" w:hAnsi="Cambria" w:cs="Arial"/>
                                <w:sz w:val="24"/>
                              </w:rPr>
                              <w:t xml:space="preserve"> </w:t>
                            </w:r>
                            <w:r w:rsidR="008165D7">
                              <w:rPr>
                                <w:rFonts w:ascii="Cambria" w:hAnsi="Cambria" w:cs="Arial"/>
                                <w:sz w:val="24"/>
                              </w:rPr>
                              <w:br/>
                            </w:r>
                            <w:r w:rsidRPr="008165D7">
                              <w:rPr>
                                <w:rFonts w:ascii="Cambria" w:hAnsi="Cambria" w:cs="Arial"/>
                                <w:sz w:val="24"/>
                              </w:rPr>
                              <w:t>Know subsidized (interest-free while in school) vs. unsubsidized loans. Research forgiveness programs for public service roles like teaching or military.</w:t>
                            </w:r>
                          </w:p>
                          <w:p w14:paraId="2A37A16F" w14:textId="77777777" w:rsidR="000A019B" w:rsidRPr="000A019B" w:rsidRDefault="000A019B" w:rsidP="000A019B">
                            <w:pPr>
                              <w:spacing w:before="240" w:after="240"/>
                              <w:rPr>
                                <w:rFonts w:ascii="Cambria" w:hAnsi="Cambria" w:cs="Arial"/>
                                <w:sz w:val="18"/>
                                <w:szCs w:val="18"/>
                              </w:rPr>
                            </w:pPr>
                          </w:p>
                          <w:p w14:paraId="549297E6" w14:textId="77777777" w:rsidR="000A019B" w:rsidRDefault="000A019B" w:rsidP="000A019B">
                            <w:pPr>
                              <w:spacing w:before="240" w:after="240"/>
                              <w:jc w:val="both"/>
                              <w:rPr>
                                <w:rFonts w:ascii="Cambria" w:hAnsi="Cambria" w:cs="Arial"/>
                                <w:sz w:val="18"/>
                                <w:szCs w:val="18"/>
                              </w:rPr>
                            </w:pPr>
                          </w:p>
                          <w:p w14:paraId="188011A9" w14:textId="77777777" w:rsidR="005763FC" w:rsidRPr="006E61FC" w:rsidRDefault="005763FC" w:rsidP="003C0EEC">
                            <w:pPr>
                              <w:pStyle w:val="ListParagraph"/>
                              <w:widowControl w:val="0"/>
                              <w:spacing w:line="280" w:lineRule="exact"/>
                              <w:rPr>
                                <w:rFonts w:ascii="Cambria" w:hAnsi="Cambr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D6AABAA" id="Text Box 67" o:spid="_x0000_s1046" type="#_x0000_t202" style="position:absolute;left:0;text-align:left;margin-left:-45pt;margin-top:15.65pt;width:262.5pt;height:47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" strokecolor="#c0504d" strokeweight="2pt">
                <v:path arrowok="t"/>
                <v:textbox>
                  <w:txbxContent>
                    <w:p w14:paraId="3D7C68BA" w14:textId="77777777" w:rsidR="0088354C" w:rsidRPr="006E61FC" w:rsidRDefault="0088354C" w:rsidP="003C0EEC">
                      <w:pPr>
                        <w:tabs>
                          <w:tab w:val="left" w:pos="2430"/>
                          <w:tab w:val="left" w:pos="2970"/>
                          <w:tab w:val="left" w:pos="3420"/>
                        </w:tabs>
                        <w:spacing w:before="120"/>
                        <w:ind w:right="-64"/>
                        <w:rPr>
                          <w:rFonts w:ascii="Cambria" w:hAnsi="Cambria"/>
                          <w:i/>
                          <w:sz w:val="24"/>
                          <w:u w:val="single"/>
                        </w:rPr>
                      </w:pPr>
                    </w:p>
                    <w:p w14:paraId="391304A3" w14:textId="3B14FB9F" w:rsidR="003C0EEC" w:rsidRPr="008165D7" w:rsidRDefault="000A019B" w:rsidP="000A019B">
                      <w:pPr>
                        <w:jc w:val="center"/>
                        <w:rPr>
                          <w:rFonts w:ascii="Cambria" w:hAnsi="Cambria"/>
                          <w:b/>
                          <w:bCs/>
                          <w:i/>
                          <w:sz w:val="32"/>
                          <w:szCs w:val="32"/>
                          <w:u w:val="single"/>
                        </w:rPr>
                      </w:pPr>
                      <w:r w:rsidRPr="008165D7">
                        <w:rPr>
                          <w:rFonts w:ascii="Cambria" w:hAnsi="Cambria"/>
                          <w:b/>
                          <w:bCs/>
                          <w:i/>
                          <w:sz w:val="32"/>
                          <w:szCs w:val="32"/>
                          <w:u w:val="single"/>
                        </w:rPr>
                        <w:t>FINANCIAL TIPS FOR 2026</w:t>
                      </w:r>
                    </w:p>
                    <w:p w14:paraId="5A1782BC" w14:textId="77777777" w:rsidR="008165D7" w:rsidRPr="000A019B" w:rsidRDefault="008165D7" w:rsidP="000A019B">
                      <w:pPr>
                        <w:jc w:val="center"/>
                        <w:rPr>
                          <w:rFonts w:ascii="Cambria" w:hAnsi="Cambria" w:cs="Arial"/>
                          <w:b/>
                          <w:bCs/>
                          <w:sz w:val="28"/>
                          <w:szCs w:val="28"/>
                        </w:rPr>
                      </w:pPr>
                    </w:p>
                    <w:p w14:paraId="46306D9D" w14:textId="77777777" w:rsidR="000A019B" w:rsidRPr="008165D7" w:rsidRDefault="000A019B" w:rsidP="00FC69D5">
                      <w:pPr>
                        <w:spacing w:before="240" w:after="240"/>
                        <w:jc w:val="both"/>
                        <w:rPr>
                          <w:rFonts w:ascii="Cambria" w:hAnsi="Cambria" w:cs="Arial"/>
                          <w:sz w:val="24"/>
                        </w:rPr>
                      </w:pPr>
                      <w:r w:rsidRPr="008165D7">
                        <w:rPr>
                          <w:rFonts w:ascii="Cambria" w:hAnsi="Cambria" w:cs="Arial"/>
                          <w:sz w:val="24"/>
                        </w:rPr>
                        <w:t xml:space="preserve">A recent study shows the average U.S. college student answers only about a third of basic financial questions correctly. Even if you are not paying bills or working full-time yet, building financial knowledge and good credit now sets you up for life. Here are smart habits to start today: </w:t>
                      </w:r>
                    </w:p>
                    <w:p w14:paraId="5D5F86A3" w14:textId="7FA1464A" w:rsidR="000A019B" w:rsidRPr="008165D7" w:rsidRDefault="000A019B" w:rsidP="000A019B">
                      <w:pPr>
                        <w:spacing w:before="240" w:after="240"/>
                        <w:rPr>
                          <w:rFonts w:ascii="Cambria" w:hAnsi="Cambria" w:cs="Arial"/>
                          <w:sz w:val="24"/>
                        </w:rPr>
                      </w:pPr>
                      <w:r w:rsidRPr="008165D7">
                        <w:rPr>
                          <w:rFonts w:ascii="Cambria" w:hAnsi="Cambria" w:cs="Arial"/>
                          <w:b/>
                          <w:bCs/>
                          <w:sz w:val="24"/>
                        </w:rPr>
                        <w:t>Build Credit Responsibly.</w:t>
                      </w:r>
                      <w:r w:rsidRPr="008165D7">
                        <w:rPr>
                          <w:rFonts w:ascii="Cambria" w:hAnsi="Cambria" w:cs="Arial"/>
                          <w:sz w:val="24"/>
                        </w:rPr>
                        <w:t xml:space="preserve"> </w:t>
                      </w:r>
                      <w:r w:rsidR="008165D7">
                        <w:rPr>
                          <w:rFonts w:ascii="Cambria" w:hAnsi="Cambria" w:cs="Arial"/>
                          <w:sz w:val="24"/>
                        </w:rPr>
                        <w:br/>
                      </w:r>
                      <w:r w:rsidRPr="008165D7">
                        <w:rPr>
                          <w:rFonts w:ascii="Cambria" w:hAnsi="Cambria" w:cs="Arial"/>
                          <w:sz w:val="24"/>
                        </w:rPr>
                        <w:t>Use credit to create a strong history—open a basic card in college and pay it off monthly to boost your score.</w:t>
                      </w:r>
                    </w:p>
                    <w:p w14:paraId="6417880F" w14:textId="691270A1" w:rsidR="000A019B" w:rsidRPr="008165D7" w:rsidRDefault="000A019B" w:rsidP="000A019B">
                      <w:pPr>
                        <w:spacing w:before="240" w:after="240"/>
                        <w:rPr>
                          <w:rFonts w:ascii="Cambria" w:hAnsi="Cambria" w:cs="Arial"/>
                          <w:sz w:val="24"/>
                        </w:rPr>
                      </w:pPr>
                      <w:r w:rsidRPr="008165D7">
                        <w:rPr>
                          <w:rFonts w:ascii="Cambria" w:hAnsi="Cambria" w:cs="Arial"/>
                          <w:b/>
                          <w:bCs/>
                          <w:sz w:val="24"/>
                        </w:rPr>
                        <w:t>Create a Budget.</w:t>
                      </w:r>
                      <w:r w:rsidRPr="008165D7">
                        <w:rPr>
                          <w:rFonts w:ascii="Cambria" w:hAnsi="Cambria" w:cs="Arial"/>
                          <w:sz w:val="24"/>
                        </w:rPr>
                        <w:t xml:space="preserve">  </w:t>
                      </w:r>
                      <w:r w:rsidR="008165D7">
                        <w:rPr>
                          <w:rFonts w:ascii="Cambria" w:hAnsi="Cambria" w:cs="Arial"/>
                          <w:sz w:val="24"/>
                        </w:rPr>
                        <w:br/>
                      </w:r>
                      <w:r w:rsidRPr="008165D7">
                        <w:rPr>
                          <w:rFonts w:ascii="Cambria" w:hAnsi="Cambria" w:cs="Arial"/>
                          <w:sz w:val="24"/>
                        </w:rPr>
                        <w:t>Track discretionary spending (clothes, food, fun) with a spreadsheet or app to curb impulse buys and stay in control.</w:t>
                      </w:r>
                    </w:p>
                    <w:p w14:paraId="26D64A51" w14:textId="0377B220" w:rsidR="000A019B" w:rsidRPr="008165D7" w:rsidRDefault="000A019B" w:rsidP="000A019B">
                      <w:pPr>
                        <w:spacing w:before="240" w:after="240"/>
                        <w:rPr>
                          <w:rFonts w:ascii="Cambria" w:hAnsi="Cambria" w:cs="Arial"/>
                          <w:sz w:val="24"/>
                        </w:rPr>
                      </w:pPr>
                      <w:r w:rsidRPr="008165D7">
                        <w:rPr>
                          <w:rFonts w:ascii="Cambria" w:hAnsi="Cambria" w:cs="Arial"/>
                          <w:b/>
                          <w:bCs/>
                          <w:sz w:val="24"/>
                        </w:rPr>
                        <w:t>Understand Student Loans.</w:t>
                      </w:r>
                      <w:r w:rsidRPr="008165D7">
                        <w:rPr>
                          <w:rFonts w:ascii="Cambria" w:hAnsi="Cambria" w:cs="Arial"/>
                          <w:sz w:val="24"/>
                        </w:rPr>
                        <w:t xml:space="preserve"> </w:t>
                      </w:r>
                      <w:r w:rsidR="008165D7">
                        <w:rPr>
                          <w:rFonts w:ascii="Cambria" w:hAnsi="Cambria" w:cs="Arial"/>
                          <w:sz w:val="24"/>
                        </w:rPr>
                        <w:br/>
                      </w:r>
                      <w:r w:rsidRPr="008165D7">
                        <w:rPr>
                          <w:rFonts w:ascii="Cambria" w:hAnsi="Cambria" w:cs="Arial"/>
                          <w:sz w:val="24"/>
                        </w:rPr>
                        <w:t>Know subsidized (interest-free while in school) vs. unsubsidized loans. Research forgiveness programs for public service roles like teaching or military.</w:t>
                      </w:r>
                    </w:p>
                    <w:p w14:paraId="2A37A16F" w14:textId="77777777" w:rsidR="000A019B" w:rsidRPr="000A019B" w:rsidRDefault="000A019B" w:rsidP="000A019B">
                      <w:pPr>
                        <w:spacing w:before="240" w:after="240"/>
                        <w:rPr>
                          <w:rFonts w:ascii="Cambria" w:hAnsi="Cambria" w:cs="Arial"/>
                          <w:sz w:val="18"/>
                          <w:szCs w:val="18"/>
                        </w:rPr>
                      </w:pPr>
                    </w:p>
                    <w:p w14:paraId="549297E6" w14:textId="77777777" w:rsidR="000A019B" w:rsidRDefault="000A019B" w:rsidP="000A019B">
                      <w:pPr>
                        <w:spacing w:before="240" w:after="240"/>
                        <w:jc w:val="both"/>
                        <w:rPr>
                          <w:rFonts w:ascii="Cambria" w:hAnsi="Cambria" w:cs="Arial"/>
                          <w:sz w:val="18"/>
                          <w:szCs w:val="18"/>
                        </w:rPr>
                      </w:pPr>
                    </w:p>
                    <w:p w14:paraId="188011A9" w14:textId="77777777" w:rsidR="005763FC" w:rsidRPr="006E61FC" w:rsidRDefault="005763FC" w:rsidP="003C0EEC">
                      <w:pPr>
                        <w:pStyle w:val="ListParagraph"/>
                        <w:widowControl w:val="0"/>
                        <w:spacing w:line="280" w:lineRule="exact"/>
                        <w:rPr>
                          <w:rFonts w:ascii="Cambria" w:hAnsi="Cambria"/>
                        </w:rPr>
                      </w:pPr>
                    </w:p>
                  </w:txbxContent>
                </v:textbox>
              </v:shape>
            </w:pict>
          </mc:Fallback>
        </mc:AlternateContent>
      </w:r>
      <w:r>
        <w:rPr>
          <w:i/>
          <w:noProof/>
          <w:color w:val="auto"/>
          <w:sz w:val="32"/>
          <w:u w:val="single"/>
          <w:lang w:eastAsia="en-US"/>
        </w:rPr>
        <mc:AlternateContent>
          <mc:Choice Requires="wps">
            <w:drawing>
              <wp:anchor distT="0" distB="0" distL="114300" distR="114300" simplePos="0" relativeHeight="251659776" behindDoc="0" locked="0" layoutInCell="1" allowOverlap="1" wp14:anchorId="60487F09" wp14:editId="5164ED1F">
                <wp:simplePos x="0" y="0"/>
                <wp:positionH relativeFrom="column">
                  <wp:posOffset>2743200</wp:posOffset>
                </wp:positionH>
                <wp:positionV relativeFrom="paragraph">
                  <wp:posOffset>198755</wp:posOffset>
                </wp:positionV>
                <wp:extent cx="3314700" cy="6057900"/>
                <wp:effectExtent l="19050" t="19050" r="19050" b="19050"/>
                <wp:wrapNone/>
                <wp:docPr id="75647917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6057900"/>
                        </a:xfrm>
                        <a:prstGeom prst="rect">
                          <a:avLst/>
                        </a:prstGeom>
                        <a:solidFill>
                          <a:srgbClr val="FFFFFF"/>
                        </a:solidFill>
                        <a:ln w="25400">
                          <a:solidFill>
                            <a:srgbClr val="C0504D"/>
                          </a:solidFill>
                          <a:miter lim="800000"/>
                          <a:headEnd/>
                          <a:tailEnd/>
                        </a:ln>
                      </wps:spPr>
                      <wps:txbx>
                        <w:txbxContent>
                          <w:p w14:paraId="2CAF5260" w14:textId="1E747146" w:rsidR="008165D7" w:rsidRDefault="008165D7" w:rsidP="008165D7">
                            <w:pPr>
                              <w:spacing w:before="240" w:after="240"/>
                              <w:rPr>
                                <w:rFonts w:ascii="Cambria" w:hAnsi="Cambria" w:cs="Arial"/>
                                <w:b/>
                                <w:sz w:val="24"/>
                              </w:rPr>
                            </w:pPr>
                            <w:r w:rsidRPr="008165D7">
                              <w:rPr>
                                <w:rFonts w:ascii="Cambria" w:hAnsi="Cambria" w:cs="Arial"/>
                                <w:b/>
                                <w:sz w:val="24"/>
                              </w:rPr>
                              <w:t xml:space="preserve">Guard Against Identity Theft. </w:t>
                            </w:r>
                            <w:r>
                              <w:rPr>
                                <w:rFonts w:ascii="Cambria" w:hAnsi="Cambria" w:cs="Arial"/>
                                <w:b/>
                                <w:sz w:val="24"/>
                              </w:rPr>
                              <w:br/>
                            </w:r>
                            <w:r w:rsidRPr="008165D7">
                              <w:rPr>
                                <w:rFonts w:ascii="Cambria" w:hAnsi="Cambria" w:cs="Arial"/>
                                <w:bCs/>
                                <w:sz w:val="24"/>
                              </w:rPr>
                              <w:t>Lock devices with passwords or biometrics, especially on public Wi-Fi. Change email passwords regularly.</w:t>
                            </w:r>
                          </w:p>
                          <w:p w14:paraId="412A99A0" w14:textId="2AF8FA84" w:rsidR="008165D7" w:rsidRPr="008165D7" w:rsidRDefault="008165D7" w:rsidP="008165D7">
                            <w:pPr>
                              <w:spacing w:before="240" w:after="240"/>
                              <w:rPr>
                                <w:rFonts w:ascii="Cambria" w:hAnsi="Cambria" w:cs="Arial"/>
                                <w:bCs/>
                                <w:sz w:val="24"/>
                              </w:rPr>
                            </w:pPr>
                            <w:r w:rsidRPr="008165D7">
                              <w:rPr>
                                <w:rFonts w:ascii="Cambria" w:hAnsi="Cambria" w:cs="Arial"/>
                                <w:b/>
                                <w:sz w:val="24"/>
                              </w:rPr>
                              <w:t>Avoid Bank Fees.</w:t>
                            </w:r>
                            <w:r w:rsidRPr="008165D7">
                              <w:rPr>
                                <w:rFonts w:ascii="Cambria" w:hAnsi="Cambria" w:cs="Arial"/>
                                <w:bCs/>
                                <w:sz w:val="24"/>
                              </w:rPr>
                              <w:t xml:space="preserve">  </w:t>
                            </w:r>
                            <w:r w:rsidRPr="008165D7">
                              <w:rPr>
                                <w:rFonts w:ascii="Cambria" w:hAnsi="Cambria" w:cs="Arial"/>
                                <w:bCs/>
                                <w:sz w:val="24"/>
                              </w:rPr>
                              <w:br/>
                              <w:t>Choose accounts matching your habits—big banks may charge $4+ for out-of-network ATMs. Read the fine print.</w:t>
                            </w:r>
                          </w:p>
                          <w:p w14:paraId="4DEF7928" w14:textId="0F053C93" w:rsidR="008165D7" w:rsidRPr="008165D7" w:rsidRDefault="008165D7" w:rsidP="008165D7">
                            <w:pPr>
                              <w:spacing w:before="240" w:after="240"/>
                              <w:rPr>
                                <w:rFonts w:ascii="Cambria" w:hAnsi="Cambria" w:cs="Arial"/>
                                <w:bCs/>
                                <w:sz w:val="24"/>
                              </w:rPr>
                            </w:pPr>
                            <w:r w:rsidRPr="008165D7">
                              <w:rPr>
                                <w:rFonts w:ascii="Cambria" w:hAnsi="Cambria" w:cs="Arial"/>
                                <w:b/>
                                <w:sz w:val="24"/>
                              </w:rPr>
                              <w:t>Leverage Tech for Savings.</w:t>
                            </w:r>
                            <w:r w:rsidRPr="008165D7">
                              <w:rPr>
                                <w:rFonts w:ascii="Cambria" w:hAnsi="Cambria" w:cs="Arial"/>
                                <w:bCs/>
                                <w:sz w:val="24"/>
                              </w:rPr>
                              <w:t xml:space="preserve"> </w:t>
                            </w:r>
                            <w:r w:rsidRPr="008165D7">
                              <w:rPr>
                                <w:rFonts w:ascii="Cambria" w:hAnsi="Cambria" w:cs="Arial"/>
                                <w:bCs/>
                                <w:sz w:val="24"/>
                              </w:rPr>
                              <w:br/>
                              <w:t>Apps like Acorns round up purchases to invest spare change; Digit analyzes spending and saves small amounts automatically in an FDIC-insured account.</w:t>
                            </w:r>
                          </w:p>
                          <w:p w14:paraId="20F11512" w14:textId="0865583F" w:rsidR="008165D7" w:rsidRPr="008165D7" w:rsidRDefault="008165D7" w:rsidP="003955AC">
                            <w:pPr>
                              <w:spacing w:before="240" w:after="240"/>
                              <w:rPr>
                                <w:rFonts w:ascii="Cambria" w:hAnsi="Cambria" w:cs="Arial"/>
                                <w:bCs/>
                                <w:sz w:val="24"/>
                              </w:rPr>
                            </w:pPr>
                            <w:r w:rsidRPr="008165D7">
                              <w:rPr>
                                <w:rFonts w:ascii="Cambria" w:hAnsi="Cambria" w:cs="Arial"/>
                                <w:b/>
                                <w:sz w:val="24"/>
                              </w:rPr>
                              <w:t>Curate Your Social Media.</w:t>
                            </w:r>
                            <w:r w:rsidRPr="008165D7">
                              <w:rPr>
                                <w:rFonts w:ascii="Cambria" w:hAnsi="Cambria" w:cs="Arial"/>
                                <w:bCs/>
                                <w:sz w:val="24"/>
                              </w:rPr>
                              <w:t xml:space="preserve">   </w:t>
                            </w:r>
                            <w:r w:rsidRPr="008165D7">
                              <w:rPr>
                                <w:rFonts w:ascii="Cambria" w:hAnsi="Cambria" w:cs="Arial"/>
                                <w:bCs/>
                                <w:sz w:val="24"/>
                              </w:rPr>
                              <w:br/>
                              <w:t>Posts last forever—recruiters check profiles. Avoid content involving alcohol, drugs, or profanity to protect future job prospects.</w:t>
                            </w:r>
                          </w:p>
                          <w:p w14:paraId="3B89DF1B" w14:textId="420658C5" w:rsidR="008165D7" w:rsidRDefault="008165D7" w:rsidP="003955AC">
                            <w:pPr>
                              <w:spacing w:before="240" w:after="240"/>
                              <w:rPr>
                                <w:rFonts w:ascii="Cambria" w:hAnsi="Cambria" w:cs="Arial"/>
                                <w:bCs/>
                                <w:sz w:val="24"/>
                              </w:rPr>
                            </w:pPr>
                            <w:r w:rsidRPr="008165D7">
                              <w:rPr>
                                <w:rFonts w:ascii="Cambria" w:hAnsi="Cambria" w:cs="Arial"/>
                                <w:bCs/>
                                <w:sz w:val="24"/>
                              </w:rPr>
                              <w:t>Financial independence grows with patience and practice. Start now!</w:t>
                            </w:r>
                          </w:p>
                          <w:p w14:paraId="4ED1A85E" w14:textId="77777777" w:rsidR="008165D7" w:rsidRPr="008165D7" w:rsidRDefault="008165D7" w:rsidP="003955AC">
                            <w:pPr>
                              <w:spacing w:before="240" w:after="240"/>
                              <w:rPr>
                                <w:rFonts w:ascii="Cambria" w:hAnsi="Cambria" w:cs="Arial"/>
                                <w:bCs/>
                                <w:sz w:val="24"/>
                              </w:rPr>
                            </w:pPr>
                          </w:p>
                          <w:p w14:paraId="1D18462F" w14:textId="300E8A28" w:rsidR="003955AC" w:rsidRPr="006E61FC" w:rsidRDefault="008165D7" w:rsidP="003955AC">
                            <w:pPr>
                              <w:spacing w:before="240" w:after="240"/>
                              <w:rPr>
                                <w:rFonts w:ascii="Cambria" w:hAnsi="Cambria" w:cs="Arial"/>
                                <w:sz w:val="18"/>
                                <w:szCs w:val="18"/>
                              </w:rPr>
                            </w:pPr>
                            <w:r>
                              <w:rPr>
                                <w:rFonts w:ascii="Cambria" w:hAnsi="Cambria"/>
                                <w:noProof/>
                                <w:sz w:val="24"/>
                              </w:rPr>
                              <w:drawing>
                                <wp:inline distT="0" distB="0" distL="0" distR="0" wp14:anchorId="149A315B" wp14:editId="38D6EFF5">
                                  <wp:extent cx="3048000" cy="1524000"/>
                                  <wp:effectExtent l="0" t="0" r="0" b="0"/>
                                  <wp:docPr id="11419180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a:graphicData>
                                  </a:graphic>
                                </wp:inline>
                              </w:drawing>
                            </w:r>
                          </w:p>
                          <w:p w14:paraId="47494341" w14:textId="77777777" w:rsidR="005763FC" w:rsidRPr="006E61FC" w:rsidRDefault="005763FC" w:rsidP="008D554D">
                            <w:pPr>
                              <w:tabs>
                                <w:tab w:val="left" w:pos="2430"/>
                                <w:tab w:val="left" w:pos="2970"/>
                                <w:tab w:val="left" w:pos="3420"/>
                              </w:tabs>
                              <w:spacing w:before="480"/>
                              <w:ind w:right="-64"/>
                              <w:rPr>
                                <w:rFonts w:ascii="Cambria" w:hAnsi="Cambria"/>
                                <w:sz w:val="24"/>
                              </w:rPr>
                            </w:pPr>
                          </w:p>
                          <w:p w14:paraId="60A5E7B5" w14:textId="77777777" w:rsidR="005763FC" w:rsidRPr="006E61FC" w:rsidRDefault="005763FC" w:rsidP="000435B3">
                            <w:pPr>
                              <w:rPr>
                                <w:rFonts w:ascii="Cambria" w:hAnsi="Cambria"/>
                              </w:rPr>
                            </w:pPr>
                          </w:p>
                          <w:p w14:paraId="57B6F573" w14:textId="77777777" w:rsidR="005763FC" w:rsidRPr="006E61FC" w:rsidRDefault="005763FC" w:rsidP="000435B3">
                            <w:pPr>
                              <w:rPr>
                                <w:rFonts w:ascii="Cambria" w:hAnsi="Cambria"/>
                              </w:rPr>
                            </w:pPr>
                          </w:p>
                          <w:p w14:paraId="20F32FCB" w14:textId="77777777" w:rsidR="005763FC" w:rsidRPr="006E61FC" w:rsidRDefault="005763FC" w:rsidP="000435B3">
                            <w:pPr>
                              <w:rPr>
                                <w:rFonts w:ascii="Cambria" w:hAnsi="Cambria"/>
                              </w:rPr>
                            </w:pPr>
                          </w:p>
                          <w:p w14:paraId="2C7D519E" w14:textId="77777777" w:rsidR="005763FC" w:rsidRPr="006E61FC" w:rsidRDefault="005763FC" w:rsidP="000435B3">
                            <w:pPr>
                              <w:rPr>
                                <w:rFonts w:ascii="Cambria" w:hAnsi="Cambria"/>
                              </w:rPr>
                            </w:pPr>
                          </w:p>
                          <w:p w14:paraId="5EB0F031" w14:textId="77777777" w:rsidR="005763FC" w:rsidRPr="006E61FC" w:rsidRDefault="005763FC" w:rsidP="000435B3">
                            <w:pPr>
                              <w:rPr>
                                <w:rFonts w:ascii="Cambria" w:hAnsi="Cambria"/>
                              </w:rPr>
                            </w:pPr>
                          </w:p>
                          <w:p w14:paraId="44FB60D1" w14:textId="77777777" w:rsidR="005763FC" w:rsidRPr="006E61FC" w:rsidRDefault="005763FC" w:rsidP="000435B3">
                            <w:pPr>
                              <w:rPr>
                                <w:rFonts w:ascii="Cambria" w:hAnsi="Cambria"/>
                              </w:rPr>
                            </w:pPr>
                          </w:p>
                          <w:p w14:paraId="7ABE03AB" w14:textId="77777777" w:rsidR="005763FC" w:rsidRPr="006E61FC" w:rsidRDefault="005763FC" w:rsidP="000435B3">
                            <w:pPr>
                              <w:rPr>
                                <w:rFonts w:ascii="Cambria" w:hAnsi="Cambria"/>
                              </w:rPr>
                            </w:pPr>
                          </w:p>
                          <w:p w14:paraId="669FBDD7" w14:textId="77777777" w:rsidR="005763FC" w:rsidRPr="006E61FC" w:rsidRDefault="005763FC" w:rsidP="000435B3">
                            <w:pPr>
                              <w:rPr>
                                <w:rFonts w:ascii="Cambria" w:hAnsi="Cambria"/>
                              </w:rPr>
                            </w:pPr>
                          </w:p>
                          <w:p w14:paraId="1942D1BA" w14:textId="77777777" w:rsidR="005763FC" w:rsidRPr="006E61FC" w:rsidRDefault="005763FC" w:rsidP="000435B3">
                            <w:pPr>
                              <w:rPr>
                                <w:rFonts w:ascii="Cambria" w:hAnsi="Cambria"/>
                              </w:rPr>
                            </w:pPr>
                          </w:p>
                          <w:p w14:paraId="33748046" w14:textId="77777777" w:rsidR="005763FC" w:rsidRPr="006E61FC" w:rsidRDefault="005763FC" w:rsidP="00AE7869">
                            <w:pPr>
                              <w:jc w:val="both"/>
                              <w:rPr>
                                <w:rFonts w:ascii="Cambria" w:hAnsi="Cambria"/>
                              </w:rPr>
                            </w:pPr>
                          </w:p>
                          <w:p w14:paraId="1769BDA5" w14:textId="77777777" w:rsidR="005763FC" w:rsidRPr="006E61FC" w:rsidRDefault="005763FC" w:rsidP="000435B3">
                            <w:pPr>
                              <w:rPr>
                                <w:rFonts w:ascii="Cambria" w:hAnsi="Cambr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87F09" id="Text Box 66" o:spid="_x0000_s1047" type="#_x0000_t202" style="position:absolute;left:0;text-align:left;margin-left:3in;margin-top:15.65pt;width:261pt;height:47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" strokecolor="#c0504d" strokeweight="2pt">
                <v:path arrowok="t"/>
                <v:textbox>
                  <w:txbxContent>
                    <w:p w14:paraId="2CAF5260" w14:textId="1E747146" w:rsidR="008165D7" w:rsidRDefault="008165D7" w:rsidP="008165D7">
                      <w:pPr>
                        <w:spacing w:before="240" w:after="240"/>
                        <w:rPr>
                          <w:rFonts w:ascii="Cambria" w:hAnsi="Cambria" w:cs="Arial"/>
                          <w:b/>
                          <w:sz w:val="24"/>
                        </w:rPr>
                      </w:pPr>
                      <w:r w:rsidRPr="008165D7">
                        <w:rPr>
                          <w:rFonts w:ascii="Cambria" w:hAnsi="Cambria" w:cs="Arial"/>
                          <w:b/>
                          <w:sz w:val="24"/>
                        </w:rPr>
                        <w:t xml:space="preserve">Guard Against Identity Theft. </w:t>
                      </w:r>
                      <w:r>
                        <w:rPr>
                          <w:rFonts w:ascii="Cambria" w:hAnsi="Cambria" w:cs="Arial"/>
                          <w:b/>
                          <w:sz w:val="24"/>
                        </w:rPr>
                        <w:br/>
                      </w:r>
                      <w:r w:rsidRPr="008165D7">
                        <w:rPr>
                          <w:rFonts w:ascii="Cambria" w:hAnsi="Cambria" w:cs="Arial"/>
                          <w:bCs/>
                          <w:sz w:val="24"/>
                        </w:rPr>
                        <w:t>Lock devices with passwords or biometrics, especially on public Wi-Fi. Change email passwords regularly.</w:t>
                      </w:r>
                    </w:p>
                    <w:p w14:paraId="412A99A0" w14:textId="2AF8FA84" w:rsidR="008165D7" w:rsidRPr="008165D7" w:rsidRDefault="008165D7" w:rsidP="008165D7">
                      <w:pPr>
                        <w:spacing w:before="240" w:after="240"/>
                        <w:rPr>
                          <w:rFonts w:ascii="Cambria" w:hAnsi="Cambria" w:cs="Arial"/>
                          <w:bCs/>
                          <w:sz w:val="24"/>
                        </w:rPr>
                      </w:pPr>
                      <w:r w:rsidRPr="008165D7">
                        <w:rPr>
                          <w:rFonts w:ascii="Cambria" w:hAnsi="Cambria" w:cs="Arial"/>
                          <w:b/>
                          <w:sz w:val="24"/>
                        </w:rPr>
                        <w:t>Avoid Bank Fees.</w:t>
                      </w:r>
                      <w:r w:rsidRPr="008165D7">
                        <w:rPr>
                          <w:rFonts w:ascii="Cambria" w:hAnsi="Cambria" w:cs="Arial"/>
                          <w:bCs/>
                          <w:sz w:val="24"/>
                        </w:rPr>
                        <w:t xml:space="preserve">  </w:t>
                      </w:r>
                      <w:r w:rsidRPr="008165D7">
                        <w:rPr>
                          <w:rFonts w:ascii="Cambria" w:hAnsi="Cambria" w:cs="Arial"/>
                          <w:bCs/>
                          <w:sz w:val="24"/>
                        </w:rPr>
                        <w:br/>
                        <w:t>Choose accounts matching your habits—big banks may charge $4+ for out-of-network ATMs. Read the fine print.</w:t>
                      </w:r>
                    </w:p>
                    <w:p w14:paraId="4DEF7928" w14:textId="0F053C93" w:rsidR="008165D7" w:rsidRPr="008165D7" w:rsidRDefault="008165D7" w:rsidP="008165D7">
                      <w:pPr>
                        <w:spacing w:before="240" w:after="240"/>
                        <w:rPr>
                          <w:rFonts w:ascii="Cambria" w:hAnsi="Cambria" w:cs="Arial"/>
                          <w:bCs/>
                          <w:sz w:val="24"/>
                        </w:rPr>
                      </w:pPr>
                      <w:r w:rsidRPr="008165D7">
                        <w:rPr>
                          <w:rFonts w:ascii="Cambria" w:hAnsi="Cambria" w:cs="Arial"/>
                          <w:b/>
                          <w:sz w:val="24"/>
                        </w:rPr>
                        <w:t>Leverage Tech for Savings.</w:t>
                      </w:r>
                      <w:r w:rsidRPr="008165D7">
                        <w:rPr>
                          <w:rFonts w:ascii="Cambria" w:hAnsi="Cambria" w:cs="Arial"/>
                          <w:bCs/>
                          <w:sz w:val="24"/>
                        </w:rPr>
                        <w:t xml:space="preserve"> </w:t>
                      </w:r>
                      <w:r w:rsidRPr="008165D7">
                        <w:rPr>
                          <w:rFonts w:ascii="Cambria" w:hAnsi="Cambria" w:cs="Arial"/>
                          <w:bCs/>
                          <w:sz w:val="24"/>
                        </w:rPr>
                        <w:br/>
                        <w:t>Apps like Acorns round up purchases to invest spare change; Digit analyzes spending and saves small amounts automatically in an FDIC-insured account.</w:t>
                      </w:r>
                    </w:p>
                    <w:p w14:paraId="20F11512" w14:textId="0865583F" w:rsidR="008165D7" w:rsidRPr="008165D7" w:rsidRDefault="008165D7" w:rsidP="003955AC">
                      <w:pPr>
                        <w:spacing w:before="240" w:after="240"/>
                        <w:rPr>
                          <w:rFonts w:ascii="Cambria" w:hAnsi="Cambria" w:cs="Arial"/>
                          <w:bCs/>
                          <w:sz w:val="24"/>
                        </w:rPr>
                      </w:pPr>
                      <w:r w:rsidRPr="008165D7">
                        <w:rPr>
                          <w:rFonts w:ascii="Cambria" w:hAnsi="Cambria" w:cs="Arial"/>
                          <w:b/>
                          <w:sz w:val="24"/>
                        </w:rPr>
                        <w:t>Curate Your Social Media.</w:t>
                      </w:r>
                      <w:r w:rsidRPr="008165D7">
                        <w:rPr>
                          <w:rFonts w:ascii="Cambria" w:hAnsi="Cambria" w:cs="Arial"/>
                          <w:bCs/>
                          <w:sz w:val="24"/>
                        </w:rPr>
                        <w:t xml:space="preserve">   </w:t>
                      </w:r>
                      <w:r w:rsidRPr="008165D7">
                        <w:rPr>
                          <w:rFonts w:ascii="Cambria" w:hAnsi="Cambria" w:cs="Arial"/>
                          <w:bCs/>
                          <w:sz w:val="24"/>
                        </w:rPr>
                        <w:br/>
                        <w:t>Posts last forever—recruiters check profiles. Avoid content involving alcohol, drugs, or profanity to protect future job prospects.</w:t>
                      </w:r>
                    </w:p>
                    <w:p w14:paraId="3B89DF1B" w14:textId="420658C5" w:rsidR="008165D7" w:rsidRDefault="008165D7" w:rsidP="003955AC">
                      <w:pPr>
                        <w:spacing w:before="240" w:after="240"/>
                        <w:rPr>
                          <w:rFonts w:ascii="Cambria" w:hAnsi="Cambria" w:cs="Arial"/>
                          <w:bCs/>
                          <w:sz w:val="24"/>
                        </w:rPr>
                      </w:pPr>
                      <w:r w:rsidRPr="008165D7">
                        <w:rPr>
                          <w:rFonts w:ascii="Cambria" w:hAnsi="Cambria" w:cs="Arial"/>
                          <w:bCs/>
                          <w:sz w:val="24"/>
                        </w:rPr>
                        <w:t>Financial independence grows with patience and practice. Start now!</w:t>
                      </w:r>
                    </w:p>
                    <w:p w14:paraId="4ED1A85E" w14:textId="77777777" w:rsidR="008165D7" w:rsidRPr="008165D7" w:rsidRDefault="008165D7" w:rsidP="003955AC">
                      <w:pPr>
                        <w:spacing w:before="240" w:after="240"/>
                        <w:rPr>
                          <w:rFonts w:ascii="Cambria" w:hAnsi="Cambria" w:cs="Arial"/>
                          <w:bCs/>
                          <w:sz w:val="24"/>
                        </w:rPr>
                      </w:pPr>
                    </w:p>
                    <w:p w14:paraId="1D18462F" w14:textId="300E8A28" w:rsidR="003955AC" w:rsidRPr="006E61FC" w:rsidRDefault="008165D7" w:rsidP="003955AC">
                      <w:pPr>
                        <w:spacing w:before="240" w:after="240"/>
                        <w:rPr>
                          <w:rFonts w:ascii="Cambria" w:hAnsi="Cambria" w:cs="Arial"/>
                          <w:sz w:val="18"/>
                          <w:szCs w:val="18"/>
                        </w:rPr>
                      </w:pPr>
                      <w:r>
                        <w:rPr>
                          <w:rFonts w:ascii="Cambria" w:hAnsi="Cambria"/>
                          <w:noProof/>
                          <w:sz w:val="24"/>
                        </w:rPr>
                        <w:drawing>
                          <wp:inline distT="0" distB="0" distL="0" distR="0" wp14:anchorId="149A315B" wp14:editId="38D6EFF5">
                            <wp:extent cx="3048000" cy="1524000"/>
                            <wp:effectExtent l="0" t="0" r="0" b="0"/>
                            <wp:docPr id="11419180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a:graphicData>
                            </a:graphic>
                          </wp:inline>
                        </w:drawing>
                      </w:r>
                    </w:p>
                    <w:p w14:paraId="47494341" w14:textId="77777777" w:rsidR="005763FC" w:rsidRPr="006E61FC" w:rsidRDefault="005763FC" w:rsidP="008D554D">
                      <w:pPr>
                        <w:tabs>
                          <w:tab w:val="left" w:pos="2430"/>
                          <w:tab w:val="left" w:pos="2970"/>
                          <w:tab w:val="left" w:pos="3420"/>
                        </w:tabs>
                        <w:spacing w:before="480"/>
                        <w:ind w:right="-64"/>
                        <w:rPr>
                          <w:rFonts w:ascii="Cambria" w:hAnsi="Cambria"/>
                          <w:sz w:val="24"/>
                        </w:rPr>
                      </w:pPr>
                    </w:p>
                    <w:p w14:paraId="60A5E7B5" w14:textId="77777777" w:rsidR="005763FC" w:rsidRPr="006E61FC" w:rsidRDefault="005763FC" w:rsidP="000435B3">
                      <w:pPr>
                        <w:rPr>
                          <w:rFonts w:ascii="Cambria" w:hAnsi="Cambria"/>
                        </w:rPr>
                      </w:pPr>
                    </w:p>
                    <w:p w14:paraId="57B6F573" w14:textId="77777777" w:rsidR="005763FC" w:rsidRPr="006E61FC" w:rsidRDefault="005763FC" w:rsidP="000435B3">
                      <w:pPr>
                        <w:rPr>
                          <w:rFonts w:ascii="Cambria" w:hAnsi="Cambria"/>
                        </w:rPr>
                      </w:pPr>
                    </w:p>
                    <w:p w14:paraId="20F32FCB" w14:textId="77777777" w:rsidR="005763FC" w:rsidRPr="006E61FC" w:rsidRDefault="005763FC" w:rsidP="000435B3">
                      <w:pPr>
                        <w:rPr>
                          <w:rFonts w:ascii="Cambria" w:hAnsi="Cambria"/>
                        </w:rPr>
                      </w:pPr>
                    </w:p>
                    <w:p w14:paraId="2C7D519E" w14:textId="77777777" w:rsidR="005763FC" w:rsidRPr="006E61FC" w:rsidRDefault="005763FC" w:rsidP="000435B3">
                      <w:pPr>
                        <w:rPr>
                          <w:rFonts w:ascii="Cambria" w:hAnsi="Cambria"/>
                        </w:rPr>
                      </w:pPr>
                    </w:p>
                    <w:p w14:paraId="5EB0F031" w14:textId="77777777" w:rsidR="005763FC" w:rsidRPr="006E61FC" w:rsidRDefault="005763FC" w:rsidP="000435B3">
                      <w:pPr>
                        <w:rPr>
                          <w:rFonts w:ascii="Cambria" w:hAnsi="Cambria"/>
                        </w:rPr>
                      </w:pPr>
                    </w:p>
                    <w:p w14:paraId="44FB60D1" w14:textId="77777777" w:rsidR="005763FC" w:rsidRPr="006E61FC" w:rsidRDefault="005763FC" w:rsidP="000435B3">
                      <w:pPr>
                        <w:rPr>
                          <w:rFonts w:ascii="Cambria" w:hAnsi="Cambria"/>
                        </w:rPr>
                      </w:pPr>
                    </w:p>
                    <w:p w14:paraId="7ABE03AB" w14:textId="77777777" w:rsidR="005763FC" w:rsidRPr="006E61FC" w:rsidRDefault="005763FC" w:rsidP="000435B3">
                      <w:pPr>
                        <w:rPr>
                          <w:rFonts w:ascii="Cambria" w:hAnsi="Cambria"/>
                        </w:rPr>
                      </w:pPr>
                    </w:p>
                    <w:p w14:paraId="669FBDD7" w14:textId="77777777" w:rsidR="005763FC" w:rsidRPr="006E61FC" w:rsidRDefault="005763FC" w:rsidP="000435B3">
                      <w:pPr>
                        <w:rPr>
                          <w:rFonts w:ascii="Cambria" w:hAnsi="Cambria"/>
                        </w:rPr>
                      </w:pPr>
                    </w:p>
                    <w:p w14:paraId="1942D1BA" w14:textId="77777777" w:rsidR="005763FC" w:rsidRPr="006E61FC" w:rsidRDefault="005763FC" w:rsidP="000435B3">
                      <w:pPr>
                        <w:rPr>
                          <w:rFonts w:ascii="Cambria" w:hAnsi="Cambria"/>
                        </w:rPr>
                      </w:pPr>
                    </w:p>
                    <w:p w14:paraId="33748046" w14:textId="77777777" w:rsidR="005763FC" w:rsidRPr="006E61FC" w:rsidRDefault="005763FC" w:rsidP="00AE7869">
                      <w:pPr>
                        <w:jc w:val="both"/>
                        <w:rPr>
                          <w:rFonts w:ascii="Cambria" w:hAnsi="Cambria"/>
                        </w:rPr>
                      </w:pPr>
                    </w:p>
                    <w:p w14:paraId="1769BDA5" w14:textId="77777777" w:rsidR="005763FC" w:rsidRPr="006E61FC" w:rsidRDefault="005763FC" w:rsidP="000435B3">
                      <w:pPr>
                        <w:rPr>
                          <w:rFonts w:ascii="Cambria" w:hAnsi="Cambria"/>
                        </w:rPr>
                      </w:pPr>
                    </w:p>
                  </w:txbxContent>
                </v:textbox>
              </v:shape>
            </w:pict>
          </mc:Fallback>
        </mc:AlternateContent>
      </w:r>
    </w:p>
    <w:p w14:paraId="130D29FC" w14:textId="77777777" w:rsidR="00F956AE" w:rsidRDefault="00F956AE" w:rsidP="000351CD">
      <w:pPr>
        <w:ind w:left="-900" w:right="-900"/>
        <w:rPr>
          <w:rFonts w:ascii="Papyrus" w:hAnsi="Papyrus"/>
        </w:rPr>
      </w:pPr>
    </w:p>
    <w:p w14:paraId="7B1056C6" w14:textId="77777777" w:rsidR="00B74B9B" w:rsidRDefault="00B74B9B" w:rsidP="007A6FE0">
      <w:pPr>
        <w:ind w:left="-900" w:right="-900"/>
        <w:rPr>
          <w:rFonts w:ascii="Papyrus" w:hAnsi="Papyrus"/>
        </w:rPr>
      </w:pPr>
    </w:p>
    <w:p w14:paraId="3CDDECE8" w14:textId="77777777" w:rsidR="00B74B9B" w:rsidRDefault="00B74B9B" w:rsidP="007A6FE0">
      <w:pPr>
        <w:ind w:left="-900" w:right="-900"/>
        <w:rPr>
          <w:rFonts w:ascii="Papyrus" w:hAnsi="Papyrus"/>
        </w:rPr>
      </w:pPr>
    </w:p>
    <w:p w14:paraId="28D6473D" w14:textId="77777777" w:rsidR="00B74B9B" w:rsidRDefault="00296AAE" w:rsidP="007A6FE0">
      <w:pPr>
        <w:ind w:left="-900" w:right="-900"/>
        <w:rPr>
          <w:rFonts w:ascii="Papyrus" w:hAnsi="Papyrus"/>
        </w:rPr>
      </w:pPr>
      <w:r>
        <w:rPr>
          <w:rFonts w:ascii="Papyrus" w:hAnsi="Papyrus"/>
        </w:rPr>
        <w:t>678-786-3281</w:t>
      </w:r>
    </w:p>
    <w:p w14:paraId="3F77C986" w14:textId="77777777" w:rsidR="00B74B9B" w:rsidRDefault="00B74B9B" w:rsidP="007A6FE0">
      <w:pPr>
        <w:ind w:left="-900" w:right="-900"/>
        <w:rPr>
          <w:rFonts w:ascii="Papyrus" w:hAnsi="Papyrus"/>
        </w:rPr>
      </w:pPr>
    </w:p>
    <w:p w14:paraId="717AF5C4" w14:textId="77777777" w:rsidR="00B74B9B" w:rsidRDefault="00B74B9B" w:rsidP="007A6FE0">
      <w:pPr>
        <w:ind w:left="-900" w:right="-900"/>
        <w:rPr>
          <w:rFonts w:ascii="Papyrus" w:hAnsi="Papyrus"/>
        </w:rPr>
      </w:pPr>
    </w:p>
    <w:p w14:paraId="1533431D" w14:textId="77777777" w:rsidR="00B74B9B" w:rsidRDefault="00B74B9B" w:rsidP="007A6FE0">
      <w:pPr>
        <w:ind w:left="-900" w:right="-900"/>
        <w:rPr>
          <w:rFonts w:ascii="Papyrus" w:hAnsi="Papyrus"/>
        </w:rPr>
      </w:pPr>
    </w:p>
    <w:p w14:paraId="6AA25A04" w14:textId="77777777" w:rsidR="00B74B9B" w:rsidRDefault="00B74B9B" w:rsidP="007A6FE0">
      <w:pPr>
        <w:ind w:left="-900" w:right="-900"/>
        <w:rPr>
          <w:rFonts w:ascii="Papyrus" w:hAnsi="Papyrus"/>
        </w:rPr>
      </w:pPr>
    </w:p>
    <w:p w14:paraId="71644B47" w14:textId="77777777" w:rsidR="00F956AE" w:rsidRDefault="00F956AE" w:rsidP="007A6FE0">
      <w:pPr>
        <w:ind w:left="-900" w:right="-900"/>
        <w:rPr>
          <w:rFonts w:ascii="Papyrus" w:hAnsi="Papyrus"/>
        </w:rPr>
      </w:pPr>
    </w:p>
    <w:p w14:paraId="2FA8DE5A" w14:textId="77777777" w:rsidR="00F956AE" w:rsidRPr="003D6D55" w:rsidRDefault="00F956AE" w:rsidP="007A6FE0">
      <w:pPr>
        <w:ind w:left="-900" w:right="-900"/>
        <w:rPr>
          <w:rStyle w:val="Style"/>
          <w:sz w:val="22"/>
          <w:lang w:eastAsia="zh-CN"/>
        </w:rPr>
        <w:sectPr w:rsidR="00F956AE" w:rsidRPr="003D6D55" w:rsidSect="007A6FE0">
          <w:footerReference w:type="even" r:id="rId23"/>
          <w:footerReference w:type="default" r:id="rId24"/>
          <w:type w:val="continuous"/>
          <w:pgSz w:w="12240" w:h="15840"/>
          <w:pgMar w:top="900" w:right="1800" w:bottom="1440" w:left="1800" w:header="720" w:footer="720" w:gutter="0"/>
          <w:cols w:sep="1" w:space="720"/>
          <w:docGrid w:linePitch="360"/>
        </w:sectPr>
      </w:pPr>
    </w:p>
    <w:p w14:paraId="7C66EA66" w14:textId="63BB85AD" w:rsidR="00433C8B" w:rsidRPr="003754BA" w:rsidRDefault="008165D7">
      <w:pPr>
        <w:rPr>
          <w:rStyle w:val="Style"/>
        </w:rPr>
      </w:pPr>
      <w:r>
        <w:rPr>
          <w:b/>
          <w:noProof/>
          <w:szCs w:val="22"/>
        </w:rPr>
        <mc:AlternateContent>
          <mc:Choice Requires="wps">
            <w:drawing>
              <wp:anchor distT="0" distB="0" distL="114300" distR="114300" simplePos="0" relativeHeight="251642368" behindDoc="0" locked="0" layoutInCell="1" allowOverlap="1" wp14:anchorId="14B60240" wp14:editId="499E125F">
                <wp:simplePos x="0" y="0"/>
                <wp:positionH relativeFrom="column">
                  <wp:posOffset>-571500</wp:posOffset>
                </wp:positionH>
                <wp:positionV relativeFrom="paragraph">
                  <wp:posOffset>3750945</wp:posOffset>
                </wp:positionV>
                <wp:extent cx="6629400" cy="1943100"/>
                <wp:effectExtent l="0" t="0" r="19050" b="19050"/>
                <wp:wrapSquare wrapText="bothSides"/>
                <wp:docPr id="64689907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43100"/>
                        </a:xfrm>
                        <a:prstGeom prst="rect">
                          <a:avLst/>
                        </a:prstGeom>
                        <a:solidFill>
                          <a:srgbClr val="FFFFFF">
                            <a:alpha val="0"/>
                          </a:srgbClr>
                        </a:solidFill>
                        <a:ln w="9525">
                          <a:solidFill>
                            <a:srgbClr val="000000"/>
                          </a:solidFill>
                          <a:miter lim="800000"/>
                          <a:headEnd/>
                          <a:tailEnd/>
                        </a:ln>
                        <a:effectLst/>
                      </wps:spPr>
                      <wps:txbx>
                        <w:txbxContent>
                          <w:p w14:paraId="7F460C70" w14:textId="77777777" w:rsidR="005763FC" w:rsidRDefault="005763FC">
                            <w:r>
                              <w:t xml:space="preserve">  </w:t>
                            </w:r>
                            <w:r w:rsidR="00F0065C">
                              <w:rPr>
                                <w:noProof/>
                              </w:rPr>
                              <w:drawing>
                                <wp:inline distT="0" distB="0" distL="0" distR="0" wp14:anchorId="49FF8451" wp14:editId="6A8406FE">
                                  <wp:extent cx="1322705" cy="859790"/>
                                  <wp:effectExtent l="19050" t="0" r="0" b="0"/>
                                  <wp:docPr id="14"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25"/>
                                          <a:srcRect/>
                                          <a:stretch>
                                            <a:fillRect/>
                                          </a:stretch>
                                        </pic:blipFill>
                                        <pic:spPr bwMode="auto">
                                          <a:xfrm>
                                            <a:off x="0" y="0"/>
                                            <a:ext cx="1322705" cy="859790"/>
                                          </a:xfrm>
                                          <a:prstGeom prst="rect">
                                            <a:avLst/>
                                          </a:prstGeom>
                                          <a:noFill/>
                                          <a:ln w="9525">
                                            <a:noFill/>
                                            <a:miter lim="800000"/>
                                            <a:headEnd/>
                                            <a:tailEnd/>
                                          </a:ln>
                                        </pic:spPr>
                                      </pic:pic>
                                    </a:graphicData>
                                  </a:graphic>
                                </wp:inline>
                              </w:drawing>
                            </w:r>
                            <w:r>
                              <w:t xml:space="preserve">                                                                                                                      </w:t>
                            </w:r>
                            <w:r w:rsidR="00F0065C">
                              <w:rPr>
                                <w:noProof/>
                              </w:rPr>
                              <w:drawing>
                                <wp:inline distT="0" distB="0" distL="0" distR="0" wp14:anchorId="660D29DE" wp14:editId="220C238F">
                                  <wp:extent cx="1024255" cy="792480"/>
                                  <wp:effectExtent l="19050" t="0" r="4445" b="0"/>
                                  <wp:docPr id="15"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6"/>
                                          <a:srcRect/>
                                          <a:stretch>
                                            <a:fillRect/>
                                          </a:stretch>
                                        </pic:blipFill>
                                        <pic:spPr bwMode="auto">
                                          <a:xfrm>
                                            <a:off x="0" y="0"/>
                                            <a:ext cx="1024255" cy="792480"/>
                                          </a:xfrm>
                                          <a:prstGeom prst="rect">
                                            <a:avLst/>
                                          </a:prstGeom>
                                          <a:noFill/>
                                          <a:ln w="9525">
                                            <a:noFill/>
                                            <a:miter lim="800000"/>
                                            <a:headEnd/>
                                            <a:tailEnd/>
                                          </a:ln>
                                        </pic:spPr>
                                      </pic:pic>
                                    </a:graphicData>
                                  </a:graphic>
                                </wp:inline>
                              </w:drawing>
                            </w:r>
                            <w:r>
                              <w:t xml:space="preserve">                                                                                                                                                   </w:t>
                            </w:r>
                          </w:p>
                          <w:p w14:paraId="3D58329A" w14:textId="77777777" w:rsidR="005763FC" w:rsidRPr="001545B7" w:rsidRDefault="005763FC">
                            <w:pPr>
                              <w:rPr>
                                <w:szCs w:val="22"/>
                              </w:rPr>
                            </w:pPr>
                          </w:p>
                          <w:p w14:paraId="7B9A18FB" w14:textId="77777777" w:rsidR="005763FC" w:rsidRDefault="005763FC">
                            <w:pPr>
                              <w:rPr>
                                <w:sz w:val="20"/>
                                <w:szCs w:val="20"/>
                              </w:rPr>
                            </w:pPr>
                          </w:p>
                          <w:p w14:paraId="61BD499F" w14:textId="77777777" w:rsidR="005763FC" w:rsidRPr="00080144" w:rsidRDefault="005763FC">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14:paraId="35BE3D17" w14:textId="77777777" w:rsidR="005763FC" w:rsidRPr="00080144" w:rsidRDefault="005763FC">
                            <w:pPr>
                              <w:rPr>
                                <w:rFonts w:ascii="Arial" w:hAnsi="Arial" w:cs="Arial"/>
                                <w:sz w:val="18"/>
                                <w:szCs w:val="18"/>
                              </w:rPr>
                            </w:pPr>
                          </w:p>
                          <w:p w14:paraId="5E3A7D83" w14:textId="77777777" w:rsidR="005763FC" w:rsidRPr="00080144" w:rsidRDefault="005763FC">
                            <w:pPr>
                              <w:rPr>
                                <w:rFonts w:ascii="Arial" w:hAnsi="Arial" w:cs="Arial"/>
                                <w:sz w:val="18"/>
                                <w:szCs w:val="18"/>
                              </w:rPr>
                            </w:pPr>
                            <w:r w:rsidRPr="00080144">
                              <w:rPr>
                                <w:rFonts w:ascii="Arial" w:hAnsi="Arial" w:cs="Arial"/>
                                <w:sz w:val="18"/>
                                <w:szCs w:val="18"/>
                              </w:rPr>
                              <w:t xml:space="preserve">The Newsletter can then be folded in thirds, stapled or adhered with special round stickers available at an office supply store to allow the letter to go through the postal machines with a minimum of effort.  A </w:t>
                            </w:r>
                            <w:proofErr w:type="gramStart"/>
                            <w:r w:rsidRPr="00080144">
                              <w:rPr>
                                <w:rFonts w:ascii="Arial" w:hAnsi="Arial" w:cs="Arial"/>
                                <w:sz w:val="18"/>
                                <w:szCs w:val="18"/>
                              </w:rPr>
                              <w:t>two page</w:t>
                            </w:r>
                            <w:proofErr w:type="gramEnd"/>
                            <w:r w:rsidRPr="00080144">
                              <w:rPr>
                                <w:rFonts w:ascii="Arial" w:hAnsi="Arial" w:cs="Arial"/>
                                <w:sz w:val="18"/>
                                <w:szCs w:val="18"/>
                              </w:rPr>
                              <w:t xml:space="preserve"> newsletter will require postage of a </w:t>
                            </w:r>
                            <w:proofErr w:type="gramStart"/>
                            <w:r w:rsidRPr="00080144">
                              <w:rPr>
                                <w:rFonts w:ascii="Arial" w:hAnsi="Arial" w:cs="Arial"/>
                                <w:sz w:val="18"/>
                                <w:szCs w:val="18"/>
                              </w:rPr>
                              <w:t>first class</w:t>
                            </w:r>
                            <w:proofErr w:type="gramEnd"/>
                            <w:r w:rsidRPr="00080144">
                              <w:rPr>
                                <w:rFonts w:ascii="Arial" w:hAnsi="Arial" w:cs="Arial"/>
                                <w:sz w:val="18"/>
                                <w:szCs w:val="18"/>
                              </w:rPr>
                              <w:t xml:space="preserve"> letter.</w:t>
                            </w:r>
                          </w:p>
                          <w:p w14:paraId="04EDE27C" w14:textId="77777777" w:rsidR="005763FC" w:rsidRPr="00080144" w:rsidRDefault="005763FC">
                            <w:pPr>
                              <w:rPr>
                                <w:rFonts w:ascii="Arial" w:hAnsi="Arial" w:cs="Arial"/>
                                <w:sz w:val="18"/>
                                <w:szCs w:val="18"/>
                              </w:rPr>
                            </w:pPr>
                          </w:p>
                          <w:p w14:paraId="351664FF" w14:textId="77777777" w:rsidR="005763FC" w:rsidRPr="00080144" w:rsidRDefault="005763FC">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0240" id="Text Box 172" o:spid="_x0000_s1048" type="#_x0000_t202" style="position:absolute;margin-left:-45pt;margin-top:295.35pt;width:522pt;height:15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">
                <v:fill opacity="0"/>
                <v:textbox>
                  <w:txbxContent>
                    <w:p w14:paraId="7F460C70" w14:textId="77777777" w:rsidR="005763FC" w:rsidRDefault="005763FC">
                      <w:r>
                        <w:t xml:space="preserve">  </w:t>
                      </w:r>
                      <w:r w:rsidR="00F0065C">
                        <w:rPr>
                          <w:noProof/>
                        </w:rPr>
                        <w:drawing>
                          <wp:inline distT="0" distB="0" distL="0" distR="0" wp14:anchorId="49FF8451" wp14:editId="6A8406FE">
                            <wp:extent cx="1322705" cy="859790"/>
                            <wp:effectExtent l="19050" t="0" r="0" b="0"/>
                            <wp:docPr id="14"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25"/>
                                    <a:srcRect/>
                                    <a:stretch>
                                      <a:fillRect/>
                                    </a:stretch>
                                  </pic:blipFill>
                                  <pic:spPr bwMode="auto">
                                    <a:xfrm>
                                      <a:off x="0" y="0"/>
                                      <a:ext cx="1322705" cy="859790"/>
                                    </a:xfrm>
                                    <a:prstGeom prst="rect">
                                      <a:avLst/>
                                    </a:prstGeom>
                                    <a:noFill/>
                                    <a:ln w="9525">
                                      <a:noFill/>
                                      <a:miter lim="800000"/>
                                      <a:headEnd/>
                                      <a:tailEnd/>
                                    </a:ln>
                                  </pic:spPr>
                                </pic:pic>
                              </a:graphicData>
                            </a:graphic>
                          </wp:inline>
                        </w:drawing>
                      </w:r>
                      <w:r>
                        <w:t xml:space="preserve">                                                                                                                      </w:t>
                      </w:r>
                      <w:r w:rsidR="00F0065C">
                        <w:rPr>
                          <w:noProof/>
                        </w:rPr>
                        <w:drawing>
                          <wp:inline distT="0" distB="0" distL="0" distR="0" wp14:anchorId="660D29DE" wp14:editId="220C238F">
                            <wp:extent cx="1024255" cy="792480"/>
                            <wp:effectExtent l="19050" t="0" r="4445" b="0"/>
                            <wp:docPr id="15"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6"/>
                                    <a:srcRect/>
                                    <a:stretch>
                                      <a:fillRect/>
                                    </a:stretch>
                                  </pic:blipFill>
                                  <pic:spPr bwMode="auto">
                                    <a:xfrm>
                                      <a:off x="0" y="0"/>
                                      <a:ext cx="1024255" cy="792480"/>
                                    </a:xfrm>
                                    <a:prstGeom prst="rect">
                                      <a:avLst/>
                                    </a:prstGeom>
                                    <a:noFill/>
                                    <a:ln w="9525">
                                      <a:noFill/>
                                      <a:miter lim="800000"/>
                                      <a:headEnd/>
                                      <a:tailEnd/>
                                    </a:ln>
                                  </pic:spPr>
                                </pic:pic>
                              </a:graphicData>
                            </a:graphic>
                          </wp:inline>
                        </w:drawing>
                      </w:r>
                      <w:r>
                        <w:t xml:space="preserve">                                                                                                                                                   </w:t>
                      </w:r>
                    </w:p>
                    <w:p w14:paraId="3D58329A" w14:textId="77777777" w:rsidR="005763FC" w:rsidRPr="001545B7" w:rsidRDefault="005763FC">
                      <w:pPr>
                        <w:rPr>
                          <w:szCs w:val="22"/>
                        </w:rPr>
                      </w:pPr>
                    </w:p>
                    <w:p w14:paraId="7B9A18FB" w14:textId="77777777" w:rsidR="005763FC" w:rsidRDefault="005763FC">
                      <w:pPr>
                        <w:rPr>
                          <w:sz w:val="20"/>
                          <w:szCs w:val="20"/>
                        </w:rPr>
                      </w:pPr>
                    </w:p>
                    <w:p w14:paraId="61BD499F" w14:textId="77777777" w:rsidR="005763FC" w:rsidRPr="00080144" w:rsidRDefault="005763FC">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14:paraId="35BE3D17" w14:textId="77777777" w:rsidR="005763FC" w:rsidRPr="00080144" w:rsidRDefault="005763FC">
                      <w:pPr>
                        <w:rPr>
                          <w:rFonts w:ascii="Arial" w:hAnsi="Arial" w:cs="Arial"/>
                          <w:sz w:val="18"/>
                          <w:szCs w:val="18"/>
                        </w:rPr>
                      </w:pPr>
                    </w:p>
                    <w:p w14:paraId="5E3A7D83" w14:textId="77777777" w:rsidR="005763FC" w:rsidRPr="00080144" w:rsidRDefault="005763FC">
                      <w:pPr>
                        <w:rPr>
                          <w:rFonts w:ascii="Arial" w:hAnsi="Arial" w:cs="Arial"/>
                          <w:sz w:val="18"/>
                          <w:szCs w:val="18"/>
                        </w:rPr>
                      </w:pPr>
                      <w:r w:rsidRPr="00080144">
                        <w:rPr>
                          <w:rFonts w:ascii="Arial" w:hAnsi="Arial" w:cs="Arial"/>
                          <w:sz w:val="18"/>
                          <w:szCs w:val="18"/>
                        </w:rPr>
                        <w:t xml:space="preserve">The Newsletter can then be folded in thirds, stapled or adhered with special round stickers available at an office supply store to allow the letter to go through the postal machines with a minimum of effort.  A </w:t>
                      </w:r>
                      <w:proofErr w:type="gramStart"/>
                      <w:r w:rsidRPr="00080144">
                        <w:rPr>
                          <w:rFonts w:ascii="Arial" w:hAnsi="Arial" w:cs="Arial"/>
                          <w:sz w:val="18"/>
                          <w:szCs w:val="18"/>
                        </w:rPr>
                        <w:t>two page</w:t>
                      </w:r>
                      <w:proofErr w:type="gramEnd"/>
                      <w:r w:rsidRPr="00080144">
                        <w:rPr>
                          <w:rFonts w:ascii="Arial" w:hAnsi="Arial" w:cs="Arial"/>
                          <w:sz w:val="18"/>
                          <w:szCs w:val="18"/>
                        </w:rPr>
                        <w:t xml:space="preserve"> newsletter will require postage of a </w:t>
                      </w:r>
                      <w:proofErr w:type="gramStart"/>
                      <w:r w:rsidRPr="00080144">
                        <w:rPr>
                          <w:rFonts w:ascii="Arial" w:hAnsi="Arial" w:cs="Arial"/>
                          <w:sz w:val="18"/>
                          <w:szCs w:val="18"/>
                        </w:rPr>
                        <w:t>first class</w:t>
                      </w:r>
                      <w:proofErr w:type="gramEnd"/>
                      <w:r w:rsidRPr="00080144">
                        <w:rPr>
                          <w:rFonts w:ascii="Arial" w:hAnsi="Arial" w:cs="Arial"/>
                          <w:sz w:val="18"/>
                          <w:szCs w:val="18"/>
                        </w:rPr>
                        <w:t xml:space="preserve"> letter.</w:t>
                      </w:r>
                    </w:p>
                    <w:p w14:paraId="04EDE27C" w14:textId="77777777" w:rsidR="005763FC" w:rsidRPr="00080144" w:rsidRDefault="005763FC">
                      <w:pPr>
                        <w:rPr>
                          <w:rFonts w:ascii="Arial" w:hAnsi="Arial" w:cs="Arial"/>
                          <w:sz w:val="18"/>
                          <w:szCs w:val="18"/>
                        </w:rPr>
                      </w:pPr>
                    </w:p>
                    <w:p w14:paraId="351664FF" w14:textId="77777777" w:rsidR="005763FC" w:rsidRPr="00080144" w:rsidRDefault="005763FC">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v:textbox>
                <w10:wrap type="square"/>
              </v:shape>
            </w:pict>
          </mc:Fallback>
        </mc:AlternateContent>
      </w:r>
      <w:r w:rsidR="00F0065C">
        <w:rPr>
          <w:rFonts w:ascii="Helvetica" w:hAnsi="Helvetica" w:cs="Helvetica"/>
          <w:noProof/>
          <w:sz w:val="24"/>
        </w:rPr>
        <w:drawing>
          <wp:inline distT="0" distB="0" distL="0" distR="0" wp14:anchorId="583E53C9" wp14:editId="2B0075BB">
            <wp:extent cx="1256030" cy="1438910"/>
            <wp:effectExtent l="19050" t="0" r="127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256030" cy="1438910"/>
                    </a:xfrm>
                    <a:prstGeom prst="rect">
                      <a:avLst/>
                    </a:prstGeom>
                    <a:noFill/>
                    <a:ln w="9525">
                      <a:noFill/>
                      <a:miter lim="800000"/>
                      <a:headEnd/>
                      <a:tailEnd/>
                    </a:ln>
                  </pic:spPr>
                </pic:pic>
              </a:graphicData>
            </a:graphic>
          </wp:inline>
        </w:drawing>
      </w:r>
    </w:p>
    <w:sectPr w:rsidR="00433C8B" w:rsidRPr="003754BA" w:rsidSect="00A920E5">
      <w:footerReference w:type="even" r:id="rId28"/>
      <w:footerReference w:type="default" r:id="rId29"/>
      <w:type w:val="continuous"/>
      <w:pgSz w:w="12240" w:h="15840"/>
      <w:pgMar w:top="1440" w:right="1800" w:bottom="1440" w:left="1800" w:header="720" w:footer="720" w:gutter="0"/>
      <w:cols w:num="2" w:sep="1" w:space="720" w:equalWidth="0">
        <w:col w:w="3960" w:space="720"/>
        <w:col w:w="39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BA827" w14:textId="77777777" w:rsidR="00C25E38" w:rsidRDefault="00C25E38">
      <w:r>
        <w:separator/>
      </w:r>
    </w:p>
  </w:endnote>
  <w:endnote w:type="continuationSeparator" w:id="0">
    <w:p w14:paraId="527CB67E" w14:textId="77777777" w:rsidR="00C25E38" w:rsidRDefault="00C25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arrington">
    <w:altName w:val="Juice ITC"/>
    <w:panose1 w:val="04040505050A0202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ourceSansPro-Regular">
    <w:altName w:val="Cambria"/>
    <w:panose1 w:val="00000000000000000000"/>
    <w:charset w:val="00"/>
    <w:family w:val="auto"/>
    <w:notTrueType/>
    <w:pitch w:val="default"/>
    <w:sig w:usb0="00000003" w:usb1="00000000" w:usb2="00000000" w:usb3="00000000" w:csb0="00000001" w:csb1="00000000"/>
  </w:font>
  <w:font w:name="OpenSans-Light">
    <w:altName w:val="Cambria"/>
    <w:panose1 w:val="00000000000000000000"/>
    <w:charset w:val="00"/>
    <w:family w:val="auto"/>
    <w:notTrueType/>
    <w:pitch w:val="default"/>
    <w:sig w:usb0="00000003" w:usb1="00000000" w:usb2="00000000" w:usb3="00000000" w:csb0="00000001" w:csb1="00000000"/>
  </w:font>
  <w:font w:name="Berlin Sans FB Demi">
    <w:altName w:val="Avenir Medium"/>
    <w:panose1 w:val="020E0802020502020306"/>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F2B46" w14:textId="77777777" w:rsidR="005763FC" w:rsidRDefault="00C84C85">
    <w:pPr>
      <w:pStyle w:val="Footer"/>
      <w:framePr w:wrap="around" w:vAnchor="text" w:hAnchor="margin" w:y="1"/>
      <w:rPr>
        <w:rStyle w:val="PageNumber"/>
      </w:rPr>
    </w:pPr>
    <w:r>
      <w:rPr>
        <w:rStyle w:val="PageNumber"/>
      </w:rPr>
      <w:fldChar w:fldCharType="begin"/>
    </w:r>
    <w:r w:rsidR="005763FC">
      <w:rPr>
        <w:rStyle w:val="PageNumber"/>
      </w:rPr>
      <w:instrText xml:space="preserve">PAGE  </w:instrText>
    </w:r>
    <w:r>
      <w:rPr>
        <w:rStyle w:val="PageNumber"/>
      </w:rPr>
      <w:fldChar w:fldCharType="separate"/>
    </w:r>
    <w:r w:rsidR="005763FC">
      <w:rPr>
        <w:rStyle w:val="PageNumber"/>
        <w:noProof/>
      </w:rPr>
      <w:t>3</w:t>
    </w:r>
    <w:r>
      <w:rPr>
        <w:rStyle w:val="PageNumber"/>
      </w:rPr>
      <w:fldChar w:fldCharType="end"/>
    </w:r>
  </w:p>
  <w:p w14:paraId="458BD826" w14:textId="77777777" w:rsidR="005763FC" w:rsidRDefault="005763F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29201" w14:textId="77777777" w:rsidR="005763FC" w:rsidRDefault="005763FC">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EDB2" w14:textId="77777777" w:rsidR="005763FC" w:rsidRDefault="00C84C85">
    <w:pPr>
      <w:pStyle w:val="Footer"/>
      <w:framePr w:wrap="around" w:vAnchor="text" w:hAnchor="margin" w:y="1"/>
      <w:rPr>
        <w:rStyle w:val="PageNumber"/>
      </w:rPr>
    </w:pPr>
    <w:r>
      <w:rPr>
        <w:rStyle w:val="PageNumber"/>
      </w:rPr>
      <w:fldChar w:fldCharType="begin"/>
    </w:r>
    <w:r w:rsidR="005763FC">
      <w:rPr>
        <w:rStyle w:val="PageNumber"/>
      </w:rPr>
      <w:instrText xml:space="preserve">PAGE  </w:instrText>
    </w:r>
    <w:r>
      <w:rPr>
        <w:rStyle w:val="PageNumber"/>
      </w:rPr>
      <w:fldChar w:fldCharType="separate"/>
    </w:r>
    <w:r w:rsidR="005763FC">
      <w:rPr>
        <w:rStyle w:val="PageNumber"/>
        <w:noProof/>
      </w:rPr>
      <w:t>3</w:t>
    </w:r>
    <w:r>
      <w:rPr>
        <w:rStyle w:val="PageNumber"/>
      </w:rPr>
      <w:fldChar w:fldCharType="end"/>
    </w:r>
  </w:p>
  <w:p w14:paraId="401A8E7F" w14:textId="77777777" w:rsidR="005763FC" w:rsidRDefault="005763FC">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20FB" w14:textId="77777777" w:rsidR="005763FC" w:rsidRDefault="005763FC">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975A0" w14:textId="77777777" w:rsidR="00C25E38" w:rsidRDefault="00C25E38">
      <w:r>
        <w:separator/>
      </w:r>
    </w:p>
  </w:footnote>
  <w:footnote w:type="continuationSeparator" w:id="0">
    <w:p w14:paraId="14087ED2" w14:textId="77777777" w:rsidR="00C25E38" w:rsidRDefault="00C25E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125D9"/>
    <w:multiLevelType w:val="hybridMultilevel"/>
    <w:tmpl w:val="84BA4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F4CE8"/>
    <w:multiLevelType w:val="hybridMultilevel"/>
    <w:tmpl w:val="21DE9F4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757C0"/>
    <w:multiLevelType w:val="hybridMultilevel"/>
    <w:tmpl w:val="E8C6862E"/>
    <w:lvl w:ilvl="0" w:tplc="A3580BCC">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64C84"/>
    <w:multiLevelType w:val="hybridMultilevel"/>
    <w:tmpl w:val="1B5E65EE"/>
    <w:lvl w:ilvl="0" w:tplc="47EA6FCA">
      <w:start w:val="1"/>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0C7054B5"/>
    <w:multiLevelType w:val="hybridMultilevel"/>
    <w:tmpl w:val="3412E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E47C9"/>
    <w:multiLevelType w:val="hybridMultilevel"/>
    <w:tmpl w:val="A9940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1632AB"/>
    <w:multiLevelType w:val="hybridMultilevel"/>
    <w:tmpl w:val="224C1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653063"/>
    <w:multiLevelType w:val="hybridMultilevel"/>
    <w:tmpl w:val="93FA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261E2"/>
    <w:multiLevelType w:val="hybridMultilevel"/>
    <w:tmpl w:val="AD10B7DA"/>
    <w:lvl w:ilvl="0" w:tplc="B7920AB2">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0" w15:restartNumberingAfterBreak="0">
    <w:nsid w:val="22BE0D1C"/>
    <w:multiLevelType w:val="hybridMultilevel"/>
    <w:tmpl w:val="38DCB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F10D72"/>
    <w:multiLevelType w:val="hybridMultilevel"/>
    <w:tmpl w:val="BF769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C3059"/>
    <w:multiLevelType w:val="hybridMultilevel"/>
    <w:tmpl w:val="675A5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F8439D"/>
    <w:multiLevelType w:val="hybridMultilevel"/>
    <w:tmpl w:val="F474BF5E"/>
    <w:lvl w:ilvl="0" w:tplc="277E5A1A">
      <w:start w:val="1"/>
      <w:numFmt w:val="decimal"/>
      <w:lvlText w:val="%1."/>
      <w:lvlJc w:val="left"/>
      <w:pPr>
        <w:ind w:left="720" w:hanging="360"/>
      </w:pPr>
      <w:rPr>
        <w:rFonts w:cs="Trebuchet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1B4B7A"/>
    <w:multiLevelType w:val="hybridMultilevel"/>
    <w:tmpl w:val="D9008306"/>
    <w:lvl w:ilvl="0" w:tplc="085ABA2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2AFD6717"/>
    <w:multiLevelType w:val="hybridMultilevel"/>
    <w:tmpl w:val="261C7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8548C"/>
    <w:multiLevelType w:val="hybridMultilevel"/>
    <w:tmpl w:val="FBBE445C"/>
    <w:lvl w:ilvl="0" w:tplc="8FA403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4007F5"/>
    <w:multiLevelType w:val="multilevel"/>
    <w:tmpl w:val="DFCAC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2786CA5"/>
    <w:multiLevelType w:val="hybridMultilevel"/>
    <w:tmpl w:val="97B69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AB25DE"/>
    <w:multiLevelType w:val="hybridMultilevel"/>
    <w:tmpl w:val="99526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85D89"/>
    <w:multiLevelType w:val="hybridMultilevel"/>
    <w:tmpl w:val="2FB2421C"/>
    <w:lvl w:ilvl="0" w:tplc="932CAC8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3D15F8"/>
    <w:multiLevelType w:val="hybridMultilevel"/>
    <w:tmpl w:val="9A0AE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36F9A"/>
    <w:multiLevelType w:val="hybridMultilevel"/>
    <w:tmpl w:val="E1144224"/>
    <w:lvl w:ilvl="0" w:tplc="C0C6E78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6E0BEA"/>
    <w:multiLevelType w:val="hybridMultilevel"/>
    <w:tmpl w:val="87228D98"/>
    <w:lvl w:ilvl="0" w:tplc="86783B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4009ED"/>
    <w:multiLevelType w:val="hybridMultilevel"/>
    <w:tmpl w:val="E98A1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A5050E"/>
    <w:multiLevelType w:val="hybridMultilevel"/>
    <w:tmpl w:val="25548000"/>
    <w:lvl w:ilvl="0" w:tplc="79D2FC1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4C884C5C"/>
    <w:multiLevelType w:val="hybridMultilevel"/>
    <w:tmpl w:val="F0D82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6B1155"/>
    <w:multiLevelType w:val="hybridMultilevel"/>
    <w:tmpl w:val="881040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800E29"/>
    <w:multiLevelType w:val="hybridMultilevel"/>
    <w:tmpl w:val="2F067FAA"/>
    <w:lvl w:ilvl="0" w:tplc="C2F83A5C">
      <w:start w:val="5"/>
      <w:numFmt w:val="upperLetter"/>
      <w:lvlText w:val="%1."/>
      <w:lvlJc w:val="left"/>
      <w:pPr>
        <w:ind w:left="1080" w:hanging="360"/>
      </w:pPr>
      <w:rPr>
        <w:rFonts w:cs="Times" w:hint="default"/>
        <w:color w:val="0E0E0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2735EAB"/>
    <w:multiLevelType w:val="hybridMultilevel"/>
    <w:tmpl w:val="1BDAD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B50A80"/>
    <w:multiLevelType w:val="hybridMultilevel"/>
    <w:tmpl w:val="3DFEB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1C6C0F"/>
    <w:multiLevelType w:val="multilevel"/>
    <w:tmpl w:val="97540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013863"/>
    <w:multiLevelType w:val="hybridMultilevel"/>
    <w:tmpl w:val="03B47258"/>
    <w:lvl w:ilvl="0" w:tplc="FD4E5C18">
      <w:start w:val="1"/>
      <w:numFmt w:val="decimal"/>
      <w:lvlText w:val="%1."/>
      <w:lvlJc w:val="left"/>
      <w:pPr>
        <w:ind w:left="720" w:hanging="360"/>
      </w:pPr>
      <w:rPr>
        <w:rFonts w:hint="default"/>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E62999"/>
    <w:multiLevelType w:val="hybridMultilevel"/>
    <w:tmpl w:val="AC8CFDA0"/>
    <w:lvl w:ilvl="0" w:tplc="CDBC27D6">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62CA38AC"/>
    <w:multiLevelType w:val="hybridMultilevel"/>
    <w:tmpl w:val="74FA2182"/>
    <w:lvl w:ilvl="0" w:tplc="B8562C0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3F28E1"/>
    <w:multiLevelType w:val="hybridMultilevel"/>
    <w:tmpl w:val="4AA86A80"/>
    <w:lvl w:ilvl="0" w:tplc="D26AD29C">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E75BAC"/>
    <w:multiLevelType w:val="hybridMultilevel"/>
    <w:tmpl w:val="FD4E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DB6500"/>
    <w:multiLevelType w:val="hybridMultilevel"/>
    <w:tmpl w:val="AAE0D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332C4A"/>
    <w:multiLevelType w:val="hybridMultilevel"/>
    <w:tmpl w:val="D5CEC864"/>
    <w:lvl w:ilvl="0" w:tplc="F9AAB8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6E6C68DB"/>
    <w:multiLevelType w:val="hybridMultilevel"/>
    <w:tmpl w:val="9D2E8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AC0AF6"/>
    <w:multiLevelType w:val="hybridMultilevel"/>
    <w:tmpl w:val="1E4CBE06"/>
    <w:lvl w:ilvl="0" w:tplc="52D0897E">
      <w:start w:val="4"/>
      <w:numFmt w:val="bullet"/>
      <w:lvlText w:val="-"/>
      <w:lvlJc w:val="left"/>
      <w:pPr>
        <w:ind w:left="400" w:hanging="360"/>
      </w:pPr>
      <w:rPr>
        <w:rFonts w:ascii="Arial" w:eastAsia="Times New Roman" w:hAnsi="Arial" w:cs="Arial"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1" w15:restartNumberingAfterBreak="0">
    <w:nsid w:val="79F50C92"/>
    <w:multiLevelType w:val="hybridMultilevel"/>
    <w:tmpl w:val="A71C6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9568376">
    <w:abstractNumId w:val="0"/>
  </w:num>
  <w:num w:numId="2" w16cid:durableId="688134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7978292">
    <w:abstractNumId w:val="3"/>
  </w:num>
  <w:num w:numId="4" w16cid:durableId="641346416">
    <w:abstractNumId w:val="16"/>
  </w:num>
  <w:num w:numId="5" w16cid:durableId="403182393">
    <w:abstractNumId w:val="38"/>
  </w:num>
  <w:num w:numId="6" w16cid:durableId="1398938437">
    <w:abstractNumId w:val="10"/>
  </w:num>
  <w:num w:numId="7" w16cid:durableId="424376584">
    <w:abstractNumId w:val="28"/>
  </w:num>
  <w:num w:numId="8" w16cid:durableId="825584559">
    <w:abstractNumId w:val="34"/>
  </w:num>
  <w:num w:numId="9" w16cid:durableId="443306327">
    <w:abstractNumId w:val="22"/>
  </w:num>
  <w:num w:numId="10" w16cid:durableId="281039878">
    <w:abstractNumId w:val="13"/>
  </w:num>
  <w:num w:numId="11" w16cid:durableId="483468739">
    <w:abstractNumId w:val="8"/>
  </w:num>
  <w:num w:numId="12" w16cid:durableId="1528981757">
    <w:abstractNumId w:val="23"/>
  </w:num>
  <w:num w:numId="13" w16cid:durableId="1015308498">
    <w:abstractNumId w:val="26"/>
  </w:num>
  <w:num w:numId="14" w16cid:durableId="2077896224">
    <w:abstractNumId w:val="5"/>
  </w:num>
  <w:num w:numId="15" w16cid:durableId="589849877">
    <w:abstractNumId w:val="36"/>
  </w:num>
  <w:num w:numId="16" w16cid:durableId="550923385">
    <w:abstractNumId w:val="7"/>
  </w:num>
  <w:num w:numId="17" w16cid:durableId="1214386530">
    <w:abstractNumId w:val="14"/>
  </w:num>
  <w:num w:numId="18" w16cid:durableId="1792161121">
    <w:abstractNumId w:val="4"/>
  </w:num>
  <w:num w:numId="19" w16cid:durableId="292635552">
    <w:abstractNumId w:val="33"/>
  </w:num>
  <w:num w:numId="20" w16cid:durableId="1180973157">
    <w:abstractNumId w:val="40"/>
  </w:num>
  <w:num w:numId="21" w16cid:durableId="1117287951">
    <w:abstractNumId w:val="20"/>
  </w:num>
  <w:num w:numId="22" w16cid:durableId="1573615120">
    <w:abstractNumId w:val="41"/>
  </w:num>
  <w:num w:numId="23" w16cid:durableId="967659399">
    <w:abstractNumId w:val="35"/>
  </w:num>
  <w:num w:numId="24" w16cid:durableId="2118716601">
    <w:abstractNumId w:val="9"/>
  </w:num>
  <w:num w:numId="25" w16cid:durableId="821896985">
    <w:abstractNumId w:val="25"/>
  </w:num>
  <w:num w:numId="26" w16cid:durableId="133184967">
    <w:abstractNumId w:val="39"/>
  </w:num>
  <w:num w:numId="27" w16cid:durableId="198902376">
    <w:abstractNumId w:val="30"/>
  </w:num>
  <w:num w:numId="28" w16cid:durableId="1703483534">
    <w:abstractNumId w:val="1"/>
  </w:num>
  <w:num w:numId="29" w16cid:durableId="1413309134">
    <w:abstractNumId w:val="19"/>
  </w:num>
  <w:num w:numId="30" w16cid:durableId="1166282745">
    <w:abstractNumId w:val="21"/>
  </w:num>
  <w:num w:numId="31" w16cid:durableId="1711296068">
    <w:abstractNumId w:val="6"/>
  </w:num>
  <w:num w:numId="32" w16cid:durableId="770659000">
    <w:abstractNumId w:val="2"/>
  </w:num>
  <w:num w:numId="33" w16cid:durableId="1761683787">
    <w:abstractNumId w:val="11"/>
  </w:num>
  <w:num w:numId="34" w16cid:durableId="808132159">
    <w:abstractNumId w:val="37"/>
  </w:num>
  <w:num w:numId="35" w16cid:durableId="961351997">
    <w:abstractNumId w:val="32"/>
  </w:num>
  <w:num w:numId="36" w16cid:durableId="130177109">
    <w:abstractNumId w:val="15"/>
  </w:num>
  <w:num w:numId="37" w16cid:durableId="826749982">
    <w:abstractNumId w:val="29"/>
  </w:num>
  <w:num w:numId="38" w16cid:durableId="1115103105">
    <w:abstractNumId w:val="12"/>
  </w:num>
  <w:num w:numId="39" w16cid:durableId="408308160">
    <w:abstractNumId w:val="27"/>
  </w:num>
  <w:num w:numId="40" w16cid:durableId="707528744">
    <w:abstractNumId w:val="31"/>
  </w:num>
  <w:num w:numId="41" w16cid:durableId="1398087176">
    <w:abstractNumId w:val="18"/>
  </w:num>
  <w:num w:numId="42" w16cid:durableId="1262760205">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colormru v:ext="edit" colors="#ddd,#cbe5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594"/>
    <w:rsid w:val="00004D16"/>
    <w:rsid w:val="000101C1"/>
    <w:rsid w:val="00010BAE"/>
    <w:rsid w:val="00010C6B"/>
    <w:rsid w:val="00011885"/>
    <w:rsid w:val="000127BD"/>
    <w:rsid w:val="00015352"/>
    <w:rsid w:val="000215CF"/>
    <w:rsid w:val="000224D1"/>
    <w:rsid w:val="0002563F"/>
    <w:rsid w:val="000275E4"/>
    <w:rsid w:val="00031118"/>
    <w:rsid w:val="000351CD"/>
    <w:rsid w:val="00035329"/>
    <w:rsid w:val="00035B93"/>
    <w:rsid w:val="00036AC9"/>
    <w:rsid w:val="00037563"/>
    <w:rsid w:val="00040713"/>
    <w:rsid w:val="000427F9"/>
    <w:rsid w:val="00043064"/>
    <w:rsid w:val="000435B3"/>
    <w:rsid w:val="00043F2C"/>
    <w:rsid w:val="0004446A"/>
    <w:rsid w:val="00045123"/>
    <w:rsid w:val="00045436"/>
    <w:rsid w:val="0005036A"/>
    <w:rsid w:val="00051912"/>
    <w:rsid w:val="000521BC"/>
    <w:rsid w:val="00053629"/>
    <w:rsid w:val="0005515F"/>
    <w:rsid w:val="00055CD4"/>
    <w:rsid w:val="0005615F"/>
    <w:rsid w:val="0005650E"/>
    <w:rsid w:val="00060064"/>
    <w:rsid w:val="00060219"/>
    <w:rsid w:val="00060391"/>
    <w:rsid w:val="00060F52"/>
    <w:rsid w:val="00061AED"/>
    <w:rsid w:val="0006409C"/>
    <w:rsid w:val="000651D1"/>
    <w:rsid w:val="000664C5"/>
    <w:rsid w:val="000720CE"/>
    <w:rsid w:val="00075124"/>
    <w:rsid w:val="000762B7"/>
    <w:rsid w:val="000767BB"/>
    <w:rsid w:val="000776FB"/>
    <w:rsid w:val="00077BE0"/>
    <w:rsid w:val="00080144"/>
    <w:rsid w:val="00081F6A"/>
    <w:rsid w:val="00083118"/>
    <w:rsid w:val="000872BF"/>
    <w:rsid w:val="000933D7"/>
    <w:rsid w:val="00095FEA"/>
    <w:rsid w:val="00096B08"/>
    <w:rsid w:val="00097E11"/>
    <w:rsid w:val="000A019B"/>
    <w:rsid w:val="000A1D2C"/>
    <w:rsid w:val="000A4A87"/>
    <w:rsid w:val="000A61D8"/>
    <w:rsid w:val="000A7278"/>
    <w:rsid w:val="000A7952"/>
    <w:rsid w:val="000B1A6D"/>
    <w:rsid w:val="000B1F33"/>
    <w:rsid w:val="000B4321"/>
    <w:rsid w:val="000B44B3"/>
    <w:rsid w:val="000B6800"/>
    <w:rsid w:val="000C0082"/>
    <w:rsid w:val="000C23CE"/>
    <w:rsid w:val="000C298F"/>
    <w:rsid w:val="000C3B11"/>
    <w:rsid w:val="000D02A9"/>
    <w:rsid w:val="000D23C8"/>
    <w:rsid w:val="000D2936"/>
    <w:rsid w:val="000D3B9A"/>
    <w:rsid w:val="000D45BB"/>
    <w:rsid w:val="000D59ED"/>
    <w:rsid w:val="000D5A45"/>
    <w:rsid w:val="000D5C8D"/>
    <w:rsid w:val="000D762F"/>
    <w:rsid w:val="000D7DC5"/>
    <w:rsid w:val="000E09CE"/>
    <w:rsid w:val="000E19AD"/>
    <w:rsid w:val="000E2787"/>
    <w:rsid w:val="000E40E3"/>
    <w:rsid w:val="000E455D"/>
    <w:rsid w:val="000E4FC7"/>
    <w:rsid w:val="000E5205"/>
    <w:rsid w:val="000E53BA"/>
    <w:rsid w:val="000E56E0"/>
    <w:rsid w:val="000E5ACC"/>
    <w:rsid w:val="000F000C"/>
    <w:rsid w:val="000F32BE"/>
    <w:rsid w:val="000F367B"/>
    <w:rsid w:val="000F4B4A"/>
    <w:rsid w:val="000F5A6B"/>
    <w:rsid w:val="000F5AD8"/>
    <w:rsid w:val="000F5B1A"/>
    <w:rsid w:val="000F63BB"/>
    <w:rsid w:val="000F7EAE"/>
    <w:rsid w:val="00100DA8"/>
    <w:rsid w:val="00101BF8"/>
    <w:rsid w:val="0010297B"/>
    <w:rsid w:val="00103718"/>
    <w:rsid w:val="00103BED"/>
    <w:rsid w:val="00106783"/>
    <w:rsid w:val="00113D06"/>
    <w:rsid w:val="00114BF5"/>
    <w:rsid w:val="00116F25"/>
    <w:rsid w:val="0012055E"/>
    <w:rsid w:val="0012100F"/>
    <w:rsid w:val="00124922"/>
    <w:rsid w:val="00125584"/>
    <w:rsid w:val="00132EAF"/>
    <w:rsid w:val="00135C3C"/>
    <w:rsid w:val="00137BC7"/>
    <w:rsid w:val="001444D8"/>
    <w:rsid w:val="00145303"/>
    <w:rsid w:val="00145AE4"/>
    <w:rsid w:val="001462A9"/>
    <w:rsid w:val="00146D9A"/>
    <w:rsid w:val="00150AC1"/>
    <w:rsid w:val="001519D6"/>
    <w:rsid w:val="001524BA"/>
    <w:rsid w:val="0015276A"/>
    <w:rsid w:val="00153664"/>
    <w:rsid w:val="00153E51"/>
    <w:rsid w:val="001545B7"/>
    <w:rsid w:val="00154DD6"/>
    <w:rsid w:val="00157E49"/>
    <w:rsid w:val="0016148E"/>
    <w:rsid w:val="001614E6"/>
    <w:rsid w:val="001631F7"/>
    <w:rsid w:val="001635E8"/>
    <w:rsid w:val="00163EBE"/>
    <w:rsid w:val="00165340"/>
    <w:rsid w:val="00166B0B"/>
    <w:rsid w:val="001677C9"/>
    <w:rsid w:val="00167D45"/>
    <w:rsid w:val="001717B7"/>
    <w:rsid w:val="00171D31"/>
    <w:rsid w:val="001734DB"/>
    <w:rsid w:val="00177DC8"/>
    <w:rsid w:val="00180C1D"/>
    <w:rsid w:val="00180DAD"/>
    <w:rsid w:val="00181E28"/>
    <w:rsid w:val="00182C29"/>
    <w:rsid w:val="00183F1E"/>
    <w:rsid w:val="00185453"/>
    <w:rsid w:val="00185CA6"/>
    <w:rsid w:val="00186B15"/>
    <w:rsid w:val="00190A48"/>
    <w:rsid w:val="00191D39"/>
    <w:rsid w:val="001928A2"/>
    <w:rsid w:val="00193827"/>
    <w:rsid w:val="00193D83"/>
    <w:rsid w:val="0019519B"/>
    <w:rsid w:val="00196075"/>
    <w:rsid w:val="00196A09"/>
    <w:rsid w:val="001A4B81"/>
    <w:rsid w:val="001A4F5D"/>
    <w:rsid w:val="001B1EA8"/>
    <w:rsid w:val="001B2144"/>
    <w:rsid w:val="001B2ABD"/>
    <w:rsid w:val="001B2C20"/>
    <w:rsid w:val="001B43FF"/>
    <w:rsid w:val="001B5CB1"/>
    <w:rsid w:val="001C0106"/>
    <w:rsid w:val="001C0EC2"/>
    <w:rsid w:val="001C2839"/>
    <w:rsid w:val="001C31DB"/>
    <w:rsid w:val="001C350D"/>
    <w:rsid w:val="001C7ACD"/>
    <w:rsid w:val="001D05D9"/>
    <w:rsid w:val="001D16BE"/>
    <w:rsid w:val="001D28D5"/>
    <w:rsid w:val="001D302B"/>
    <w:rsid w:val="001D3A28"/>
    <w:rsid w:val="001D764E"/>
    <w:rsid w:val="001E0A5A"/>
    <w:rsid w:val="001E18C9"/>
    <w:rsid w:val="001E1AE4"/>
    <w:rsid w:val="001E2249"/>
    <w:rsid w:val="001E2386"/>
    <w:rsid w:val="001E2713"/>
    <w:rsid w:val="001E3950"/>
    <w:rsid w:val="001F1502"/>
    <w:rsid w:val="001F41A8"/>
    <w:rsid w:val="001F63EB"/>
    <w:rsid w:val="002050D2"/>
    <w:rsid w:val="00211841"/>
    <w:rsid w:val="00212232"/>
    <w:rsid w:val="00213E4C"/>
    <w:rsid w:val="00214C35"/>
    <w:rsid w:val="00215E45"/>
    <w:rsid w:val="00216D87"/>
    <w:rsid w:val="0021708A"/>
    <w:rsid w:val="002177ED"/>
    <w:rsid w:val="00221007"/>
    <w:rsid w:val="00221212"/>
    <w:rsid w:val="002234ED"/>
    <w:rsid w:val="00224C0A"/>
    <w:rsid w:val="00224F29"/>
    <w:rsid w:val="00226598"/>
    <w:rsid w:val="00230CC5"/>
    <w:rsid w:val="002339D3"/>
    <w:rsid w:val="002341DF"/>
    <w:rsid w:val="002474B7"/>
    <w:rsid w:val="00247DDA"/>
    <w:rsid w:val="00252A4F"/>
    <w:rsid w:val="0025546C"/>
    <w:rsid w:val="00256F9A"/>
    <w:rsid w:val="0026091E"/>
    <w:rsid w:val="0026191D"/>
    <w:rsid w:val="00262585"/>
    <w:rsid w:val="00265F94"/>
    <w:rsid w:val="00266978"/>
    <w:rsid w:val="0027317B"/>
    <w:rsid w:val="002733F7"/>
    <w:rsid w:val="00276B65"/>
    <w:rsid w:val="00277A58"/>
    <w:rsid w:val="00280498"/>
    <w:rsid w:val="00283859"/>
    <w:rsid w:val="002847F9"/>
    <w:rsid w:val="00284FF8"/>
    <w:rsid w:val="00285C19"/>
    <w:rsid w:val="00286BAC"/>
    <w:rsid w:val="00290102"/>
    <w:rsid w:val="002901D0"/>
    <w:rsid w:val="00290571"/>
    <w:rsid w:val="002912CC"/>
    <w:rsid w:val="00295183"/>
    <w:rsid w:val="00296129"/>
    <w:rsid w:val="00296AAE"/>
    <w:rsid w:val="00297B5D"/>
    <w:rsid w:val="002A0CB7"/>
    <w:rsid w:val="002A1C08"/>
    <w:rsid w:val="002A28DE"/>
    <w:rsid w:val="002A33E3"/>
    <w:rsid w:val="002A764A"/>
    <w:rsid w:val="002A7E76"/>
    <w:rsid w:val="002B1405"/>
    <w:rsid w:val="002B3028"/>
    <w:rsid w:val="002B6181"/>
    <w:rsid w:val="002B62BE"/>
    <w:rsid w:val="002C05F9"/>
    <w:rsid w:val="002C6B92"/>
    <w:rsid w:val="002D00BC"/>
    <w:rsid w:val="002D0D63"/>
    <w:rsid w:val="002D10FB"/>
    <w:rsid w:val="002D4494"/>
    <w:rsid w:val="002D46F6"/>
    <w:rsid w:val="002D5089"/>
    <w:rsid w:val="002D5F99"/>
    <w:rsid w:val="002D6766"/>
    <w:rsid w:val="002D7849"/>
    <w:rsid w:val="002E1822"/>
    <w:rsid w:val="002E3A32"/>
    <w:rsid w:val="002E49BB"/>
    <w:rsid w:val="002E5272"/>
    <w:rsid w:val="002E58B8"/>
    <w:rsid w:val="002E5F6F"/>
    <w:rsid w:val="002E6124"/>
    <w:rsid w:val="002E6472"/>
    <w:rsid w:val="002F4068"/>
    <w:rsid w:val="002F4833"/>
    <w:rsid w:val="002F4922"/>
    <w:rsid w:val="002F5AC5"/>
    <w:rsid w:val="002F6D05"/>
    <w:rsid w:val="002F71C7"/>
    <w:rsid w:val="002F73F7"/>
    <w:rsid w:val="00300A90"/>
    <w:rsid w:val="00301DD7"/>
    <w:rsid w:val="00301F04"/>
    <w:rsid w:val="0030378E"/>
    <w:rsid w:val="00304D2C"/>
    <w:rsid w:val="00305157"/>
    <w:rsid w:val="00306F85"/>
    <w:rsid w:val="00310023"/>
    <w:rsid w:val="0031048B"/>
    <w:rsid w:val="00311794"/>
    <w:rsid w:val="00311ABC"/>
    <w:rsid w:val="00311CEA"/>
    <w:rsid w:val="00315F9E"/>
    <w:rsid w:val="003218E6"/>
    <w:rsid w:val="00324343"/>
    <w:rsid w:val="00324A8A"/>
    <w:rsid w:val="00331C68"/>
    <w:rsid w:val="00333C2F"/>
    <w:rsid w:val="003352D4"/>
    <w:rsid w:val="00336991"/>
    <w:rsid w:val="0033743C"/>
    <w:rsid w:val="0034045B"/>
    <w:rsid w:val="00343ACE"/>
    <w:rsid w:val="00344AC8"/>
    <w:rsid w:val="00345DCA"/>
    <w:rsid w:val="00346DA1"/>
    <w:rsid w:val="00347BDD"/>
    <w:rsid w:val="00351FD4"/>
    <w:rsid w:val="003526D7"/>
    <w:rsid w:val="003547E8"/>
    <w:rsid w:val="00355CCA"/>
    <w:rsid w:val="00360539"/>
    <w:rsid w:val="003615FE"/>
    <w:rsid w:val="00362F2C"/>
    <w:rsid w:val="00364C1C"/>
    <w:rsid w:val="00371DA1"/>
    <w:rsid w:val="00373060"/>
    <w:rsid w:val="0037307A"/>
    <w:rsid w:val="0037369A"/>
    <w:rsid w:val="00373B1C"/>
    <w:rsid w:val="00374DCD"/>
    <w:rsid w:val="003754BA"/>
    <w:rsid w:val="00377B26"/>
    <w:rsid w:val="00380750"/>
    <w:rsid w:val="003809BC"/>
    <w:rsid w:val="00380A0E"/>
    <w:rsid w:val="00381C9A"/>
    <w:rsid w:val="0038370B"/>
    <w:rsid w:val="00384363"/>
    <w:rsid w:val="00384B91"/>
    <w:rsid w:val="00384BCB"/>
    <w:rsid w:val="00385404"/>
    <w:rsid w:val="00385A3D"/>
    <w:rsid w:val="003873F6"/>
    <w:rsid w:val="00390C11"/>
    <w:rsid w:val="00391968"/>
    <w:rsid w:val="00393427"/>
    <w:rsid w:val="003955AC"/>
    <w:rsid w:val="0039649F"/>
    <w:rsid w:val="00397E4D"/>
    <w:rsid w:val="003A0E71"/>
    <w:rsid w:val="003A152A"/>
    <w:rsid w:val="003A3372"/>
    <w:rsid w:val="003A71E1"/>
    <w:rsid w:val="003A7F97"/>
    <w:rsid w:val="003B2BFE"/>
    <w:rsid w:val="003B3BF5"/>
    <w:rsid w:val="003B4286"/>
    <w:rsid w:val="003B55BC"/>
    <w:rsid w:val="003B5628"/>
    <w:rsid w:val="003B7E28"/>
    <w:rsid w:val="003C026A"/>
    <w:rsid w:val="003C0EEC"/>
    <w:rsid w:val="003C1231"/>
    <w:rsid w:val="003C1BC8"/>
    <w:rsid w:val="003C1C7C"/>
    <w:rsid w:val="003C2800"/>
    <w:rsid w:val="003C584E"/>
    <w:rsid w:val="003C67C5"/>
    <w:rsid w:val="003C7AFA"/>
    <w:rsid w:val="003C7B81"/>
    <w:rsid w:val="003D328C"/>
    <w:rsid w:val="003D5204"/>
    <w:rsid w:val="003D6D55"/>
    <w:rsid w:val="003E0602"/>
    <w:rsid w:val="003E2943"/>
    <w:rsid w:val="003E34E6"/>
    <w:rsid w:val="003E3F99"/>
    <w:rsid w:val="003E4C37"/>
    <w:rsid w:val="003E653C"/>
    <w:rsid w:val="003E711B"/>
    <w:rsid w:val="003E721A"/>
    <w:rsid w:val="003E7429"/>
    <w:rsid w:val="003F0ECA"/>
    <w:rsid w:val="003F37B4"/>
    <w:rsid w:val="003F5655"/>
    <w:rsid w:val="003F66C6"/>
    <w:rsid w:val="003F7552"/>
    <w:rsid w:val="003F7586"/>
    <w:rsid w:val="003F7D45"/>
    <w:rsid w:val="00400E52"/>
    <w:rsid w:val="00402963"/>
    <w:rsid w:val="004060E9"/>
    <w:rsid w:val="00406250"/>
    <w:rsid w:val="004065C8"/>
    <w:rsid w:val="00413090"/>
    <w:rsid w:val="004144BB"/>
    <w:rsid w:val="00414A7E"/>
    <w:rsid w:val="00414E43"/>
    <w:rsid w:val="00417A65"/>
    <w:rsid w:val="00421F69"/>
    <w:rsid w:val="00423C6E"/>
    <w:rsid w:val="00424673"/>
    <w:rsid w:val="00424EE6"/>
    <w:rsid w:val="00426B04"/>
    <w:rsid w:val="0043204E"/>
    <w:rsid w:val="00433C8B"/>
    <w:rsid w:val="004367B4"/>
    <w:rsid w:val="00436D86"/>
    <w:rsid w:val="0044080D"/>
    <w:rsid w:val="00441415"/>
    <w:rsid w:val="00442514"/>
    <w:rsid w:val="004428E7"/>
    <w:rsid w:val="00451965"/>
    <w:rsid w:val="00453A6F"/>
    <w:rsid w:val="0045445A"/>
    <w:rsid w:val="004553AD"/>
    <w:rsid w:val="0045579E"/>
    <w:rsid w:val="00455B70"/>
    <w:rsid w:val="00456689"/>
    <w:rsid w:val="004575D6"/>
    <w:rsid w:val="00462166"/>
    <w:rsid w:val="00462CE0"/>
    <w:rsid w:val="00463607"/>
    <w:rsid w:val="00464582"/>
    <w:rsid w:val="0046531F"/>
    <w:rsid w:val="00467D85"/>
    <w:rsid w:val="00470E74"/>
    <w:rsid w:val="00473B92"/>
    <w:rsid w:val="00475AE9"/>
    <w:rsid w:val="00477026"/>
    <w:rsid w:val="00477AE3"/>
    <w:rsid w:val="00480182"/>
    <w:rsid w:val="0048224F"/>
    <w:rsid w:val="004848B1"/>
    <w:rsid w:val="004868BD"/>
    <w:rsid w:val="00490680"/>
    <w:rsid w:val="004928C6"/>
    <w:rsid w:val="00496D52"/>
    <w:rsid w:val="004A01C1"/>
    <w:rsid w:val="004A057D"/>
    <w:rsid w:val="004A0892"/>
    <w:rsid w:val="004A2633"/>
    <w:rsid w:val="004A31F0"/>
    <w:rsid w:val="004A36C5"/>
    <w:rsid w:val="004A560B"/>
    <w:rsid w:val="004A6023"/>
    <w:rsid w:val="004A65F1"/>
    <w:rsid w:val="004A68A4"/>
    <w:rsid w:val="004A733E"/>
    <w:rsid w:val="004B19E3"/>
    <w:rsid w:val="004B1BD9"/>
    <w:rsid w:val="004B22B8"/>
    <w:rsid w:val="004B2BA2"/>
    <w:rsid w:val="004B2D82"/>
    <w:rsid w:val="004B3DE8"/>
    <w:rsid w:val="004B5D14"/>
    <w:rsid w:val="004B7429"/>
    <w:rsid w:val="004B7539"/>
    <w:rsid w:val="004B7871"/>
    <w:rsid w:val="004B7BFD"/>
    <w:rsid w:val="004C19ED"/>
    <w:rsid w:val="004C2677"/>
    <w:rsid w:val="004C2914"/>
    <w:rsid w:val="004C4EC6"/>
    <w:rsid w:val="004C70EB"/>
    <w:rsid w:val="004D10E6"/>
    <w:rsid w:val="004D131C"/>
    <w:rsid w:val="004D2001"/>
    <w:rsid w:val="004D5408"/>
    <w:rsid w:val="004E019C"/>
    <w:rsid w:val="004E0C59"/>
    <w:rsid w:val="004E1A32"/>
    <w:rsid w:val="004E2FB7"/>
    <w:rsid w:val="004E477F"/>
    <w:rsid w:val="004E4F72"/>
    <w:rsid w:val="004E6FBA"/>
    <w:rsid w:val="004E775F"/>
    <w:rsid w:val="004E79EB"/>
    <w:rsid w:val="004F48D9"/>
    <w:rsid w:val="004F51E7"/>
    <w:rsid w:val="004F52F5"/>
    <w:rsid w:val="004F760E"/>
    <w:rsid w:val="005001C1"/>
    <w:rsid w:val="005026E5"/>
    <w:rsid w:val="00502E9C"/>
    <w:rsid w:val="0050425A"/>
    <w:rsid w:val="005048B6"/>
    <w:rsid w:val="00505BF8"/>
    <w:rsid w:val="00506326"/>
    <w:rsid w:val="00507CE3"/>
    <w:rsid w:val="00507F07"/>
    <w:rsid w:val="00511955"/>
    <w:rsid w:val="00511B03"/>
    <w:rsid w:val="00511D95"/>
    <w:rsid w:val="0051387C"/>
    <w:rsid w:val="0051481A"/>
    <w:rsid w:val="00516007"/>
    <w:rsid w:val="00516EAB"/>
    <w:rsid w:val="00520E99"/>
    <w:rsid w:val="00521D2B"/>
    <w:rsid w:val="0052218B"/>
    <w:rsid w:val="00523EBC"/>
    <w:rsid w:val="00524BE6"/>
    <w:rsid w:val="00527CC4"/>
    <w:rsid w:val="00535465"/>
    <w:rsid w:val="005358AC"/>
    <w:rsid w:val="00536D8B"/>
    <w:rsid w:val="005434E1"/>
    <w:rsid w:val="00544473"/>
    <w:rsid w:val="005455C6"/>
    <w:rsid w:val="00546DAB"/>
    <w:rsid w:val="005546F2"/>
    <w:rsid w:val="00557E38"/>
    <w:rsid w:val="00557E3F"/>
    <w:rsid w:val="00560094"/>
    <w:rsid w:val="00566F2B"/>
    <w:rsid w:val="00572670"/>
    <w:rsid w:val="00573E02"/>
    <w:rsid w:val="00574DCE"/>
    <w:rsid w:val="00574EF6"/>
    <w:rsid w:val="005754D2"/>
    <w:rsid w:val="00575A28"/>
    <w:rsid w:val="005761CE"/>
    <w:rsid w:val="005763FC"/>
    <w:rsid w:val="005825B9"/>
    <w:rsid w:val="005827B5"/>
    <w:rsid w:val="00586512"/>
    <w:rsid w:val="005867F6"/>
    <w:rsid w:val="005874C3"/>
    <w:rsid w:val="00592915"/>
    <w:rsid w:val="00594408"/>
    <w:rsid w:val="005949A0"/>
    <w:rsid w:val="00595F00"/>
    <w:rsid w:val="00596EF4"/>
    <w:rsid w:val="00597000"/>
    <w:rsid w:val="0059705B"/>
    <w:rsid w:val="005A36EC"/>
    <w:rsid w:val="005A413B"/>
    <w:rsid w:val="005A4C5D"/>
    <w:rsid w:val="005A5102"/>
    <w:rsid w:val="005A57DD"/>
    <w:rsid w:val="005A5B3D"/>
    <w:rsid w:val="005A6AA6"/>
    <w:rsid w:val="005A6E15"/>
    <w:rsid w:val="005A7C03"/>
    <w:rsid w:val="005B1CC8"/>
    <w:rsid w:val="005B234C"/>
    <w:rsid w:val="005B357A"/>
    <w:rsid w:val="005B3BC3"/>
    <w:rsid w:val="005B3D01"/>
    <w:rsid w:val="005B3EB5"/>
    <w:rsid w:val="005B5724"/>
    <w:rsid w:val="005B760D"/>
    <w:rsid w:val="005C1C3A"/>
    <w:rsid w:val="005C47F2"/>
    <w:rsid w:val="005D22C2"/>
    <w:rsid w:val="005D2825"/>
    <w:rsid w:val="005D6578"/>
    <w:rsid w:val="005E14E9"/>
    <w:rsid w:val="005E2091"/>
    <w:rsid w:val="005E3C17"/>
    <w:rsid w:val="005E610C"/>
    <w:rsid w:val="005E64D5"/>
    <w:rsid w:val="005F0932"/>
    <w:rsid w:val="005F366A"/>
    <w:rsid w:val="005F3DF1"/>
    <w:rsid w:val="005F4327"/>
    <w:rsid w:val="005F50FB"/>
    <w:rsid w:val="005F7925"/>
    <w:rsid w:val="00600ABA"/>
    <w:rsid w:val="00605332"/>
    <w:rsid w:val="00605BD7"/>
    <w:rsid w:val="00611628"/>
    <w:rsid w:val="0061213B"/>
    <w:rsid w:val="00614FD4"/>
    <w:rsid w:val="0061546D"/>
    <w:rsid w:val="00615681"/>
    <w:rsid w:val="006162B9"/>
    <w:rsid w:val="00616461"/>
    <w:rsid w:val="006203BC"/>
    <w:rsid w:val="00620A32"/>
    <w:rsid w:val="00624711"/>
    <w:rsid w:val="0062704C"/>
    <w:rsid w:val="006306DD"/>
    <w:rsid w:val="00631212"/>
    <w:rsid w:val="006316D3"/>
    <w:rsid w:val="006332AB"/>
    <w:rsid w:val="00635297"/>
    <w:rsid w:val="00635795"/>
    <w:rsid w:val="006358C4"/>
    <w:rsid w:val="00637A5B"/>
    <w:rsid w:val="00637D79"/>
    <w:rsid w:val="00640BFA"/>
    <w:rsid w:val="00643147"/>
    <w:rsid w:val="006432AF"/>
    <w:rsid w:val="00644BB0"/>
    <w:rsid w:val="00645DDF"/>
    <w:rsid w:val="00645E07"/>
    <w:rsid w:val="00647486"/>
    <w:rsid w:val="006507EB"/>
    <w:rsid w:val="00651BEE"/>
    <w:rsid w:val="00654330"/>
    <w:rsid w:val="00654F05"/>
    <w:rsid w:val="00655635"/>
    <w:rsid w:val="00657D74"/>
    <w:rsid w:val="00661079"/>
    <w:rsid w:val="00661692"/>
    <w:rsid w:val="00661790"/>
    <w:rsid w:val="006638BD"/>
    <w:rsid w:val="00664719"/>
    <w:rsid w:val="00670E71"/>
    <w:rsid w:val="00671ABB"/>
    <w:rsid w:val="00671BDA"/>
    <w:rsid w:val="00672B6A"/>
    <w:rsid w:val="0067501A"/>
    <w:rsid w:val="00675A58"/>
    <w:rsid w:val="00676C40"/>
    <w:rsid w:val="006802C9"/>
    <w:rsid w:val="00680861"/>
    <w:rsid w:val="00680878"/>
    <w:rsid w:val="006820F9"/>
    <w:rsid w:val="00682428"/>
    <w:rsid w:val="00682F4F"/>
    <w:rsid w:val="00693BEA"/>
    <w:rsid w:val="00694818"/>
    <w:rsid w:val="00694EAA"/>
    <w:rsid w:val="0069523A"/>
    <w:rsid w:val="00696A88"/>
    <w:rsid w:val="006976B7"/>
    <w:rsid w:val="006A0DA1"/>
    <w:rsid w:val="006A2B55"/>
    <w:rsid w:val="006A35B1"/>
    <w:rsid w:val="006A5BBA"/>
    <w:rsid w:val="006B0CA1"/>
    <w:rsid w:val="006B2306"/>
    <w:rsid w:val="006B303D"/>
    <w:rsid w:val="006C2625"/>
    <w:rsid w:val="006C3C1A"/>
    <w:rsid w:val="006D1DD7"/>
    <w:rsid w:val="006D21A3"/>
    <w:rsid w:val="006D21FC"/>
    <w:rsid w:val="006D2AE1"/>
    <w:rsid w:val="006D4812"/>
    <w:rsid w:val="006D5C5C"/>
    <w:rsid w:val="006D7432"/>
    <w:rsid w:val="006E0C0C"/>
    <w:rsid w:val="006E0CA3"/>
    <w:rsid w:val="006E1E8B"/>
    <w:rsid w:val="006E3661"/>
    <w:rsid w:val="006E3BF7"/>
    <w:rsid w:val="006E3C4F"/>
    <w:rsid w:val="006E46D1"/>
    <w:rsid w:val="006E55EA"/>
    <w:rsid w:val="006E58C6"/>
    <w:rsid w:val="006E59EE"/>
    <w:rsid w:val="006E61FC"/>
    <w:rsid w:val="006E786C"/>
    <w:rsid w:val="006F0530"/>
    <w:rsid w:val="006F192A"/>
    <w:rsid w:val="006F2E37"/>
    <w:rsid w:val="006F4915"/>
    <w:rsid w:val="006F499E"/>
    <w:rsid w:val="00701749"/>
    <w:rsid w:val="00701C7B"/>
    <w:rsid w:val="00701EAA"/>
    <w:rsid w:val="00705179"/>
    <w:rsid w:val="007057A8"/>
    <w:rsid w:val="00706E71"/>
    <w:rsid w:val="00707681"/>
    <w:rsid w:val="007124BA"/>
    <w:rsid w:val="00713980"/>
    <w:rsid w:val="0071446E"/>
    <w:rsid w:val="007149AF"/>
    <w:rsid w:val="00714CB6"/>
    <w:rsid w:val="00715A3C"/>
    <w:rsid w:val="007174D4"/>
    <w:rsid w:val="0071793C"/>
    <w:rsid w:val="00717C18"/>
    <w:rsid w:val="007221D8"/>
    <w:rsid w:val="007224B5"/>
    <w:rsid w:val="00724302"/>
    <w:rsid w:val="0072459F"/>
    <w:rsid w:val="00725B09"/>
    <w:rsid w:val="00730E1C"/>
    <w:rsid w:val="00731675"/>
    <w:rsid w:val="007324E9"/>
    <w:rsid w:val="007334C4"/>
    <w:rsid w:val="0073543D"/>
    <w:rsid w:val="00736105"/>
    <w:rsid w:val="007404DB"/>
    <w:rsid w:val="007408F3"/>
    <w:rsid w:val="00742747"/>
    <w:rsid w:val="0074283C"/>
    <w:rsid w:val="00743706"/>
    <w:rsid w:val="0074406A"/>
    <w:rsid w:val="007455AB"/>
    <w:rsid w:val="00746407"/>
    <w:rsid w:val="00746BEF"/>
    <w:rsid w:val="00756277"/>
    <w:rsid w:val="00757732"/>
    <w:rsid w:val="00757908"/>
    <w:rsid w:val="0076003B"/>
    <w:rsid w:val="00760994"/>
    <w:rsid w:val="0076236D"/>
    <w:rsid w:val="00762A7B"/>
    <w:rsid w:val="00764BDA"/>
    <w:rsid w:val="00766923"/>
    <w:rsid w:val="00770596"/>
    <w:rsid w:val="00772875"/>
    <w:rsid w:val="00775069"/>
    <w:rsid w:val="007763AE"/>
    <w:rsid w:val="00780D5B"/>
    <w:rsid w:val="007848C1"/>
    <w:rsid w:val="0078505D"/>
    <w:rsid w:val="007857DA"/>
    <w:rsid w:val="0078664C"/>
    <w:rsid w:val="007868B6"/>
    <w:rsid w:val="00786C1F"/>
    <w:rsid w:val="007907D0"/>
    <w:rsid w:val="00790E95"/>
    <w:rsid w:val="00791385"/>
    <w:rsid w:val="00791D2D"/>
    <w:rsid w:val="00793D9C"/>
    <w:rsid w:val="00793FE2"/>
    <w:rsid w:val="0079404B"/>
    <w:rsid w:val="007961E0"/>
    <w:rsid w:val="00797772"/>
    <w:rsid w:val="00797964"/>
    <w:rsid w:val="007A242C"/>
    <w:rsid w:val="007A389E"/>
    <w:rsid w:val="007A3EFB"/>
    <w:rsid w:val="007A6FE0"/>
    <w:rsid w:val="007A73EE"/>
    <w:rsid w:val="007B0F64"/>
    <w:rsid w:val="007B15AC"/>
    <w:rsid w:val="007B185B"/>
    <w:rsid w:val="007B2090"/>
    <w:rsid w:val="007B2F42"/>
    <w:rsid w:val="007B68B9"/>
    <w:rsid w:val="007B6FD3"/>
    <w:rsid w:val="007B77E9"/>
    <w:rsid w:val="007C161A"/>
    <w:rsid w:val="007C2DEF"/>
    <w:rsid w:val="007C71FD"/>
    <w:rsid w:val="007C7A32"/>
    <w:rsid w:val="007D1E35"/>
    <w:rsid w:val="007D268C"/>
    <w:rsid w:val="007D3177"/>
    <w:rsid w:val="007D3F92"/>
    <w:rsid w:val="007D427C"/>
    <w:rsid w:val="007D45C2"/>
    <w:rsid w:val="007D7228"/>
    <w:rsid w:val="007E13B6"/>
    <w:rsid w:val="007E1F6B"/>
    <w:rsid w:val="007E3A60"/>
    <w:rsid w:val="007E3C86"/>
    <w:rsid w:val="007E4046"/>
    <w:rsid w:val="007E4454"/>
    <w:rsid w:val="007E5E7E"/>
    <w:rsid w:val="007E7235"/>
    <w:rsid w:val="007F01FA"/>
    <w:rsid w:val="007F1A19"/>
    <w:rsid w:val="007F3B86"/>
    <w:rsid w:val="007F5B64"/>
    <w:rsid w:val="007F70CB"/>
    <w:rsid w:val="007F7381"/>
    <w:rsid w:val="007F79D1"/>
    <w:rsid w:val="0080083A"/>
    <w:rsid w:val="0080118A"/>
    <w:rsid w:val="0081078F"/>
    <w:rsid w:val="00810E23"/>
    <w:rsid w:val="008141EF"/>
    <w:rsid w:val="00814789"/>
    <w:rsid w:val="00815C7D"/>
    <w:rsid w:val="008164B4"/>
    <w:rsid w:val="008165D7"/>
    <w:rsid w:val="00816A37"/>
    <w:rsid w:val="00817A77"/>
    <w:rsid w:val="00820726"/>
    <w:rsid w:val="00821C5A"/>
    <w:rsid w:val="0082722E"/>
    <w:rsid w:val="00827EA2"/>
    <w:rsid w:val="00832E59"/>
    <w:rsid w:val="00833DC2"/>
    <w:rsid w:val="008350EB"/>
    <w:rsid w:val="008403A5"/>
    <w:rsid w:val="00841C8F"/>
    <w:rsid w:val="00841FD2"/>
    <w:rsid w:val="00846423"/>
    <w:rsid w:val="00846FF9"/>
    <w:rsid w:val="00851443"/>
    <w:rsid w:val="008523C6"/>
    <w:rsid w:val="00852A07"/>
    <w:rsid w:val="00856F63"/>
    <w:rsid w:val="0085737E"/>
    <w:rsid w:val="0086267D"/>
    <w:rsid w:val="0086698E"/>
    <w:rsid w:val="00866DBF"/>
    <w:rsid w:val="00866F3C"/>
    <w:rsid w:val="00870BBE"/>
    <w:rsid w:val="00870C17"/>
    <w:rsid w:val="008719E9"/>
    <w:rsid w:val="00871F47"/>
    <w:rsid w:val="00875D90"/>
    <w:rsid w:val="00876BC2"/>
    <w:rsid w:val="008804D4"/>
    <w:rsid w:val="00880A74"/>
    <w:rsid w:val="00881E24"/>
    <w:rsid w:val="0088354C"/>
    <w:rsid w:val="00883BED"/>
    <w:rsid w:val="0088444E"/>
    <w:rsid w:val="0088490E"/>
    <w:rsid w:val="0088690E"/>
    <w:rsid w:val="00886B94"/>
    <w:rsid w:val="0088700A"/>
    <w:rsid w:val="00890FC4"/>
    <w:rsid w:val="008916C9"/>
    <w:rsid w:val="008928C7"/>
    <w:rsid w:val="00892DD0"/>
    <w:rsid w:val="008934F9"/>
    <w:rsid w:val="00894DA4"/>
    <w:rsid w:val="00895430"/>
    <w:rsid w:val="0089636C"/>
    <w:rsid w:val="0089720C"/>
    <w:rsid w:val="00897524"/>
    <w:rsid w:val="00897A35"/>
    <w:rsid w:val="008A0B4F"/>
    <w:rsid w:val="008A1149"/>
    <w:rsid w:val="008A23B5"/>
    <w:rsid w:val="008A3D33"/>
    <w:rsid w:val="008A6CC1"/>
    <w:rsid w:val="008A7209"/>
    <w:rsid w:val="008A7AEE"/>
    <w:rsid w:val="008B4434"/>
    <w:rsid w:val="008B4651"/>
    <w:rsid w:val="008B6404"/>
    <w:rsid w:val="008B7DE0"/>
    <w:rsid w:val="008C3DF9"/>
    <w:rsid w:val="008C4CA7"/>
    <w:rsid w:val="008C6746"/>
    <w:rsid w:val="008C71A7"/>
    <w:rsid w:val="008C7A15"/>
    <w:rsid w:val="008D077E"/>
    <w:rsid w:val="008D2C92"/>
    <w:rsid w:val="008D3757"/>
    <w:rsid w:val="008D4D05"/>
    <w:rsid w:val="008D502C"/>
    <w:rsid w:val="008D554D"/>
    <w:rsid w:val="008D591B"/>
    <w:rsid w:val="008D61ED"/>
    <w:rsid w:val="008D7294"/>
    <w:rsid w:val="008D7486"/>
    <w:rsid w:val="008D7E97"/>
    <w:rsid w:val="008E146D"/>
    <w:rsid w:val="008E3084"/>
    <w:rsid w:val="008E3DF0"/>
    <w:rsid w:val="008E4E0F"/>
    <w:rsid w:val="008E61B1"/>
    <w:rsid w:val="008E74CB"/>
    <w:rsid w:val="008F2F59"/>
    <w:rsid w:val="008F4D72"/>
    <w:rsid w:val="008F5EA6"/>
    <w:rsid w:val="008F6471"/>
    <w:rsid w:val="00905609"/>
    <w:rsid w:val="009058A2"/>
    <w:rsid w:val="00906F08"/>
    <w:rsid w:val="00910588"/>
    <w:rsid w:val="009109E3"/>
    <w:rsid w:val="00912278"/>
    <w:rsid w:val="00912956"/>
    <w:rsid w:val="00913F35"/>
    <w:rsid w:val="00914758"/>
    <w:rsid w:val="00915774"/>
    <w:rsid w:val="00915F27"/>
    <w:rsid w:val="009200EC"/>
    <w:rsid w:val="00920565"/>
    <w:rsid w:val="009215D5"/>
    <w:rsid w:val="00922E55"/>
    <w:rsid w:val="00923473"/>
    <w:rsid w:val="009254B6"/>
    <w:rsid w:val="00927509"/>
    <w:rsid w:val="0093042B"/>
    <w:rsid w:val="00932C7E"/>
    <w:rsid w:val="00932DB2"/>
    <w:rsid w:val="00933E4E"/>
    <w:rsid w:val="00933EE7"/>
    <w:rsid w:val="00934F8D"/>
    <w:rsid w:val="00935592"/>
    <w:rsid w:val="00942DF9"/>
    <w:rsid w:val="00943A19"/>
    <w:rsid w:val="00945E15"/>
    <w:rsid w:val="00946124"/>
    <w:rsid w:val="009467D3"/>
    <w:rsid w:val="00947192"/>
    <w:rsid w:val="00947A63"/>
    <w:rsid w:val="009502B4"/>
    <w:rsid w:val="00950C1F"/>
    <w:rsid w:val="00950CF9"/>
    <w:rsid w:val="0095176D"/>
    <w:rsid w:val="0095761A"/>
    <w:rsid w:val="00962AEC"/>
    <w:rsid w:val="0096339B"/>
    <w:rsid w:val="009635DF"/>
    <w:rsid w:val="00964E47"/>
    <w:rsid w:val="00966A37"/>
    <w:rsid w:val="00972212"/>
    <w:rsid w:val="009741DE"/>
    <w:rsid w:val="00974383"/>
    <w:rsid w:val="00974D10"/>
    <w:rsid w:val="009777A7"/>
    <w:rsid w:val="009850E8"/>
    <w:rsid w:val="009861D1"/>
    <w:rsid w:val="009875F4"/>
    <w:rsid w:val="0098794F"/>
    <w:rsid w:val="0099018B"/>
    <w:rsid w:val="00991AA8"/>
    <w:rsid w:val="009925E3"/>
    <w:rsid w:val="009930B6"/>
    <w:rsid w:val="00993B03"/>
    <w:rsid w:val="00997CC9"/>
    <w:rsid w:val="009A01BB"/>
    <w:rsid w:val="009A115F"/>
    <w:rsid w:val="009A2674"/>
    <w:rsid w:val="009A26D4"/>
    <w:rsid w:val="009A2E53"/>
    <w:rsid w:val="009A31D2"/>
    <w:rsid w:val="009A4B85"/>
    <w:rsid w:val="009A4BC3"/>
    <w:rsid w:val="009A585B"/>
    <w:rsid w:val="009B013C"/>
    <w:rsid w:val="009B02A8"/>
    <w:rsid w:val="009B058A"/>
    <w:rsid w:val="009B27BD"/>
    <w:rsid w:val="009B2A2F"/>
    <w:rsid w:val="009B36F0"/>
    <w:rsid w:val="009B7BE6"/>
    <w:rsid w:val="009C1E6F"/>
    <w:rsid w:val="009C1FFE"/>
    <w:rsid w:val="009D06F4"/>
    <w:rsid w:val="009D122C"/>
    <w:rsid w:val="009D294D"/>
    <w:rsid w:val="009D2A20"/>
    <w:rsid w:val="009D4909"/>
    <w:rsid w:val="009D6096"/>
    <w:rsid w:val="009D7211"/>
    <w:rsid w:val="009D7A0A"/>
    <w:rsid w:val="009D7F45"/>
    <w:rsid w:val="009E31F8"/>
    <w:rsid w:val="009E7F9D"/>
    <w:rsid w:val="009F1F47"/>
    <w:rsid w:val="009F3492"/>
    <w:rsid w:val="009F5DE8"/>
    <w:rsid w:val="009F606F"/>
    <w:rsid w:val="009F6358"/>
    <w:rsid w:val="009F6373"/>
    <w:rsid w:val="009F697A"/>
    <w:rsid w:val="00A00A6E"/>
    <w:rsid w:val="00A03B4E"/>
    <w:rsid w:val="00A03C62"/>
    <w:rsid w:val="00A054D7"/>
    <w:rsid w:val="00A06CE0"/>
    <w:rsid w:val="00A10507"/>
    <w:rsid w:val="00A116DB"/>
    <w:rsid w:val="00A131B5"/>
    <w:rsid w:val="00A13DC5"/>
    <w:rsid w:val="00A1494A"/>
    <w:rsid w:val="00A165EE"/>
    <w:rsid w:val="00A262E9"/>
    <w:rsid w:val="00A26CB0"/>
    <w:rsid w:val="00A278F8"/>
    <w:rsid w:val="00A32434"/>
    <w:rsid w:val="00A32F46"/>
    <w:rsid w:val="00A36D7B"/>
    <w:rsid w:val="00A37B2C"/>
    <w:rsid w:val="00A40D18"/>
    <w:rsid w:val="00A412D0"/>
    <w:rsid w:val="00A41A1A"/>
    <w:rsid w:val="00A434A3"/>
    <w:rsid w:val="00A43D6B"/>
    <w:rsid w:val="00A44397"/>
    <w:rsid w:val="00A44543"/>
    <w:rsid w:val="00A45D21"/>
    <w:rsid w:val="00A46F7B"/>
    <w:rsid w:val="00A473C6"/>
    <w:rsid w:val="00A476B4"/>
    <w:rsid w:val="00A47F4C"/>
    <w:rsid w:val="00A53E8E"/>
    <w:rsid w:val="00A54106"/>
    <w:rsid w:val="00A541E8"/>
    <w:rsid w:val="00A607CC"/>
    <w:rsid w:val="00A618BB"/>
    <w:rsid w:val="00A61C78"/>
    <w:rsid w:val="00A62725"/>
    <w:rsid w:val="00A62D25"/>
    <w:rsid w:val="00A65876"/>
    <w:rsid w:val="00A66B32"/>
    <w:rsid w:val="00A703EB"/>
    <w:rsid w:val="00A7255D"/>
    <w:rsid w:val="00A727D1"/>
    <w:rsid w:val="00A72A81"/>
    <w:rsid w:val="00A74D90"/>
    <w:rsid w:val="00A76130"/>
    <w:rsid w:val="00A764A0"/>
    <w:rsid w:val="00A82376"/>
    <w:rsid w:val="00A823AA"/>
    <w:rsid w:val="00A82BBB"/>
    <w:rsid w:val="00A8411C"/>
    <w:rsid w:val="00A901A6"/>
    <w:rsid w:val="00A916D0"/>
    <w:rsid w:val="00A920E5"/>
    <w:rsid w:val="00A946A5"/>
    <w:rsid w:val="00A94DFF"/>
    <w:rsid w:val="00A9548F"/>
    <w:rsid w:val="00A96756"/>
    <w:rsid w:val="00A972EA"/>
    <w:rsid w:val="00AA3049"/>
    <w:rsid w:val="00AA5028"/>
    <w:rsid w:val="00AB0656"/>
    <w:rsid w:val="00AB17E3"/>
    <w:rsid w:val="00AB1ACD"/>
    <w:rsid w:val="00AB2711"/>
    <w:rsid w:val="00AB294E"/>
    <w:rsid w:val="00AB501A"/>
    <w:rsid w:val="00AC00E7"/>
    <w:rsid w:val="00AC12A5"/>
    <w:rsid w:val="00AC22D6"/>
    <w:rsid w:val="00AC3449"/>
    <w:rsid w:val="00AC5ED8"/>
    <w:rsid w:val="00AC62FA"/>
    <w:rsid w:val="00AC78EA"/>
    <w:rsid w:val="00AD0433"/>
    <w:rsid w:val="00AD0571"/>
    <w:rsid w:val="00AD0E9F"/>
    <w:rsid w:val="00AD2823"/>
    <w:rsid w:val="00AD3107"/>
    <w:rsid w:val="00AD5500"/>
    <w:rsid w:val="00AD7BCF"/>
    <w:rsid w:val="00AE08D7"/>
    <w:rsid w:val="00AE1D85"/>
    <w:rsid w:val="00AE430D"/>
    <w:rsid w:val="00AE7869"/>
    <w:rsid w:val="00AE7888"/>
    <w:rsid w:val="00AF215F"/>
    <w:rsid w:val="00AF334C"/>
    <w:rsid w:val="00AF464B"/>
    <w:rsid w:val="00AF4774"/>
    <w:rsid w:val="00AF4A05"/>
    <w:rsid w:val="00AF4C8B"/>
    <w:rsid w:val="00AF4CB9"/>
    <w:rsid w:val="00AF7120"/>
    <w:rsid w:val="00AF7AB6"/>
    <w:rsid w:val="00AF7BA8"/>
    <w:rsid w:val="00AF7C04"/>
    <w:rsid w:val="00B03645"/>
    <w:rsid w:val="00B03701"/>
    <w:rsid w:val="00B03D67"/>
    <w:rsid w:val="00B03EB2"/>
    <w:rsid w:val="00B047CB"/>
    <w:rsid w:val="00B05369"/>
    <w:rsid w:val="00B0760B"/>
    <w:rsid w:val="00B116DA"/>
    <w:rsid w:val="00B1291F"/>
    <w:rsid w:val="00B15A4F"/>
    <w:rsid w:val="00B166E3"/>
    <w:rsid w:val="00B173D0"/>
    <w:rsid w:val="00B2426D"/>
    <w:rsid w:val="00B24982"/>
    <w:rsid w:val="00B25B53"/>
    <w:rsid w:val="00B272C2"/>
    <w:rsid w:val="00B30E37"/>
    <w:rsid w:val="00B34C42"/>
    <w:rsid w:val="00B37B61"/>
    <w:rsid w:val="00B4195D"/>
    <w:rsid w:val="00B41C6B"/>
    <w:rsid w:val="00B41F45"/>
    <w:rsid w:val="00B4380A"/>
    <w:rsid w:val="00B45D82"/>
    <w:rsid w:val="00B4747F"/>
    <w:rsid w:val="00B51551"/>
    <w:rsid w:val="00B52953"/>
    <w:rsid w:val="00B53873"/>
    <w:rsid w:val="00B551A9"/>
    <w:rsid w:val="00B5606D"/>
    <w:rsid w:val="00B560EA"/>
    <w:rsid w:val="00B56574"/>
    <w:rsid w:val="00B6014B"/>
    <w:rsid w:val="00B61DC0"/>
    <w:rsid w:val="00B62EC8"/>
    <w:rsid w:val="00B6418B"/>
    <w:rsid w:val="00B65549"/>
    <w:rsid w:val="00B65576"/>
    <w:rsid w:val="00B65B7C"/>
    <w:rsid w:val="00B66DF5"/>
    <w:rsid w:val="00B67DF1"/>
    <w:rsid w:val="00B70064"/>
    <w:rsid w:val="00B704BA"/>
    <w:rsid w:val="00B71C3C"/>
    <w:rsid w:val="00B73C55"/>
    <w:rsid w:val="00B74365"/>
    <w:rsid w:val="00B74B9B"/>
    <w:rsid w:val="00B8190B"/>
    <w:rsid w:val="00B81B96"/>
    <w:rsid w:val="00B8432B"/>
    <w:rsid w:val="00B84603"/>
    <w:rsid w:val="00B877AD"/>
    <w:rsid w:val="00B90901"/>
    <w:rsid w:val="00B91153"/>
    <w:rsid w:val="00B93E2C"/>
    <w:rsid w:val="00B95150"/>
    <w:rsid w:val="00B951FE"/>
    <w:rsid w:val="00B96F0A"/>
    <w:rsid w:val="00B96FA6"/>
    <w:rsid w:val="00B9725B"/>
    <w:rsid w:val="00BA1A0A"/>
    <w:rsid w:val="00BA1A71"/>
    <w:rsid w:val="00BA4A2E"/>
    <w:rsid w:val="00BA4DDC"/>
    <w:rsid w:val="00BA6B8D"/>
    <w:rsid w:val="00BA773C"/>
    <w:rsid w:val="00BB1912"/>
    <w:rsid w:val="00BB3A1F"/>
    <w:rsid w:val="00BB60D3"/>
    <w:rsid w:val="00BB6169"/>
    <w:rsid w:val="00BB6718"/>
    <w:rsid w:val="00BB7E82"/>
    <w:rsid w:val="00BC0401"/>
    <w:rsid w:val="00BC1C6E"/>
    <w:rsid w:val="00BC308D"/>
    <w:rsid w:val="00BC3C4F"/>
    <w:rsid w:val="00BC4844"/>
    <w:rsid w:val="00BC5F87"/>
    <w:rsid w:val="00BD14D6"/>
    <w:rsid w:val="00BD2520"/>
    <w:rsid w:val="00BD26B4"/>
    <w:rsid w:val="00BD37C5"/>
    <w:rsid w:val="00BD5C20"/>
    <w:rsid w:val="00BD5CF6"/>
    <w:rsid w:val="00BD762C"/>
    <w:rsid w:val="00BE59B6"/>
    <w:rsid w:val="00BE664D"/>
    <w:rsid w:val="00BE7BD7"/>
    <w:rsid w:val="00BE7D21"/>
    <w:rsid w:val="00BF09B1"/>
    <w:rsid w:val="00BF0D23"/>
    <w:rsid w:val="00BF2F40"/>
    <w:rsid w:val="00BF3653"/>
    <w:rsid w:val="00C01B8C"/>
    <w:rsid w:val="00C03DC2"/>
    <w:rsid w:val="00C0426A"/>
    <w:rsid w:val="00C050AB"/>
    <w:rsid w:val="00C107E7"/>
    <w:rsid w:val="00C12207"/>
    <w:rsid w:val="00C166A0"/>
    <w:rsid w:val="00C177A9"/>
    <w:rsid w:val="00C21C72"/>
    <w:rsid w:val="00C2258B"/>
    <w:rsid w:val="00C2355C"/>
    <w:rsid w:val="00C23617"/>
    <w:rsid w:val="00C23763"/>
    <w:rsid w:val="00C24697"/>
    <w:rsid w:val="00C24A16"/>
    <w:rsid w:val="00C25E38"/>
    <w:rsid w:val="00C27A87"/>
    <w:rsid w:val="00C31301"/>
    <w:rsid w:val="00C320D4"/>
    <w:rsid w:val="00C32164"/>
    <w:rsid w:val="00C32978"/>
    <w:rsid w:val="00C32D78"/>
    <w:rsid w:val="00C36D12"/>
    <w:rsid w:val="00C36E5F"/>
    <w:rsid w:val="00C40FE6"/>
    <w:rsid w:val="00C419BB"/>
    <w:rsid w:val="00C42859"/>
    <w:rsid w:val="00C4369D"/>
    <w:rsid w:val="00C43E5B"/>
    <w:rsid w:val="00C44E4F"/>
    <w:rsid w:val="00C472D0"/>
    <w:rsid w:val="00C519B8"/>
    <w:rsid w:val="00C52313"/>
    <w:rsid w:val="00C5350B"/>
    <w:rsid w:val="00C5578F"/>
    <w:rsid w:val="00C559AD"/>
    <w:rsid w:val="00C56380"/>
    <w:rsid w:val="00C564CF"/>
    <w:rsid w:val="00C614EB"/>
    <w:rsid w:val="00C616C1"/>
    <w:rsid w:val="00C62B42"/>
    <w:rsid w:val="00C62F63"/>
    <w:rsid w:val="00C6769F"/>
    <w:rsid w:val="00C71689"/>
    <w:rsid w:val="00C72CB9"/>
    <w:rsid w:val="00C74426"/>
    <w:rsid w:val="00C74877"/>
    <w:rsid w:val="00C75CDB"/>
    <w:rsid w:val="00C8422A"/>
    <w:rsid w:val="00C8422E"/>
    <w:rsid w:val="00C84C85"/>
    <w:rsid w:val="00C879C7"/>
    <w:rsid w:val="00C90984"/>
    <w:rsid w:val="00C921D6"/>
    <w:rsid w:val="00C92683"/>
    <w:rsid w:val="00C94256"/>
    <w:rsid w:val="00C96920"/>
    <w:rsid w:val="00CA1967"/>
    <w:rsid w:val="00CA1F86"/>
    <w:rsid w:val="00CA253D"/>
    <w:rsid w:val="00CA4E9A"/>
    <w:rsid w:val="00CA5CCA"/>
    <w:rsid w:val="00CB0751"/>
    <w:rsid w:val="00CB28C4"/>
    <w:rsid w:val="00CB2DC7"/>
    <w:rsid w:val="00CB6D94"/>
    <w:rsid w:val="00CC11DB"/>
    <w:rsid w:val="00CC1D21"/>
    <w:rsid w:val="00CC2CEC"/>
    <w:rsid w:val="00CC51B0"/>
    <w:rsid w:val="00CC6952"/>
    <w:rsid w:val="00CD39D8"/>
    <w:rsid w:val="00CD43EF"/>
    <w:rsid w:val="00CD66A8"/>
    <w:rsid w:val="00CD6EEF"/>
    <w:rsid w:val="00CD7078"/>
    <w:rsid w:val="00CE231D"/>
    <w:rsid w:val="00CE272A"/>
    <w:rsid w:val="00CE3677"/>
    <w:rsid w:val="00CE629C"/>
    <w:rsid w:val="00CE6746"/>
    <w:rsid w:val="00CE6EC3"/>
    <w:rsid w:val="00CF15BD"/>
    <w:rsid w:val="00CF18FB"/>
    <w:rsid w:val="00CF1E97"/>
    <w:rsid w:val="00CF28D8"/>
    <w:rsid w:val="00CF4C44"/>
    <w:rsid w:val="00CF4FA5"/>
    <w:rsid w:val="00CF5C4A"/>
    <w:rsid w:val="00CF6090"/>
    <w:rsid w:val="00CF660E"/>
    <w:rsid w:val="00D016E7"/>
    <w:rsid w:val="00D03719"/>
    <w:rsid w:val="00D0542C"/>
    <w:rsid w:val="00D05485"/>
    <w:rsid w:val="00D064A4"/>
    <w:rsid w:val="00D11AFD"/>
    <w:rsid w:val="00D15704"/>
    <w:rsid w:val="00D17958"/>
    <w:rsid w:val="00D17C7F"/>
    <w:rsid w:val="00D22706"/>
    <w:rsid w:val="00D23647"/>
    <w:rsid w:val="00D24142"/>
    <w:rsid w:val="00D25E60"/>
    <w:rsid w:val="00D30B8F"/>
    <w:rsid w:val="00D338BF"/>
    <w:rsid w:val="00D34942"/>
    <w:rsid w:val="00D3632C"/>
    <w:rsid w:val="00D36939"/>
    <w:rsid w:val="00D3750C"/>
    <w:rsid w:val="00D4093D"/>
    <w:rsid w:val="00D40E94"/>
    <w:rsid w:val="00D4134F"/>
    <w:rsid w:val="00D430AA"/>
    <w:rsid w:val="00D436A4"/>
    <w:rsid w:val="00D44517"/>
    <w:rsid w:val="00D44971"/>
    <w:rsid w:val="00D456B3"/>
    <w:rsid w:val="00D47637"/>
    <w:rsid w:val="00D50052"/>
    <w:rsid w:val="00D52213"/>
    <w:rsid w:val="00D56119"/>
    <w:rsid w:val="00D568EE"/>
    <w:rsid w:val="00D5784B"/>
    <w:rsid w:val="00D611E0"/>
    <w:rsid w:val="00D63029"/>
    <w:rsid w:val="00D66F18"/>
    <w:rsid w:val="00D71DD7"/>
    <w:rsid w:val="00D738F8"/>
    <w:rsid w:val="00D7391A"/>
    <w:rsid w:val="00D7463B"/>
    <w:rsid w:val="00D75363"/>
    <w:rsid w:val="00D757E8"/>
    <w:rsid w:val="00D81B83"/>
    <w:rsid w:val="00D86C91"/>
    <w:rsid w:val="00D8769D"/>
    <w:rsid w:val="00D8799A"/>
    <w:rsid w:val="00D90690"/>
    <w:rsid w:val="00D91D9E"/>
    <w:rsid w:val="00D92313"/>
    <w:rsid w:val="00D92CAE"/>
    <w:rsid w:val="00D937E2"/>
    <w:rsid w:val="00D9542A"/>
    <w:rsid w:val="00D95EA2"/>
    <w:rsid w:val="00D96594"/>
    <w:rsid w:val="00D97AAA"/>
    <w:rsid w:val="00DA09EC"/>
    <w:rsid w:val="00DA1FB4"/>
    <w:rsid w:val="00DA2999"/>
    <w:rsid w:val="00DA467C"/>
    <w:rsid w:val="00DA4FBC"/>
    <w:rsid w:val="00DA5B44"/>
    <w:rsid w:val="00DA7AA8"/>
    <w:rsid w:val="00DB13DF"/>
    <w:rsid w:val="00DB27D4"/>
    <w:rsid w:val="00DB2B7F"/>
    <w:rsid w:val="00DB2D07"/>
    <w:rsid w:val="00DB3050"/>
    <w:rsid w:val="00DB3290"/>
    <w:rsid w:val="00DB47F7"/>
    <w:rsid w:val="00DC0073"/>
    <w:rsid w:val="00DC0728"/>
    <w:rsid w:val="00DD32F7"/>
    <w:rsid w:val="00DD42E4"/>
    <w:rsid w:val="00DD4558"/>
    <w:rsid w:val="00DD69D8"/>
    <w:rsid w:val="00DD73FD"/>
    <w:rsid w:val="00DE20AD"/>
    <w:rsid w:val="00DE2B70"/>
    <w:rsid w:val="00DE3070"/>
    <w:rsid w:val="00DE7F0D"/>
    <w:rsid w:val="00DF095E"/>
    <w:rsid w:val="00DF1675"/>
    <w:rsid w:val="00DF179A"/>
    <w:rsid w:val="00DF1D46"/>
    <w:rsid w:val="00DF531E"/>
    <w:rsid w:val="00DF53D8"/>
    <w:rsid w:val="00DF6F9C"/>
    <w:rsid w:val="00DF722E"/>
    <w:rsid w:val="00E0072C"/>
    <w:rsid w:val="00E0073B"/>
    <w:rsid w:val="00E01E1B"/>
    <w:rsid w:val="00E01E75"/>
    <w:rsid w:val="00E029E4"/>
    <w:rsid w:val="00E04240"/>
    <w:rsid w:val="00E0576A"/>
    <w:rsid w:val="00E05C44"/>
    <w:rsid w:val="00E079E4"/>
    <w:rsid w:val="00E10FA7"/>
    <w:rsid w:val="00E11D4A"/>
    <w:rsid w:val="00E128B5"/>
    <w:rsid w:val="00E131E9"/>
    <w:rsid w:val="00E142E6"/>
    <w:rsid w:val="00E165FA"/>
    <w:rsid w:val="00E16B3A"/>
    <w:rsid w:val="00E172EE"/>
    <w:rsid w:val="00E1749C"/>
    <w:rsid w:val="00E17520"/>
    <w:rsid w:val="00E17F8B"/>
    <w:rsid w:val="00E23090"/>
    <w:rsid w:val="00E27EFB"/>
    <w:rsid w:val="00E31C3B"/>
    <w:rsid w:val="00E342F3"/>
    <w:rsid w:val="00E34BA3"/>
    <w:rsid w:val="00E34C35"/>
    <w:rsid w:val="00E36726"/>
    <w:rsid w:val="00E368C7"/>
    <w:rsid w:val="00E37EED"/>
    <w:rsid w:val="00E4093E"/>
    <w:rsid w:val="00E40C27"/>
    <w:rsid w:val="00E426D7"/>
    <w:rsid w:val="00E42D8A"/>
    <w:rsid w:val="00E445B3"/>
    <w:rsid w:val="00E4481A"/>
    <w:rsid w:val="00E453DC"/>
    <w:rsid w:val="00E469FF"/>
    <w:rsid w:val="00E46C6A"/>
    <w:rsid w:val="00E50EA5"/>
    <w:rsid w:val="00E520B2"/>
    <w:rsid w:val="00E52B88"/>
    <w:rsid w:val="00E53A6D"/>
    <w:rsid w:val="00E55B5F"/>
    <w:rsid w:val="00E602D3"/>
    <w:rsid w:val="00E60737"/>
    <w:rsid w:val="00E60A12"/>
    <w:rsid w:val="00E6337B"/>
    <w:rsid w:val="00E6482E"/>
    <w:rsid w:val="00E65102"/>
    <w:rsid w:val="00E66554"/>
    <w:rsid w:val="00E67FB2"/>
    <w:rsid w:val="00E71542"/>
    <w:rsid w:val="00E734EC"/>
    <w:rsid w:val="00E74FCD"/>
    <w:rsid w:val="00E760E7"/>
    <w:rsid w:val="00E775C1"/>
    <w:rsid w:val="00E77E60"/>
    <w:rsid w:val="00E8239F"/>
    <w:rsid w:val="00E825DA"/>
    <w:rsid w:val="00E85815"/>
    <w:rsid w:val="00E92197"/>
    <w:rsid w:val="00E93176"/>
    <w:rsid w:val="00E93B0C"/>
    <w:rsid w:val="00E942F5"/>
    <w:rsid w:val="00E9623D"/>
    <w:rsid w:val="00E9641D"/>
    <w:rsid w:val="00E97923"/>
    <w:rsid w:val="00EA09B0"/>
    <w:rsid w:val="00EA10A5"/>
    <w:rsid w:val="00EA281B"/>
    <w:rsid w:val="00EA4A87"/>
    <w:rsid w:val="00EA5369"/>
    <w:rsid w:val="00EA5864"/>
    <w:rsid w:val="00EA5F91"/>
    <w:rsid w:val="00EA6013"/>
    <w:rsid w:val="00EA62DD"/>
    <w:rsid w:val="00EA63BB"/>
    <w:rsid w:val="00EA6900"/>
    <w:rsid w:val="00EB0087"/>
    <w:rsid w:val="00EB0193"/>
    <w:rsid w:val="00EB0994"/>
    <w:rsid w:val="00EB0F18"/>
    <w:rsid w:val="00EB2126"/>
    <w:rsid w:val="00EB220B"/>
    <w:rsid w:val="00EB48A7"/>
    <w:rsid w:val="00EB48F8"/>
    <w:rsid w:val="00EB795B"/>
    <w:rsid w:val="00EC0D92"/>
    <w:rsid w:val="00EC1185"/>
    <w:rsid w:val="00EC1E90"/>
    <w:rsid w:val="00EC2334"/>
    <w:rsid w:val="00EC2B9F"/>
    <w:rsid w:val="00EC3295"/>
    <w:rsid w:val="00EC4B6E"/>
    <w:rsid w:val="00EC4E2C"/>
    <w:rsid w:val="00EC5522"/>
    <w:rsid w:val="00EC5BDA"/>
    <w:rsid w:val="00EC6EEB"/>
    <w:rsid w:val="00ED0CF9"/>
    <w:rsid w:val="00ED2260"/>
    <w:rsid w:val="00ED6248"/>
    <w:rsid w:val="00EE1F16"/>
    <w:rsid w:val="00EE3837"/>
    <w:rsid w:val="00EE4AA4"/>
    <w:rsid w:val="00EE4CE3"/>
    <w:rsid w:val="00EE4E4D"/>
    <w:rsid w:val="00EE53A1"/>
    <w:rsid w:val="00EE718B"/>
    <w:rsid w:val="00EF268F"/>
    <w:rsid w:val="00EF3EE4"/>
    <w:rsid w:val="00EF72B4"/>
    <w:rsid w:val="00F00133"/>
    <w:rsid w:val="00F0065C"/>
    <w:rsid w:val="00F02ADB"/>
    <w:rsid w:val="00F048F6"/>
    <w:rsid w:val="00F05823"/>
    <w:rsid w:val="00F05E38"/>
    <w:rsid w:val="00F11777"/>
    <w:rsid w:val="00F13EB5"/>
    <w:rsid w:val="00F17CA4"/>
    <w:rsid w:val="00F20149"/>
    <w:rsid w:val="00F203ED"/>
    <w:rsid w:val="00F21421"/>
    <w:rsid w:val="00F21EC5"/>
    <w:rsid w:val="00F23019"/>
    <w:rsid w:val="00F23042"/>
    <w:rsid w:val="00F26A64"/>
    <w:rsid w:val="00F30A8F"/>
    <w:rsid w:val="00F34291"/>
    <w:rsid w:val="00F3601D"/>
    <w:rsid w:val="00F4153B"/>
    <w:rsid w:val="00F4326D"/>
    <w:rsid w:val="00F46532"/>
    <w:rsid w:val="00F467CF"/>
    <w:rsid w:val="00F4702B"/>
    <w:rsid w:val="00F54326"/>
    <w:rsid w:val="00F5452D"/>
    <w:rsid w:val="00F56EDC"/>
    <w:rsid w:val="00F6330B"/>
    <w:rsid w:val="00F64AE4"/>
    <w:rsid w:val="00F6624B"/>
    <w:rsid w:val="00F7085D"/>
    <w:rsid w:val="00F74290"/>
    <w:rsid w:val="00F74AF4"/>
    <w:rsid w:val="00F75ACB"/>
    <w:rsid w:val="00F75C54"/>
    <w:rsid w:val="00F77036"/>
    <w:rsid w:val="00F777F0"/>
    <w:rsid w:val="00F77B81"/>
    <w:rsid w:val="00F8373B"/>
    <w:rsid w:val="00F83814"/>
    <w:rsid w:val="00F83F01"/>
    <w:rsid w:val="00F846AE"/>
    <w:rsid w:val="00F851A7"/>
    <w:rsid w:val="00F85858"/>
    <w:rsid w:val="00F85ABF"/>
    <w:rsid w:val="00F90758"/>
    <w:rsid w:val="00F91288"/>
    <w:rsid w:val="00F91C04"/>
    <w:rsid w:val="00F94F90"/>
    <w:rsid w:val="00F94FD7"/>
    <w:rsid w:val="00F956AE"/>
    <w:rsid w:val="00FA4FC2"/>
    <w:rsid w:val="00FA5FE1"/>
    <w:rsid w:val="00FA7013"/>
    <w:rsid w:val="00FA7A65"/>
    <w:rsid w:val="00FB11F8"/>
    <w:rsid w:val="00FB2FFF"/>
    <w:rsid w:val="00FB3574"/>
    <w:rsid w:val="00FB3CE5"/>
    <w:rsid w:val="00FB522D"/>
    <w:rsid w:val="00FC014D"/>
    <w:rsid w:val="00FC0594"/>
    <w:rsid w:val="00FC117A"/>
    <w:rsid w:val="00FC18A5"/>
    <w:rsid w:val="00FC5BA3"/>
    <w:rsid w:val="00FC5BCB"/>
    <w:rsid w:val="00FC6578"/>
    <w:rsid w:val="00FC69D5"/>
    <w:rsid w:val="00FD0905"/>
    <w:rsid w:val="00FD14E8"/>
    <w:rsid w:val="00FD1F43"/>
    <w:rsid w:val="00FD3692"/>
    <w:rsid w:val="00FD5DC3"/>
    <w:rsid w:val="00FD624F"/>
    <w:rsid w:val="00FD774A"/>
    <w:rsid w:val="00FE0B88"/>
    <w:rsid w:val="00FE11F4"/>
    <w:rsid w:val="00FE307C"/>
    <w:rsid w:val="00FE3E58"/>
    <w:rsid w:val="00FE47CA"/>
    <w:rsid w:val="00FE55BB"/>
    <w:rsid w:val="00FE5EE0"/>
    <w:rsid w:val="00FE6089"/>
    <w:rsid w:val="00FE60BE"/>
    <w:rsid w:val="00FE6CFD"/>
    <w:rsid w:val="00FE7411"/>
    <w:rsid w:val="00FE7553"/>
    <w:rsid w:val="00FF0EF0"/>
    <w:rsid w:val="00FF0F20"/>
    <w:rsid w:val="00FF171A"/>
    <w:rsid w:val="00FF26C7"/>
    <w:rsid w:val="00FF4786"/>
    <w:rsid w:val="00FF4D35"/>
    <w:rsid w:val="00FF5669"/>
    <w:rsid w:val="00FF6363"/>
    <w:rsid w:val="00FF68BD"/>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colormru v:ext="edit" colors="#ddd,#cbe5ff"/>
    </o:shapedefaults>
    <o:shapelayout v:ext="edit">
      <o:idmap v:ext="edit" data="2"/>
    </o:shapelayout>
  </w:shapeDefaults>
  <w:decimalSymbol w:val="."/>
  <w:listSeparator w:val=","/>
  <w14:docId w14:val="58D29C39"/>
  <w15:docId w15:val="{4A6D2EF9-8199-4266-BE7F-242ACC28D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019"/>
    <w:rPr>
      <w:rFonts w:ascii="Georgia" w:hAnsi="Georgia"/>
      <w:sz w:val="22"/>
      <w:szCs w:val="24"/>
    </w:rPr>
  </w:style>
  <w:style w:type="paragraph" w:styleId="Heading1">
    <w:name w:val="heading 1"/>
    <w:basedOn w:val="Normal"/>
    <w:next w:val="Normal"/>
    <w:qFormat/>
    <w:rsid w:val="00442514"/>
    <w:pPr>
      <w:keepNext/>
      <w:pBdr>
        <w:bottom w:val="single" w:sz="2" w:space="1" w:color="333399"/>
      </w:pBdr>
      <w:spacing w:before="300" w:after="180"/>
      <w:outlineLvl w:val="0"/>
    </w:pPr>
    <w:rPr>
      <w:rFonts w:ascii="Trebuchet MS" w:hAnsi="Trebuchet MS" w:cs="Arial"/>
      <w:b/>
      <w:bCs/>
      <w:color w:val="333399"/>
      <w:kern w:val="32"/>
      <w:sz w:val="28"/>
      <w:szCs w:val="32"/>
      <w:lang w:eastAsia="zh-CN"/>
    </w:rPr>
  </w:style>
  <w:style w:type="paragraph" w:styleId="Heading2">
    <w:name w:val="heading 2"/>
    <w:basedOn w:val="Normal"/>
    <w:next w:val="Normal"/>
    <w:qFormat/>
    <w:rsid w:val="00442514"/>
    <w:pPr>
      <w:keepNext/>
      <w:pBdr>
        <w:bottom w:val="single" w:sz="2" w:space="1" w:color="808080"/>
      </w:pBdr>
      <w:spacing w:before="240" w:after="120"/>
      <w:outlineLvl w:val="1"/>
    </w:pPr>
    <w:rPr>
      <w:rFonts w:ascii="Trebuchet MS" w:hAnsi="Trebuchet MS" w:cs="Arial"/>
      <w:b/>
      <w:bCs/>
      <w:iCs/>
      <w:color w:val="808080"/>
      <w:sz w:val="28"/>
      <w:szCs w:val="28"/>
      <w:lang w:eastAsia="zh-CN"/>
    </w:rPr>
  </w:style>
  <w:style w:type="paragraph" w:styleId="Heading3">
    <w:name w:val="heading 3"/>
    <w:basedOn w:val="Normal"/>
    <w:next w:val="Normal"/>
    <w:qFormat/>
    <w:rsid w:val="00442514"/>
    <w:pPr>
      <w:keepNext/>
      <w:spacing w:before="240"/>
      <w:ind w:left="720" w:right="720"/>
      <w:outlineLvl w:val="2"/>
    </w:pPr>
    <w:rPr>
      <w:rFonts w:ascii="Trebuchet MS" w:hAnsi="Trebuchet MS" w:cs="Arial"/>
      <w:b/>
      <w:bCs/>
      <w:color w:val="808080"/>
      <w:sz w:val="28"/>
      <w:szCs w:val="26"/>
      <w:lang w:eastAsia="zh-CN"/>
    </w:rPr>
  </w:style>
  <w:style w:type="paragraph" w:styleId="Heading4">
    <w:name w:val="heading 4"/>
    <w:basedOn w:val="Normal"/>
    <w:next w:val="Normal"/>
    <w:qFormat/>
    <w:rsid w:val="00442514"/>
    <w:pPr>
      <w:keepNext/>
      <w:spacing w:before="240"/>
      <w:ind w:left="720" w:right="720"/>
      <w:outlineLvl w:val="3"/>
    </w:pPr>
    <w:rPr>
      <w:rFonts w:ascii="Trebuchet MS" w:hAnsi="Trebuchet MS"/>
      <w:bCs/>
      <w:i/>
      <w:color w:val="808080"/>
      <w:sz w:val="28"/>
      <w:szCs w:val="28"/>
      <w:lang w:eastAsia="zh-CN"/>
    </w:rPr>
  </w:style>
  <w:style w:type="paragraph" w:styleId="Heading5">
    <w:name w:val="heading 5"/>
    <w:basedOn w:val="Normal"/>
    <w:next w:val="Normal"/>
    <w:qFormat/>
    <w:rsid w:val="00442514"/>
    <w:pPr>
      <w:spacing w:before="240"/>
      <w:ind w:left="720" w:right="720"/>
      <w:outlineLvl w:val="4"/>
    </w:pPr>
    <w:rPr>
      <w:rFonts w:ascii="Trebuchet MS" w:hAnsi="Trebuchet MS"/>
      <w:bCs/>
      <w:i/>
      <w:iCs/>
      <w:color w:val="808080"/>
      <w:szCs w:val="26"/>
      <w:lang w:eastAsia="zh-CN"/>
    </w:rPr>
  </w:style>
  <w:style w:type="paragraph" w:styleId="Heading6">
    <w:name w:val="heading 6"/>
    <w:basedOn w:val="Normal"/>
    <w:next w:val="Normal"/>
    <w:qFormat/>
    <w:rsid w:val="00442514"/>
    <w:pPr>
      <w:spacing w:before="240"/>
      <w:ind w:left="720" w:right="720"/>
      <w:outlineLvl w:val="5"/>
    </w:pPr>
    <w:rPr>
      <w:rFonts w:ascii="Trebuchet MS" w:hAnsi="Trebuchet MS"/>
      <w:bCs/>
      <w:color w:val="808080"/>
      <w:sz w:val="20"/>
      <w:szCs w:val="22"/>
      <w:lang w:eastAsia="zh-CN"/>
    </w:rPr>
  </w:style>
  <w:style w:type="paragraph" w:styleId="Heading7">
    <w:name w:val="heading 7"/>
    <w:basedOn w:val="Normal"/>
    <w:next w:val="Normal"/>
    <w:qFormat/>
    <w:rsid w:val="00442514"/>
    <w:pPr>
      <w:spacing w:before="240"/>
      <w:ind w:left="720" w:right="720"/>
      <w:outlineLvl w:val="6"/>
    </w:pPr>
    <w:rPr>
      <w:rFonts w:ascii="Trebuchet MS" w:eastAsia="SimSun" w:hAnsi="Trebuchet MS"/>
      <w:i/>
      <w:color w:val="808080"/>
      <w:sz w:val="20"/>
      <w:lang w:eastAsia="zh-CN"/>
    </w:rPr>
  </w:style>
  <w:style w:type="paragraph" w:styleId="Heading8">
    <w:name w:val="heading 8"/>
    <w:basedOn w:val="Normal"/>
    <w:next w:val="Normal"/>
    <w:qFormat/>
    <w:rsid w:val="00442514"/>
    <w:pPr>
      <w:spacing w:before="240"/>
      <w:ind w:left="720" w:right="720"/>
      <w:outlineLvl w:val="7"/>
    </w:pPr>
    <w:rPr>
      <w:rFonts w:ascii="Trebuchet MS" w:eastAsia="SimSun" w:hAnsi="Trebuchet MS"/>
      <w:iCs/>
      <w:color w:val="808080"/>
      <w:sz w:val="20"/>
      <w:lang w:eastAsia="zh-CN"/>
    </w:rPr>
  </w:style>
  <w:style w:type="paragraph" w:styleId="Heading9">
    <w:name w:val="heading 9"/>
    <w:basedOn w:val="Normal"/>
    <w:next w:val="Normal"/>
    <w:qFormat/>
    <w:rsid w:val="00442514"/>
    <w:pPr>
      <w:spacing w:before="240"/>
      <w:ind w:left="720" w:right="720"/>
      <w:outlineLvl w:val="8"/>
    </w:pPr>
    <w:rPr>
      <w:rFonts w:ascii="Trebuchet MS" w:eastAsia="SimSun" w:hAnsi="Trebuchet MS" w:cs="Arial"/>
      <w:color w:val="808080"/>
      <w:sz w:val="20"/>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rsid w:val="00442514"/>
    <w:pPr>
      <w:spacing w:before="120" w:after="120"/>
      <w:outlineLvl w:val="0"/>
    </w:pPr>
    <w:rPr>
      <w:rFonts w:ascii="Arial" w:hAnsi="Arial" w:cs="Arial"/>
      <w:bCs/>
      <w:sz w:val="24"/>
      <w:szCs w:val="24"/>
    </w:rPr>
  </w:style>
  <w:style w:type="character" w:styleId="Strong">
    <w:name w:val="Strong"/>
    <w:uiPriority w:val="22"/>
    <w:qFormat/>
    <w:rsid w:val="00442514"/>
    <w:rPr>
      <w:b/>
      <w:bCs/>
    </w:rPr>
  </w:style>
  <w:style w:type="paragraph" w:styleId="Title">
    <w:name w:val="Title"/>
    <w:basedOn w:val="Normal"/>
    <w:next w:val="MonthlyFeature"/>
    <w:qFormat/>
    <w:rsid w:val="00442514"/>
    <w:pPr>
      <w:spacing w:after="60"/>
      <w:jc w:val="center"/>
    </w:pPr>
    <w:rPr>
      <w:rFonts w:ascii="Monotype Corsiva" w:hAnsi="Monotype Corsiva"/>
      <w:b/>
      <w:bCs/>
      <w:i/>
      <w:iCs/>
      <w:color w:val="000080"/>
      <w:sz w:val="76"/>
      <w:szCs w:val="48"/>
    </w:rPr>
  </w:style>
  <w:style w:type="paragraph" w:customStyle="1" w:styleId="DocumentLabel">
    <w:name w:val="Document Label"/>
    <w:next w:val="Normal"/>
    <w:rsid w:val="00442514"/>
    <w:pPr>
      <w:pBdr>
        <w:top w:val="double" w:sz="6" w:space="8" w:color="808080"/>
        <w:bottom w:val="double" w:sz="6" w:space="8" w:color="808080"/>
      </w:pBdr>
      <w:spacing w:after="40" w:line="240" w:lineRule="atLeast"/>
      <w:jc w:val="center"/>
    </w:pPr>
    <w:rPr>
      <w:rFonts w:ascii="Garamond" w:hAnsi="Garamond"/>
      <w:b/>
      <w:caps/>
      <w:spacing w:val="20"/>
      <w:sz w:val="18"/>
      <w:szCs w:val="24"/>
    </w:rPr>
  </w:style>
  <w:style w:type="paragraph" w:customStyle="1" w:styleId="ByLine">
    <w:name w:val="By Line"/>
    <w:basedOn w:val="Normal"/>
    <w:next w:val="Normal"/>
    <w:rsid w:val="00F23019"/>
    <w:pPr>
      <w:spacing w:before="60" w:after="120"/>
    </w:pPr>
  </w:style>
  <w:style w:type="paragraph" w:styleId="BodyText">
    <w:name w:val="Body Text"/>
    <w:basedOn w:val="Normal"/>
    <w:rsid w:val="00442514"/>
    <w:pPr>
      <w:spacing w:before="20"/>
    </w:pPr>
    <w:rPr>
      <w:rFonts w:ascii="Times New Roman" w:hAnsi="Times New Roman"/>
      <w:szCs w:val="22"/>
    </w:rPr>
  </w:style>
  <w:style w:type="paragraph" w:customStyle="1" w:styleId="MonthlyFeature">
    <w:name w:val="Monthly Feature"/>
    <w:basedOn w:val="Normal"/>
    <w:next w:val="ByLine"/>
    <w:rsid w:val="00F23019"/>
    <w:pPr>
      <w:spacing w:before="120" w:after="80"/>
    </w:pPr>
    <w:rPr>
      <w:rFonts w:cs="Arial"/>
      <w:b/>
    </w:rPr>
  </w:style>
  <w:style w:type="paragraph" w:customStyle="1" w:styleId="DropCap">
    <w:name w:val="Drop Cap"/>
    <w:basedOn w:val="BodyText"/>
    <w:rsid w:val="00442514"/>
    <w:pPr>
      <w:spacing w:line="758" w:lineRule="exact"/>
    </w:pPr>
    <w:rPr>
      <w:position w:val="-9"/>
      <w:sz w:val="98"/>
      <w:szCs w:val="20"/>
    </w:rPr>
  </w:style>
  <w:style w:type="paragraph" w:styleId="DocumentMap">
    <w:name w:val="Document Map"/>
    <w:basedOn w:val="Normal"/>
    <w:semiHidden/>
    <w:rsid w:val="00442514"/>
    <w:pPr>
      <w:shd w:val="clear" w:color="auto" w:fill="000080"/>
    </w:pPr>
    <w:rPr>
      <w:rFonts w:ascii="Tahoma" w:hAnsi="Tahoma" w:cs="Tahoma"/>
    </w:rPr>
  </w:style>
  <w:style w:type="paragraph" w:customStyle="1" w:styleId="FamilyMember">
    <w:name w:val="Family Member"/>
    <w:basedOn w:val="Normal"/>
    <w:rsid w:val="00442514"/>
    <w:pPr>
      <w:spacing w:before="120"/>
    </w:pPr>
    <w:rPr>
      <w:rFonts w:ascii="Times New Roman" w:hAnsi="Times New Roman"/>
      <w:b/>
      <w:color w:val="000080"/>
      <w:sz w:val="24"/>
    </w:rPr>
  </w:style>
  <w:style w:type="paragraph" w:styleId="Footer">
    <w:name w:val="footer"/>
    <w:basedOn w:val="Normal"/>
    <w:rsid w:val="00442514"/>
    <w:pPr>
      <w:tabs>
        <w:tab w:val="center" w:pos="4320"/>
        <w:tab w:val="right" w:pos="8640"/>
      </w:tabs>
    </w:pPr>
  </w:style>
  <w:style w:type="character" w:styleId="PageNumber">
    <w:name w:val="page number"/>
    <w:basedOn w:val="DefaultParagraphFont"/>
    <w:rsid w:val="00442514"/>
  </w:style>
  <w:style w:type="paragraph" w:styleId="Header">
    <w:name w:val="header"/>
    <w:basedOn w:val="Normal"/>
    <w:rsid w:val="00442514"/>
    <w:pPr>
      <w:tabs>
        <w:tab w:val="center" w:pos="4320"/>
        <w:tab w:val="right" w:pos="8640"/>
      </w:tabs>
    </w:pPr>
  </w:style>
  <w:style w:type="paragraph" w:customStyle="1" w:styleId="StyleTitleAfter6pt">
    <w:name w:val="Style Title + After:  6 pt"/>
    <w:basedOn w:val="Title"/>
    <w:rsid w:val="00F23019"/>
    <w:pPr>
      <w:spacing w:after="120"/>
    </w:pPr>
    <w:rPr>
      <w:rFonts w:ascii="Georgia" w:hAnsi="Georgia"/>
      <w:sz w:val="56"/>
      <w:szCs w:val="20"/>
    </w:rPr>
  </w:style>
  <w:style w:type="character" w:styleId="Hyperlink">
    <w:name w:val="Hyperlink"/>
    <w:uiPriority w:val="99"/>
    <w:rsid w:val="00442514"/>
    <w:rPr>
      <w:color w:val="0000FF"/>
      <w:u w:val="single"/>
    </w:rPr>
  </w:style>
  <w:style w:type="paragraph" w:customStyle="1" w:styleId="StyleBodyText49ptBefore8ptLinespacingExactly379">
    <w:name w:val="Style Body Text + 49 pt Before:  8 pt Line spacing:  Exactly 37.9..."/>
    <w:basedOn w:val="BodyText"/>
    <w:rsid w:val="00F23019"/>
    <w:pPr>
      <w:spacing w:before="160" w:line="758" w:lineRule="exact"/>
    </w:pPr>
    <w:rPr>
      <w:rFonts w:ascii="Georgia" w:hAnsi="Georgia"/>
      <w:position w:val="-9"/>
      <w:sz w:val="98"/>
      <w:szCs w:val="20"/>
    </w:rPr>
  </w:style>
  <w:style w:type="paragraph" w:customStyle="1" w:styleId="address">
    <w:name w:val="address"/>
    <w:basedOn w:val="Normal"/>
    <w:rsid w:val="00F23019"/>
    <w:pPr>
      <w:jc w:val="center"/>
    </w:pPr>
    <w:rPr>
      <w:b/>
      <w:bCs/>
      <w:color w:val="000080"/>
      <w:spacing w:val="30"/>
      <w:sz w:val="40"/>
      <w:szCs w:val="52"/>
    </w:rPr>
  </w:style>
  <w:style w:type="character" w:customStyle="1" w:styleId="Style">
    <w:name w:val="Style"/>
    <w:rsid w:val="003754BA"/>
    <w:rPr>
      <w:rFonts w:ascii="Georgia" w:hAnsi="Georgia"/>
      <w:sz w:val="24"/>
    </w:rPr>
  </w:style>
  <w:style w:type="paragraph" w:styleId="NormalWeb">
    <w:name w:val="Normal (Web)"/>
    <w:basedOn w:val="Normal"/>
    <w:uiPriority w:val="99"/>
    <w:rsid w:val="00ED6248"/>
    <w:pPr>
      <w:spacing w:before="100" w:beforeAutospacing="1" w:after="100" w:afterAutospacing="1"/>
    </w:pPr>
    <w:rPr>
      <w:rFonts w:ascii="Times New Roman" w:hAnsi="Times New Roman"/>
      <w:sz w:val="24"/>
    </w:rPr>
  </w:style>
  <w:style w:type="character" w:styleId="FollowedHyperlink">
    <w:name w:val="FollowedHyperlink"/>
    <w:rsid w:val="007E4046"/>
    <w:rPr>
      <w:color w:val="800080"/>
      <w:u w:val="single"/>
    </w:rPr>
  </w:style>
  <w:style w:type="character" w:customStyle="1" w:styleId="yshortcuts">
    <w:name w:val="yshortcuts"/>
    <w:basedOn w:val="DefaultParagraphFont"/>
    <w:rsid w:val="00B03D67"/>
  </w:style>
  <w:style w:type="paragraph" w:styleId="BalloonText">
    <w:name w:val="Balloon Text"/>
    <w:basedOn w:val="Normal"/>
    <w:link w:val="BalloonTextChar"/>
    <w:rsid w:val="00D97AAA"/>
    <w:rPr>
      <w:rFonts w:ascii="Tahoma" w:hAnsi="Tahoma"/>
      <w:sz w:val="16"/>
      <w:szCs w:val="16"/>
    </w:rPr>
  </w:style>
  <w:style w:type="character" w:customStyle="1" w:styleId="BalloonTextChar">
    <w:name w:val="Balloon Text Char"/>
    <w:link w:val="BalloonText"/>
    <w:rsid w:val="00D97AAA"/>
    <w:rPr>
      <w:rFonts w:ascii="Tahoma" w:hAnsi="Tahoma" w:cs="Tahoma"/>
      <w:sz w:val="16"/>
      <w:szCs w:val="16"/>
    </w:rPr>
  </w:style>
  <w:style w:type="character" w:customStyle="1" w:styleId="klink">
    <w:name w:val="klink"/>
    <w:basedOn w:val="DefaultParagraphFont"/>
    <w:rsid w:val="000D762F"/>
  </w:style>
  <w:style w:type="character" w:customStyle="1" w:styleId="preloadwrap">
    <w:name w:val="preloadwrap"/>
    <w:basedOn w:val="DefaultParagraphFont"/>
    <w:rsid w:val="000D762F"/>
  </w:style>
  <w:style w:type="character" w:customStyle="1" w:styleId="ntkhead">
    <w:name w:val="ntkhead"/>
    <w:basedOn w:val="DefaultParagraphFont"/>
    <w:rsid w:val="00670E71"/>
  </w:style>
  <w:style w:type="paragraph" w:styleId="ListParagraph">
    <w:name w:val="List Paragraph"/>
    <w:basedOn w:val="Normal"/>
    <w:uiPriority w:val="34"/>
    <w:qFormat/>
    <w:rsid w:val="008804D4"/>
    <w:pPr>
      <w:ind w:left="720"/>
      <w:contextualSpacing/>
    </w:pPr>
  </w:style>
  <w:style w:type="character" w:styleId="Emphasis">
    <w:name w:val="Emphasis"/>
    <w:basedOn w:val="DefaultParagraphFont"/>
    <w:uiPriority w:val="20"/>
    <w:qFormat/>
    <w:rsid w:val="00C94256"/>
    <w:rPr>
      <w:i/>
      <w:iCs/>
    </w:rPr>
  </w:style>
  <w:style w:type="paragraph" w:styleId="Subtitle">
    <w:name w:val="Subtitle"/>
    <w:basedOn w:val="Normal"/>
    <w:next w:val="Normal"/>
    <w:link w:val="SubtitleChar"/>
    <w:qFormat/>
    <w:rsid w:val="00C94256"/>
    <w:pPr>
      <w:numPr>
        <w:ilvl w:val="1"/>
      </w:numPr>
    </w:pPr>
    <w:rPr>
      <w:rFonts w:ascii="Cambria" w:eastAsia="MS Gothic" w:hAnsi="Cambria"/>
      <w:i/>
      <w:iCs/>
      <w:color w:val="4F81BD"/>
      <w:spacing w:val="15"/>
      <w:sz w:val="24"/>
    </w:rPr>
  </w:style>
  <w:style w:type="character" w:customStyle="1" w:styleId="SubtitleChar">
    <w:name w:val="Subtitle Char"/>
    <w:basedOn w:val="DefaultParagraphFont"/>
    <w:link w:val="Subtitle"/>
    <w:rsid w:val="00C94256"/>
    <w:rPr>
      <w:rFonts w:ascii="Cambria" w:eastAsia="MS Gothic" w:hAnsi="Cambria" w:cs="Times New Roman"/>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4687">
      <w:bodyDiv w:val="1"/>
      <w:marLeft w:val="0"/>
      <w:marRight w:val="0"/>
      <w:marTop w:val="0"/>
      <w:marBottom w:val="0"/>
      <w:divBdr>
        <w:top w:val="none" w:sz="0" w:space="0" w:color="auto"/>
        <w:left w:val="none" w:sz="0" w:space="0" w:color="auto"/>
        <w:bottom w:val="none" w:sz="0" w:space="0" w:color="auto"/>
        <w:right w:val="none" w:sz="0" w:space="0" w:color="auto"/>
      </w:divBdr>
      <w:divsChild>
        <w:div w:id="1091269967">
          <w:marLeft w:val="0"/>
          <w:marRight w:val="0"/>
          <w:marTop w:val="0"/>
          <w:marBottom w:val="0"/>
          <w:divBdr>
            <w:top w:val="none" w:sz="0" w:space="0" w:color="auto"/>
            <w:left w:val="none" w:sz="0" w:space="0" w:color="auto"/>
            <w:bottom w:val="none" w:sz="0" w:space="0" w:color="auto"/>
            <w:right w:val="none" w:sz="0" w:space="0" w:color="auto"/>
          </w:divBdr>
        </w:div>
      </w:divsChild>
    </w:div>
    <w:div w:id="266625115">
      <w:bodyDiv w:val="1"/>
      <w:marLeft w:val="0"/>
      <w:marRight w:val="0"/>
      <w:marTop w:val="0"/>
      <w:marBottom w:val="0"/>
      <w:divBdr>
        <w:top w:val="none" w:sz="0" w:space="0" w:color="auto"/>
        <w:left w:val="none" w:sz="0" w:space="0" w:color="auto"/>
        <w:bottom w:val="none" w:sz="0" w:space="0" w:color="auto"/>
        <w:right w:val="none" w:sz="0" w:space="0" w:color="auto"/>
      </w:divBdr>
      <w:divsChild>
        <w:div w:id="330067783">
          <w:marLeft w:val="0"/>
          <w:marRight w:val="0"/>
          <w:marTop w:val="0"/>
          <w:marBottom w:val="0"/>
          <w:divBdr>
            <w:top w:val="none" w:sz="0" w:space="0" w:color="auto"/>
            <w:left w:val="none" w:sz="0" w:space="0" w:color="auto"/>
            <w:bottom w:val="none" w:sz="0" w:space="0" w:color="auto"/>
            <w:right w:val="none" w:sz="0" w:space="0" w:color="auto"/>
          </w:divBdr>
          <w:divsChild>
            <w:div w:id="9973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5771">
      <w:bodyDiv w:val="1"/>
      <w:marLeft w:val="0"/>
      <w:marRight w:val="0"/>
      <w:marTop w:val="0"/>
      <w:marBottom w:val="0"/>
      <w:divBdr>
        <w:top w:val="none" w:sz="0" w:space="0" w:color="auto"/>
        <w:left w:val="none" w:sz="0" w:space="0" w:color="auto"/>
        <w:bottom w:val="none" w:sz="0" w:space="0" w:color="auto"/>
        <w:right w:val="none" w:sz="0" w:space="0" w:color="auto"/>
      </w:divBdr>
      <w:divsChild>
        <w:div w:id="130098387">
          <w:marLeft w:val="0"/>
          <w:marRight w:val="0"/>
          <w:marTop w:val="0"/>
          <w:marBottom w:val="0"/>
          <w:divBdr>
            <w:top w:val="none" w:sz="0" w:space="0" w:color="auto"/>
            <w:left w:val="none" w:sz="0" w:space="0" w:color="auto"/>
            <w:bottom w:val="none" w:sz="0" w:space="0" w:color="auto"/>
            <w:right w:val="none" w:sz="0" w:space="0" w:color="auto"/>
          </w:divBdr>
        </w:div>
        <w:div w:id="514077847">
          <w:marLeft w:val="0"/>
          <w:marRight w:val="0"/>
          <w:marTop w:val="0"/>
          <w:marBottom w:val="0"/>
          <w:divBdr>
            <w:top w:val="none" w:sz="0" w:space="0" w:color="auto"/>
            <w:left w:val="none" w:sz="0" w:space="0" w:color="auto"/>
            <w:bottom w:val="none" w:sz="0" w:space="0" w:color="auto"/>
            <w:right w:val="none" w:sz="0" w:space="0" w:color="auto"/>
          </w:divBdr>
        </w:div>
        <w:div w:id="651762733">
          <w:marLeft w:val="0"/>
          <w:marRight w:val="0"/>
          <w:marTop w:val="0"/>
          <w:marBottom w:val="0"/>
          <w:divBdr>
            <w:top w:val="none" w:sz="0" w:space="0" w:color="auto"/>
            <w:left w:val="none" w:sz="0" w:space="0" w:color="auto"/>
            <w:bottom w:val="none" w:sz="0" w:space="0" w:color="auto"/>
            <w:right w:val="none" w:sz="0" w:space="0" w:color="auto"/>
          </w:divBdr>
        </w:div>
      </w:divsChild>
    </w:div>
    <w:div w:id="1326737435">
      <w:bodyDiv w:val="1"/>
      <w:marLeft w:val="0"/>
      <w:marRight w:val="0"/>
      <w:marTop w:val="0"/>
      <w:marBottom w:val="0"/>
      <w:divBdr>
        <w:top w:val="none" w:sz="0" w:space="0" w:color="auto"/>
        <w:left w:val="none" w:sz="0" w:space="0" w:color="auto"/>
        <w:bottom w:val="none" w:sz="0" w:space="0" w:color="auto"/>
        <w:right w:val="none" w:sz="0" w:space="0" w:color="auto"/>
      </w:divBdr>
    </w:div>
    <w:div w:id="1493058640">
      <w:bodyDiv w:val="1"/>
      <w:marLeft w:val="0"/>
      <w:marRight w:val="0"/>
      <w:marTop w:val="0"/>
      <w:marBottom w:val="0"/>
      <w:divBdr>
        <w:top w:val="none" w:sz="0" w:space="0" w:color="auto"/>
        <w:left w:val="none" w:sz="0" w:space="0" w:color="auto"/>
        <w:bottom w:val="none" w:sz="0" w:space="0" w:color="auto"/>
        <w:right w:val="none" w:sz="0" w:space="0" w:color="auto"/>
      </w:divBdr>
    </w:div>
    <w:div w:id="1860898000">
      <w:bodyDiv w:val="1"/>
      <w:marLeft w:val="0"/>
      <w:marRight w:val="0"/>
      <w:marTop w:val="0"/>
      <w:marBottom w:val="0"/>
      <w:divBdr>
        <w:top w:val="none" w:sz="0" w:space="0" w:color="auto"/>
        <w:left w:val="none" w:sz="0" w:space="0" w:color="auto"/>
        <w:bottom w:val="none" w:sz="0" w:space="0" w:color="auto"/>
        <w:right w:val="none" w:sz="0" w:space="0" w:color="auto"/>
      </w:divBdr>
      <w:divsChild>
        <w:div w:id="1631398744">
          <w:marLeft w:val="0"/>
          <w:marRight w:val="0"/>
          <w:marTop w:val="0"/>
          <w:marBottom w:val="0"/>
          <w:divBdr>
            <w:top w:val="none" w:sz="0" w:space="0" w:color="auto"/>
            <w:left w:val="none" w:sz="0" w:space="0" w:color="auto"/>
            <w:bottom w:val="none" w:sz="0" w:space="0" w:color="auto"/>
            <w:right w:val="none" w:sz="0" w:space="0" w:color="auto"/>
          </w:divBdr>
        </w:div>
      </w:divsChild>
    </w:div>
    <w:div w:id="1890915524">
      <w:bodyDiv w:val="1"/>
      <w:marLeft w:val="0"/>
      <w:marRight w:val="0"/>
      <w:marTop w:val="0"/>
      <w:marBottom w:val="0"/>
      <w:divBdr>
        <w:top w:val="none" w:sz="0" w:space="0" w:color="auto"/>
        <w:left w:val="none" w:sz="0" w:space="0" w:color="auto"/>
        <w:bottom w:val="none" w:sz="0" w:space="0" w:color="auto"/>
        <w:right w:val="none" w:sz="0" w:space="0" w:color="auto"/>
      </w:divBdr>
    </w:div>
    <w:div w:id="1960453511">
      <w:bodyDiv w:val="1"/>
      <w:marLeft w:val="0"/>
      <w:marRight w:val="0"/>
      <w:marTop w:val="0"/>
      <w:marBottom w:val="0"/>
      <w:divBdr>
        <w:top w:val="none" w:sz="0" w:space="0" w:color="auto"/>
        <w:left w:val="none" w:sz="0" w:space="0" w:color="auto"/>
        <w:bottom w:val="none" w:sz="0" w:space="0" w:color="auto"/>
        <w:right w:val="none" w:sz="0" w:space="0" w:color="auto"/>
      </w:divBdr>
    </w:div>
    <w:div w:id="213054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Low\Content.IE5\HFVPIGFY\Empty_Salon_Template_Oct_2012%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CEC97-4AE3-40F4-BDC3-A35344B3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Empty_Salon_Template_Oct_2012[1]</Template>
  <TotalTime>235</TotalTime>
  <Pages>1</Pages>
  <Words>33</Words>
  <Characters>194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Perfect Color and Cut News</vt:lpstr>
    </vt:vector>
  </TitlesOfParts>
  <Company>Microsoft Corporation</Company>
  <LinksUpToDate>false</LinksUpToDate>
  <CharactersWithSpaces>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Perfect Color and Cut News</dc:title>
  <dc:creator>Maureen Tucker</dc:creator>
  <cp:lastModifiedBy>michael colosi</cp:lastModifiedBy>
  <cp:revision>8</cp:revision>
  <cp:lastPrinted>2016-10-10T22:41:00Z</cp:lastPrinted>
  <dcterms:created xsi:type="dcterms:W3CDTF">2025-11-18T12:49:00Z</dcterms:created>
  <dcterms:modified xsi:type="dcterms:W3CDTF">2025-11-19T11:51:00Z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TC010178151033</vt:lpwstr>
  </property>
</Properties>
</file>