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8471B3" w14:textId="3B6E3C98" w:rsidR="0031048B" w:rsidRDefault="00AB14D7" w:rsidP="00F23019">
      <w:pPr>
        <w:pStyle w:val="StyleTitleAfter6pt"/>
        <w:rPr>
          <w:rFonts w:ascii="Harrington" w:hAnsi="Harrington"/>
          <w:color w:val="auto"/>
          <w:sz w:val="4"/>
          <w:szCs w:val="4"/>
        </w:rPr>
      </w:pPr>
      <w:r>
        <w:rPr>
          <w:noProof/>
        </w:rPr>
        <mc:AlternateContent>
          <mc:Choice Requires="wps">
            <w:drawing>
              <wp:anchor distT="0" distB="0" distL="114300" distR="114300" simplePos="0" relativeHeight="251642368" behindDoc="0" locked="0" layoutInCell="1" allowOverlap="1" wp14:anchorId="56C8BBD4" wp14:editId="0FFB6C16">
                <wp:simplePos x="0" y="0"/>
                <wp:positionH relativeFrom="column">
                  <wp:posOffset>-901700</wp:posOffset>
                </wp:positionH>
                <wp:positionV relativeFrom="paragraph">
                  <wp:posOffset>1371600</wp:posOffset>
                </wp:positionV>
                <wp:extent cx="7239635" cy="344805"/>
                <wp:effectExtent l="12700" t="9525" r="5715" b="7620"/>
                <wp:wrapNone/>
                <wp:docPr id="8583564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5" cy="344805"/>
                        </a:xfrm>
                        <a:prstGeom prst="rect">
                          <a:avLst/>
                        </a:prstGeom>
                        <a:solidFill>
                          <a:srgbClr val="C0C0C0"/>
                        </a:solidFill>
                        <a:ln w="9525">
                          <a:solidFill>
                            <a:srgbClr val="000000"/>
                          </a:solidFill>
                          <a:miter lim="800000"/>
                          <a:headEnd/>
                          <a:tailEnd/>
                        </a:ln>
                      </wps:spPr>
                      <wps:txbx>
                        <w:txbxContent>
                          <w:p w14:paraId="592FD24F" w14:textId="241B554B" w:rsidR="00EB77E4" w:rsidRPr="00546DAB" w:rsidRDefault="000A22A0" w:rsidP="004A31F0">
                            <w:pPr>
                              <w:ind w:right="-480"/>
                              <w:rPr>
                                <w:b/>
                                <w:sz w:val="24"/>
                              </w:rPr>
                            </w:pPr>
                            <w:r>
                              <w:rPr>
                                <w:b/>
                                <w:sz w:val="24"/>
                              </w:rPr>
                              <w:tab/>
                            </w:r>
                            <w:r>
                              <w:rPr>
                                <w:b/>
                                <w:sz w:val="24"/>
                              </w:rPr>
                              <w:tab/>
                            </w:r>
                            <w:r>
                              <w:rPr>
                                <w:b/>
                                <w:sz w:val="24"/>
                              </w:rPr>
                              <w:tab/>
                            </w:r>
                            <w:r w:rsidR="00EB77E4">
                              <w:rPr>
                                <w:b/>
                                <w:sz w:val="24"/>
                              </w:rPr>
                              <w:tab/>
                            </w:r>
                            <w:r w:rsidR="00EB77E4">
                              <w:rPr>
                                <w:b/>
                                <w:i/>
                                <w:sz w:val="24"/>
                              </w:rPr>
                              <w:tab/>
                            </w:r>
                            <w:r w:rsidR="00EB77E4">
                              <w:rPr>
                                <w:b/>
                                <w:i/>
                                <w:sz w:val="24"/>
                              </w:rPr>
                              <w:tab/>
                            </w:r>
                            <w:r w:rsidR="00EB77E4">
                              <w:rPr>
                                <w:b/>
                                <w:i/>
                                <w:sz w:val="24"/>
                              </w:rPr>
                              <w:tab/>
                            </w:r>
                            <w:r w:rsidR="00EB77E4" w:rsidRPr="00E21F2C">
                              <w:rPr>
                                <w:b/>
                                <w:i/>
                                <w:sz w:val="24"/>
                              </w:rPr>
                              <w:tab/>
                            </w:r>
                            <w:r w:rsidR="00EB77E4">
                              <w:rPr>
                                <w:b/>
                                <w:sz w:val="24"/>
                              </w:rPr>
                              <w:tab/>
                            </w:r>
                            <w:r w:rsidR="00EB77E4">
                              <w:rPr>
                                <w:b/>
                                <w:sz w:val="24"/>
                              </w:rPr>
                              <w:tab/>
                            </w:r>
                            <w:r w:rsidR="006036F6">
                              <w:rPr>
                                <w:b/>
                                <w:sz w:val="24"/>
                              </w:rPr>
                              <w:tab/>
                            </w:r>
                            <w:r w:rsidR="006036F6">
                              <w:rPr>
                                <w:b/>
                                <w:sz w:val="24"/>
                              </w:rPr>
                              <w:tab/>
                              <w:t xml:space="preserve">        </w:t>
                            </w:r>
                            <w:r w:rsidR="00EB77E4">
                              <w:rPr>
                                <w:b/>
                                <w:sz w:val="24"/>
                              </w:rPr>
                              <w:t>January 20</w:t>
                            </w:r>
                            <w:r>
                              <w:rPr>
                                <w:b/>
                                <w:sz w:val="24"/>
                              </w:rPr>
                              <w:t>2</w:t>
                            </w:r>
                            <w:r w:rsidR="00AB14D7">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8BBD4" id="_x0000_t202" coordsize="21600,21600" o:spt="202" path="m,l,21600r21600,l21600,xe">
                <v:stroke joinstyle="miter"/>
                <v:path gradientshapeok="t" o:connecttype="rect"/>
              </v:shapetype>
              <v:shape id="Text Box 163" o:spid="_x0000_s1026" type="#_x0000_t202" style="position:absolute;left:0;text-align:left;margin-left:-71pt;margin-top:108pt;width:570.05pt;height:2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" fillcolor="silver">
                <v:textbox>
                  <w:txbxContent>
                    <w:p w14:paraId="592FD24F" w14:textId="241B554B" w:rsidR="00EB77E4" w:rsidRPr="00546DAB" w:rsidRDefault="000A22A0" w:rsidP="004A31F0">
                      <w:pPr>
                        <w:ind w:right="-480"/>
                        <w:rPr>
                          <w:b/>
                          <w:sz w:val="24"/>
                        </w:rPr>
                      </w:pPr>
                      <w:r>
                        <w:rPr>
                          <w:b/>
                          <w:sz w:val="24"/>
                        </w:rPr>
                        <w:tab/>
                      </w:r>
                      <w:r>
                        <w:rPr>
                          <w:b/>
                          <w:sz w:val="24"/>
                        </w:rPr>
                        <w:tab/>
                      </w:r>
                      <w:r>
                        <w:rPr>
                          <w:b/>
                          <w:sz w:val="24"/>
                        </w:rPr>
                        <w:tab/>
                      </w:r>
                      <w:r w:rsidR="00EB77E4">
                        <w:rPr>
                          <w:b/>
                          <w:sz w:val="24"/>
                        </w:rPr>
                        <w:tab/>
                      </w:r>
                      <w:r w:rsidR="00EB77E4">
                        <w:rPr>
                          <w:b/>
                          <w:i/>
                          <w:sz w:val="24"/>
                        </w:rPr>
                        <w:tab/>
                      </w:r>
                      <w:r w:rsidR="00EB77E4">
                        <w:rPr>
                          <w:b/>
                          <w:i/>
                          <w:sz w:val="24"/>
                        </w:rPr>
                        <w:tab/>
                      </w:r>
                      <w:r w:rsidR="00EB77E4">
                        <w:rPr>
                          <w:b/>
                          <w:i/>
                          <w:sz w:val="24"/>
                        </w:rPr>
                        <w:tab/>
                      </w:r>
                      <w:r w:rsidR="00EB77E4" w:rsidRPr="00E21F2C">
                        <w:rPr>
                          <w:b/>
                          <w:i/>
                          <w:sz w:val="24"/>
                        </w:rPr>
                        <w:tab/>
                      </w:r>
                      <w:r w:rsidR="00EB77E4">
                        <w:rPr>
                          <w:b/>
                          <w:sz w:val="24"/>
                        </w:rPr>
                        <w:tab/>
                      </w:r>
                      <w:r w:rsidR="00EB77E4">
                        <w:rPr>
                          <w:b/>
                          <w:sz w:val="24"/>
                        </w:rPr>
                        <w:tab/>
                      </w:r>
                      <w:r w:rsidR="006036F6">
                        <w:rPr>
                          <w:b/>
                          <w:sz w:val="24"/>
                        </w:rPr>
                        <w:tab/>
                      </w:r>
                      <w:r w:rsidR="006036F6">
                        <w:rPr>
                          <w:b/>
                          <w:sz w:val="24"/>
                        </w:rPr>
                        <w:tab/>
                        <w:t xml:space="preserve">        </w:t>
                      </w:r>
                      <w:r w:rsidR="00EB77E4">
                        <w:rPr>
                          <w:b/>
                          <w:sz w:val="24"/>
                        </w:rPr>
                        <w:t>January 20</w:t>
                      </w:r>
                      <w:r>
                        <w:rPr>
                          <w:b/>
                          <w:sz w:val="24"/>
                        </w:rPr>
                        <w:t>2</w:t>
                      </w:r>
                      <w:r w:rsidR="00AB14D7">
                        <w:rPr>
                          <w:b/>
                          <w:sz w:val="24"/>
                        </w:rPr>
                        <w:t>6</w:t>
                      </w:r>
                    </w:p>
                  </w:txbxContent>
                </v:textbox>
              </v:shape>
            </w:pict>
          </mc:Fallback>
        </mc:AlternateContent>
      </w:r>
      <w:r w:rsidR="00354D79">
        <w:rPr>
          <w:rFonts w:ascii="Harrington" w:hAnsi="Harrington"/>
          <w:noProof/>
          <w:color w:val="auto"/>
          <w:sz w:val="96"/>
          <w:szCs w:val="96"/>
        </w:rPr>
        <w:drawing>
          <wp:inline distT="0" distB="0" distL="0" distR="0" wp14:anchorId="6DDAAA66" wp14:editId="78C80AF4">
            <wp:extent cx="622300" cy="1092200"/>
            <wp:effectExtent l="19050" t="0" r="635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22300" cy="1092200"/>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5E0AE3D3" w14:textId="77777777" w:rsidR="0031048B" w:rsidRDefault="0031048B" w:rsidP="00F23019">
      <w:pPr>
        <w:pStyle w:val="StyleTitleAfter6pt"/>
        <w:rPr>
          <w:rFonts w:ascii="Harrington" w:hAnsi="Harrington"/>
          <w:color w:val="auto"/>
          <w:sz w:val="4"/>
          <w:szCs w:val="4"/>
        </w:rPr>
      </w:pPr>
    </w:p>
    <w:p w14:paraId="62D302F9" w14:textId="54309B12" w:rsidR="0031048B" w:rsidRPr="0031048B" w:rsidRDefault="0031048B" w:rsidP="00F23019">
      <w:pPr>
        <w:pStyle w:val="StyleTitleAfter6pt"/>
        <w:rPr>
          <w:rFonts w:ascii="Harrington" w:hAnsi="Harrington"/>
          <w:color w:val="auto"/>
          <w:sz w:val="4"/>
          <w:szCs w:val="4"/>
        </w:rPr>
      </w:pPr>
    </w:p>
    <w:p w14:paraId="5425E4D2" w14:textId="67B9DD53" w:rsidR="002F4068" w:rsidRDefault="00487AA4" w:rsidP="00915F27">
      <w:pPr>
        <w:ind w:right="-720"/>
        <w:rPr>
          <w:rStyle w:val="Strong"/>
          <w:rFonts w:ascii="Arial" w:hAnsi="Arial" w:cs="Arial"/>
          <w:b w:val="0"/>
          <w:szCs w:val="22"/>
        </w:rPr>
      </w:pPr>
      <w:r>
        <w:rPr>
          <w:rFonts w:ascii="Arial" w:hAnsi="Arial" w:cs="Arial"/>
          <w:bCs/>
          <w:noProof/>
          <w:szCs w:val="22"/>
        </w:rPr>
        <mc:AlternateContent>
          <mc:Choice Requires="wps">
            <w:drawing>
              <wp:anchor distT="0" distB="0" distL="114300" distR="114300" simplePos="0" relativeHeight="251652608" behindDoc="0" locked="0" layoutInCell="1" allowOverlap="1" wp14:anchorId="2D59353E" wp14:editId="35968FDE">
                <wp:simplePos x="0" y="0"/>
                <wp:positionH relativeFrom="column">
                  <wp:posOffset>-901700</wp:posOffset>
                </wp:positionH>
                <wp:positionV relativeFrom="paragraph">
                  <wp:posOffset>136524</wp:posOffset>
                </wp:positionV>
                <wp:extent cx="7239635" cy="7248525"/>
                <wp:effectExtent l="0" t="0" r="18415" b="28575"/>
                <wp:wrapNone/>
                <wp:docPr id="1625153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635" cy="7248525"/>
                        </a:xfrm>
                        <a:prstGeom prst="rect">
                          <a:avLst/>
                        </a:prstGeom>
                        <a:gradFill rotWithShape="1">
                          <a:gsLst>
                            <a:gs pos="0">
                              <a:srgbClr val="FFFFFF"/>
                            </a:gs>
                            <a:gs pos="100000">
                              <a:srgbClr val="4C4C4C"/>
                            </a:gs>
                          </a:gsLst>
                          <a:path path="shape">
                            <a:fillToRect l="50000" t="50000" r="50000" b="50000"/>
                          </a:path>
                        </a:gradFill>
                        <a:ln w="12700">
                          <a:solidFill>
                            <a:srgbClr val="000000"/>
                          </a:solidFill>
                          <a:miter lim="800000"/>
                          <a:headEnd/>
                          <a:tailEnd/>
                        </a:ln>
                      </wps:spPr>
                      <wps:txbx>
                        <w:txbxContent>
                          <w:p w14:paraId="224A953A" w14:textId="77777777" w:rsidR="00EB77E4" w:rsidRPr="00545C08" w:rsidRDefault="00EB77E4" w:rsidP="00C0053D">
                            <w:pPr>
                              <w:ind w:left="4050"/>
                              <w:rPr>
                                <w:rFonts w:ascii="Calibri" w:hAnsi="Calibri" w:cs="Arial"/>
                                <w:sz w:val="24"/>
                              </w:rPr>
                            </w:pPr>
                            <w:r w:rsidRPr="00545C08">
                              <w:rPr>
                                <w:rFonts w:ascii="Calibri" w:hAnsi="Calibri" w:cs="Arial"/>
                                <w:sz w:val="24"/>
                              </w:rPr>
                              <w:tab/>
                            </w:r>
                            <w:r w:rsidRPr="00545C08">
                              <w:rPr>
                                <w:rFonts w:ascii="Calibri" w:hAnsi="Calibri" w:cs="Arial"/>
                                <w:sz w:val="24"/>
                              </w:rPr>
                              <w:tab/>
                            </w:r>
                          </w:p>
                          <w:p w14:paraId="224B8F10" w14:textId="77777777" w:rsidR="00EB77E4" w:rsidRDefault="00EB77E4" w:rsidP="00C0053D">
                            <w:pPr>
                              <w:ind w:left="4050"/>
                              <w:jc w:val="both"/>
                              <w:rPr>
                                <w:rFonts w:ascii="Times New Roman" w:hAnsi="Times New Roman"/>
                                <w:sz w:val="25"/>
                                <w:szCs w:val="25"/>
                              </w:rPr>
                            </w:pPr>
                          </w:p>
                          <w:p w14:paraId="47BC2D1B" w14:textId="77777777" w:rsidR="00EB77E4" w:rsidRPr="00545C08" w:rsidRDefault="00C0053D" w:rsidP="00C0053D">
                            <w:pPr>
                              <w:spacing w:after="200" w:line="276" w:lineRule="auto"/>
                              <w:ind w:left="4050"/>
                              <w:jc w:val="center"/>
                              <w:rPr>
                                <w:rFonts w:ascii="Papyrus" w:eastAsia="Calibri" w:hAnsi="Papyrus"/>
                                <w:b/>
                                <w:i/>
                                <w:sz w:val="36"/>
                                <w:szCs w:val="36"/>
                                <w:u w:val="single"/>
                              </w:rPr>
                            </w:pPr>
                            <w:r w:rsidRPr="00545C08">
                              <w:rPr>
                                <w:rFonts w:ascii="Papyrus" w:eastAsia="Calibri" w:hAnsi="Papyrus"/>
                                <w:b/>
                                <w:i/>
                                <w:sz w:val="36"/>
                                <w:szCs w:val="36"/>
                                <w:u w:val="single"/>
                              </w:rPr>
                              <w:t>Trouble with Fine</w:t>
                            </w:r>
                            <w:r w:rsidR="00CA3FF7" w:rsidRPr="00545C08">
                              <w:rPr>
                                <w:rFonts w:ascii="Papyrus" w:eastAsia="Calibri" w:hAnsi="Papyrus"/>
                                <w:b/>
                                <w:i/>
                                <w:sz w:val="36"/>
                                <w:szCs w:val="36"/>
                                <w:u w:val="single"/>
                              </w:rPr>
                              <w:t>,</w:t>
                            </w:r>
                            <w:r w:rsidRPr="00545C08">
                              <w:rPr>
                                <w:rFonts w:ascii="Papyrus" w:eastAsia="Calibri" w:hAnsi="Papyrus"/>
                                <w:b/>
                                <w:i/>
                                <w:sz w:val="36"/>
                                <w:szCs w:val="36"/>
                                <w:u w:val="single"/>
                              </w:rPr>
                              <w:t xml:space="preserve"> Thin Hair?</w:t>
                            </w:r>
                          </w:p>
                          <w:p w14:paraId="191B4BEA" w14:textId="77777777" w:rsidR="00C0053D" w:rsidRPr="00487AA4" w:rsidRDefault="00C0053D" w:rsidP="0066798F">
                            <w:pPr>
                              <w:spacing w:after="200" w:line="276" w:lineRule="auto"/>
                              <w:ind w:left="4046" w:right="288"/>
                              <w:jc w:val="both"/>
                              <w:rPr>
                                <w:rFonts w:ascii="Calibri" w:eastAsia="Calibri" w:hAnsi="Calibri"/>
                                <w:b/>
                                <w:bCs/>
                                <w:sz w:val="23"/>
                                <w:szCs w:val="23"/>
                              </w:rPr>
                            </w:pPr>
                            <w:r w:rsidRPr="00487AA4">
                              <w:rPr>
                                <w:rFonts w:ascii="Calibri" w:eastAsia="Calibri" w:hAnsi="Calibri"/>
                                <w:b/>
                                <w:bCs/>
                                <w:sz w:val="23"/>
                                <w:szCs w:val="23"/>
                              </w:rPr>
                              <w:t>Some of us are born with fine, thin hair. Some of us discover that our hair</w:t>
                            </w:r>
                            <w:r w:rsidR="00CA3FF7" w:rsidRPr="00487AA4">
                              <w:rPr>
                                <w:rFonts w:ascii="Calibri" w:eastAsia="Calibri" w:hAnsi="Calibri"/>
                                <w:b/>
                                <w:bCs/>
                                <w:sz w:val="23"/>
                                <w:szCs w:val="23"/>
                              </w:rPr>
                              <w:t xml:space="preserve"> seems to be thinning for no apparent reason. The truth about human hair is that as we age, </w:t>
                            </w:r>
                            <w:r w:rsidR="004847D2" w:rsidRPr="00487AA4">
                              <w:rPr>
                                <w:rFonts w:ascii="Calibri" w:eastAsia="Calibri" w:hAnsi="Calibri"/>
                                <w:b/>
                                <w:bCs/>
                                <w:sz w:val="23"/>
                                <w:szCs w:val="23"/>
                              </w:rPr>
                              <w:t xml:space="preserve">our hair goes through three stages of growth. Number one is a transition phase, the next is transition phase, and finally the resting phase. In our youth, all phases are well balanced. </w:t>
                            </w:r>
                            <w:r w:rsidR="0066798F" w:rsidRPr="00487AA4">
                              <w:rPr>
                                <w:rFonts w:ascii="Calibri" w:eastAsia="Calibri" w:hAnsi="Calibri"/>
                                <w:b/>
                                <w:bCs/>
                                <w:sz w:val="23"/>
                                <w:szCs w:val="23"/>
                              </w:rPr>
                              <w:t>As we age, however, we spend more time in the resting phase.</w:t>
                            </w:r>
                          </w:p>
                          <w:p w14:paraId="473C0116" w14:textId="77777777" w:rsidR="0066798F" w:rsidRPr="00487AA4" w:rsidRDefault="0066798F"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What does this mean for us? That as we age, we shed hair faster than it is growing back in. For women, unlike men, this means that we see a gradual thinning of our hair all over our scalp. In addition, women experience fluctuating hormones throughout their lives, which means</w:t>
                            </w:r>
                            <w:r w:rsidR="00EB1378" w:rsidRPr="00487AA4">
                              <w:rPr>
                                <w:rFonts w:ascii="Calibri" w:eastAsia="Calibri" w:hAnsi="Calibri"/>
                                <w:b/>
                                <w:bCs/>
                                <w:sz w:val="23"/>
                                <w:szCs w:val="23"/>
                              </w:rPr>
                              <w:t xml:space="preserve"> that our hair can become lush and full, and other times it seems dull, thin, and lifeless.  The good news is that you don’t have to put up with that.</w:t>
                            </w:r>
                          </w:p>
                          <w:p w14:paraId="640281DB" w14:textId="77777777" w:rsidR="00EB1378" w:rsidRPr="00487AA4" w:rsidRDefault="00EB1378"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The hair industry constantly researches the needs of their clients and come up with a variety of products that help hide thinning hair problems. The very best place to get advice is to talk to your stylist. You may notice that each time you visit, your stylist will try different products to give you the best result for your current cut. Not all stylists push the products. If you are particularly happy with how your hair behaves right after an appointment, be sure to talk to your stylist and ask about the products used on your hair and how to use them.</w:t>
                            </w:r>
                          </w:p>
                          <w:p w14:paraId="4F3C98BB" w14:textId="245E7AD5" w:rsidR="00EB1378" w:rsidRPr="00487AA4" w:rsidRDefault="00EB1378"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Typically, the products will create ei</w:t>
                            </w:r>
                            <w:r w:rsidR="008509DF" w:rsidRPr="00487AA4">
                              <w:rPr>
                                <w:rFonts w:ascii="Calibri" w:eastAsia="Calibri" w:hAnsi="Calibri"/>
                                <w:b/>
                                <w:bCs/>
                                <w:sz w:val="23"/>
                                <w:szCs w:val="23"/>
                              </w:rPr>
                              <w:t xml:space="preserve">ther a bit of friction, or even more dimension on the shaft of the hair. You might see things like “beach look” or “salt/sea water” which is one of the first products you might consider using. Depending on the product you select, you may use it either before or after drying the hair. These products provide a lot of lift, and as mentioned, friction. This means that when you do a little “teasing” of the hair, your hair </w:t>
                            </w:r>
                            <w:r w:rsidR="003655F7" w:rsidRPr="00487AA4">
                              <w:rPr>
                                <w:rFonts w:ascii="Calibri" w:eastAsia="Calibri" w:hAnsi="Calibri"/>
                                <w:b/>
                                <w:bCs/>
                                <w:sz w:val="23"/>
                                <w:szCs w:val="23"/>
                              </w:rPr>
                              <w:t>retains</w:t>
                            </w:r>
                            <w:r w:rsidR="008509DF" w:rsidRPr="00487AA4">
                              <w:rPr>
                                <w:rFonts w:ascii="Calibri" w:eastAsia="Calibri" w:hAnsi="Calibri"/>
                                <w:b/>
                                <w:bCs/>
                                <w:sz w:val="23"/>
                                <w:szCs w:val="23"/>
                              </w:rPr>
                              <w:t xml:space="preserve"> the lift you envision. </w:t>
                            </w:r>
                          </w:p>
                          <w:p w14:paraId="62BC2688" w14:textId="77777777" w:rsidR="00393571" w:rsidRPr="00487AA4" w:rsidRDefault="00393571"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Another choice is a styling powder. This is applied after the hair is dried, at the roots of the hair. Be sure to gently rub it into your scalp so no tell-tale white powder remains. Some people don’t like this as it gives your hair a “cotton-candy” feel. But your style has the holding power you just can’t beat!</w:t>
                            </w:r>
                          </w:p>
                          <w:p w14:paraId="671F1F1F" w14:textId="77777777" w:rsidR="00393571" w:rsidRPr="00487AA4" w:rsidRDefault="00393571"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Talk to your stylist about your current issues. Our hair changes throughout our lives. Keep looking smart and groomed by knowing what your hair currently needs today.</w:t>
                            </w:r>
                          </w:p>
                          <w:p w14:paraId="2FF9E1CC" w14:textId="77777777" w:rsidR="004847D2" w:rsidRPr="00545C08" w:rsidRDefault="004847D2" w:rsidP="00CA3FF7">
                            <w:pPr>
                              <w:spacing w:after="200" w:line="276" w:lineRule="auto"/>
                              <w:ind w:left="4050" w:right="293"/>
                              <w:jc w:val="both"/>
                              <w:rPr>
                                <w:rFonts w:ascii="Calibri" w:eastAsia="Calibri" w:hAnsi="Calibri"/>
                                <w:sz w:val="24"/>
                              </w:rPr>
                            </w:pPr>
                          </w:p>
                          <w:p w14:paraId="20581A6A" w14:textId="77777777" w:rsidR="004847D2" w:rsidRPr="00545C08" w:rsidRDefault="004847D2" w:rsidP="00CA3FF7">
                            <w:pPr>
                              <w:spacing w:after="200" w:line="276" w:lineRule="auto"/>
                              <w:ind w:left="4050" w:right="293"/>
                              <w:jc w:val="both"/>
                              <w:rPr>
                                <w:rFonts w:ascii="Calibri" w:eastAsia="Calibri" w:hAnsi="Calibri"/>
                                <w:sz w:val="24"/>
                              </w:rPr>
                            </w:pPr>
                          </w:p>
                          <w:p w14:paraId="6EFA1D09" w14:textId="77777777" w:rsidR="00EB77E4" w:rsidRPr="00545C08" w:rsidRDefault="00EB77E4" w:rsidP="00C0053D">
                            <w:pPr>
                              <w:ind w:left="4050"/>
                              <w:jc w:val="both"/>
                              <w:rPr>
                                <w:rFonts w:ascii="Calibri" w:hAnsi="Calibri" w:cs="Arial"/>
                                <w:sz w:val="25"/>
                                <w:szCs w:val="25"/>
                              </w:rPr>
                            </w:pPr>
                          </w:p>
                          <w:p w14:paraId="0C38DBE2" w14:textId="77777777" w:rsidR="00EB77E4" w:rsidRPr="00545C08" w:rsidRDefault="00EB77E4" w:rsidP="0066798F">
                            <w:pPr>
                              <w:rPr>
                                <w:rFonts w:ascii="Calibri" w:hAnsi="Calibri"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59353E" id="Text Box 51" o:spid="_x0000_s1027" type="#_x0000_t202" style="position:absolute;margin-left:-71pt;margin-top:10.75pt;width:570.05pt;height:57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" strokeweight="1pt">
                <v:fill color2="#4c4c4c" rotate="t" focusposition=".5,.5" focussize="" focus="100%" type="gradientRadial"/>
                <v:path arrowok="t"/>
                <v:textbox>
                  <w:txbxContent>
                    <w:p w14:paraId="224A953A" w14:textId="77777777" w:rsidR="00EB77E4" w:rsidRPr="00545C08" w:rsidRDefault="00EB77E4" w:rsidP="00C0053D">
                      <w:pPr>
                        <w:ind w:left="4050"/>
                        <w:rPr>
                          <w:rFonts w:ascii="Calibri" w:hAnsi="Calibri" w:cs="Arial"/>
                          <w:sz w:val="24"/>
                        </w:rPr>
                      </w:pPr>
                      <w:r w:rsidRPr="00545C08">
                        <w:rPr>
                          <w:rFonts w:ascii="Calibri" w:hAnsi="Calibri" w:cs="Arial"/>
                          <w:sz w:val="24"/>
                        </w:rPr>
                        <w:tab/>
                      </w:r>
                      <w:r w:rsidRPr="00545C08">
                        <w:rPr>
                          <w:rFonts w:ascii="Calibri" w:hAnsi="Calibri" w:cs="Arial"/>
                          <w:sz w:val="24"/>
                        </w:rPr>
                        <w:tab/>
                      </w:r>
                    </w:p>
                    <w:p w14:paraId="224B8F10" w14:textId="77777777" w:rsidR="00EB77E4" w:rsidRDefault="00EB77E4" w:rsidP="00C0053D">
                      <w:pPr>
                        <w:ind w:left="4050"/>
                        <w:jc w:val="both"/>
                        <w:rPr>
                          <w:rFonts w:ascii="Times New Roman" w:hAnsi="Times New Roman"/>
                          <w:sz w:val="25"/>
                          <w:szCs w:val="25"/>
                        </w:rPr>
                      </w:pPr>
                    </w:p>
                    <w:p w14:paraId="47BC2D1B" w14:textId="77777777" w:rsidR="00EB77E4" w:rsidRPr="00545C08" w:rsidRDefault="00C0053D" w:rsidP="00C0053D">
                      <w:pPr>
                        <w:spacing w:after="200" w:line="276" w:lineRule="auto"/>
                        <w:ind w:left="4050"/>
                        <w:jc w:val="center"/>
                        <w:rPr>
                          <w:rFonts w:ascii="Papyrus" w:eastAsia="Calibri" w:hAnsi="Papyrus"/>
                          <w:b/>
                          <w:i/>
                          <w:sz w:val="36"/>
                          <w:szCs w:val="36"/>
                          <w:u w:val="single"/>
                        </w:rPr>
                      </w:pPr>
                      <w:r w:rsidRPr="00545C08">
                        <w:rPr>
                          <w:rFonts w:ascii="Papyrus" w:eastAsia="Calibri" w:hAnsi="Papyrus"/>
                          <w:b/>
                          <w:i/>
                          <w:sz w:val="36"/>
                          <w:szCs w:val="36"/>
                          <w:u w:val="single"/>
                        </w:rPr>
                        <w:t>Trouble with Fine</w:t>
                      </w:r>
                      <w:r w:rsidR="00CA3FF7" w:rsidRPr="00545C08">
                        <w:rPr>
                          <w:rFonts w:ascii="Papyrus" w:eastAsia="Calibri" w:hAnsi="Papyrus"/>
                          <w:b/>
                          <w:i/>
                          <w:sz w:val="36"/>
                          <w:szCs w:val="36"/>
                          <w:u w:val="single"/>
                        </w:rPr>
                        <w:t>,</w:t>
                      </w:r>
                      <w:r w:rsidRPr="00545C08">
                        <w:rPr>
                          <w:rFonts w:ascii="Papyrus" w:eastAsia="Calibri" w:hAnsi="Papyrus"/>
                          <w:b/>
                          <w:i/>
                          <w:sz w:val="36"/>
                          <w:szCs w:val="36"/>
                          <w:u w:val="single"/>
                        </w:rPr>
                        <w:t xml:space="preserve"> Thin Hair?</w:t>
                      </w:r>
                    </w:p>
                    <w:p w14:paraId="191B4BEA" w14:textId="77777777" w:rsidR="00C0053D" w:rsidRPr="00487AA4" w:rsidRDefault="00C0053D" w:rsidP="0066798F">
                      <w:pPr>
                        <w:spacing w:after="200" w:line="276" w:lineRule="auto"/>
                        <w:ind w:left="4046" w:right="288"/>
                        <w:jc w:val="both"/>
                        <w:rPr>
                          <w:rFonts w:ascii="Calibri" w:eastAsia="Calibri" w:hAnsi="Calibri"/>
                          <w:b/>
                          <w:bCs/>
                          <w:sz w:val="23"/>
                          <w:szCs w:val="23"/>
                        </w:rPr>
                      </w:pPr>
                      <w:r w:rsidRPr="00487AA4">
                        <w:rPr>
                          <w:rFonts w:ascii="Calibri" w:eastAsia="Calibri" w:hAnsi="Calibri"/>
                          <w:b/>
                          <w:bCs/>
                          <w:sz w:val="23"/>
                          <w:szCs w:val="23"/>
                        </w:rPr>
                        <w:t>Some of us are born with fine, thin hair. Some of us discover that our hair</w:t>
                      </w:r>
                      <w:r w:rsidR="00CA3FF7" w:rsidRPr="00487AA4">
                        <w:rPr>
                          <w:rFonts w:ascii="Calibri" w:eastAsia="Calibri" w:hAnsi="Calibri"/>
                          <w:b/>
                          <w:bCs/>
                          <w:sz w:val="23"/>
                          <w:szCs w:val="23"/>
                        </w:rPr>
                        <w:t xml:space="preserve"> seems to be thinning for no apparent reason. The truth about human hair is that as we age, </w:t>
                      </w:r>
                      <w:r w:rsidR="004847D2" w:rsidRPr="00487AA4">
                        <w:rPr>
                          <w:rFonts w:ascii="Calibri" w:eastAsia="Calibri" w:hAnsi="Calibri"/>
                          <w:b/>
                          <w:bCs/>
                          <w:sz w:val="23"/>
                          <w:szCs w:val="23"/>
                        </w:rPr>
                        <w:t xml:space="preserve">our hair goes through three stages of growth. Number one is a transition phase, the next is transition phase, and finally the resting phase. In our youth, all phases are well balanced. </w:t>
                      </w:r>
                      <w:r w:rsidR="0066798F" w:rsidRPr="00487AA4">
                        <w:rPr>
                          <w:rFonts w:ascii="Calibri" w:eastAsia="Calibri" w:hAnsi="Calibri"/>
                          <w:b/>
                          <w:bCs/>
                          <w:sz w:val="23"/>
                          <w:szCs w:val="23"/>
                        </w:rPr>
                        <w:t>As we age, however, we spend more time in the resting phase.</w:t>
                      </w:r>
                    </w:p>
                    <w:p w14:paraId="473C0116" w14:textId="77777777" w:rsidR="0066798F" w:rsidRPr="00487AA4" w:rsidRDefault="0066798F"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What does this mean for us? That as we age, we shed hair faster than it is growing back in. For women, unlike men, this means that we see a gradual thinning of our hair all over our scalp. In addition, women experience fluctuating hormones throughout their lives, which means</w:t>
                      </w:r>
                      <w:r w:rsidR="00EB1378" w:rsidRPr="00487AA4">
                        <w:rPr>
                          <w:rFonts w:ascii="Calibri" w:eastAsia="Calibri" w:hAnsi="Calibri"/>
                          <w:b/>
                          <w:bCs/>
                          <w:sz w:val="23"/>
                          <w:szCs w:val="23"/>
                        </w:rPr>
                        <w:t xml:space="preserve"> that our hair can become lush and full, and other times it seems dull, thin, and lifeless.  The good news is that you don’t have to put up with that.</w:t>
                      </w:r>
                    </w:p>
                    <w:p w14:paraId="640281DB" w14:textId="77777777" w:rsidR="00EB1378" w:rsidRPr="00487AA4" w:rsidRDefault="00EB1378"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The hair industry constantly researches the needs of their clients and come up with a variety of products that help hide thinning hair problems. The very best place to get advice is to talk to your stylist. You may notice that each time you visit, your stylist will try different products to give you the best result for your current cut. Not all stylists push the products. If you are particularly happy with how your hair behaves right after an appointment, be sure to talk to your stylist and ask about the products used on your hair and how to use them.</w:t>
                      </w:r>
                    </w:p>
                    <w:p w14:paraId="4F3C98BB" w14:textId="245E7AD5" w:rsidR="00EB1378" w:rsidRPr="00487AA4" w:rsidRDefault="00EB1378"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Typically, the products will create ei</w:t>
                      </w:r>
                      <w:r w:rsidR="008509DF" w:rsidRPr="00487AA4">
                        <w:rPr>
                          <w:rFonts w:ascii="Calibri" w:eastAsia="Calibri" w:hAnsi="Calibri"/>
                          <w:b/>
                          <w:bCs/>
                          <w:sz w:val="23"/>
                          <w:szCs w:val="23"/>
                        </w:rPr>
                        <w:t xml:space="preserve">ther a bit of friction, or even more dimension on the shaft of the hair. You might see things like “beach look” or “salt/sea water” which is one of the first products you might consider using. Depending on the product you select, you may use it either before or after drying the hair. These products provide a lot of lift, and as mentioned, friction. This means that when you do a little “teasing” of the hair, your hair </w:t>
                      </w:r>
                      <w:r w:rsidR="003655F7" w:rsidRPr="00487AA4">
                        <w:rPr>
                          <w:rFonts w:ascii="Calibri" w:eastAsia="Calibri" w:hAnsi="Calibri"/>
                          <w:b/>
                          <w:bCs/>
                          <w:sz w:val="23"/>
                          <w:szCs w:val="23"/>
                        </w:rPr>
                        <w:t>retains</w:t>
                      </w:r>
                      <w:r w:rsidR="008509DF" w:rsidRPr="00487AA4">
                        <w:rPr>
                          <w:rFonts w:ascii="Calibri" w:eastAsia="Calibri" w:hAnsi="Calibri"/>
                          <w:b/>
                          <w:bCs/>
                          <w:sz w:val="23"/>
                          <w:szCs w:val="23"/>
                        </w:rPr>
                        <w:t xml:space="preserve"> the lift you envision. </w:t>
                      </w:r>
                    </w:p>
                    <w:p w14:paraId="62BC2688" w14:textId="77777777" w:rsidR="00393571" w:rsidRPr="00487AA4" w:rsidRDefault="00393571"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Another choice is a styling powder. This is applied after the hair is dried, at the roots of the hair. Be sure to gently rub it into your scalp so no tell-tale white powder remains. Some people don’t like this as it gives your hair a “cotton-candy” feel. But your style has the holding power you just can’t beat!</w:t>
                      </w:r>
                    </w:p>
                    <w:p w14:paraId="671F1F1F" w14:textId="77777777" w:rsidR="00393571" w:rsidRPr="00487AA4" w:rsidRDefault="00393571" w:rsidP="0066798F">
                      <w:pPr>
                        <w:spacing w:after="200" w:line="276" w:lineRule="auto"/>
                        <w:ind w:left="360" w:right="288"/>
                        <w:jc w:val="both"/>
                        <w:rPr>
                          <w:rFonts w:ascii="Calibri" w:eastAsia="Calibri" w:hAnsi="Calibri"/>
                          <w:b/>
                          <w:bCs/>
                          <w:sz w:val="23"/>
                          <w:szCs w:val="23"/>
                        </w:rPr>
                      </w:pPr>
                      <w:r w:rsidRPr="00487AA4">
                        <w:rPr>
                          <w:rFonts w:ascii="Calibri" w:eastAsia="Calibri" w:hAnsi="Calibri"/>
                          <w:b/>
                          <w:bCs/>
                          <w:sz w:val="23"/>
                          <w:szCs w:val="23"/>
                        </w:rPr>
                        <w:t>Talk to your stylist about your current issues. Our hair changes throughout our lives. Keep looking smart and groomed by knowing what your hair currently needs today.</w:t>
                      </w:r>
                    </w:p>
                    <w:p w14:paraId="2FF9E1CC" w14:textId="77777777" w:rsidR="004847D2" w:rsidRPr="00545C08" w:rsidRDefault="004847D2" w:rsidP="00CA3FF7">
                      <w:pPr>
                        <w:spacing w:after="200" w:line="276" w:lineRule="auto"/>
                        <w:ind w:left="4050" w:right="293"/>
                        <w:jc w:val="both"/>
                        <w:rPr>
                          <w:rFonts w:ascii="Calibri" w:eastAsia="Calibri" w:hAnsi="Calibri"/>
                          <w:sz w:val="24"/>
                        </w:rPr>
                      </w:pPr>
                    </w:p>
                    <w:p w14:paraId="20581A6A" w14:textId="77777777" w:rsidR="004847D2" w:rsidRPr="00545C08" w:rsidRDefault="004847D2" w:rsidP="00CA3FF7">
                      <w:pPr>
                        <w:spacing w:after="200" w:line="276" w:lineRule="auto"/>
                        <w:ind w:left="4050" w:right="293"/>
                        <w:jc w:val="both"/>
                        <w:rPr>
                          <w:rFonts w:ascii="Calibri" w:eastAsia="Calibri" w:hAnsi="Calibri"/>
                          <w:sz w:val="24"/>
                        </w:rPr>
                      </w:pPr>
                    </w:p>
                    <w:p w14:paraId="6EFA1D09" w14:textId="77777777" w:rsidR="00EB77E4" w:rsidRPr="00545C08" w:rsidRDefault="00EB77E4" w:rsidP="00C0053D">
                      <w:pPr>
                        <w:ind w:left="4050"/>
                        <w:jc w:val="both"/>
                        <w:rPr>
                          <w:rFonts w:ascii="Calibri" w:hAnsi="Calibri" w:cs="Arial"/>
                          <w:sz w:val="25"/>
                          <w:szCs w:val="25"/>
                        </w:rPr>
                      </w:pPr>
                    </w:p>
                    <w:p w14:paraId="0C38DBE2" w14:textId="77777777" w:rsidR="00EB77E4" w:rsidRPr="00545C08" w:rsidRDefault="00EB77E4" w:rsidP="0066798F">
                      <w:pPr>
                        <w:rPr>
                          <w:rFonts w:ascii="Calibri" w:hAnsi="Calibri" w:cs="Arial"/>
                          <w:sz w:val="24"/>
                        </w:rPr>
                      </w:pPr>
                    </w:p>
                  </w:txbxContent>
                </v:textbox>
              </v:shape>
            </w:pict>
          </mc:Fallback>
        </mc:AlternateContent>
      </w:r>
    </w:p>
    <w:p w14:paraId="4CC82860" w14:textId="2FF501F5" w:rsidR="00A62725" w:rsidRDefault="00AB14D7" w:rsidP="00010C6B">
      <w:pPr>
        <w:spacing w:before="240"/>
        <w:ind w:right="-720"/>
        <w:rPr>
          <w:rStyle w:val="Strong"/>
          <w:rFonts w:ascii="Arial" w:hAnsi="Arial" w:cs="Arial"/>
          <w:b w:val="0"/>
          <w:sz w:val="21"/>
          <w:szCs w:val="21"/>
        </w:rPr>
      </w:pPr>
      <w:r>
        <w:rPr>
          <w:rFonts w:ascii="Helvetica" w:hAnsi="Helvetica" w:cs="Helvetica"/>
          <w:noProof/>
          <w:sz w:val="24"/>
        </w:rPr>
        <mc:AlternateContent>
          <mc:Choice Requires="wps">
            <w:drawing>
              <wp:anchor distT="0" distB="0" distL="114300" distR="114300" simplePos="0" relativeHeight="251673088" behindDoc="0" locked="0" layoutInCell="1" allowOverlap="1" wp14:anchorId="525C5614" wp14:editId="5E77407D">
                <wp:simplePos x="0" y="0"/>
                <wp:positionH relativeFrom="column">
                  <wp:posOffset>-523875</wp:posOffset>
                </wp:positionH>
                <wp:positionV relativeFrom="paragraph">
                  <wp:posOffset>261620</wp:posOffset>
                </wp:positionV>
                <wp:extent cx="2227580" cy="2038350"/>
                <wp:effectExtent l="0" t="0" r="0" b="0"/>
                <wp:wrapSquare wrapText="bothSides"/>
                <wp:docPr id="1549339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2C5E" w14:textId="6EAD8ADB" w:rsidR="00C0053D" w:rsidRDefault="00487AA4">
                            <w:r>
                              <w:rPr>
                                <w:noProof/>
                              </w:rPr>
                              <w:drawing>
                                <wp:inline distT="0" distB="0" distL="0" distR="0" wp14:anchorId="44901123" wp14:editId="12B4F723">
                                  <wp:extent cx="3048000" cy="2028825"/>
                                  <wp:effectExtent l="0" t="0" r="0" b="9525"/>
                                  <wp:docPr id="19236646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5614" id="Text Box 17" o:spid="_x0000_s1028" type="#_x0000_t202" style="position:absolute;margin-left:-41.25pt;margin-top:20.6pt;width:175.4pt;height:1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" filled="f" stroked="f">
                <v:textbox>
                  <w:txbxContent>
                    <w:p w14:paraId="5AC72C5E" w14:textId="6EAD8ADB" w:rsidR="00C0053D" w:rsidRDefault="00487AA4">
                      <w:r>
                        <w:rPr>
                          <w:noProof/>
                        </w:rPr>
                        <w:drawing>
                          <wp:inline distT="0" distB="0" distL="0" distR="0" wp14:anchorId="44901123" wp14:editId="12B4F723">
                            <wp:extent cx="3048000" cy="2028825"/>
                            <wp:effectExtent l="0" t="0" r="0" b="9525"/>
                            <wp:docPr id="19236646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xbxContent>
                </v:textbox>
                <w10:wrap type="square"/>
              </v:shape>
            </w:pict>
          </mc:Fallback>
        </mc:AlternateContent>
      </w:r>
      <w:r>
        <w:rPr>
          <w:rFonts w:ascii="Helvetica" w:hAnsi="Helvetica" w:cs="Helvetica"/>
          <w:noProof/>
          <w:sz w:val="24"/>
        </w:rPr>
        <mc:AlternateContent>
          <mc:Choice Requires="wps">
            <w:drawing>
              <wp:anchor distT="0" distB="0" distL="114300" distR="114300" simplePos="0" relativeHeight="251664896" behindDoc="0" locked="0" layoutInCell="1" allowOverlap="1" wp14:anchorId="3B5F0CD7" wp14:editId="6FA13576">
                <wp:simplePos x="0" y="0"/>
                <wp:positionH relativeFrom="column">
                  <wp:posOffset>-306070</wp:posOffset>
                </wp:positionH>
                <wp:positionV relativeFrom="paragraph">
                  <wp:posOffset>388620</wp:posOffset>
                </wp:positionV>
                <wp:extent cx="2012315" cy="1983105"/>
                <wp:effectExtent l="0" t="0" r="0" b="0"/>
                <wp:wrapSquare wrapText="bothSides"/>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315" cy="19831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D8BE9F5" w14:textId="77777777" w:rsidR="00EB77E4" w:rsidRDefault="00EB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0CD7" id="Text Box 4" o:spid="_x0000_s1029" type="#_x0000_t202" style="position:absolute;margin-left:-24.1pt;margin-top:30.6pt;width:158.45pt;height:15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" filled="f" stroked="f">
                <v:textbox>
                  <w:txbxContent>
                    <w:p w14:paraId="1D8BE9F5" w14:textId="77777777" w:rsidR="00EB77E4" w:rsidRDefault="00EB77E4"/>
                  </w:txbxContent>
                </v:textbox>
                <w10:wrap type="square"/>
              </v:shape>
            </w:pict>
          </mc:Fallback>
        </mc:AlternateContent>
      </w:r>
      <w:r w:rsidR="00354D79">
        <w:rPr>
          <w:rFonts w:ascii="Helvetica" w:hAnsi="Helvetica" w:cs="Helvetica"/>
          <w:noProof/>
          <w:sz w:val="24"/>
        </w:rPr>
        <w:drawing>
          <wp:inline distT="0" distB="0" distL="0" distR="0" wp14:anchorId="487C6A33" wp14:editId="6802F50D">
            <wp:extent cx="1873250" cy="13271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3250" cy="1327150"/>
                    </a:xfrm>
                    <a:prstGeom prst="rect">
                      <a:avLst/>
                    </a:prstGeom>
                    <a:noFill/>
                    <a:ln w="9525">
                      <a:noFill/>
                      <a:miter lim="800000"/>
                      <a:headEnd/>
                      <a:tailEnd/>
                    </a:ln>
                  </pic:spPr>
                </pic:pic>
              </a:graphicData>
            </a:graphic>
          </wp:inline>
        </w:drawing>
      </w:r>
    </w:p>
    <w:p w14:paraId="35C1CDC8" w14:textId="77777777" w:rsidR="00A62725" w:rsidRDefault="00A62725" w:rsidP="00B116DA">
      <w:pPr>
        <w:spacing w:before="240"/>
        <w:ind w:left="3420" w:right="-720"/>
        <w:rPr>
          <w:rStyle w:val="Strong"/>
          <w:rFonts w:ascii="Arial" w:hAnsi="Arial" w:cs="Arial"/>
          <w:b w:val="0"/>
          <w:sz w:val="21"/>
          <w:szCs w:val="21"/>
        </w:rPr>
      </w:pPr>
    </w:p>
    <w:p w14:paraId="67004280" w14:textId="77777777" w:rsidR="00A62725" w:rsidRDefault="00A62725" w:rsidP="00B116DA">
      <w:pPr>
        <w:spacing w:before="240"/>
        <w:ind w:left="3420" w:right="-720"/>
        <w:rPr>
          <w:rStyle w:val="Strong"/>
          <w:rFonts w:ascii="Arial" w:hAnsi="Arial" w:cs="Arial"/>
          <w:b w:val="0"/>
          <w:sz w:val="21"/>
          <w:szCs w:val="21"/>
        </w:rPr>
      </w:pPr>
    </w:p>
    <w:p w14:paraId="10042855" w14:textId="77777777" w:rsidR="00AF4C8B" w:rsidRDefault="00AF4C8B" w:rsidP="00B116DA">
      <w:pPr>
        <w:spacing w:before="240"/>
        <w:ind w:left="3420" w:right="-720"/>
        <w:rPr>
          <w:rStyle w:val="Strong"/>
          <w:rFonts w:ascii="Arial" w:hAnsi="Arial" w:cs="Arial"/>
          <w:b w:val="0"/>
          <w:sz w:val="21"/>
          <w:szCs w:val="21"/>
        </w:rPr>
      </w:pPr>
    </w:p>
    <w:p w14:paraId="0A8BF3B6" w14:textId="77777777" w:rsidR="00AF4C8B" w:rsidRDefault="00AF4C8B" w:rsidP="00B116DA">
      <w:pPr>
        <w:spacing w:before="240"/>
        <w:ind w:left="3420" w:right="-720"/>
        <w:rPr>
          <w:rStyle w:val="Strong"/>
          <w:rFonts w:ascii="Arial" w:hAnsi="Arial" w:cs="Arial"/>
          <w:b w:val="0"/>
          <w:sz w:val="21"/>
          <w:szCs w:val="21"/>
        </w:rPr>
      </w:pPr>
    </w:p>
    <w:p w14:paraId="361154C0" w14:textId="77777777" w:rsidR="00AF4C8B" w:rsidRDefault="00AF4C8B" w:rsidP="00B116DA">
      <w:pPr>
        <w:spacing w:before="240"/>
        <w:ind w:left="3420" w:right="-720"/>
        <w:rPr>
          <w:rStyle w:val="Strong"/>
          <w:rFonts w:ascii="Arial" w:hAnsi="Arial" w:cs="Arial"/>
          <w:b w:val="0"/>
          <w:sz w:val="21"/>
          <w:szCs w:val="21"/>
        </w:rPr>
      </w:pPr>
    </w:p>
    <w:p w14:paraId="51ED161A" w14:textId="77777777" w:rsidR="00AF4C8B" w:rsidRDefault="00AF4C8B" w:rsidP="00B116DA">
      <w:pPr>
        <w:spacing w:before="240"/>
        <w:ind w:left="3420" w:right="-720"/>
        <w:rPr>
          <w:rStyle w:val="Strong"/>
          <w:rFonts w:ascii="Arial" w:hAnsi="Arial" w:cs="Arial"/>
          <w:b w:val="0"/>
          <w:sz w:val="21"/>
          <w:szCs w:val="21"/>
        </w:rPr>
      </w:pPr>
    </w:p>
    <w:p w14:paraId="0F75C0CF" w14:textId="77777777" w:rsidR="00B116DA" w:rsidRDefault="00B116DA" w:rsidP="004B22B8">
      <w:pPr>
        <w:spacing w:before="240"/>
        <w:ind w:right="-720"/>
        <w:rPr>
          <w:rStyle w:val="Strong"/>
          <w:rFonts w:ascii="Arial" w:hAnsi="Arial" w:cs="Arial"/>
          <w:b w:val="0"/>
          <w:sz w:val="21"/>
          <w:szCs w:val="21"/>
        </w:rPr>
      </w:pPr>
    </w:p>
    <w:p w14:paraId="3372851D" w14:textId="77777777" w:rsidR="00B116DA" w:rsidRPr="00915F27" w:rsidRDefault="00B116DA" w:rsidP="00B116DA">
      <w:pPr>
        <w:spacing w:before="240"/>
        <w:ind w:left="3420" w:right="-720"/>
        <w:rPr>
          <w:rStyle w:val="Strong"/>
          <w:rFonts w:ascii="Arial" w:hAnsi="Arial" w:cs="Arial"/>
          <w:b w:val="0"/>
          <w:sz w:val="21"/>
          <w:szCs w:val="21"/>
        </w:rPr>
      </w:pPr>
    </w:p>
    <w:p w14:paraId="4B69810D" w14:textId="77777777" w:rsidR="00B116DA" w:rsidRDefault="00B116DA" w:rsidP="00F85858">
      <w:pPr>
        <w:spacing w:before="120"/>
        <w:ind w:left="-540" w:right="-720" w:firstLine="720"/>
        <w:rPr>
          <w:rStyle w:val="Strong"/>
          <w:rFonts w:ascii="Arial" w:hAnsi="Arial" w:cs="Arial"/>
          <w:b w:val="0"/>
          <w:sz w:val="21"/>
          <w:szCs w:val="21"/>
        </w:rPr>
      </w:pPr>
    </w:p>
    <w:p w14:paraId="2988AF8F" w14:textId="77777777" w:rsidR="00B116DA" w:rsidRDefault="00B116DA" w:rsidP="00F85858">
      <w:pPr>
        <w:spacing w:before="120"/>
        <w:ind w:left="-540" w:right="-720" w:firstLine="720"/>
        <w:rPr>
          <w:rStyle w:val="Strong"/>
          <w:rFonts w:ascii="Arial" w:hAnsi="Arial" w:cs="Arial"/>
          <w:b w:val="0"/>
          <w:sz w:val="21"/>
          <w:szCs w:val="21"/>
        </w:rPr>
      </w:pPr>
    </w:p>
    <w:p w14:paraId="7BC3C0A3" w14:textId="77777777" w:rsidR="00B116DA" w:rsidRDefault="00B116DA" w:rsidP="00F85858">
      <w:pPr>
        <w:spacing w:before="120"/>
        <w:ind w:left="-540" w:right="-720" w:firstLine="720"/>
        <w:rPr>
          <w:rStyle w:val="Strong"/>
          <w:rFonts w:ascii="Arial" w:hAnsi="Arial" w:cs="Arial"/>
          <w:b w:val="0"/>
          <w:sz w:val="21"/>
          <w:szCs w:val="21"/>
        </w:rPr>
      </w:pPr>
    </w:p>
    <w:p w14:paraId="1FC21631" w14:textId="77777777" w:rsidR="00B116DA" w:rsidRDefault="00B116DA" w:rsidP="00F85858">
      <w:pPr>
        <w:spacing w:before="120"/>
        <w:ind w:left="-540" w:right="-720" w:firstLine="720"/>
        <w:rPr>
          <w:rStyle w:val="Strong"/>
          <w:rFonts w:ascii="Arial" w:hAnsi="Arial" w:cs="Arial"/>
          <w:b w:val="0"/>
          <w:sz w:val="21"/>
          <w:szCs w:val="21"/>
        </w:rPr>
      </w:pPr>
    </w:p>
    <w:p w14:paraId="73DA1BB5" w14:textId="77777777" w:rsidR="00B116DA" w:rsidRDefault="00B116DA" w:rsidP="00F85858">
      <w:pPr>
        <w:spacing w:before="120"/>
        <w:ind w:left="-540" w:right="-720" w:firstLine="720"/>
        <w:rPr>
          <w:rStyle w:val="Strong"/>
          <w:rFonts w:ascii="Arial" w:hAnsi="Arial" w:cs="Arial"/>
          <w:b w:val="0"/>
          <w:sz w:val="21"/>
          <w:szCs w:val="21"/>
        </w:rPr>
      </w:pPr>
    </w:p>
    <w:p w14:paraId="1165DAA7" w14:textId="77777777" w:rsidR="00B116DA" w:rsidRDefault="00B116DA" w:rsidP="00F85858">
      <w:pPr>
        <w:spacing w:before="120"/>
        <w:ind w:left="-540" w:right="-720" w:firstLine="720"/>
        <w:rPr>
          <w:rStyle w:val="Strong"/>
          <w:rFonts w:ascii="Arial" w:hAnsi="Arial" w:cs="Arial"/>
          <w:b w:val="0"/>
          <w:sz w:val="21"/>
          <w:szCs w:val="21"/>
        </w:rPr>
      </w:pPr>
    </w:p>
    <w:p w14:paraId="0B8201BA" w14:textId="77777777" w:rsidR="00B116DA" w:rsidRDefault="00B116DA" w:rsidP="00F85858">
      <w:pPr>
        <w:spacing w:before="120"/>
        <w:ind w:left="-540" w:right="-720" w:firstLine="720"/>
        <w:rPr>
          <w:rStyle w:val="Strong"/>
          <w:rFonts w:ascii="Arial" w:hAnsi="Arial" w:cs="Arial"/>
          <w:b w:val="0"/>
          <w:sz w:val="21"/>
          <w:szCs w:val="21"/>
        </w:rPr>
      </w:pPr>
    </w:p>
    <w:p w14:paraId="1588F3DF" w14:textId="77777777" w:rsidR="00B116DA" w:rsidRDefault="00B116DA" w:rsidP="00F85858">
      <w:pPr>
        <w:spacing w:before="120"/>
        <w:ind w:left="-540" w:right="-720" w:firstLine="720"/>
        <w:rPr>
          <w:rStyle w:val="Strong"/>
          <w:rFonts w:ascii="Arial" w:hAnsi="Arial" w:cs="Arial"/>
          <w:b w:val="0"/>
          <w:sz w:val="21"/>
          <w:szCs w:val="21"/>
        </w:rPr>
      </w:pPr>
    </w:p>
    <w:p w14:paraId="42006770" w14:textId="77777777" w:rsidR="00451965" w:rsidRDefault="00451965" w:rsidP="000C3B11">
      <w:pPr>
        <w:spacing w:before="120"/>
        <w:ind w:right="-720"/>
        <w:rPr>
          <w:rStyle w:val="Strong"/>
          <w:rFonts w:ascii="Arial" w:hAnsi="Arial" w:cs="Arial"/>
          <w:b w:val="0"/>
          <w:sz w:val="21"/>
          <w:szCs w:val="21"/>
        </w:rPr>
      </w:pPr>
    </w:p>
    <w:p w14:paraId="248CFAB9" w14:textId="77777777" w:rsidR="00451965" w:rsidRDefault="00451965" w:rsidP="000C3B11">
      <w:pPr>
        <w:spacing w:before="120"/>
        <w:ind w:right="-720"/>
        <w:rPr>
          <w:rStyle w:val="Strong"/>
          <w:rFonts w:ascii="Arial" w:hAnsi="Arial" w:cs="Arial"/>
          <w:b w:val="0"/>
          <w:sz w:val="21"/>
          <w:szCs w:val="21"/>
        </w:rPr>
      </w:pPr>
    </w:p>
    <w:p w14:paraId="4F7B462D" w14:textId="77777777" w:rsidR="00841FD2" w:rsidRPr="00F85858" w:rsidRDefault="00841FD2" w:rsidP="000C3B11">
      <w:pPr>
        <w:spacing w:before="120"/>
        <w:ind w:right="-720"/>
        <w:rPr>
          <w:rFonts w:ascii="Arial" w:hAnsi="Arial" w:cs="Arial"/>
          <w:szCs w:val="22"/>
        </w:rPr>
      </w:pPr>
    </w:p>
    <w:p w14:paraId="47400450" w14:textId="77777777" w:rsidR="00FF0EF0" w:rsidRDefault="00FF0EF0" w:rsidP="00B4747F">
      <w:pPr>
        <w:ind w:left="-720" w:right="-720"/>
        <w:rPr>
          <w:rFonts w:ascii="Arial" w:hAnsi="Arial" w:cs="Arial"/>
          <w:b/>
          <w:i/>
          <w:sz w:val="26"/>
          <w:szCs w:val="26"/>
        </w:rPr>
      </w:pPr>
    </w:p>
    <w:p w14:paraId="7DF25457" w14:textId="56341CD3" w:rsidR="009A585B" w:rsidRPr="00066DA9" w:rsidRDefault="007E01AB" w:rsidP="009A585B">
      <w:pPr>
        <w:rPr>
          <w:rFonts w:ascii="Arial Black" w:hAnsi="Arial Black"/>
        </w:rPr>
      </w:pPr>
      <w:r>
        <w:rPr>
          <w:rFonts w:ascii="Calibri" w:hAnsi="Calibri"/>
          <w:noProof/>
          <w:szCs w:val="22"/>
        </w:rPr>
        <w:lastRenderedPageBreak/>
        <mc:AlternateContent>
          <mc:Choice Requires="wps">
            <w:drawing>
              <wp:anchor distT="0" distB="0" distL="114300" distR="114300" simplePos="0" relativeHeight="251657728" behindDoc="0" locked="0" layoutInCell="1" allowOverlap="1" wp14:anchorId="44031A1A" wp14:editId="55153DC3">
                <wp:simplePos x="0" y="0"/>
                <wp:positionH relativeFrom="column">
                  <wp:posOffset>-685800</wp:posOffset>
                </wp:positionH>
                <wp:positionV relativeFrom="paragraph">
                  <wp:posOffset>800099</wp:posOffset>
                </wp:positionV>
                <wp:extent cx="3429000" cy="7096125"/>
                <wp:effectExtent l="0" t="0" r="19050" b="28575"/>
                <wp:wrapNone/>
                <wp:docPr id="7657279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96125"/>
                        </a:xfrm>
                        <a:prstGeom prst="rect">
                          <a:avLst/>
                        </a:prstGeom>
                        <a:solidFill>
                          <a:srgbClr val="FFFFFF"/>
                        </a:solidFill>
                        <a:ln w="25400">
                          <a:solidFill>
                            <a:srgbClr val="4E8542"/>
                          </a:solidFill>
                          <a:miter lim="800000"/>
                          <a:headEnd/>
                          <a:tailEnd/>
                        </a:ln>
                      </wps:spPr>
                      <wps:txbx>
                        <w:txbxContent>
                          <w:p w14:paraId="5FE1A3FC" w14:textId="77777777" w:rsidR="00EB77E4" w:rsidRDefault="00EB77E4" w:rsidP="009F25E3"/>
                          <w:p w14:paraId="6E5CF042" w14:textId="77777777" w:rsidR="00F87781" w:rsidRDefault="00F87781" w:rsidP="00F87781">
                            <w:pPr>
                              <w:pBdr>
                                <w:bottom w:val="single" w:sz="6" w:space="0" w:color="F2F2F2"/>
                              </w:pBdr>
                              <w:shd w:val="clear" w:color="auto" w:fill="FFFFFF"/>
                              <w:spacing w:line="510" w:lineRule="atLeast"/>
                              <w:jc w:val="center"/>
                              <w:outlineLvl w:val="1"/>
                              <w:rPr>
                                <w:rStyle w:val="Strong"/>
                                <w:sz w:val="28"/>
                                <w:szCs w:val="28"/>
                                <w:u w:val="single"/>
                              </w:rPr>
                            </w:pPr>
                            <w:r w:rsidRPr="00F87781">
                              <w:rPr>
                                <w:rStyle w:val="Strong"/>
                                <w:sz w:val="28"/>
                                <w:szCs w:val="28"/>
                                <w:u w:val="single"/>
                              </w:rPr>
                              <w:t>RECIPE OF THE MONTH</w:t>
                            </w:r>
                          </w:p>
                          <w:p w14:paraId="7E79FB86" w14:textId="77777777" w:rsidR="00F87781" w:rsidRPr="00F87781" w:rsidRDefault="00F87781" w:rsidP="00F87781">
                            <w:pPr>
                              <w:pBdr>
                                <w:bottom w:val="single" w:sz="6" w:space="0" w:color="F2F2F2"/>
                              </w:pBdr>
                              <w:shd w:val="clear" w:color="auto" w:fill="FFFFFF"/>
                              <w:spacing w:line="510" w:lineRule="atLeast"/>
                              <w:jc w:val="center"/>
                              <w:outlineLvl w:val="1"/>
                              <w:rPr>
                                <w:rStyle w:val="Strong"/>
                                <w:sz w:val="28"/>
                                <w:szCs w:val="28"/>
                                <w:u w:val="single"/>
                              </w:rPr>
                            </w:pPr>
                          </w:p>
                          <w:p w14:paraId="28B34515" w14:textId="77777777" w:rsidR="00F87781" w:rsidRDefault="00F87781" w:rsidP="00F87781">
                            <w:pPr>
                              <w:pBdr>
                                <w:bottom w:val="single" w:sz="6" w:space="0" w:color="F2F2F2"/>
                              </w:pBdr>
                              <w:shd w:val="clear" w:color="auto" w:fill="FFFFFF"/>
                              <w:spacing w:line="510" w:lineRule="atLeast"/>
                              <w:jc w:val="center"/>
                              <w:outlineLvl w:val="1"/>
                              <w:rPr>
                                <w:rStyle w:val="Strong"/>
                                <w:sz w:val="28"/>
                                <w:szCs w:val="28"/>
                              </w:rPr>
                            </w:pPr>
                            <w:r w:rsidRPr="00F87781">
                              <w:rPr>
                                <w:rStyle w:val="Strong"/>
                                <w:sz w:val="28"/>
                                <w:szCs w:val="28"/>
                              </w:rPr>
                              <w:t>EGG NOG FRENCH TOAST</w:t>
                            </w:r>
                          </w:p>
                          <w:p w14:paraId="006E04C9" w14:textId="77777777" w:rsidR="00F87781" w:rsidRPr="00F87781" w:rsidRDefault="00F87781" w:rsidP="00F87781">
                            <w:pPr>
                              <w:pBdr>
                                <w:bottom w:val="single" w:sz="6" w:space="0" w:color="F2F2F2"/>
                              </w:pBdr>
                              <w:shd w:val="clear" w:color="auto" w:fill="FFFFFF"/>
                              <w:spacing w:line="510" w:lineRule="atLeast"/>
                              <w:jc w:val="center"/>
                              <w:outlineLvl w:val="1"/>
                              <w:rPr>
                                <w:rStyle w:val="Strong"/>
                                <w:sz w:val="28"/>
                                <w:szCs w:val="28"/>
                              </w:rPr>
                            </w:pPr>
                          </w:p>
                          <w:p w14:paraId="17BA3171" w14:textId="77777777" w:rsidR="00F87781" w:rsidRPr="00F87781" w:rsidRDefault="00F87781" w:rsidP="00F87781">
                            <w:pPr>
                              <w:rPr>
                                <w:rFonts w:ascii="Times New Roman" w:hAnsi="Times New Roman"/>
                                <w:sz w:val="24"/>
                              </w:rPr>
                            </w:pPr>
                            <w:r w:rsidRPr="00F87781">
                              <w:rPr>
                                <w:rFonts w:ascii="Times New Roman" w:hAnsi="Times New Roman"/>
                                <w:b/>
                                <w:bCs/>
                                <w:sz w:val="24"/>
                              </w:rPr>
                              <w:t>INGREDIENTS:</w:t>
                            </w:r>
                            <w:r w:rsidRPr="00F87781">
                              <w:rPr>
                                <w:rFonts w:ascii="Times New Roman" w:hAnsi="Times New Roman"/>
                                <w:sz w:val="24"/>
                              </w:rPr>
                              <w:t> </w:t>
                            </w:r>
                          </w:p>
                          <w:p w14:paraId="5D078C26" w14:textId="77777777" w:rsidR="00F87781" w:rsidRPr="00F87781" w:rsidRDefault="00F87781" w:rsidP="00F87781">
                            <w:pPr>
                              <w:rPr>
                                <w:rFonts w:ascii="Times New Roman" w:hAnsi="Times New Roman"/>
                                <w:sz w:val="24"/>
                              </w:rPr>
                            </w:pPr>
                            <w:r w:rsidRPr="00F87781">
                              <w:rPr>
                                <w:rFonts w:ascii="Times New Roman" w:hAnsi="Times New Roman"/>
                                <w:sz w:val="24"/>
                              </w:rPr>
                              <w:t xml:space="preserve">8 eggs </w:t>
                            </w:r>
                            <w:r w:rsidRPr="00F87781">
                              <w:rPr>
                                <w:rFonts w:ascii="Times New Roman" w:hAnsi="Times New Roman"/>
                                <w:sz w:val="24"/>
                              </w:rPr>
                              <w:br/>
                              <w:t xml:space="preserve">2 cups eggnog </w:t>
                            </w:r>
                            <w:r w:rsidRPr="00F87781">
                              <w:rPr>
                                <w:rFonts w:ascii="Times New Roman" w:hAnsi="Times New Roman"/>
                                <w:sz w:val="24"/>
                              </w:rPr>
                              <w:br/>
                              <w:t xml:space="preserve">1/4 cup brown sugar </w:t>
                            </w:r>
                            <w:r w:rsidRPr="00F87781">
                              <w:rPr>
                                <w:rFonts w:ascii="Times New Roman" w:hAnsi="Times New Roman"/>
                                <w:sz w:val="24"/>
                              </w:rPr>
                              <w:br/>
                              <w:t xml:space="preserve">1/2 teaspoon vanilla or rum extract </w:t>
                            </w:r>
                            <w:r w:rsidRPr="00F87781">
                              <w:rPr>
                                <w:rFonts w:ascii="Times New Roman" w:hAnsi="Times New Roman"/>
                                <w:sz w:val="24"/>
                              </w:rPr>
                              <w:br/>
                              <w:t xml:space="preserve">20 to 26 slices bread </w:t>
                            </w:r>
                            <w:r w:rsidRPr="00F87781">
                              <w:rPr>
                                <w:rFonts w:ascii="Times New Roman" w:hAnsi="Times New Roman"/>
                                <w:sz w:val="24"/>
                              </w:rPr>
                              <w:br/>
                              <w:t xml:space="preserve">Confectioners' sugar, optional </w:t>
                            </w:r>
                            <w:r w:rsidRPr="00F87781">
                              <w:rPr>
                                <w:rFonts w:ascii="Times New Roman" w:hAnsi="Times New Roman"/>
                                <w:sz w:val="24"/>
                              </w:rPr>
                              <w:br/>
                              <w:t xml:space="preserve">Maple syrup </w:t>
                            </w:r>
                          </w:p>
                          <w:p w14:paraId="059879D1" w14:textId="77777777" w:rsidR="00F87781" w:rsidRPr="00F87781" w:rsidRDefault="00F87781" w:rsidP="00F87781">
                            <w:pPr>
                              <w:rPr>
                                <w:rFonts w:ascii="Times New Roman" w:hAnsi="Times New Roman"/>
                                <w:sz w:val="24"/>
                              </w:rPr>
                            </w:pPr>
                            <w:r w:rsidRPr="00F87781">
                              <w:rPr>
                                <w:rFonts w:ascii="Times New Roman" w:hAnsi="Times New Roman"/>
                                <w:sz w:val="24"/>
                              </w:rPr>
                              <w:t> </w:t>
                            </w:r>
                          </w:p>
                          <w:p w14:paraId="45860737" w14:textId="77777777" w:rsidR="00F87781" w:rsidRPr="00F87781" w:rsidRDefault="00F87781" w:rsidP="00F87781">
                            <w:pPr>
                              <w:rPr>
                                <w:rFonts w:ascii="Times New Roman" w:hAnsi="Times New Roman"/>
                                <w:sz w:val="24"/>
                              </w:rPr>
                            </w:pPr>
                            <w:r w:rsidRPr="00F87781">
                              <w:rPr>
                                <w:rFonts w:ascii="Times New Roman" w:hAnsi="Times New Roman"/>
                                <w:b/>
                                <w:bCs/>
                                <w:sz w:val="24"/>
                              </w:rPr>
                              <w:t>DIRECTIONS:</w:t>
                            </w:r>
                            <w:r w:rsidRPr="00F87781">
                              <w:rPr>
                                <w:rFonts w:ascii="Times New Roman" w:hAnsi="Times New Roman"/>
                                <w:sz w:val="24"/>
                              </w:rPr>
                              <w:t> </w:t>
                            </w:r>
                          </w:p>
                          <w:p w14:paraId="41CF9CFA" w14:textId="77777777" w:rsidR="00F87781" w:rsidRDefault="00F87781" w:rsidP="00F87781">
                            <w:pPr>
                              <w:rPr>
                                <w:rFonts w:ascii="Times New Roman" w:hAnsi="Times New Roman"/>
                                <w:sz w:val="24"/>
                              </w:rPr>
                            </w:pPr>
                            <w:r w:rsidRPr="00F87781">
                              <w:rPr>
                                <w:rFonts w:ascii="Times New Roman" w:hAnsi="Times New Roman"/>
                                <w:sz w:val="24"/>
                              </w:rPr>
                              <w:t>In a bowl, beat eggs, eggnog, sugar and extract; soak bread for 2 minutes per side. Cook on a greased hot griddle until golden brown on both sides and cooked through. Dust with confectioners' sugar if desired. Serve with syrup.</w:t>
                            </w:r>
                          </w:p>
                          <w:p w14:paraId="527B9D35" w14:textId="77777777" w:rsidR="007E01AB" w:rsidRPr="00F87781" w:rsidRDefault="007E01AB" w:rsidP="00F87781">
                            <w:pPr>
                              <w:rPr>
                                <w:rFonts w:ascii="Times New Roman" w:hAnsi="Times New Roman"/>
                                <w:sz w:val="24"/>
                              </w:rPr>
                            </w:pPr>
                          </w:p>
                          <w:p w14:paraId="484A2A49" w14:textId="541933A5" w:rsidR="00EB77E4" w:rsidRPr="007E01AB" w:rsidRDefault="00F87781" w:rsidP="007E01AB">
                            <w:pPr>
                              <w:rPr>
                                <w:rFonts w:ascii="Times New Roman" w:hAnsi="Times New Roman"/>
                                <w:sz w:val="24"/>
                              </w:rPr>
                            </w:pPr>
                            <w:r w:rsidRPr="00F87781">
                              <w:rPr>
                                <w:rFonts w:ascii="Times New Roman" w:hAnsi="Times New Roman"/>
                                <w:sz w:val="24"/>
                              </w:rPr>
                              <w:t xml:space="preserve">TOTAL TIME: Prep: 10 min. cook: 30 min. </w:t>
                            </w:r>
                            <w:r w:rsidRPr="00F87781">
                              <w:rPr>
                                <w:rFonts w:ascii="Times New Roman" w:hAnsi="Times New Roman"/>
                                <w:sz w:val="24"/>
                              </w:rPr>
                              <w:br/>
                              <w:t>Serves: 8-10.</w:t>
                            </w:r>
                            <w:r w:rsidR="007E01AB">
                              <w:rPr>
                                <w:rFonts w:ascii="Times New Roman" w:hAnsi="Times New Roman"/>
                                <w:sz w:val="24"/>
                              </w:rPr>
                              <w:br/>
                            </w:r>
                            <w:r w:rsidR="007E01AB">
                              <w:rPr>
                                <w:rFonts w:ascii="Times New Roman" w:hAnsi="Times New Roman"/>
                                <w:sz w:val="24"/>
                              </w:rPr>
                              <w:br/>
                            </w:r>
                            <w:r w:rsidR="007E01AB">
                              <w:rPr>
                                <w:rFonts w:ascii="Times New Roman" w:hAnsi="Times New Roman"/>
                                <w:sz w:val="24"/>
                              </w:rPr>
                              <w:br/>
                            </w:r>
                            <w:r w:rsidR="007E01AB">
                              <w:rPr>
                                <w:rFonts w:ascii="Calibri" w:hAnsi="Calibri" w:cs="Calibri"/>
                                <w:b/>
                                <w:noProof/>
                                <w:sz w:val="24"/>
                              </w:rPr>
                              <w:drawing>
                                <wp:inline distT="0" distB="0" distL="0" distR="0" wp14:anchorId="65DF1FCC" wp14:editId="23B477A8">
                                  <wp:extent cx="3209925" cy="1924050"/>
                                  <wp:effectExtent l="0" t="0" r="9525" b="0"/>
                                  <wp:docPr id="1000997969" name="Picture 33" descr="A stack of french toast with syrup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7969" name="Picture 33" descr="A stack of french toast with syrup on top&#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924050"/>
                                          </a:xfrm>
                                          <a:prstGeom prst="rect">
                                            <a:avLst/>
                                          </a:prstGeom>
                                          <a:noFill/>
                                          <a:ln>
                                            <a:noFill/>
                                          </a:ln>
                                        </pic:spPr>
                                      </pic:pic>
                                    </a:graphicData>
                                  </a:graphic>
                                </wp:inline>
                              </w:drawing>
                            </w:r>
                            <w:r w:rsidR="007E01AB">
                              <w:rPr>
                                <w:rFonts w:ascii="Times New Roman" w:hAnsi="Times New Roman"/>
                                <w:sz w:val="24"/>
                              </w:rPr>
                              <w:br/>
                            </w:r>
                          </w:p>
                          <w:p w14:paraId="604509E2" w14:textId="558E2A16" w:rsidR="00EB77E4" w:rsidRPr="00545C08" w:rsidRDefault="00EB77E4" w:rsidP="00F87781">
                            <w:pPr>
                              <w:jc w:val="center"/>
                              <w:rPr>
                                <w:rFonts w:ascii="Calibri" w:hAnsi="Calibri" w:cs="Calibri"/>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31A1A" id="Text Box 61" o:spid="_x0000_s1030" type="#_x0000_t202" style="position:absolute;margin-left:-54pt;margin-top:63pt;width:270pt;height:55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" strokecolor="#4e8542" strokeweight="2pt">
                <v:path arrowok="t"/>
                <v:textbox>
                  <w:txbxContent>
                    <w:p w14:paraId="5FE1A3FC" w14:textId="77777777" w:rsidR="00EB77E4" w:rsidRDefault="00EB77E4" w:rsidP="009F25E3"/>
                    <w:p w14:paraId="6E5CF042" w14:textId="77777777" w:rsidR="00F87781" w:rsidRDefault="00F87781" w:rsidP="00F87781">
                      <w:pPr>
                        <w:pBdr>
                          <w:bottom w:val="single" w:sz="6" w:space="0" w:color="F2F2F2"/>
                        </w:pBdr>
                        <w:shd w:val="clear" w:color="auto" w:fill="FFFFFF"/>
                        <w:spacing w:line="510" w:lineRule="atLeast"/>
                        <w:jc w:val="center"/>
                        <w:outlineLvl w:val="1"/>
                        <w:rPr>
                          <w:rStyle w:val="Strong"/>
                          <w:sz w:val="28"/>
                          <w:szCs w:val="28"/>
                          <w:u w:val="single"/>
                        </w:rPr>
                      </w:pPr>
                      <w:r w:rsidRPr="00F87781">
                        <w:rPr>
                          <w:rStyle w:val="Strong"/>
                          <w:sz w:val="28"/>
                          <w:szCs w:val="28"/>
                          <w:u w:val="single"/>
                        </w:rPr>
                        <w:t>RECIPE OF THE MONTH</w:t>
                      </w:r>
                    </w:p>
                    <w:p w14:paraId="7E79FB86" w14:textId="77777777" w:rsidR="00F87781" w:rsidRPr="00F87781" w:rsidRDefault="00F87781" w:rsidP="00F87781">
                      <w:pPr>
                        <w:pBdr>
                          <w:bottom w:val="single" w:sz="6" w:space="0" w:color="F2F2F2"/>
                        </w:pBdr>
                        <w:shd w:val="clear" w:color="auto" w:fill="FFFFFF"/>
                        <w:spacing w:line="510" w:lineRule="atLeast"/>
                        <w:jc w:val="center"/>
                        <w:outlineLvl w:val="1"/>
                        <w:rPr>
                          <w:rStyle w:val="Strong"/>
                          <w:sz w:val="28"/>
                          <w:szCs w:val="28"/>
                          <w:u w:val="single"/>
                        </w:rPr>
                      </w:pPr>
                    </w:p>
                    <w:p w14:paraId="28B34515" w14:textId="77777777" w:rsidR="00F87781" w:rsidRDefault="00F87781" w:rsidP="00F87781">
                      <w:pPr>
                        <w:pBdr>
                          <w:bottom w:val="single" w:sz="6" w:space="0" w:color="F2F2F2"/>
                        </w:pBdr>
                        <w:shd w:val="clear" w:color="auto" w:fill="FFFFFF"/>
                        <w:spacing w:line="510" w:lineRule="atLeast"/>
                        <w:jc w:val="center"/>
                        <w:outlineLvl w:val="1"/>
                        <w:rPr>
                          <w:rStyle w:val="Strong"/>
                          <w:sz w:val="28"/>
                          <w:szCs w:val="28"/>
                        </w:rPr>
                      </w:pPr>
                      <w:r w:rsidRPr="00F87781">
                        <w:rPr>
                          <w:rStyle w:val="Strong"/>
                          <w:sz w:val="28"/>
                          <w:szCs w:val="28"/>
                        </w:rPr>
                        <w:t>EGG NOG FRENCH TOAST</w:t>
                      </w:r>
                    </w:p>
                    <w:p w14:paraId="006E04C9" w14:textId="77777777" w:rsidR="00F87781" w:rsidRPr="00F87781" w:rsidRDefault="00F87781" w:rsidP="00F87781">
                      <w:pPr>
                        <w:pBdr>
                          <w:bottom w:val="single" w:sz="6" w:space="0" w:color="F2F2F2"/>
                        </w:pBdr>
                        <w:shd w:val="clear" w:color="auto" w:fill="FFFFFF"/>
                        <w:spacing w:line="510" w:lineRule="atLeast"/>
                        <w:jc w:val="center"/>
                        <w:outlineLvl w:val="1"/>
                        <w:rPr>
                          <w:rStyle w:val="Strong"/>
                          <w:sz w:val="28"/>
                          <w:szCs w:val="28"/>
                        </w:rPr>
                      </w:pPr>
                    </w:p>
                    <w:p w14:paraId="17BA3171" w14:textId="77777777" w:rsidR="00F87781" w:rsidRPr="00F87781" w:rsidRDefault="00F87781" w:rsidP="00F87781">
                      <w:pPr>
                        <w:rPr>
                          <w:rFonts w:ascii="Times New Roman" w:hAnsi="Times New Roman"/>
                          <w:sz w:val="24"/>
                        </w:rPr>
                      </w:pPr>
                      <w:r w:rsidRPr="00F87781">
                        <w:rPr>
                          <w:rFonts w:ascii="Times New Roman" w:hAnsi="Times New Roman"/>
                          <w:b/>
                          <w:bCs/>
                          <w:sz w:val="24"/>
                        </w:rPr>
                        <w:t>INGREDIENTS:</w:t>
                      </w:r>
                      <w:r w:rsidRPr="00F87781">
                        <w:rPr>
                          <w:rFonts w:ascii="Times New Roman" w:hAnsi="Times New Roman"/>
                          <w:sz w:val="24"/>
                        </w:rPr>
                        <w:t> </w:t>
                      </w:r>
                    </w:p>
                    <w:p w14:paraId="5D078C26" w14:textId="77777777" w:rsidR="00F87781" w:rsidRPr="00F87781" w:rsidRDefault="00F87781" w:rsidP="00F87781">
                      <w:pPr>
                        <w:rPr>
                          <w:rFonts w:ascii="Times New Roman" w:hAnsi="Times New Roman"/>
                          <w:sz w:val="24"/>
                        </w:rPr>
                      </w:pPr>
                      <w:r w:rsidRPr="00F87781">
                        <w:rPr>
                          <w:rFonts w:ascii="Times New Roman" w:hAnsi="Times New Roman"/>
                          <w:sz w:val="24"/>
                        </w:rPr>
                        <w:t xml:space="preserve">8 eggs </w:t>
                      </w:r>
                      <w:r w:rsidRPr="00F87781">
                        <w:rPr>
                          <w:rFonts w:ascii="Times New Roman" w:hAnsi="Times New Roman"/>
                          <w:sz w:val="24"/>
                        </w:rPr>
                        <w:br/>
                        <w:t xml:space="preserve">2 cups eggnog </w:t>
                      </w:r>
                      <w:r w:rsidRPr="00F87781">
                        <w:rPr>
                          <w:rFonts w:ascii="Times New Roman" w:hAnsi="Times New Roman"/>
                          <w:sz w:val="24"/>
                        </w:rPr>
                        <w:br/>
                        <w:t xml:space="preserve">1/4 cup brown sugar </w:t>
                      </w:r>
                      <w:r w:rsidRPr="00F87781">
                        <w:rPr>
                          <w:rFonts w:ascii="Times New Roman" w:hAnsi="Times New Roman"/>
                          <w:sz w:val="24"/>
                        </w:rPr>
                        <w:br/>
                        <w:t xml:space="preserve">1/2 teaspoon vanilla or rum extract </w:t>
                      </w:r>
                      <w:r w:rsidRPr="00F87781">
                        <w:rPr>
                          <w:rFonts w:ascii="Times New Roman" w:hAnsi="Times New Roman"/>
                          <w:sz w:val="24"/>
                        </w:rPr>
                        <w:br/>
                        <w:t xml:space="preserve">20 to 26 slices bread </w:t>
                      </w:r>
                      <w:r w:rsidRPr="00F87781">
                        <w:rPr>
                          <w:rFonts w:ascii="Times New Roman" w:hAnsi="Times New Roman"/>
                          <w:sz w:val="24"/>
                        </w:rPr>
                        <w:br/>
                        <w:t xml:space="preserve">Confectioners' sugar, optional </w:t>
                      </w:r>
                      <w:r w:rsidRPr="00F87781">
                        <w:rPr>
                          <w:rFonts w:ascii="Times New Roman" w:hAnsi="Times New Roman"/>
                          <w:sz w:val="24"/>
                        </w:rPr>
                        <w:br/>
                        <w:t xml:space="preserve">Maple syrup </w:t>
                      </w:r>
                    </w:p>
                    <w:p w14:paraId="059879D1" w14:textId="77777777" w:rsidR="00F87781" w:rsidRPr="00F87781" w:rsidRDefault="00F87781" w:rsidP="00F87781">
                      <w:pPr>
                        <w:rPr>
                          <w:rFonts w:ascii="Times New Roman" w:hAnsi="Times New Roman"/>
                          <w:sz w:val="24"/>
                        </w:rPr>
                      </w:pPr>
                      <w:r w:rsidRPr="00F87781">
                        <w:rPr>
                          <w:rFonts w:ascii="Times New Roman" w:hAnsi="Times New Roman"/>
                          <w:sz w:val="24"/>
                        </w:rPr>
                        <w:t> </w:t>
                      </w:r>
                    </w:p>
                    <w:p w14:paraId="45860737" w14:textId="77777777" w:rsidR="00F87781" w:rsidRPr="00F87781" w:rsidRDefault="00F87781" w:rsidP="00F87781">
                      <w:pPr>
                        <w:rPr>
                          <w:rFonts w:ascii="Times New Roman" w:hAnsi="Times New Roman"/>
                          <w:sz w:val="24"/>
                        </w:rPr>
                      </w:pPr>
                      <w:r w:rsidRPr="00F87781">
                        <w:rPr>
                          <w:rFonts w:ascii="Times New Roman" w:hAnsi="Times New Roman"/>
                          <w:b/>
                          <w:bCs/>
                          <w:sz w:val="24"/>
                        </w:rPr>
                        <w:t>DIRECTIONS:</w:t>
                      </w:r>
                      <w:r w:rsidRPr="00F87781">
                        <w:rPr>
                          <w:rFonts w:ascii="Times New Roman" w:hAnsi="Times New Roman"/>
                          <w:sz w:val="24"/>
                        </w:rPr>
                        <w:t> </w:t>
                      </w:r>
                    </w:p>
                    <w:p w14:paraId="41CF9CFA" w14:textId="77777777" w:rsidR="00F87781" w:rsidRDefault="00F87781" w:rsidP="00F87781">
                      <w:pPr>
                        <w:rPr>
                          <w:rFonts w:ascii="Times New Roman" w:hAnsi="Times New Roman"/>
                          <w:sz w:val="24"/>
                        </w:rPr>
                      </w:pPr>
                      <w:r w:rsidRPr="00F87781">
                        <w:rPr>
                          <w:rFonts w:ascii="Times New Roman" w:hAnsi="Times New Roman"/>
                          <w:sz w:val="24"/>
                        </w:rPr>
                        <w:t>In a bowl, beat eggs, eggnog, sugar and extract; soak bread for 2 minutes per side. Cook on a greased hot griddle until golden brown on both sides and cooked through. Dust with confectioners' sugar if desired. Serve with syrup.</w:t>
                      </w:r>
                    </w:p>
                    <w:p w14:paraId="527B9D35" w14:textId="77777777" w:rsidR="007E01AB" w:rsidRPr="00F87781" w:rsidRDefault="007E01AB" w:rsidP="00F87781">
                      <w:pPr>
                        <w:rPr>
                          <w:rFonts w:ascii="Times New Roman" w:hAnsi="Times New Roman"/>
                          <w:sz w:val="24"/>
                        </w:rPr>
                      </w:pPr>
                    </w:p>
                    <w:p w14:paraId="484A2A49" w14:textId="541933A5" w:rsidR="00EB77E4" w:rsidRPr="007E01AB" w:rsidRDefault="00F87781" w:rsidP="007E01AB">
                      <w:pPr>
                        <w:rPr>
                          <w:rFonts w:ascii="Times New Roman" w:hAnsi="Times New Roman"/>
                          <w:sz w:val="24"/>
                        </w:rPr>
                      </w:pPr>
                      <w:r w:rsidRPr="00F87781">
                        <w:rPr>
                          <w:rFonts w:ascii="Times New Roman" w:hAnsi="Times New Roman"/>
                          <w:sz w:val="24"/>
                        </w:rPr>
                        <w:t xml:space="preserve">TOTAL TIME: Prep: 10 min. cook: 30 min. </w:t>
                      </w:r>
                      <w:r w:rsidRPr="00F87781">
                        <w:rPr>
                          <w:rFonts w:ascii="Times New Roman" w:hAnsi="Times New Roman"/>
                          <w:sz w:val="24"/>
                        </w:rPr>
                        <w:br/>
                        <w:t>Serves: 8-10.</w:t>
                      </w:r>
                      <w:r w:rsidR="007E01AB">
                        <w:rPr>
                          <w:rFonts w:ascii="Times New Roman" w:hAnsi="Times New Roman"/>
                          <w:sz w:val="24"/>
                        </w:rPr>
                        <w:br/>
                      </w:r>
                      <w:r w:rsidR="007E01AB">
                        <w:rPr>
                          <w:rFonts w:ascii="Times New Roman" w:hAnsi="Times New Roman"/>
                          <w:sz w:val="24"/>
                        </w:rPr>
                        <w:br/>
                      </w:r>
                      <w:r w:rsidR="007E01AB">
                        <w:rPr>
                          <w:rFonts w:ascii="Times New Roman" w:hAnsi="Times New Roman"/>
                          <w:sz w:val="24"/>
                        </w:rPr>
                        <w:br/>
                      </w:r>
                      <w:r w:rsidR="007E01AB">
                        <w:rPr>
                          <w:rFonts w:ascii="Calibri" w:hAnsi="Calibri" w:cs="Calibri"/>
                          <w:b/>
                          <w:noProof/>
                          <w:sz w:val="24"/>
                        </w:rPr>
                        <w:drawing>
                          <wp:inline distT="0" distB="0" distL="0" distR="0" wp14:anchorId="65DF1FCC" wp14:editId="23B477A8">
                            <wp:extent cx="3209925" cy="1924050"/>
                            <wp:effectExtent l="0" t="0" r="9525" b="0"/>
                            <wp:docPr id="1000997969" name="Picture 33" descr="A stack of french toast with syrup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7969" name="Picture 33" descr="A stack of french toast with syrup on top&#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924050"/>
                                    </a:xfrm>
                                    <a:prstGeom prst="rect">
                                      <a:avLst/>
                                    </a:prstGeom>
                                    <a:noFill/>
                                    <a:ln>
                                      <a:noFill/>
                                    </a:ln>
                                  </pic:spPr>
                                </pic:pic>
                              </a:graphicData>
                            </a:graphic>
                          </wp:inline>
                        </w:drawing>
                      </w:r>
                      <w:r w:rsidR="007E01AB">
                        <w:rPr>
                          <w:rFonts w:ascii="Times New Roman" w:hAnsi="Times New Roman"/>
                          <w:sz w:val="24"/>
                        </w:rPr>
                        <w:br/>
                      </w:r>
                    </w:p>
                    <w:p w14:paraId="604509E2" w14:textId="558E2A16" w:rsidR="00EB77E4" w:rsidRPr="00545C08" w:rsidRDefault="00EB77E4" w:rsidP="00F87781">
                      <w:pPr>
                        <w:jc w:val="center"/>
                        <w:rPr>
                          <w:rFonts w:ascii="Calibri" w:hAnsi="Calibri" w:cs="Calibri"/>
                          <w:b/>
                          <w:sz w:val="24"/>
                        </w:rPr>
                      </w:pPr>
                    </w:p>
                  </w:txbxContent>
                </v:textbox>
              </v:shape>
            </w:pict>
          </mc:Fallback>
        </mc:AlternateContent>
      </w:r>
      <w:r>
        <w:rPr>
          <w:rFonts w:ascii="Calibri" w:hAnsi="Calibri"/>
          <w:noProof/>
          <w:szCs w:val="22"/>
        </w:rPr>
        <mc:AlternateContent>
          <mc:Choice Requires="wps">
            <w:drawing>
              <wp:anchor distT="0" distB="0" distL="114300" distR="114300" simplePos="0" relativeHeight="251658752" behindDoc="0" locked="0" layoutInCell="1" allowOverlap="1" wp14:anchorId="79FC5ED1" wp14:editId="71793B09">
                <wp:simplePos x="0" y="0"/>
                <wp:positionH relativeFrom="column">
                  <wp:posOffset>2743200</wp:posOffset>
                </wp:positionH>
                <wp:positionV relativeFrom="paragraph">
                  <wp:posOffset>2724150</wp:posOffset>
                </wp:positionV>
                <wp:extent cx="3449320" cy="5201920"/>
                <wp:effectExtent l="0" t="0" r="17780" b="17780"/>
                <wp:wrapNone/>
                <wp:docPr id="1685652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5201920"/>
                        </a:xfrm>
                        <a:prstGeom prst="rect">
                          <a:avLst/>
                        </a:prstGeom>
                        <a:solidFill>
                          <a:srgbClr val="DDC6A3"/>
                        </a:solidFill>
                        <a:ln w="12700">
                          <a:solidFill>
                            <a:srgbClr val="BD914E"/>
                          </a:solidFill>
                          <a:miter lim="800000"/>
                          <a:headEnd/>
                          <a:tailEnd/>
                        </a:ln>
                      </wps:spPr>
                      <wps:txbx>
                        <w:txbxContent>
                          <w:p w14:paraId="08B9471F" w14:textId="77777777" w:rsidR="00EB77E4" w:rsidRPr="00093650" w:rsidRDefault="00EB77E4" w:rsidP="009F3663">
                            <w:pPr>
                              <w:jc w:val="center"/>
                              <w:rPr>
                                <w:rFonts w:ascii="Arial" w:hAnsi="Arial" w:cs="Arial"/>
                                <w:b/>
                                <w:i/>
                                <w:sz w:val="40"/>
                                <w:szCs w:val="40"/>
                                <w:u w:val="single"/>
                              </w:rPr>
                            </w:pPr>
                            <w:r>
                              <w:rPr>
                                <w:rFonts w:ascii="Arial" w:hAnsi="Arial" w:cs="Arial"/>
                                <w:b/>
                                <w:i/>
                                <w:sz w:val="40"/>
                                <w:szCs w:val="40"/>
                                <w:u w:val="single"/>
                              </w:rPr>
                              <w:t xml:space="preserve">January </w:t>
                            </w:r>
                            <w:r w:rsidRPr="00093650">
                              <w:rPr>
                                <w:rFonts w:ascii="Arial" w:hAnsi="Arial" w:cs="Arial"/>
                                <w:b/>
                                <w:i/>
                                <w:sz w:val="40"/>
                                <w:szCs w:val="40"/>
                                <w:u w:val="single"/>
                              </w:rPr>
                              <w:t>Events</w:t>
                            </w:r>
                          </w:p>
                          <w:p w14:paraId="46EA2C94" w14:textId="77777777" w:rsidR="00EB77E4" w:rsidRDefault="00EB77E4" w:rsidP="009F3663">
                            <w:pPr>
                              <w:jc w:val="center"/>
                              <w:rPr>
                                <w:rFonts w:ascii="Arial" w:hAnsi="Arial" w:cs="Arial"/>
                                <w:b/>
                                <w:sz w:val="40"/>
                                <w:szCs w:val="40"/>
                                <w:u w:val="single"/>
                              </w:rPr>
                            </w:pPr>
                          </w:p>
                          <w:p w14:paraId="0C1AC98D" w14:textId="018FEAC4" w:rsidR="007E01AB" w:rsidRPr="007E01AB" w:rsidRDefault="007E01AB" w:rsidP="007E01AB">
                            <w:pPr>
                              <w:rPr>
                                <w:szCs w:val="22"/>
                              </w:rPr>
                            </w:pPr>
                            <w:r w:rsidRPr="007E01AB">
                              <w:rPr>
                                <w:szCs w:val="22"/>
                              </w:rPr>
                              <w:t xml:space="preserve">1 - </w:t>
                            </w:r>
                            <w:r w:rsidRPr="007E01AB">
                              <w:rPr>
                                <w:b/>
                                <w:bCs/>
                                <w:szCs w:val="22"/>
                              </w:rPr>
                              <w:t>New Year’s Day:</w:t>
                            </w:r>
                            <w:r w:rsidRPr="007E01AB">
                              <w:rPr>
                                <w:szCs w:val="22"/>
                              </w:rPr>
                              <w:t xml:space="preserve"> Welcome 2026 with fresh beginnings and celebration!</w:t>
                            </w:r>
                          </w:p>
                          <w:p w14:paraId="3B5EEDCD" w14:textId="77777777" w:rsidR="007E01AB" w:rsidRPr="007E01AB" w:rsidRDefault="007E01AB" w:rsidP="007E01AB">
                            <w:pPr>
                              <w:rPr>
                                <w:szCs w:val="22"/>
                              </w:rPr>
                            </w:pPr>
                          </w:p>
                          <w:p w14:paraId="77BAE67D" w14:textId="470A5253" w:rsidR="007E01AB" w:rsidRPr="007E01AB" w:rsidRDefault="007E01AB" w:rsidP="007E01AB">
                            <w:pPr>
                              <w:rPr>
                                <w:szCs w:val="22"/>
                              </w:rPr>
                            </w:pPr>
                            <w:r w:rsidRPr="007E01AB">
                              <w:rPr>
                                <w:szCs w:val="22"/>
                              </w:rPr>
                              <w:t xml:space="preserve">4 - </w:t>
                            </w:r>
                            <w:r w:rsidRPr="007E01AB">
                              <w:rPr>
                                <w:b/>
                                <w:bCs/>
                                <w:szCs w:val="22"/>
                              </w:rPr>
                              <w:t>Trivia Day:</w:t>
                            </w:r>
                            <w:r w:rsidRPr="007E01AB">
                              <w:rPr>
                                <w:szCs w:val="22"/>
                              </w:rPr>
                              <w:t xml:space="preserve"> Test your knowledge and have fun with fascinating facts.</w:t>
                            </w:r>
                          </w:p>
                          <w:p w14:paraId="58294890" w14:textId="77777777" w:rsidR="007E01AB" w:rsidRPr="007E01AB" w:rsidRDefault="007E01AB" w:rsidP="007E01AB">
                            <w:pPr>
                              <w:rPr>
                                <w:szCs w:val="22"/>
                              </w:rPr>
                            </w:pPr>
                          </w:p>
                          <w:p w14:paraId="18FF5AB9" w14:textId="616B6C42" w:rsidR="007E01AB" w:rsidRPr="007E01AB" w:rsidRDefault="007E01AB" w:rsidP="007E01AB">
                            <w:pPr>
                              <w:rPr>
                                <w:szCs w:val="22"/>
                              </w:rPr>
                            </w:pPr>
                            <w:r w:rsidRPr="007E01AB">
                              <w:rPr>
                                <w:szCs w:val="22"/>
                              </w:rPr>
                              <w:t xml:space="preserve">5 – </w:t>
                            </w:r>
                            <w:r w:rsidRPr="007E01AB">
                              <w:rPr>
                                <w:b/>
                                <w:bCs/>
                                <w:szCs w:val="22"/>
                              </w:rPr>
                              <w:t>National Bird Day:</w:t>
                            </w:r>
                            <w:r w:rsidRPr="007E01AB">
                              <w:rPr>
                                <w:szCs w:val="22"/>
                              </w:rPr>
                              <w:t xml:space="preserve"> Celebrate our feathered friends and raise awareness about birds.</w:t>
                            </w:r>
                          </w:p>
                          <w:p w14:paraId="17481BFD" w14:textId="77777777" w:rsidR="007E01AB" w:rsidRPr="007E01AB" w:rsidRDefault="007E01AB" w:rsidP="007E01AB">
                            <w:pPr>
                              <w:rPr>
                                <w:szCs w:val="22"/>
                              </w:rPr>
                            </w:pPr>
                          </w:p>
                          <w:p w14:paraId="29C5F337" w14:textId="16C144D4" w:rsidR="007E01AB" w:rsidRPr="007E01AB" w:rsidRDefault="007E01AB" w:rsidP="007E01AB">
                            <w:pPr>
                              <w:rPr>
                                <w:szCs w:val="22"/>
                              </w:rPr>
                            </w:pPr>
                            <w:r w:rsidRPr="007E01AB">
                              <w:rPr>
                                <w:szCs w:val="22"/>
                              </w:rPr>
                              <w:t xml:space="preserve">6 – </w:t>
                            </w:r>
                            <w:r w:rsidRPr="007E01AB">
                              <w:rPr>
                                <w:b/>
                                <w:bCs/>
                                <w:szCs w:val="22"/>
                              </w:rPr>
                              <w:t>Feast of the Epiphany / Three Kings Day:</w:t>
                            </w:r>
                            <w:r w:rsidRPr="007E01AB">
                              <w:rPr>
                                <w:szCs w:val="22"/>
                              </w:rPr>
                              <w:t xml:space="preserve"> Marks the traditional end of the Christmas season with gift-giving and reflection.</w:t>
                            </w:r>
                          </w:p>
                          <w:p w14:paraId="2A1045B8" w14:textId="77777777" w:rsidR="007E01AB" w:rsidRPr="007E01AB" w:rsidRDefault="007E01AB" w:rsidP="007E01AB">
                            <w:pPr>
                              <w:rPr>
                                <w:szCs w:val="22"/>
                              </w:rPr>
                            </w:pPr>
                          </w:p>
                          <w:p w14:paraId="7A9F8E37" w14:textId="4D92D05D" w:rsidR="00EB77E4" w:rsidRPr="007E01AB" w:rsidRDefault="007E01AB" w:rsidP="007E01AB">
                            <w:pPr>
                              <w:rPr>
                                <w:szCs w:val="22"/>
                              </w:rPr>
                            </w:pPr>
                            <w:r w:rsidRPr="007E01AB">
                              <w:rPr>
                                <w:szCs w:val="22"/>
                              </w:rPr>
                              <w:t xml:space="preserve">10 – </w:t>
                            </w:r>
                            <w:r w:rsidRPr="007E01AB">
                              <w:rPr>
                                <w:b/>
                                <w:bCs/>
                                <w:szCs w:val="22"/>
                              </w:rPr>
                              <w:t>Houseplant Appreciation Day:</w:t>
                            </w:r>
                            <w:r w:rsidRPr="007E01AB">
                              <w:rPr>
                                <w:szCs w:val="22"/>
                              </w:rPr>
                              <w:t xml:space="preserve"> Give your green companions some love—perfect for brightening winter days.</w:t>
                            </w:r>
                          </w:p>
                          <w:p w14:paraId="694968A1" w14:textId="77777777" w:rsidR="007E01AB" w:rsidRPr="007E01AB" w:rsidRDefault="007E01AB" w:rsidP="007E01AB">
                            <w:pPr>
                              <w:rPr>
                                <w:szCs w:val="22"/>
                              </w:rPr>
                            </w:pPr>
                          </w:p>
                          <w:p w14:paraId="080ACFFA" w14:textId="71C77589" w:rsidR="007E01AB" w:rsidRPr="007E01AB" w:rsidRDefault="007E01AB" w:rsidP="007E01AB">
                            <w:pPr>
                              <w:rPr>
                                <w:szCs w:val="22"/>
                              </w:rPr>
                            </w:pPr>
                            <w:r w:rsidRPr="007E01AB">
                              <w:rPr>
                                <w:szCs w:val="22"/>
                              </w:rPr>
                              <w:t xml:space="preserve">19 – </w:t>
                            </w:r>
                            <w:r w:rsidRPr="007E01AB">
                              <w:rPr>
                                <w:b/>
                                <w:bCs/>
                                <w:szCs w:val="22"/>
                              </w:rPr>
                              <w:t>Martin Luther King Jr. Day:</w:t>
                            </w:r>
                            <w:r w:rsidRPr="007E01AB">
                              <w:rPr>
                                <w:szCs w:val="22"/>
                              </w:rPr>
                              <w:t xml:space="preserve"> Celebrated on the third Monday in January (January 19 in 2026), honoring the legacy of equality and justice.</w:t>
                            </w:r>
                          </w:p>
                          <w:p w14:paraId="21D9519C" w14:textId="77777777" w:rsidR="007E01AB" w:rsidRPr="007E01AB" w:rsidRDefault="007E01AB" w:rsidP="007E01AB">
                            <w:pPr>
                              <w:rPr>
                                <w:szCs w:val="22"/>
                              </w:rPr>
                            </w:pPr>
                          </w:p>
                          <w:p w14:paraId="482B629A" w14:textId="5D781C05" w:rsidR="007E01AB" w:rsidRPr="007E01AB" w:rsidRDefault="007E01AB" w:rsidP="007E01AB">
                            <w:pPr>
                              <w:rPr>
                                <w:szCs w:val="22"/>
                              </w:rPr>
                            </w:pPr>
                            <w:r w:rsidRPr="007E01AB">
                              <w:rPr>
                                <w:szCs w:val="22"/>
                              </w:rPr>
                              <w:t xml:space="preserve">25 – </w:t>
                            </w:r>
                            <w:r w:rsidRPr="007E01AB">
                              <w:rPr>
                                <w:b/>
                                <w:bCs/>
                                <w:szCs w:val="22"/>
                              </w:rPr>
                              <w:t>Opposite Day:</w:t>
                            </w:r>
                            <w:r w:rsidRPr="007E01AB">
                              <w:rPr>
                                <w:szCs w:val="22"/>
                              </w:rPr>
                              <w:t xml:space="preserve"> Say one thing and mean another—just for fun!</w:t>
                            </w:r>
                          </w:p>
                          <w:p w14:paraId="43728E74" w14:textId="77777777" w:rsidR="007E01AB" w:rsidRPr="007E01AB" w:rsidRDefault="007E01AB" w:rsidP="007E01AB">
                            <w:pPr>
                              <w:rPr>
                                <w:szCs w:val="22"/>
                              </w:rPr>
                            </w:pPr>
                          </w:p>
                          <w:p w14:paraId="69C1BE56" w14:textId="1EAE5C2B" w:rsidR="007E01AB" w:rsidRPr="007E01AB" w:rsidRDefault="007E01AB" w:rsidP="007E01AB">
                            <w:pPr>
                              <w:rPr>
                                <w:szCs w:val="22"/>
                              </w:rPr>
                            </w:pPr>
                            <w:r w:rsidRPr="007E01AB">
                              <w:rPr>
                                <w:szCs w:val="22"/>
                              </w:rPr>
                              <w:t xml:space="preserve">26 – </w:t>
                            </w:r>
                            <w:r w:rsidRPr="007E01AB">
                              <w:rPr>
                                <w:b/>
                                <w:bCs/>
                                <w:szCs w:val="22"/>
                              </w:rPr>
                              <w:t>Australia Day:</w:t>
                            </w:r>
                            <w:r w:rsidRPr="007E01AB">
                              <w:rPr>
                                <w:szCs w:val="22"/>
                              </w:rPr>
                              <w:t xml:space="preserve"> A </w:t>
                            </w:r>
                            <w:proofErr w:type="gramStart"/>
                            <w:r w:rsidRPr="007E01AB">
                              <w:rPr>
                                <w:szCs w:val="22"/>
                              </w:rPr>
                              <w:t>national day of celebration</w:t>
                            </w:r>
                            <w:proofErr w:type="gramEnd"/>
                            <w:r w:rsidRPr="007E01AB">
                              <w:rPr>
                                <w:szCs w:val="22"/>
                              </w:rPr>
                              <w:t xml:space="preserve"> Down Under—perfect for summer vibes in the Southern Hemisphere.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9FC5ED1" id="Text Box 64" o:spid="_x0000_s1031" type="#_x0000_t202" style="position:absolute;margin-left:3in;margin-top:214.5pt;width:271.6pt;height:40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" fillcolor="#ddc6a3" strokecolor="#bd914e" strokeweight="1pt">
                <v:path arrowok="t"/>
                <v:textbox>
                  <w:txbxContent>
                    <w:p w14:paraId="08B9471F" w14:textId="77777777" w:rsidR="00EB77E4" w:rsidRPr="00093650" w:rsidRDefault="00EB77E4" w:rsidP="009F3663">
                      <w:pPr>
                        <w:jc w:val="center"/>
                        <w:rPr>
                          <w:rFonts w:ascii="Arial" w:hAnsi="Arial" w:cs="Arial"/>
                          <w:b/>
                          <w:i/>
                          <w:sz w:val="40"/>
                          <w:szCs w:val="40"/>
                          <w:u w:val="single"/>
                        </w:rPr>
                      </w:pPr>
                      <w:r>
                        <w:rPr>
                          <w:rFonts w:ascii="Arial" w:hAnsi="Arial" w:cs="Arial"/>
                          <w:b/>
                          <w:i/>
                          <w:sz w:val="40"/>
                          <w:szCs w:val="40"/>
                          <w:u w:val="single"/>
                        </w:rPr>
                        <w:t xml:space="preserve">January </w:t>
                      </w:r>
                      <w:r w:rsidRPr="00093650">
                        <w:rPr>
                          <w:rFonts w:ascii="Arial" w:hAnsi="Arial" w:cs="Arial"/>
                          <w:b/>
                          <w:i/>
                          <w:sz w:val="40"/>
                          <w:szCs w:val="40"/>
                          <w:u w:val="single"/>
                        </w:rPr>
                        <w:t>Events</w:t>
                      </w:r>
                    </w:p>
                    <w:p w14:paraId="46EA2C94" w14:textId="77777777" w:rsidR="00EB77E4" w:rsidRDefault="00EB77E4" w:rsidP="009F3663">
                      <w:pPr>
                        <w:jc w:val="center"/>
                        <w:rPr>
                          <w:rFonts w:ascii="Arial" w:hAnsi="Arial" w:cs="Arial"/>
                          <w:b/>
                          <w:sz w:val="40"/>
                          <w:szCs w:val="40"/>
                          <w:u w:val="single"/>
                        </w:rPr>
                      </w:pPr>
                    </w:p>
                    <w:p w14:paraId="0C1AC98D" w14:textId="018FEAC4" w:rsidR="007E01AB" w:rsidRPr="007E01AB" w:rsidRDefault="007E01AB" w:rsidP="007E01AB">
                      <w:pPr>
                        <w:rPr>
                          <w:szCs w:val="22"/>
                        </w:rPr>
                      </w:pPr>
                      <w:r w:rsidRPr="007E01AB">
                        <w:rPr>
                          <w:szCs w:val="22"/>
                        </w:rPr>
                        <w:t xml:space="preserve">1 - </w:t>
                      </w:r>
                      <w:r w:rsidRPr="007E01AB">
                        <w:rPr>
                          <w:b/>
                          <w:bCs/>
                          <w:szCs w:val="22"/>
                        </w:rPr>
                        <w:t>New Year’s Day:</w:t>
                      </w:r>
                      <w:r w:rsidRPr="007E01AB">
                        <w:rPr>
                          <w:szCs w:val="22"/>
                        </w:rPr>
                        <w:t xml:space="preserve"> Welcome 2026 with fresh beginnings and celebration!</w:t>
                      </w:r>
                    </w:p>
                    <w:p w14:paraId="3B5EEDCD" w14:textId="77777777" w:rsidR="007E01AB" w:rsidRPr="007E01AB" w:rsidRDefault="007E01AB" w:rsidP="007E01AB">
                      <w:pPr>
                        <w:rPr>
                          <w:szCs w:val="22"/>
                        </w:rPr>
                      </w:pPr>
                    </w:p>
                    <w:p w14:paraId="77BAE67D" w14:textId="470A5253" w:rsidR="007E01AB" w:rsidRPr="007E01AB" w:rsidRDefault="007E01AB" w:rsidP="007E01AB">
                      <w:pPr>
                        <w:rPr>
                          <w:szCs w:val="22"/>
                        </w:rPr>
                      </w:pPr>
                      <w:r w:rsidRPr="007E01AB">
                        <w:rPr>
                          <w:szCs w:val="22"/>
                        </w:rPr>
                        <w:t xml:space="preserve">4 - </w:t>
                      </w:r>
                      <w:r w:rsidRPr="007E01AB">
                        <w:rPr>
                          <w:b/>
                          <w:bCs/>
                          <w:szCs w:val="22"/>
                        </w:rPr>
                        <w:t>Trivia Day:</w:t>
                      </w:r>
                      <w:r w:rsidRPr="007E01AB">
                        <w:rPr>
                          <w:szCs w:val="22"/>
                        </w:rPr>
                        <w:t xml:space="preserve"> Test your knowledge and have fun with fascinating facts.</w:t>
                      </w:r>
                    </w:p>
                    <w:p w14:paraId="58294890" w14:textId="77777777" w:rsidR="007E01AB" w:rsidRPr="007E01AB" w:rsidRDefault="007E01AB" w:rsidP="007E01AB">
                      <w:pPr>
                        <w:rPr>
                          <w:szCs w:val="22"/>
                        </w:rPr>
                      </w:pPr>
                    </w:p>
                    <w:p w14:paraId="18FF5AB9" w14:textId="616B6C42" w:rsidR="007E01AB" w:rsidRPr="007E01AB" w:rsidRDefault="007E01AB" w:rsidP="007E01AB">
                      <w:pPr>
                        <w:rPr>
                          <w:szCs w:val="22"/>
                        </w:rPr>
                      </w:pPr>
                      <w:r w:rsidRPr="007E01AB">
                        <w:rPr>
                          <w:szCs w:val="22"/>
                        </w:rPr>
                        <w:t xml:space="preserve">5 – </w:t>
                      </w:r>
                      <w:r w:rsidRPr="007E01AB">
                        <w:rPr>
                          <w:b/>
                          <w:bCs/>
                          <w:szCs w:val="22"/>
                        </w:rPr>
                        <w:t>National Bird Day:</w:t>
                      </w:r>
                      <w:r w:rsidRPr="007E01AB">
                        <w:rPr>
                          <w:szCs w:val="22"/>
                        </w:rPr>
                        <w:t xml:space="preserve"> Celebrate our feathered friends and raise awareness about birds.</w:t>
                      </w:r>
                    </w:p>
                    <w:p w14:paraId="17481BFD" w14:textId="77777777" w:rsidR="007E01AB" w:rsidRPr="007E01AB" w:rsidRDefault="007E01AB" w:rsidP="007E01AB">
                      <w:pPr>
                        <w:rPr>
                          <w:szCs w:val="22"/>
                        </w:rPr>
                      </w:pPr>
                    </w:p>
                    <w:p w14:paraId="29C5F337" w14:textId="16C144D4" w:rsidR="007E01AB" w:rsidRPr="007E01AB" w:rsidRDefault="007E01AB" w:rsidP="007E01AB">
                      <w:pPr>
                        <w:rPr>
                          <w:szCs w:val="22"/>
                        </w:rPr>
                      </w:pPr>
                      <w:r w:rsidRPr="007E01AB">
                        <w:rPr>
                          <w:szCs w:val="22"/>
                        </w:rPr>
                        <w:t xml:space="preserve">6 – </w:t>
                      </w:r>
                      <w:r w:rsidRPr="007E01AB">
                        <w:rPr>
                          <w:b/>
                          <w:bCs/>
                          <w:szCs w:val="22"/>
                        </w:rPr>
                        <w:t>Feast of the Epiphany / Three Kings Day:</w:t>
                      </w:r>
                      <w:r w:rsidRPr="007E01AB">
                        <w:rPr>
                          <w:szCs w:val="22"/>
                        </w:rPr>
                        <w:t xml:space="preserve"> Marks the traditional end of the Christmas season with gift-giving and reflection.</w:t>
                      </w:r>
                    </w:p>
                    <w:p w14:paraId="2A1045B8" w14:textId="77777777" w:rsidR="007E01AB" w:rsidRPr="007E01AB" w:rsidRDefault="007E01AB" w:rsidP="007E01AB">
                      <w:pPr>
                        <w:rPr>
                          <w:szCs w:val="22"/>
                        </w:rPr>
                      </w:pPr>
                    </w:p>
                    <w:p w14:paraId="7A9F8E37" w14:textId="4D92D05D" w:rsidR="00EB77E4" w:rsidRPr="007E01AB" w:rsidRDefault="007E01AB" w:rsidP="007E01AB">
                      <w:pPr>
                        <w:rPr>
                          <w:szCs w:val="22"/>
                        </w:rPr>
                      </w:pPr>
                      <w:r w:rsidRPr="007E01AB">
                        <w:rPr>
                          <w:szCs w:val="22"/>
                        </w:rPr>
                        <w:t xml:space="preserve">10 – </w:t>
                      </w:r>
                      <w:r w:rsidRPr="007E01AB">
                        <w:rPr>
                          <w:b/>
                          <w:bCs/>
                          <w:szCs w:val="22"/>
                        </w:rPr>
                        <w:t>Houseplant Appreciation Day:</w:t>
                      </w:r>
                      <w:r w:rsidRPr="007E01AB">
                        <w:rPr>
                          <w:szCs w:val="22"/>
                        </w:rPr>
                        <w:t xml:space="preserve"> Give your green companions some love—perfect for brightening winter days.</w:t>
                      </w:r>
                    </w:p>
                    <w:p w14:paraId="694968A1" w14:textId="77777777" w:rsidR="007E01AB" w:rsidRPr="007E01AB" w:rsidRDefault="007E01AB" w:rsidP="007E01AB">
                      <w:pPr>
                        <w:rPr>
                          <w:szCs w:val="22"/>
                        </w:rPr>
                      </w:pPr>
                    </w:p>
                    <w:p w14:paraId="080ACFFA" w14:textId="71C77589" w:rsidR="007E01AB" w:rsidRPr="007E01AB" w:rsidRDefault="007E01AB" w:rsidP="007E01AB">
                      <w:pPr>
                        <w:rPr>
                          <w:szCs w:val="22"/>
                        </w:rPr>
                      </w:pPr>
                      <w:r w:rsidRPr="007E01AB">
                        <w:rPr>
                          <w:szCs w:val="22"/>
                        </w:rPr>
                        <w:t xml:space="preserve">19 – </w:t>
                      </w:r>
                      <w:r w:rsidRPr="007E01AB">
                        <w:rPr>
                          <w:b/>
                          <w:bCs/>
                          <w:szCs w:val="22"/>
                        </w:rPr>
                        <w:t>Martin Luther King Jr. Day:</w:t>
                      </w:r>
                      <w:r w:rsidRPr="007E01AB">
                        <w:rPr>
                          <w:szCs w:val="22"/>
                        </w:rPr>
                        <w:t xml:space="preserve"> Celebrated on the third Monday in January (January 19 in 2026), honoring the legacy of equality and justice.</w:t>
                      </w:r>
                    </w:p>
                    <w:p w14:paraId="21D9519C" w14:textId="77777777" w:rsidR="007E01AB" w:rsidRPr="007E01AB" w:rsidRDefault="007E01AB" w:rsidP="007E01AB">
                      <w:pPr>
                        <w:rPr>
                          <w:szCs w:val="22"/>
                        </w:rPr>
                      </w:pPr>
                    </w:p>
                    <w:p w14:paraId="482B629A" w14:textId="5D781C05" w:rsidR="007E01AB" w:rsidRPr="007E01AB" w:rsidRDefault="007E01AB" w:rsidP="007E01AB">
                      <w:pPr>
                        <w:rPr>
                          <w:szCs w:val="22"/>
                        </w:rPr>
                      </w:pPr>
                      <w:r w:rsidRPr="007E01AB">
                        <w:rPr>
                          <w:szCs w:val="22"/>
                        </w:rPr>
                        <w:t xml:space="preserve">25 – </w:t>
                      </w:r>
                      <w:r w:rsidRPr="007E01AB">
                        <w:rPr>
                          <w:b/>
                          <w:bCs/>
                          <w:szCs w:val="22"/>
                        </w:rPr>
                        <w:t>Opposite Day:</w:t>
                      </w:r>
                      <w:r w:rsidRPr="007E01AB">
                        <w:rPr>
                          <w:szCs w:val="22"/>
                        </w:rPr>
                        <w:t xml:space="preserve"> Say one thing and mean another—just for fun!</w:t>
                      </w:r>
                    </w:p>
                    <w:p w14:paraId="43728E74" w14:textId="77777777" w:rsidR="007E01AB" w:rsidRPr="007E01AB" w:rsidRDefault="007E01AB" w:rsidP="007E01AB">
                      <w:pPr>
                        <w:rPr>
                          <w:szCs w:val="22"/>
                        </w:rPr>
                      </w:pPr>
                    </w:p>
                    <w:p w14:paraId="69C1BE56" w14:textId="1EAE5C2B" w:rsidR="007E01AB" w:rsidRPr="007E01AB" w:rsidRDefault="007E01AB" w:rsidP="007E01AB">
                      <w:pPr>
                        <w:rPr>
                          <w:szCs w:val="22"/>
                        </w:rPr>
                      </w:pPr>
                      <w:r w:rsidRPr="007E01AB">
                        <w:rPr>
                          <w:szCs w:val="22"/>
                        </w:rPr>
                        <w:t xml:space="preserve">26 – </w:t>
                      </w:r>
                      <w:r w:rsidRPr="007E01AB">
                        <w:rPr>
                          <w:b/>
                          <w:bCs/>
                          <w:szCs w:val="22"/>
                        </w:rPr>
                        <w:t>Australia Day:</w:t>
                      </w:r>
                      <w:r w:rsidRPr="007E01AB">
                        <w:rPr>
                          <w:szCs w:val="22"/>
                        </w:rPr>
                        <w:t xml:space="preserve"> A </w:t>
                      </w:r>
                      <w:proofErr w:type="gramStart"/>
                      <w:r w:rsidRPr="007E01AB">
                        <w:rPr>
                          <w:szCs w:val="22"/>
                        </w:rPr>
                        <w:t>national day of celebration</w:t>
                      </w:r>
                      <w:proofErr w:type="gramEnd"/>
                      <w:r w:rsidRPr="007E01AB">
                        <w:rPr>
                          <w:szCs w:val="22"/>
                        </w:rPr>
                        <w:t xml:space="preserve"> Down Under—perfect for summer vibes in the Southern Hemisphere.</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61CE64B8" wp14:editId="081074AC">
                <wp:simplePos x="0" y="0"/>
                <wp:positionH relativeFrom="column">
                  <wp:posOffset>2857500</wp:posOffset>
                </wp:positionH>
                <wp:positionV relativeFrom="paragraph">
                  <wp:posOffset>828675</wp:posOffset>
                </wp:positionV>
                <wp:extent cx="3288665" cy="2428875"/>
                <wp:effectExtent l="0" t="0" r="0" b="3810"/>
                <wp:wrapThrough wrapText="bothSides">
                  <wp:wrapPolygon edited="0">
                    <wp:start x="255" y="0"/>
                    <wp:lineTo x="255" y="21472"/>
                    <wp:lineTo x="21137" y="21472"/>
                    <wp:lineTo x="21137" y="0"/>
                    <wp:lineTo x="255" y="0"/>
                  </wp:wrapPolygon>
                </wp:wrapThrough>
                <wp:docPr id="136882560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AE04" w14:textId="44907D47" w:rsidR="00EB77E4" w:rsidRPr="00254096" w:rsidRDefault="007E01AB" w:rsidP="007E01AB">
                            <w:pPr>
                              <w:jc w:val="center"/>
                              <w:rPr>
                                <w:rFonts w:ascii="Calibri" w:hAnsi="Calibri"/>
                                <w:szCs w:val="22"/>
                              </w:rPr>
                            </w:pPr>
                            <w:r>
                              <w:rPr>
                                <w:noProof/>
                              </w:rPr>
                              <w:drawing>
                                <wp:inline distT="0" distB="0" distL="0" distR="0" wp14:anchorId="19572C94" wp14:editId="5C68645B">
                                  <wp:extent cx="3085465" cy="1838325"/>
                                  <wp:effectExtent l="0" t="0" r="635" b="9525"/>
                                  <wp:docPr id="5782819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058" cy="185059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E64B8" id="Text Box 72" o:spid="_x0000_s1032" type="#_x0000_t202" style="position:absolute;margin-left:225pt;margin-top:65.25pt;width:258.95pt;height:191.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" filled="f" stroked="f">
                <v:textbox>
                  <w:txbxContent>
                    <w:p w14:paraId="1CF6AE04" w14:textId="44907D47" w:rsidR="00EB77E4" w:rsidRPr="00254096" w:rsidRDefault="007E01AB" w:rsidP="007E01AB">
                      <w:pPr>
                        <w:jc w:val="center"/>
                        <w:rPr>
                          <w:rFonts w:ascii="Calibri" w:hAnsi="Calibri"/>
                          <w:szCs w:val="22"/>
                        </w:rPr>
                      </w:pPr>
                      <w:r>
                        <w:rPr>
                          <w:noProof/>
                        </w:rPr>
                        <w:drawing>
                          <wp:inline distT="0" distB="0" distL="0" distR="0" wp14:anchorId="19572C94" wp14:editId="5C68645B">
                            <wp:extent cx="3085465" cy="1838325"/>
                            <wp:effectExtent l="0" t="0" r="635" b="9525"/>
                            <wp:docPr id="5782819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058" cy="1850594"/>
                                    </a:xfrm>
                                    <a:prstGeom prst="rect">
                                      <a:avLst/>
                                    </a:prstGeom>
                                    <a:noFill/>
                                    <a:ln>
                                      <a:noFill/>
                                    </a:ln>
                                  </pic:spPr>
                                </pic:pic>
                              </a:graphicData>
                            </a:graphic>
                          </wp:inline>
                        </w:drawing>
                      </w:r>
                    </w:p>
                  </w:txbxContent>
                </v:textbox>
                <w10:wrap type="through"/>
              </v:shape>
            </w:pict>
          </mc:Fallback>
        </mc:AlternateContent>
      </w:r>
      <w:r w:rsidR="00AB14D7">
        <w:rPr>
          <w:rFonts w:ascii="Calibri" w:hAnsi="Calibri"/>
          <w:noProof/>
          <w:szCs w:val="22"/>
        </w:rPr>
        <mc:AlternateContent>
          <mc:Choice Requires="wps">
            <w:drawing>
              <wp:anchor distT="0" distB="0" distL="114300" distR="114300" simplePos="0" relativeHeight="251661824" behindDoc="0" locked="0" layoutInCell="1" allowOverlap="1" wp14:anchorId="480EC730" wp14:editId="6A5E9DC6">
                <wp:simplePos x="0" y="0"/>
                <wp:positionH relativeFrom="column">
                  <wp:posOffset>6145530</wp:posOffset>
                </wp:positionH>
                <wp:positionV relativeFrom="paragraph">
                  <wp:posOffset>7883525</wp:posOffset>
                </wp:positionV>
                <wp:extent cx="45720" cy="1264920"/>
                <wp:effectExtent l="11430" t="6350" r="9525" b="14605"/>
                <wp:wrapNone/>
                <wp:docPr id="11618467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264920"/>
                        </a:xfrm>
                        <a:prstGeom prst="rect">
                          <a:avLst/>
                        </a:prstGeom>
                        <a:solidFill>
                          <a:srgbClr val="DC7782"/>
                        </a:solidFill>
                        <a:ln w="12700">
                          <a:solidFill>
                            <a:srgbClr val="962733"/>
                          </a:solidFill>
                          <a:miter lim="800000"/>
                          <a:headEnd/>
                          <a:tailEnd/>
                        </a:ln>
                      </wps:spPr>
                      <wps:txbx>
                        <w:txbxContent>
                          <w:p w14:paraId="7BE57F0C" w14:textId="77777777" w:rsidR="00EB77E4" w:rsidRDefault="00EB77E4"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2E47DE08" w14:textId="77777777" w:rsidR="00EB77E4" w:rsidRDefault="00EB77E4" w:rsidP="00871F47">
                            <w:pPr>
                              <w:widowControl w:val="0"/>
                              <w:spacing w:line="260" w:lineRule="exact"/>
                              <w:jc w:val="both"/>
                              <w:rPr>
                                <w:rFonts w:ascii="Arial" w:hAnsi="Arial" w:cs="Arial"/>
                                <w:b/>
                                <w:bCs/>
                                <w:color w:val="FFFFFE"/>
                                <w:w w:val="80"/>
                                <w:sz w:val="16"/>
                                <w:szCs w:val="16"/>
                              </w:rPr>
                            </w:pPr>
                          </w:p>
                          <w:p w14:paraId="161D9753" w14:textId="77777777" w:rsidR="00EB77E4" w:rsidRDefault="00EB77E4" w:rsidP="00871F47">
                            <w:pPr>
                              <w:widowControl w:val="0"/>
                              <w:spacing w:line="260" w:lineRule="exact"/>
                              <w:jc w:val="both"/>
                              <w:rPr>
                                <w:rFonts w:ascii="Arial" w:hAnsi="Arial" w:cs="Arial"/>
                                <w:b/>
                                <w:bCs/>
                                <w:color w:val="FFFFFE"/>
                                <w:w w:val="80"/>
                                <w:sz w:val="16"/>
                                <w:szCs w:val="16"/>
                              </w:rPr>
                            </w:pPr>
                          </w:p>
                          <w:p w14:paraId="08430A65" w14:textId="77777777" w:rsidR="00EB77E4" w:rsidRDefault="00EB77E4" w:rsidP="00871F47">
                            <w:pPr>
                              <w:widowControl w:val="0"/>
                              <w:spacing w:line="260" w:lineRule="exact"/>
                              <w:jc w:val="both"/>
                              <w:rPr>
                                <w:rFonts w:ascii="Arial" w:hAnsi="Arial" w:cs="Arial"/>
                                <w:b/>
                                <w:bCs/>
                                <w:color w:val="FFFFFE"/>
                                <w:w w:val="8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EC730" id="Text Box 23" o:spid="_x0000_s1033" type="#_x0000_t202" style="position:absolute;margin-left:483.9pt;margin-top:620.75pt;width:3.6pt;height:9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" fillcolor="#dc7782" strokecolor="#962733" strokeweight="1pt">
                <v:textbox>
                  <w:txbxContent>
                    <w:p w14:paraId="7BE57F0C" w14:textId="77777777" w:rsidR="00EB77E4" w:rsidRDefault="00EB77E4"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2E47DE08" w14:textId="77777777" w:rsidR="00EB77E4" w:rsidRDefault="00EB77E4" w:rsidP="00871F47">
                      <w:pPr>
                        <w:widowControl w:val="0"/>
                        <w:spacing w:line="260" w:lineRule="exact"/>
                        <w:jc w:val="both"/>
                        <w:rPr>
                          <w:rFonts w:ascii="Arial" w:hAnsi="Arial" w:cs="Arial"/>
                          <w:b/>
                          <w:bCs/>
                          <w:color w:val="FFFFFE"/>
                          <w:w w:val="80"/>
                          <w:sz w:val="16"/>
                          <w:szCs w:val="16"/>
                        </w:rPr>
                      </w:pPr>
                    </w:p>
                    <w:p w14:paraId="161D9753" w14:textId="77777777" w:rsidR="00EB77E4" w:rsidRDefault="00EB77E4" w:rsidP="00871F47">
                      <w:pPr>
                        <w:widowControl w:val="0"/>
                        <w:spacing w:line="260" w:lineRule="exact"/>
                        <w:jc w:val="both"/>
                        <w:rPr>
                          <w:rFonts w:ascii="Arial" w:hAnsi="Arial" w:cs="Arial"/>
                          <w:b/>
                          <w:bCs/>
                          <w:color w:val="FFFFFE"/>
                          <w:w w:val="80"/>
                          <w:sz w:val="16"/>
                          <w:szCs w:val="16"/>
                        </w:rPr>
                      </w:pPr>
                    </w:p>
                    <w:p w14:paraId="08430A65" w14:textId="77777777" w:rsidR="00EB77E4" w:rsidRDefault="00EB77E4" w:rsidP="00871F47">
                      <w:pPr>
                        <w:widowControl w:val="0"/>
                        <w:spacing w:line="260" w:lineRule="exact"/>
                        <w:jc w:val="both"/>
                        <w:rPr>
                          <w:rFonts w:ascii="Arial" w:hAnsi="Arial" w:cs="Arial"/>
                          <w:b/>
                          <w:bCs/>
                          <w:color w:val="FFFFFE"/>
                          <w:w w:val="80"/>
                          <w:sz w:val="16"/>
                          <w:szCs w:val="16"/>
                        </w:rPr>
                      </w:pPr>
                    </w:p>
                  </w:txbxContent>
                </v:textbox>
              </v:shape>
            </w:pict>
          </mc:Fallback>
        </mc:AlternateContent>
      </w:r>
      <w:r w:rsidR="00AB14D7">
        <w:rPr>
          <w:rFonts w:ascii="Calibri" w:hAnsi="Calibri"/>
          <w:noProof/>
          <w:szCs w:val="22"/>
        </w:rPr>
        <mc:AlternateContent>
          <mc:Choice Requires="wps">
            <w:drawing>
              <wp:anchor distT="0" distB="0" distL="114300" distR="114300" simplePos="0" relativeHeight="251650560" behindDoc="0" locked="0" layoutInCell="1" allowOverlap="1" wp14:anchorId="45FADD28" wp14:editId="4B51E4B6">
                <wp:simplePos x="0" y="0"/>
                <wp:positionH relativeFrom="column">
                  <wp:posOffset>-685800</wp:posOffset>
                </wp:positionH>
                <wp:positionV relativeFrom="paragraph">
                  <wp:posOffset>-113665</wp:posOffset>
                </wp:positionV>
                <wp:extent cx="6858000" cy="914400"/>
                <wp:effectExtent l="9525" t="10160" r="9525" b="8890"/>
                <wp:wrapNone/>
                <wp:docPr id="257572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E8E4DA"/>
                            </a:gs>
                            <a:gs pos="100000">
                              <a:srgbClr val="504731"/>
                            </a:gs>
                          </a:gsLst>
                          <a:path path="shape">
                            <a:fillToRect l="50000" t="50000" r="50000" b="50000"/>
                          </a:path>
                        </a:gradFill>
                        <a:ln w="12700">
                          <a:solidFill>
                            <a:srgbClr val="962733"/>
                          </a:solidFill>
                          <a:miter lim="800000"/>
                          <a:headEnd/>
                          <a:tailEnd/>
                        </a:ln>
                      </wps:spPr>
                      <wps:txbx>
                        <w:txbxContent>
                          <w:p w14:paraId="2345F2A3" w14:textId="1EACA294" w:rsidR="00EB77E4" w:rsidRPr="007E01AB" w:rsidRDefault="007E01AB" w:rsidP="007E01AB">
                            <w:pPr>
                              <w:jc w:val="center"/>
                              <w:rPr>
                                <w:b/>
                                <w:bCs/>
                                <w:color w:val="FFFFFF" w:themeColor="background1"/>
                                <w:sz w:val="36"/>
                                <w:szCs w:val="36"/>
                              </w:rPr>
                            </w:pPr>
                            <w:r w:rsidRPr="007E01AB">
                              <w:rPr>
                                <w:rFonts w:ascii="Times New Roman" w:hAnsi="Times New Roman"/>
                                <w:b/>
                                <w:bCs/>
                                <w:color w:val="FFFFFF" w:themeColor="background1"/>
                                <w:sz w:val="36"/>
                                <w:szCs w:val="36"/>
                              </w:rPr>
                              <w:t>"January 2026 whispers fresh beginnings—let the new year renew your spirit and light up your glow like the first sunrise of the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ADD28" id="Text Box 305" o:spid="_x0000_s1034" type="#_x0000_t202" style="position:absolute;margin-left:-54pt;margin-top:-8.95pt;width:540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" fillcolor="#e8e4da" strokecolor="#962733" strokeweight="1pt">
                <v:fill color2="#504731" rotate="t" focusposition=".5,.5" focussize="" focus="100%" type="gradientRadial"/>
                <v:textbox>
                  <w:txbxContent>
                    <w:p w14:paraId="2345F2A3" w14:textId="1EACA294" w:rsidR="00EB77E4" w:rsidRPr="007E01AB" w:rsidRDefault="007E01AB" w:rsidP="007E01AB">
                      <w:pPr>
                        <w:jc w:val="center"/>
                        <w:rPr>
                          <w:b/>
                          <w:bCs/>
                          <w:color w:val="FFFFFF" w:themeColor="background1"/>
                          <w:sz w:val="36"/>
                          <w:szCs w:val="36"/>
                        </w:rPr>
                      </w:pPr>
                      <w:r w:rsidRPr="007E01AB">
                        <w:rPr>
                          <w:rFonts w:ascii="Times New Roman" w:hAnsi="Times New Roman"/>
                          <w:b/>
                          <w:bCs/>
                          <w:color w:val="FFFFFF" w:themeColor="background1"/>
                          <w:sz w:val="36"/>
                          <w:szCs w:val="36"/>
                        </w:rPr>
                        <w:t>"January 2026 whispers fresh beginnings—let the new year renew your spirit and light up your glow like the first sunrise of the year."</w:t>
                      </w:r>
                    </w:p>
                  </w:txbxContent>
                </v:textbox>
              </v:shape>
            </w:pict>
          </mc:Fallback>
        </mc:AlternateContent>
      </w:r>
      <w:r w:rsidR="000651D1">
        <w:t xml:space="preserve">Though we travel the world over to </w:t>
      </w:r>
      <w:proofErr w:type="gramStart"/>
      <w:r w:rsidR="000651D1">
        <w:t>find the beautiful</w:t>
      </w:r>
      <w:proofErr w:type="gramEnd"/>
      <w:r w:rsidR="000651D1">
        <w:t xml:space="preserve">, we must carry it with us or we find </w:t>
      </w:r>
      <w:r w:rsidR="00354D79">
        <w:rPr>
          <w:rFonts w:ascii="Helvetica" w:hAnsi="Helvetica" w:cs="Helvetica"/>
          <w:noProof/>
        </w:rPr>
        <w:drawing>
          <wp:inline distT="0" distB="0" distL="0" distR="0" wp14:anchorId="460D37BA" wp14:editId="041FC413">
            <wp:extent cx="508000" cy="476250"/>
            <wp:effectExtent l="19050" t="0" r="6350" b="0"/>
            <wp:docPr id="1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508000" cy="476250"/>
                    </a:xfrm>
                    <a:prstGeom prst="rect">
                      <a:avLst/>
                    </a:prstGeom>
                    <a:noFill/>
                    <a:ln w="9525">
                      <a:noFill/>
                      <a:miter lim="800000"/>
                      <a:headEnd/>
                      <a:tailEnd/>
                    </a:ln>
                  </pic:spPr>
                </pic:pic>
              </a:graphicData>
            </a:graphic>
          </wp:inline>
        </w:drawing>
      </w:r>
      <w:r w:rsidR="00AB14D7">
        <w:rPr>
          <w:rFonts w:ascii="Calibri" w:hAnsi="Calibri"/>
          <w:noProof/>
          <w:szCs w:val="22"/>
        </w:rPr>
        <mc:AlternateContent>
          <mc:Choice Requires="wps">
            <w:drawing>
              <wp:anchor distT="0" distB="0" distL="114300" distR="114300" simplePos="0" relativeHeight="251651584" behindDoc="0" locked="0" layoutInCell="1" allowOverlap="1" wp14:anchorId="51B1B6C9" wp14:editId="6962D167">
                <wp:simplePos x="0" y="0"/>
                <wp:positionH relativeFrom="column">
                  <wp:posOffset>-685800</wp:posOffset>
                </wp:positionH>
                <wp:positionV relativeFrom="paragraph">
                  <wp:posOffset>7926705</wp:posOffset>
                </wp:positionV>
                <wp:extent cx="6871335" cy="1226820"/>
                <wp:effectExtent l="9525" t="11430" r="5715" b="9525"/>
                <wp:wrapNone/>
                <wp:docPr id="177120859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B3D6AC"/>
                            </a:gs>
                            <a:gs pos="87000">
                              <a:srgbClr val="F2C0C3"/>
                            </a:gs>
                            <a:gs pos="100000">
                              <a:srgbClr val="FBE6E7"/>
                            </a:gs>
                          </a:gsLst>
                          <a:lin ang="16200000" scaled="1"/>
                        </a:gradFill>
                        <a:ln w="9525">
                          <a:solidFill>
                            <a:srgbClr val="000000"/>
                          </a:solidFill>
                          <a:miter lim="800000"/>
                          <a:headEnd/>
                          <a:tailEnd/>
                        </a:ln>
                      </wps:spPr>
                      <wps:txbx>
                        <w:txbxContent>
                          <w:p w14:paraId="33BB86B8" w14:textId="77777777" w:rsidR="00EB77E4" w:rsidRPr="00CE629C" w:rsidRDefault="00354D79" w:rsidP="00CE629C">
                            <w:pPr>
                              <w:spacing w:before="240" w:after="120"/>
                              <w:jc w:val="center"/>
                              <w:rPr>
                                <w:rFonts w:ascii="Calibri" w:hAnsi="Calibri"/>
                                <w:b/>
                                <w:sz w:val="72"/>
                                <w:szCs w:val="72"/>
                              </w:rPr>
                            </w:pPr>
                            <w:r>
                              <w:rPr>
                                <w:noProof/>
                              </w:rPr>
                              <w:drawing>
                                <wp:inline distT="0" distB="0" distL="0" distR="0" wp14:anchorId="41297FF5" wp14:editId="701EAFDE">
                                  <wp:extent cx="6457950" cy="106045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457950" cy="1060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1B6C9" id="Text Box 317" o:spid="_x0000_s1035" type="#_x0000_t202" style="position:absolute;margin-left:-54pt;margin-top:624.15pt;width:541.05pt;height:9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" fillcolor="#b3d6ac">
                <v:fill color2="#fbe6e7" angle="180" colors="0 #b3d6ac;57016f #f2c0c3;1 #fbe6e7" focus="100%" type="gradient"/>
                <v:textbox>
                  <w:txbxContent>
                    <w:p w14:paraId="33BB86B8" w14:textId="77777777" w:rsidR="00EB77E4" w:rsidRPr="00CE629C" w:rsidRDefault="00354D79" w:rsidP="00CE629C">
                      <w:pPr>
                        <w:spacing w:before="240" w:after="120"/>
                        <w:jc w:val="center"/>
                        <w:rPr>
                          <w:rFonts w:ascii="Calibri" w:hAnsi="Calibri"/>
                          <w:b/>
                          <w:sz w:val="72"/>
                          <w:szCs w:val="72"/>
                        </w:rPr>
                      </w:pPr>
                      <w:r>
                        <w:rPr>
                          <w:noProof/>
                        </w:rPr>
                        <w:drawing>
                          <wp:inline distT="0" distB="0" distL="0" distR="0" wp14:anchorId="41297FF5" wp14:editId="701EAFDE">
                            <wp:extent cx="6457950" cy="106045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457950" cy="1060450"/>
                                    </a:xfrm>
                                    <a:prstGeom prst="rect">
                                      <a:avLst/>
                                    </a:prstGeom>
                                    <a:noFill/>
                                    <a:ln w="9525">
                                      <a:noFill/>
                                      <a:miter lim="800000"/>
                                      <a:headEnd/>
                                      <a:tailEnd/>
                                    </a:ln>
                                  </pic:spPr>
                                </pic:pic>
                              </a:graphicData>
                            </a:graphic>
                          </wp:inline>
                        </w:drawing>
                      </w:r>
                    </w:p>
                  </w:txbxContent>
                </v:textbox>
              </v:shape>
            </w:pict>
          </mc:Fallback>
        </mc:AlternateContent>
      </w:r>
      <w:r w:rsidR="000651D1">
        <w:t>it not. ~Ralph Waldo Emerson</w:t>
      </w:r>
      <w:r w:rsidR="00AB14D7">
        <w:rPr>
          <w:noProof/>
        </w:rPr>
        <mc:AlternateContent>
          <mc:Choice Requires="wps">
            <w:drawing>
              <wp:anchor distT="0" distB="0" distL="114300" distR="114300" simplePos="0" relativeHeight="251644416" behindDoc="1" locked="0" layoutInCell="1" allowOverlap="1" wp14:anchorId="29BE2B77" wp14:editId="5128DFFF">
                <wp:simplePos x="0" y="0"/>
                <wp:positionH relativeFrom="page">
                  <wp:posOffset>3834130</wp:posOffset>
                </wp:positionH>
                <wp:positionV relativeFrom="page">
                  <wp:posOffset>1389380</wp:posOffset>
                </wp:positionV>
                <wp:extent cx="3444240" cy="6649085"/>
                <wp:effectExtent l="5080" t="8255" r="8255" b="10160"/>
                <wp:wrapNone/>
                <wp:docPr id="211003681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6 h 10471"/>
                            <a:gd name="T4" fmla="*/ 0 w 5424"/>
                            <a:gd name="T5" fmla="*/ 2050802350 h 10471"/>
                            <a:gd name="T6" fmla="*/ 2147483646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95604" id="AutoShape 295" o:spid="_x0000_s1026" style="position:absolute;margin-left:301.9pt;margin-top:109.4pt;width:271.2pt;height:523.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H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nRRx1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sidR="00AB14D7">
        <w:rPr>
          <w:noProof/>
        </w:rPr>
        <mc:AlternateContent>
          <mc:Choice Requires="wps">
            <w:drawing>
              <wp:anchor distT="0" distB="0" distL="114300" distR="114300" simplePos="0" relativeHeight="251645440" behindDoc="1" locked="0" layoutInCell="0" allowOverlap="1" wp14:anchorId="7F964407" wp14:editId="4F0697E4">
                <wp:simplePos x="0" y="0"/>
                <wp:positionH relativeFrom="page">
                  <wp:posOffset>470535</wp:posOffset>
                </wp:positionH>
                <wp:positionV relativeFrom="page">
                  <wp:posOffset>1388745</wp:posOffset>
                </wp:positionV>
                <wp:extent cx="6858000" cy="0"/>
                <wp:effectExtent l="22860" t="26670" r="24765" b="30480"/>
                <wp:wrapNone/>
                <wp:docPr id="1047835631"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781552" id="Freeform 296"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" o:allowincell="f" filled="f" strokeweight="3.5pt">
                <v:path o:connecttype="custom" o:connectlocs="0,0;2147483646,0" o:connectangles="0,0"/>
                <w10:wrap anchorx="page" anchory="page"/>
              </v:polyline>
            </w:pict>
          </mc:Fallback>
        </mc:AlternateContent>
      </w:r>
      <w:r w:rsidR="00AB14D7">
        <w:rPr>
          <w:noProof/>
        </w:rPr>
        <mc:AlternateContent>
          <mc:Choice Requires="wps">
            <w:drawing>
              <wp:anchor distT="0" distB="0" distL="114300" distR="114300" simplePos="0" relativeHeight="251646464" behindDoc="1" locked="0" layoutInCell="0" allowOverlap="1" wp14:anchorId="42BCAB8A" wp14:editId="0BBEC5D6">
                <wp:simplePos x="0" y="0"/>
                <wp:positionH relativeFrom="page">
                  <wp:posOffset>470535</wp:posOffset>
                </wp:positionH>
                <wp:positionV relativeFrom="page">
                  <wp:posOffset>361950</wp:posOffset>
                </wp:positionV>
                <wp:extent cx="6858000" cy="0"/>
                <wp:effectExtent l="22860" t="28575" r="24765" b="28575"/>
                <wp:wrapNone/>
                <wp:docPr id="173734059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6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BCD694" id="Freeform 297"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" o:allowincell="f" filled="f" strokeweight="3.5pt">
                <v:path o:connecttype="custom" o:connectlocs="0,0;2147483646,0" o:connectangles="0,0"/>
                <w10:wrap anchorx="page" anchory="page"/>
              </v:polyline>
            </w:pict>
          </mc:Fallback>
        </mc:AlternateContent>
      </w:r>
      <w:r w:rsidR="00AB14D7">
        <w:rPr>
          <w:noProof/>
        </w:rPr>
        <mc:AlternateContent>
          <mc:Choice Requires="wps">
            <w:drawing>
              <wp:anchor distT="0" distB="0" distL="114300" distR="114300" simplePos="0" relativeHeight="251647488" behindDoc="1" locked="0" layoutInCell="0" allowOverlap="1" wp14:anchorId="5B0DB5A8" wp14:editId="7DE1FA9D">
                <wp:simplePos x="0" y="0"/>
                <wp:positionH relativeFrom="page">
                  <wp:posOffset>523240</wp:posOffset>
                </wp:positionH>
                <wp:positionV relativeFrom="page">
                  <wp:posOffset>5911215</wp:posOffset>
                </wp:positionV>
                <wp:extent cx="3324860" cy="0"/>
                <wp:effectExtent l="8890" t="5715" r="9525" b="13335"/>
                <wp:wrapNone/>
                <wp:docPr id="165308602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1BEDF" id="Freeform 298"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r w:rsidR="003655F7">
        <w:rPr>
          <w:noProof/>
        </w:rPr>
        <w:lastRenderedPageBreak/>
        <mc:AlternateContent>
          <mc:Choice Requires="wps">
            <w:drawing>
              <wp:anchor distT="0" distB="0" distL="114300" distR="114300" simplePos="0" relativeHeight="251670016" behindDoc="0" locked="0" layoutInCell="1" allowOverlap="1" wp14:anchorId="37FED6C8" wp14:editId="57553B39">
                <wp:simplePos x="0" y="0"/>
                <wp:positionH relativeFrom="column">
                  <wp:posOffset>2838450</wp:posOffset>
                </wp:positionH>
                <wp:positionV relativeFrom="paragraph">
                  <wp:posOffset>152400</wp:posOffset>
                </wp:positionV>
                <wp:extent cx="3238500" cy="2143125"/>
                <wp:effectExtent l="0" t="0" r="19050" b="28575"/>
                <wp:wrapNone/>
                <wp:docPr id="19104210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43125"/>
                        </a:xfrm>
                        <a:prstGeom prst="rect">
                          <a:avLst/>
                        </a:prstGeom>
                        <a:solidFill>
                          <a:srgbClr val="FFFFFF"/>
                        </a:solidFill>
                        <a:ln w="6350">
                          <a:solidFill>
                            <a:srgbClr val="000000"/>
                          </a:solidFill>
                          <a:miter lim="800000"/>
                          <a:headEnd/>
                          <a:tailEnd/>
                        </a:ln>
                      </wps:spPr>
                      <wps:txbx>
                        <w:txbxContent>
                          <w:p w14:paraId="7F70A6A0" w14:textId="68B3F96C" w:rsidR="00EB77E4" w:rsidRDefault="003655F7">
                            <w:r>
                              <w:rPr>
                                <w:noProof/>
                              </w:rPr>
                              <w:drawing>
                                <wp:inline distT="0" distB="0" distL="0" distR="0" wp14:anchorId="32B24C58" wp14:editId="5B7482DE">
                                  <wp:extent cx="3048000" cy="2000250"/>
                                  <wp:effectExtent l="0" t="0" r="0" b="0"/>
                                  <wp:docPr id="4259110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ED6C8" id="Text Box 38" o:spid="_x0000_s1036" type="#_x0000_t202" style="position:absolute;margin-left:223.5pt;margin-top:12pt;width:255pt;height:16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" strokeweight=".5pt">
                <v:textbox>
                  <w:txbxContent>
                    <w:p w14:paraId="7F70A6A0" w14:textId="68B3F96C" w:rsidR="00EB77E4" w:rsidRDefault="003655F7">
                      <w:r>
                        <w:rPr>
                          <w:noProof/>
                        </w:rPr>
                        <w:drawing>
                          <wp:inline distT="0" distB="0" distL="0" distR="0" wp14:anchorId="32B24C58" wp14:editId="5B7482DE">
                            <wp:extent cx="3048000" cy="2000250"/>
                            <wp:effectExtent l="0" t="0" r="0" b="0"/>
                            <wp:docPr id="4259110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txbxContent>
                </v:textbox>
              </v:shape>
            </w:pict>
          </mc:Fallback>
        </mc:AlternateContent>
      </w:r>
      <w:r w:rsidR="00864EF8">
        <w:t>`</w:t>
      </w:r>
    </w:p>
    <w:p w14:paraId="549A814B" w14:textId="10743C25" w:rsidR="009A585B" w:rsidRPr="000B2251" w:rsidRDefault="00AB14D7" w:rsidP="009A585B">
      <w:pPr>
        <w:widowControl w:val="0"/>
        <w:autoSpaceDE w:val="0"/>
        <w:autoSpaceDN w:val="0"/>
        <w:adjustRightInd w:val="0"/>
        <w:jc w:val="center"/>
        <w:rPr>
          <w:color w:val="000000"/>
          <w:sz w:val="12"/>
          <w:szCs w:val="12"/>
        </w:rPr>
      </w:pPr>
      <w:r>
        <w:rPr>
          <w:noProof/>
        </w:rPr>
        <mc:AlternateContent>
          <mc:Choice Requires="wps">
            <w:drawing>
              <wp:anchor distT="0" distB="0" distL="114300" distR="114300" simplePos="0" relativeHeight="251656704" behindDoc="0" locked="0" layoutInCell="1" allowOverlap="1" wp14:anchorId="46828DF3" wp14:editId="36E0B702">
                <wp:simplePos x="0" y="0"/>
                <wp:positionH relativeFrom="column">
                  <wp:posOffset>2628900</wp:posOffset>
                </wp:positionH>
                <wp:positionV relativeFrom="paragraph">
                  <wp:posOffset>-113665</wp:posOffset>
                </wp:positionV>
                <wp:extent cx="3543300" cy="7886700"/>
                <wp:effectExtent l="19050" t="16510" r="19050" b="21590"/>
                <wp:wrapNone/>
                <wp:docPr id="14370037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7886700"/>
                        </a:xfrm>
                        <a:prstGeom prst="rect">
                          <a:avLst/>
                        </a:prstGeom>
                        <a:solidFill>
                          <a:srgbClr val="FFFFFF"/>
                        </a:solidFill>
                        <a:ln w="25400">
                          <a:solidFill>
                            <a:srgbClr val="4E8542"/>
                          </a:solidFill>
                          <a:miter lim="800000"/>
                          <a:headEnd/>
                          <a:tailEnd/>
                        </a:ln>
                      </wps:spPr>
                      <wps:txbx>
                        <w:txbxContent>
                          <w:p w14:paraId="0ABB3836" w14:textId="77777777" w:rsidR="00EB77E4" w:rsidRPr="00545C08" w:rsidRDefault="00EB77E4" w:rsidP="00E77E60">
                            <w:pPr>
                              <w:pStyle w:val="ListParagraph"/>
                              <w:jc w:val="both"/>
                              <w:rPr>
                                <w:rFonts w:ascii="Cambria" w:hAnsi="Cambria"/>
                                <w:sz w:val="14"/>
                                <w:szCs w:val="14"/>
                              </w:rPr>
                            </w:pPr>
                            <w:r w:rsidRPr="00545C08">
                              <w:rPr>
                                <w:rFonts w:ascii="Cambria" w:hAnsi="Cambria"/>
                                <w:sz w:val="14"/>
                                <w:szCs w:val="14"/>
                              </w:rPr>
                              <w:t xml:space="preserve"> </w:t>
                            </w:r>
                          </w:p>
                          <w:p w14:paraId="4B682A5C" w14:textId="77777777" w:rsidR="00EB77E4" w:rsidRPr="00545C08" w:rsidRDefault="00EB77E4" w:rsidP="00E77E60">
                            <w:pPr>
                              <w:pStyle w:val="ListParagraph"/>
                              <w:jc w:val="both"/>
                              <w:rPr>
                                <w:rFonts w:ascii="Cambria" w:hAnsi="Cambria"/>
                                <w:sz w:val="14"/>
                                <w:szCs w:val="14"/>
                              </w:rPr>
                            </w:pPr>
                          </w:p>
                          <w:p w14:paraId="762DF4D8" w14:textId="77777777" w:rsidR="00EB77E4" w:rsidRPr="00545C08" w:rsidRDefault="00EB77E4" w:rsidP="00E77E60">
                            <w:pPr>
                              <w:pStyle w:val="ListParagraph"/>
                              <w:jc w:val="both"/>
                              <w:rPr>
                                <w:rFonts w:ascii="Cambria" w:hAnsi="Cambria"/>
                                <w:sz w:val="14"/>
                                <w:szCs w:val="14"/>
                              </w:rPr>
                            </w:pPr>
                          </w:p>
                          <w:p w14:paraId="5C16F21C" w14:textId="77777777" w:rsidR="00EB77E4" w:rsidRPr="00545C08" w:rsidRDefault="00EB77E4" w:rsidP="00E77E60">
                            <w:pPr>
                              <w:pStyle w:val="ListParagraph"/>
                              <w:jc w:val="both"/>
                              <w:rPr>
                                <w:rFonts w:ascii="Cambria" w:hAnsi="Cambria"/>
                                <w:sz w:val="14"/>
                                <w:szCs w:val="14"/>
                              </w:rPr>
                            </w:pPr>
                          </w:p>
                          <w:p w14:paraId="77530EE2" w14:textId="77777777" w:rsidR="00EB77E4" w:rsidRPr="00545C08" w:rsidRDefault="00EB77E4" w:rsidP="00E77E60">
                            <w:pPr>
                              <w:pStyle w:val="ListParagraph"/>
                              <w:jc w:val="both"/>
                              <w:rPr>
                                <w:rFonts w:ascii="Cambria" w:hAnsi="Cambria"/>
                                <w:sz w:val="14"/>
                                <w:szCs w:val="14"/>
                              </w:rPr>
                            </w:pPr>
                          </w:p>
                          <w:p w14:paraId="486EF7D3" w14:textId="77777777" w:rsidR="00EB77E4" w:rsidRPr="00545C08" w:rsidRDefault="00EB77E4" w:rsidP="00E77E60">
                            <w:pPr>
                              <w:pStyle w:val="ListParagraph"/>
                              <w:jc w:val="both"/>
                              <w:rPr>
                                <w:rFonts w:ascii="Cambria" w:hAnsi="Cambria"/>
                                <w:b/>
                                <w:sz w:val="32"/>
                                <w:szCs w:val="32"/>
                              </w:rPr>
                            </w:pPr>
                          </w:p>
                          <w:p w14:paraId="64264014" w14:textId="77777777" w:rsidR="00EB77E4" w:rsidRPr="00545C08" w:rsidRDefault="00EB77E4" w:rsidP="00E77E60">
                            <w:pPr>
                              <w:pStyle w:val="ListParagraph"/>
                              <w:jc w:val="both"/>
                              <w:rPr>
                                <w:rFonts w:ascii="Cambria" w:hAnsi="Cambria"/>
                                <w:b/>
                                <w:sz w:val="32"/>
                                <w:szCs w:val="32"/>
                              </w:rPr>
                            </w:pPr>
                          </w:p>
                          <w:p w14:paraId="2A7524B8" w14:textId="77777777" w:rsidR="00EB77E4" w:rsidRDefault="00EB77E4" w:rsidP="00DA2D86"/>
                          <w:p w14:paraId="6B0E7E6F" w14:textId="77777777" w:rsidR="00EB77E4" w:rsidRDefault="00EB77E4" w:rsidP="00DA2D86"/>
                          <w:p w14:paraId="26154F21" w14:textId="77777777" w:rsidR="00EB77E4" w:rsidRPr="00545C08" w:rsidRDefault="00EB77E4" w:rsidP="00E71B94">
                            <w:pPr>
                              <w:jc w:val="both"/>
                              <w:rPr>
                                <w:rFonts w:ascii="Calibri" w:hAnsi="Calibri" w:cs="Calibri"/>
                                <w:sz w:val="20"/>
                                <w:szCs w:val="20"/>
                              </w:rPr>
                            </w:pPr>
                          </w:p>
                          <w:p w14:paraId="1A89608F" w14:textId="77777777" w:rsidR="00EB77E4" w:rsidRPr="00545C08" w:rsidRDefault="00EB77E4" w:rsidP="006834A9">
                            <w:pPr>
                              <w:spacing w:line="360" w:lineRule="atLeast"/>
                              <w:jc w:val="both"/>
                              <w:rPr>
                                <w:rFonts w:ascii="Cambria" w:hAnsi="Cambria"/>
                                <w:sz w:val="19"/>
                                <w:szCs w:val="19"/>
                              </w:rPr>
                            </w:pPr>
                            <w:r w:rsidRPr="00545C08">
                              <w:rPr>
                                <w:rFonts w:ascii="Cambria" w:hAnsi="Cambria" w:cs="Arial"/>
                                <w:vanish/>
                                <w:sz w:val="19"/>
                                <w:szCs w:val="19"/>
                              </w:rPr>
                              <w:t>.</w:t>
                            </w:r>
                          </w:p>
                          <w:p w14:paraId="61F064D4" w14:textId="77777777" w:rsidR="003655F7" w:rsidRDefault="003655F7" w:rsidP="003655F7">
                            <w:pPr>
                              <w:jc w:val="center"/>
                              <w:rPr>
                                <w:rFonts w:ascii="Cambria" w:hAnsi="Cambria"/>
                                <w:bCs/>
                                <w:iCs/>
                                <w:sz w:val="24"/>
                              </w:rPr>
                            </w:pPr>
                          </w:p>
                          <w:p w14:paraId="1560ED9F" w14:textId="77777777" w:rsidR="003655F7" w:rsidRDefault="003655F7" w:rsidP="003655F7">
                            <w:pPr>
                              <w:jc w:val="center"/>
                              <w:rPr>
                                <w:rFonts w:ascii="Cambria" w:hAnsi="Cambria"/>
                                <w:bCs/>
                                <w:iCs/>
                                <w:sz w:val="24"/>
                              </w:rPr>
                            </w:pPr>
                          </w:p>
                          <w:p w14:paraId="10412146" w14:textId="77777777" w:rsidR="003655F7" w:rsidRDefault="003655F7" w:rsidP="003655F7">
                            <w:pPr>
                              <w:jc w:val="center"/>
                              <w:rPr>
                                <w:rFonts w:ascii="Cambria" w:hAnsi="Cambria"/>
                                <w:bCs/>
                                <w:iCs/>
                                <w:sz w:val="24"/>
                              </w:rPr>
                            </w:pPr>
                          </w:p>
                          <w:p w14:paraId="5AB4D508" w14:textId="6714BC8A" w:rsidR="003655F7" w:rsidRPr="003655F7" w:rsidRDefault="003655F7" w:rsidP="003655F7">
                            <w:pPr>
                              <w:jc w:val="center"/>
                              <w:rPr>
                                <w:rFonts w:ascii="Cambria" w:hAnsi="Cambria"/>
                                <w:b/>
                                <w:iCs/>
                                <w:sz w:val="32"/>
                                <w:szCs w:val="32"/>
                                <w:u w:val="single"/>
                              </w:rPr>
                            </w:pPr>
                            <w:r w:rsidRPr="003655F7">
                              <w:rPr>
                                <w:rFonts w:ascii="Cambria" w:hAnsi="Cambria"/>
                                <w:b/>
                                <w:iCs/>
                                <w:sz w:val="32"/>
                                <w:szCs w:val="32"/>
                                <w:u w:val="single"/>
                              </w:rPr>
                              <w:t>The Power of Relationships</w:t>
                            </w:r>
                          </w:p>
                          <w:p w14:paraId="7AD48C2E" w14:textId="77777777" w:rsidR="003655F7" w:rsidRDefault="003655F7" w:rsidP="003655F7">
                            <w:pPr>
                              <w:rPr>
                                <w:rFonts w:ascii="Cambria" w:hAnsi="Cambria"/>
                                <w:bCs/>
                                <w:iCs/>
                                <w:sz w:val="24"/>
                              </w:rPr>
                            </w:pPr>
                          </w:p>
                          <w:p w14:paraId="34DEA9FF" w14:textId="77777777" w:rsidR="003655F7" w:rsidRDefault="003655F7" w:rsidP="003655F7">
                            <w:pPr>
                              <w:jc w:val="center"/>
                              <w:rPr>
                                <w:rFonts w:ascii="Cambria" w:hAnsi="Cambria"/>
                                <w:bCs/>
                                <w:iCs/>
                                <w:sz w:val="24"/>
                              </w:rPr>
                            </w:pPr>
                          </w:p>
                          <w:p w14:paraId="64F39527" w14:textId="4712BCB8" w:rsidR="003655F7" w:rsidRPr="003655F7" w:rsidRDefault="003655F7" w:rsidP="003655F7">
                            <w:pPr>
                              <w:jc w:val="center"/>
                              <w:rPr>
                                <w:rFonts w:ascii="Cambria" w:hAnsi="Cambria"/>
                                <w:bCs/>
                                <w:iCs/>
                                <w:sz w:val="24"/>
                              </w:rPr>
                            </w:pPr>
                            <w:r w:rsidRPr="003655F7">
                              <w:rPr>
                                <w:rFonts w:ascii="Cambria" w:hAnsi="Cambria"/>
                                <w:bCs/>
                                <w:iCs/>
                                <w:sz w:val="24"/>
                              </w:rPr>
                              <w:t>“No man is an island.” – John Donne.</w:t>
                            </w:r>
                          </w:p>
                          <w:p w14:paraId="191EB4A3" w14:textId="6F231A23" w:rsidR="003655F7" w:rsidRPr="003655F7" w:rsidRDefault="003655F7" w:rsidP="003655F7">
                            <w:pPr>
                              <w:jc w:val="center"/>
                              <w:rPr>
                                <w:rFonts w:ascii="Cambria" w:hAnsi="Cambria"/>
                                <w:bCs/>
                                <w:iCs/>
                                <w:sz w:val="24"/>
                              </w:rPr>
                            </w:pPr>
                          </w:p>
                          <w:p w14:paraId="4A04A150" w14:textId="77777777" w:rsidR="003655F7" w:rsidRPr="003655F7" w:rsidRDefault="003655F7" w:rsidP="003655F7">
                            <w:pPr>
                              <w:jc w:val="both"/>
                              <w:rPr>
                                <w:rFonts w:ascii="Cambria" w:hAnsi="Cambria"/>
                                <w:bCs/>
                                <w:iCs/>
                                <w:sz w:val="24"/>
                              </w:rPr>
                            </w:pPr>
                            <w:r w:rsidRPr="003655F7">
                              <w:rPr>
                                <w:rFonts w:ascii="Cambria" w:hAnsi="Cambria"/>
                                <w:bCs/>
                                <w:iCs/>
                                <w:sz w:val="24"/>
                              </w:rPr>
                              <w:t>We might fantasize about hiding away in a cave sometimes, but life doesn’t work that way. From the grocery line to the highway, every day we depend on others to follow the same basic rules of courtesy.</w:t>
                            </w:r>
                          </w:p>
                          <w:p w14:paraId="65B0C883" w14:textId="3589E4FC" w:rsidR="003655F7" w:rsidRPr="003655F7" w:rsidRDefault="003655F7" w:rsidP="003655F7">
                            <w:pPr>
                              <w:jc w:val="both"/>
                              <w:rPr>
                                <w:rFonts w:ascii="Cambria" w:hAnsi="Cambria"/>
                                <w:bCs/>
                                <w:iCs/>
                                <w:sz w:val="24"/>
                              </w:rPr>
                            </w:pPr>
                          </w:p>
                          <w:p w14:paraId="4A093928" w14:textId="77777777" w:rsidR="003655F7" w:rsidRPr="003655F7" w:rsidRDefault="003655F7" w:rsidP="003655F7">
                            <w:pPr>
                              <w:jc w:val="both"/>
                              <w:rPr>
                                <w:rFonts w:ascii="Cambria" w:hAnsi="Cambria"/>
                                <w:bCs/>
                                <w:iCs/>
                                <w:sz w:val="24"/>
                              </w:rPr>
                            </w:pPr>
                            <w:r w:rsidRPr="003655F7">
                              <w:rPr>
                                <w:rFonts w:ascii="Cambria" w:hAnsi="Cambria"/>
                                <w:bCs/>
                                <w:iCs/>
                                <w:sz w:val="24"/>
                              </w:rPr>
                              <w:t>Yet things fall apart fast: someone cuts you off, grabs the last checkout spot with one item while you’re juggling a full cart. The instinct is to fire back. It feels good for a second—until you realize you might need that very person someday.</w:t>
                            </w:r>
                          </w:p>
                          <w:p w14:paraId="0425B78E" w14:textId="4448DBE2" w:rsidR="003655F7" w:rsidRPr="003655F7" w:rsidRDefault="003655F7" w:rsidP="003655F7">
                            <w:pPr>
                              <w:jc w:val="both"/>
                              <w:rPr>
                                <w:rFonts w:ascii="Cambria" w:hAnsi="Cambria"/>
                                <w:bCs/>
                                <w:iCs/>
                                <w:sz w:val="24"/>
                              </w:rPr>
                            </w:pPr>
                          </w:p>
                          <w:p w14:paraId="35FF7683" w14:textId="77777777" w:rsidR="003655F7" w:rsidRPr="003655F7" w:rsidRDefault="003655F7" w:rsidP="003655F7">
                            <w:pPr>
                              <w:jc w:val="both"/>
                              <w:rPr>
                                <w:rFonts w:ascii="Cambria" w:hAnsi="Cambria"/>
                                <w:bCs/>
                                <w:iCs/>
                                <w:sz w:val="24"/>
                              </w:rPr>
                            </w:pPr>
                            <w:r w:rsidRPr="003655F7">
                              <w:rPr>
                                <w:rFonts w:ascii="Cambria" w:hAnsi="Cambria"/>
                                <w:bCs/>
                                <w:iCs/>
                                <w:sz w:val="24"/>
                              </w:rPr>
                              <w:t>Picture this: a family racing to Disney World gets cut off at the gate. Horn blaring, rude gesture flying. Days later, the dad discovers the driver was the hiring manager for his dream job. Spoiler: he didn’t get it.</w:t>
                            </w:r>
                          </w:p>
                          <w:p w14:paraId="1B60EB22" w14:textId="0EF4AED3" w:rsidR="003655F7" w:rsidRPr="003655F7" w:rsidRDefault="003655F7" w:rsidP="003655F7">
                            <w:pPr>
                              <w:jc w:val="both"/>
                              <w:rPr>
                                <w:rFonts w:ascii="Cambria" w:hAnsi="Cambria"/>
                                <w:bCs/>
                                <w:iCs/>
                                <w:sz w:val="24"/>
                              </w:rPr>
                            </w:pPr>
                          </w:p>
                          <w:p w14:paraId="6B78897F" w14:textId="70292DF9" w:rsidR="00E06598" w:rsidRPr="003655F7" w:rsidRDefault="003655F7" w:rsidP="003655F7">
                            <w:pPr>
                              <w:jc w:val="both"/>
                              <w:rPr>
                                <w:rFonts w:ascii="Cambria" w:hAnsi="Cambria"/>
                                <w:bCs/>
                                <w:iCs/>
                                <w:sz w:val="24"/>
                              </w:rPr>
                            </w:pPr>
                            <w:r w:rsidRPr="003655F7">
                              <w:rPr>
                                <w:rFonts w:ascii="Cambria" w:hAnsi="Cambria"/>
                                <w:bCs/>
                                <w:iCs/>
                                <w:sz w:val="24"/>
                              </w:rPr>
                              <w:t>In 2026, connections still open doors. Jobs, favors, kindness—they all travel through relationships. Basic manners aren’t just polite; they’re smart. The next</w:t>
                            </w:r>
                            <w:r w:rsidRPr="003655F7">
                              <w:rPr>
                                <w:rFonts w:ascii="Cambria" w:hAnsi="Cambria"/>
                                <w:b/>
                                <w:i/>
                                <w:sz w:val="24"/>
                                <w:u w:val="single"/>
                              </w:rPr>
                              <w:t xml:space="preserve"> </w:t>
                            </w:r>
                            <w:r w:rsidRPr="003655F7">
                              <w:rPr>
                                <w:rFonts w:ascii="Cambria" w:hAnsi="Cambria"/>
                                <w:bCs/>
                                <w:iCs/>
                                <w:sz w:val="24"/>
                              </w:rPr>
                              <w:t>time frustration rises, pause. That stranger might be a future colleague, neighbor, or friend. Choose grace. Your network—and your peace of mind—will thank you.</w:t>
                            </w:r>
                          </w:p>
                          <w:p w14:paraId="56B3836E" w14:textId="77777777" w:rsidR="00EB77E4" w:rsidRPr="00545C08" w:rsidRDefault="00EB77E4" w:rsidP="00E06598">
                            <w:pPr>
                              <w:jc w:val="both"/>
                              <w:rPr>
                                <w:rFonts w:ascii="Cambria" w:hAnsi="Cambria"/>
                                <w:sz w:val="24"/>
                              </w:rPr>
                            </w:pPr>
                          </w:p>
                          <w:p w14:paraId="3FC5FB09" w14:textId="77777777" w:rsidR="00EB77E4" w:rsidRPr="00545C08" w:rsidRDefault="00EB77E4" w:rsidP="00E06598">
                            <w:pPr>
                              <w:jc w:val="both"/>
                              <w:rPr>
                                <w:rFonts w:ascii="Cambria" w:hAnsi="Cambria"/>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6828DF3" id="Text Box 59" o:spid="_x0000_s1037" type="#_x0000_t202" style="position:absolute;left:0;text-align:left;margin-left:207pt;margin-top:-8.95pt;width:279pt;height:6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" strokecolor="#4e8542" strokeweight="2pt">
                <v:path arrowok="t"/>
                <v:textbox>
                  <w:txbxContent>
                    <w:p w14:paraId="0ABB3836" w14:textId="77777777" w:rsidR="00EB77E4" w:rsidRPr="00545C08" w:rsidRDefault="00EB77E4" w:rsidP="00E77E60">
                      <w:pPr>
                        <w:pStyle w:val="ListParagraph"/>
                        <w:jc w:val="both"/>
                        <w:rPr>
                          <w:rFonts w:ascii="Cambria" w:hAnsi="Cambria"/>
                          <w:sz w:val="14"/>
                          <w:szCs w:val="14"/>
                        </w:rPr>
                      </w:pPr>
                      <w:r w:rsidRPr="00545C08">
                        <w:rPr>
                          <w:rFonts w:ascii="Cambria" w:hAnsi="Cambria"/>
                          <w:sz w:val="14"/>
                          <w:szCs w:val="14"/>
                        </w:rPr>
                        <w:t xml:space="preserve"> </w:t>
                      </w:r>
                    </w:p>
                    <w:p w14:paraId="4B682A5C" w14:textId="77777777" w:rsidR="00EB77E4" w:rsidRPr="00545C08" w:rsidRDefault="00EB77E4" w:rsidP="00E77E60">
                      <w:pPr>
                        <w:pStyle w:val="ListParagraph"/>
                        <w:jc w:val="both"/>
                        <w:rPr>
                          <w:rFonts w:ascii="Cambria" w:hAnsi="Cambria"/>
                          <w:sz w:val="14"/>
                          <w:szCs w:val="14"/>
                        </w:rPr>
                      </w:pPr>
                    </w:p>
                    <w:p w14:paraId="762DF4D8" w14:textId="77777777" w:rsidR="00EB77E4" w:rsidRPr="00545C08" w:rsidRDefault="00EB77E4" w:rsidP="00E77E60">
                      <w:pPr>
                        <w:pStyle w:val="ListParagraph"/>
                        <w:jc w:val="both"/>
                        <w:rPr>
                          <w:rFonts w:ascii="Cambria" w:hAnsi="Cambria"/>
                          <w:sz w:val="14"/>
                          <w:szCs w:val="14"/>
                        </w:rPr>
                      </w:pPr>
                    </w:p>
                    <w:p w14:paraId="5C16F21C" w14:textId="77777777" w:rsidR="00EB77E4" w:rsidRPr="00545C08" w:rsidRDefault="00EB77E4" w:rsidP="00E77E60">
                      <w:pPr>
                        <w:pStyle w:val="ListParagraph"/>
                        <w:jc w:val="both"/>
                        <w:rPr>
                          <w:rFonts w:ascii="Cambria" w:hAnsi="Cambria"/>
                          <w:sz w:val="14"/>
                          <w:szCs w:val="14"/>
                        </w:rPr>
                      </w:pPr>
                    </w:p>
                    <w:p w14:paraId="77530EE2" w14:textId="77777777" w:rsidR="00EB77E4" w:rsidRPr="00545C08" w:rsidRDefault="00EB77E4" w:rsidP="00E77E60">
                      <w:pPr>
                        <w:pStyle w:val="ListParagraph"/>
                        <w:jc w:val="both"/>
                        <w:rPr>
                          <w:rFonts w:ascii="Cambria" w:hAnsi="Cambria"/>
                          <w:sz w:val="14"/>
                          <w:szCs w:val="14"/>
                        </w:rPr>
                      </w:pPr>
                    </w:p>
                    <w:p w14:paraId="486EF7D3" w14:textId="77777777" w:rsidR="00EB77E4" w:rsidRPr="00545C08" w:rsidRDefault="00EB77E4" w:rsidP="00E77E60">
                      <w:pPr>
                        <w:pStyle w:val="ListParagraph"/>
                        <w:jc w:val="both"/>
                        <w:rPr>
                          <w:rFonts w:ascii="Cambria" w:hAnsi="Cambria"/>
                          <w:b/>
                          <w:sz w:val="32"/>
                          <w:szCs w:val="32"/>
                        </w:rPr>
                      </w:pPr>
                    </w:p>
                    <w:p w14:paraId="64264014" w14:textId="77777777" w:rsidR="00EB77E4" w:rsidRPr="00545C08" w:rsidRDefault="00EB77E4" w:rsidP="00E77E60">
                      <w:pPr>
                        <w:pStyle w:val="ListParagraph"/>
                        <w:jc w:val="both"/>
                        <w:rPr>
                          <w:rFonts w:ascii="Cambria" w:hAnsi="Cambria"/>
                          <w:b/>
                          <w:sz w:val="32"/>
                          <w:szCs w:val="32"/>
                        </w:rPr>
                      </w:pPr>
                    </w:p>
                    <w:p w14:paraId="2A7524B8" w14:textId="77777777" w:rsidR="00EB77E4" w:rsidRDefault="00EB77E4" w:rsidP="00DA2D86"/>
                    <w:p w14:paraId="6B0E7E6F" w14:textId="77777777" w:rsidR="00EB77E4" w:rsidRDefault="00EB77E4" w:rsidP="00DA2D86"/>
                    <w:p w14:paraId="26154F21" w14:textId="77777777" w:rsidR="00EB77E4" w:rsidRPr="00545C08" w:rsidRDefault="00EB77E4" w:rsidP="00E71B94">
                      <w:pPr>
                        <w:jc w:val="both"/>
                        <w:rPr>
                          <w:rFonts w:ascii="Calibri" w:hAnsi="Calibri" w:cs="Calibri"/>
                          <w:sz w:val="20"/>
                          <w:szCs w:val="20"/>
                        </w:rPr>
                      </w:pPr>
                    </w:p>
                    <w:p w14:paraId="1A89608F" w14:textId="77777777" w:rsidR="00EB77E4" w:rsidRPr="00545C08" w:rsidRDefault="00EB77E4" w:rsidP="006834A9">
                      <w:pPr>
                        <w:spacing w:line="360" w:lineRule="atLeast"/>
                        <w:jc w:val="both"/>
                        <w:rPr>
                          <w:rFonts w:ascii="Cambria" w:hAnsi="Cambria"/>
                          <w:sz w:val="19"/>
                          <w:szCs w:val="19"/>
                        </w:rPr>
                      </w:pPr>
                      <w:r w:rsidRPr="00545C08">
                        <w:rPr>
                          <w:rFonts w:ascii="Cambria" w:hAnsi="Cambria" w:cs="Arial"/>
                          <w:vanish/>
                          <w:sz w:val="19"/>
                          <w:szCs w:val="19"/>
                        </w:rPr>
                        <w:t>.</w:t>
                      </w:r>
                    </w:p>
                    <w:p w14:paraId="61F064D4" w14:textId="77777777" w:rsidR="003655F7" w:rsidRDefault="003655F7" w:rsidP="003655F7">
                      <w:pPr>
                        <w:jc w:val="center"/>
                        <w:rPr>
                          <w:rFonts w:ascii="Cambria" w:hAnsi="Cambria"/>
                          <w:bCs/>
                          <w:iCs/>
                          <w:sz w:val="24"/>
                        </w:rPr>
                      </w:pPr>
                    </w:p>
                    <w:p w14:paraId="1560ED9F" w14:textId="77777777" w:rsidR="003655F7" w:rsidRDefault="003655F7" w:rsidP="003655F7">
                      <w:pPr>
                        <w:jc w:val="center"/>
                        <w:rPr>
                          <w:rFonts w:ascii="Cambria" w:hAnsi="Cambria"/>
                          <w:bCs/>
                          <w:iCs/>
                          <w:sz w:val="24"/>
                        </w:rPr>
                      </w:pPr>
                    </w:p>
                    <w:p w14:paraId="10412146" w14:textId="77777777" w:rsidR="003655F7" w:rsidRDefault="003655F7" w:rsidP="003655F7">
                      <w:pPr>
                        <w:jc w:val="center"/>
                        <w:rPr>
                          <w:rFonts w:ascii="Cambria" w:hAnsi="Cambria"/>
                          <w:bCs/>
                          <w:iCs/>
                          <w:sz w:val="24"/>
                        </w:rPr>
                      </w:pPr>
                    </w:p>
                    <w:p w14:paraId="5AB4D508" w14:textId="6714BC8A" w:rsidR="003655F7" w:rsidRPr="003655F7" w:rsidRDefault="003655F7" w:rsidP="003655F7">
                      <w:pPr>
                        <w:jc w:val="center"/>
                        <w:rPr>
                          <w:rFonts w:ascii="Cambria" w:hAnsi="Cambria"/>
                          <w:b/>
                          <w:iCs/>
                          <w:sz w:val="32"/>
                          <w:szCs w:val="32"/>
                          <w:u w:val="single"/>
                        </w:rPr>
                      </w:pPr>
                      <w:r w:rsidRPr="003655F7">
                        <w:rPr>
                          <w:rFonts w:ascii="Cambria" w:hAnsi="Cambria"/>
                          <w:b/>
                          <w:iCs/>
                          <w:sz w:val="32"/>
                          <w:szCs w:val="32"/>
                          <w:u w:val="single"/>
                        </w:rPr>
                        <w:t>The Power of Relationships</w:t>
                      </w:r>
                    </w:p>
                    <w:p w14:paraId="7AD48C2E" w14:textId="77777777" w:rsidR="003655F7" w:rsidRDefault="003655F7" w:rsidP="003655F7">
                      <w:pPr>
                        <w:rPr>
                          <w:rFonts w:ascii="Cambria" w:hAnsi="Cambria"/>
                          <w:bCs/>
                          <w:iCs/>
                          <w:sz w:val="24"/>
                        </w:rPr>
                      </w:pPr>
                    </w:p>
                    <w:p w14:paraId="34DEA9FF" w14:textId="77777777" w:rsidR="003655F7" w:rsidRDefault="003655F7" w:rsidP="003655F7">
                      <w:pPr>
                        <w:jc w:val="center"/>
                        <w:rPr>
                          <w:rFonts w:ascii="Cambria" w:hAnsi="Cambria"/>
                          <w:bCs/>
                          <w:iCs/>
                          <w:sz w:val="24"/>
                        </w:rPr>
                      </w:pPr>
                    </w:p>
                    <w:p w14:paraId="64F39527" w14:textId="4712BCB8" w:rsidR="003655F7" w:rsidRPr="003655F7" w:rsidRDefault="003655F7" w:rsidP="003655F7">
                      <w:pPr>
                        <w:jc w:val="center"/>
                        <w:rPr>
                          <w:rFonts w:ascii="Cambria" w:hAnsi="Cambria"/>
                          <w:bCs/>
                          <w:iCs/>
                          <w:sz w:val="24"/>
                        </w:rPr>
                      </w:pPr>
                      <w:r w:rsidRPr="003655F7">
                        <w:rPr>
                          <w:rFonts w:ascii="Cambria" w:hAnsi="Cambria"/>
                          <w:bCs/>
                          <w:iCs/>
                          <w:sz w:val="24"/>
                        </w:rPr>
                        <w:t>“No man is an island.” – John Donne.</w:t>
                      </w:r>
                    </w:p>
                    <w:p w14:paraId="191EB4A3" w14:textId="6F231A23" w:rsidR="003655F7" w:rsidRPr="003655F7" w:rsidRDefault="003655F7" w:rsidP="003655F7">
                      <w:pPr>
                        <w:jc w:val="center"/>
                        <w:rPr>
                          <w:rFonts w:ascii="Cambria" w:hAnsi="Cambria"/>
                          <w:bCs/>
                          <w:iCs/>
                          <w:sz w:val="24"/>
                        </w:rPr>
                      </w:pPr>
                    </w:p>
                    <w:p w14:paraId="4A04A150" w14:textId="77777777" w:rsidR="003655F7" w:rsidRPr="003655F7" w:rsidRDefault="003655F7" w:rsidP="003655F7">
                      <w:pPr>
                        <w:jc w:val="both"/>
                        <w:rPr>
                          <w:rFonts w:ascii="Cambria" w:hAnsi="Cambria"/>
                          <w:bCs/>
                          <w:iCs/>
                          <w:sz w:val="24"/>
                        </w:rPr>
                      </w:pPr>
                      <w:r w:rsidRPr="003655F7">
                        <w:rPr>
                          <w:rFonts w:ascii="Cambria" w:hAnsi="Cambria"/>
                          <w:bCs/>
                          <w:iCs/>
                          <w:sz w:val="24"/>
                        </w:rPr>
                        <w:t>We might fantasize about hiding away in a cave sometimes, but life doesn’t work that way. From the grocery line to the highway, every day we depend on others to follow the same basic rules of courtesy.</w:t>
                      </w:r>
                    </w:p>
                    <w:p w14:paraId="65B0C883" w14:textId="3589E4FC" w:rsidR="003655F7" w:rsidRPr="003655F7" w:rsidRDefault="003655F7" w:rsidP="003655F7">
                      <w:pPr>
                        <w:jc w:val="both"/>
                        <w:rPr>
                          <w:rFonts w:ascii="Cambria" w:hAnsi="Cambria"/>
                          <w:bCs/>
                          <w:iCs/>
                          <w:sz w:val="24"/>
                        </w:rPr>
                      </w:pPr>
                    </w:p>
                    <w:p w14:paraId="4A093928" w14:textId="77777777" w:rsidR="003655F7" w:rsidRPr="003655F7" w:rsidRDefault="003655F7" w:rsidP="003655F7">
                      <w:pPr>
                        <w:jc w:val="both"/>
                        <w:rPr>
                          <w:rFonts w:ascii="Cambria" w:hAnsi="Cambria"/>
                          <w:bCs/>
                          <w:iCs/>
                          <w:sz w:val="24"/>
                        </w:rPr>
                      </w:pPr>
                      <w:r w:rsidRPr="003655F7">
                        <w:rPr>
                          <w:rFonts w:ascii="Cambria" w:hAnsi="Cambria"/>
                          <w:bCs/>
                          <w:iCs/>
                          <w:sz w:val="24"/>
                        </w:rPr>
                        <w:t>Yet things fall apart fast: someone cuts you off, grabs the last checkout spot with one item while you’re juggling a full cart. The instinct is to fire back. It feels good for a second—until you realize you might need that very person someday.</w:t>
                      </w:r>
                    </w:p>
                    <w:p w14:paraId="0425B78E" w14:textId="4448DBE2" w:rsidR="003655F7" w:rsidRPr="003655F7" w:rsidRDefault="003655F7" w:rsidP="003655F7">
                      <w:pPr>
                        <w:jc w:val="both"/>
                        <w:rPr>
                          <w:rFonts w:ascii="Cambria" w:hAnsi="Cambria"/>
                          <w:bCs/>
                          <w:iCs/>
                          <w:sz w:val="24"/>
                        </w:rPr>
                      </w:pPr>
                    </w:p>
                    <w:p w14:paraId="35FF7683" w14:textId="77777777" w:rsidR="003655F7" w:rsidRPr="003655F7" w:rsidRDefault="003655F7" w:rsidP="003655F7">
                      <w:pPr>
                        <w:jc w:val="both"/>
                        <w:rPr>
                          <w:rFonts w:ascii="Cambria" w:hAnsi="Cambria"/>
                          <w:bCs/>
                          <w:iCs/>
                          <w:sz w:val="24"/>
                        </w:rPr>
                      </w:pPr>
                      <w:r w:rsidRPr="003655F7">
                        <w:rPr>
                          <w:rFonts w:ascii="Cambria" w:hAnsi="Cambria"/>
                          <w:bCs/>
                          <w:iCs/>
                          <w:sz w:val="24"/>
                        </w:rPr>
                        <w:t>Picture this: a family racing to Disney World gets cut off at the gate. Horn blaring, rude gesture flying. Days later, the dad discovers the driver was the hiring manager for his dream job. Spoiler: he didn’t get it.</w:t>
                      </w:r>
                    </w:p>
                    <w:p w14:paraId="1B60EB22" w14:textId="0EF4AED3" w:rsidR="003655F7" w:rsidRPr="003655F7" w:rsidRDefault="003655F7" w:rsidP="003655F7">
                      <w:pPr>
                        <w:jc w:val="both"/>
                        <w:rPr>
                          <w:rFonts w:ascii="Cambria" w:hAnsi="Cambria"/>
                          <w:bCs/>
                          <w:iCs/>
                          <w:sz w:val="24"/>
                        </w:rPr>
                      </w:pPr>
                    </w:p>
                    <w:p w14:paraId="6B78897F" w14:textId="70292DF9" w:rsidR="00E06598" w:rsidRPr="003655F7" w:rsidRDefault="003655F7" w:rsidP="003655F7">
                      <w:pPr>
                        <w:jc w:val="both"/>
                        <w:rPr>
                          <w:rFonts w:ascii="Cambria" w:hAnsi="Cambria"/>
                          <w:bCs/>
                          <w:iCs/>
                          <w:sz w:val="24"/>
                        </w:rPr>
                      </w:pPr>
                      <w:r w:rsidRPr="003655F7">
                        <w:rPr>
                          <w:rFonts w:ascii="Cambria" w:hAnsi="Cambria"/>
                          <w:bCs/>
                          <w:iCs/>
                          <w:sz w:val="24"/>
                        </w:rPr>
                        <w:t>In 2026, connections still open doors. Jobs, favors, kindness—they all travel through relationships. Basic manners aren’t just polite; they’re smart. The next</w:t>
                      </w:r>
                      <w:r w:rsidRPr="003655F7">
                        <w:rPr>
                          <w:rFonts w:ascii="Cambria" w:hAnsi="Cambria"/>
                          <w:b/>
                          <w:i/>
                          <w:sz w:val="24"/>
                          <w:u w:val="single"/>
                        </w:rPr>
                        <w:t xml:space="preserve"> </w:t>
                      </w:r>
                      <w:r w:rsidRPr="003655F7">
                        <w:rPr>
                          <w:rFonts w:ascii="Cambria" w:hAnsi="Cambria"/>
                          <w:bCs/>
                          <w:iCs/>
                          <w:sz w:val="24"/>
                        </w:rPr>
                        <w:t>time frustration rises, pause. That stranger might be a future colleague, neighbor, or friend. Choose grace. Your network—and your peace of mind—will thank you.</w:t>
                      </w:r>
                    </w:p>
                    <w:p w14:paraId="56B3836E" w14:textId="77777777" w:rsidR="00EB77E4" w:rsidRPr="00545C08" w:rsidRDefault="00EB77E4" w:rsidP="00E06598">
                      <w:pPr>
                        <w:jc w:val="both"/>
                        <w:rPr>
                          <w:rFonts w:ascii="Cambria" w:hAnsi="Cambria"/>
                          <w:sz w:val="24"/>
                        </w:rPr>
                      </w:pPr>
                    </w:p>
                    <w:p w14:paraId="3FC5FB09" w14:textId="77777777" w:rsidR="00EB77E4" w:rsidRPr="00545C08" w:rsidRDefault="00EB77E4" w:rsidP="00E06598">
                      <w:pPr>
                        <w:jc w:val="both"/>
                        <w:rPr>
                          <w:rFonts w:ascii="Cambria" w:hAnsi="Cambria"/>
                          <w:sz w:val="24"/>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98C6E35" wp14:editId="5F0A86EF">
                <wp:simplePos x="0" y="0"/>
                <wp:positionH relativeFrom="column">
                  <wp:posOffset>-685800</wp:posOffset>
                </wp:positionH>
                <wp:positionV relativeFrom="paragraph">
                  <wp:posOffset>-114300</wp:posOffset>
                </wp:positionV>
                <wp:extent cx="3339465" cy="1640840"/>
                <wp:effectExtent l="9525" t="15875" r="13335" b="10160"/>
                <wp:wrapNone/>
                <wp:docPr id="55619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9465" cy="1640840"/>
                        </a:xfrm>
                        <a:prstGeom prst="rect">
                          <a:avLst/>
                        </a:prstGeom>
                        <a:gradFill rotWithShape="1">
                          <a:gsLst>
                            <a:gs pos="0">
                              <a:srgbClr val="FCF6E6"/>
                            </a:gs>
                            <a:gs pos="39999">
                              <a:srgbClr val="FBF4E2"/>
                            </a:gs>
                            <a:gs pos="100000">
                              <a:srgbClr val="746E5D"/>
                            </a:gs>
                          </a:gsLst>
                          <a:path path="shape">
                            <a:fillToRect l="50000" t="-80000" r="50000" b="180000"/>
                          </a:path>
                        </a:gradFill>
                        <a:ln w="12700">
                          <a:solidFill>
                            <a:srgbClr val="000000"/>
                          </a:solidFill>
                          <a:miter lim="800000"/>
                          <a:headEnd/>
                          <a:tailEnd/>
                        </a:ln>
                      </wps:spPr>
                      <wps:txbx>
                        <w:txbxContent>
                          <w:p w14:paraId="0E446A0F" w14:textId="4239F42E" w:rsidR="00EB77E4" w:rsidRPr="00F87781" w:rsidRDefault="007F447A" w:rsidP="00F87781">
                            <w:r>
                              <w:rPr>
                                <w:noProof/>
                              </w:rPr>
                              <w:drawing>
                                <wp:inline distT="0" distB="0" distL="0" distR="0" wp14:anchorId="65E513C3" wp14:editId="1EFCC072">
                                  <wp:extent cx="3086100" cy="1524000"/>
                                  <wp:effectExtent l="0" t="0" r="0" b="0"/>
                                  <wp:docPr id="61916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198C6E35" id="Text Box 55" o:spid="_x0000_s1038" type="#_x0000_t202" style="position:absolute;left:0;text-align:left;margin-left:-54pt;margin-top:-9pt;width:262.95pt;height:129.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" fillcolor="#fcf6e6" strokeweight="1pt">
                <v:fill color2="#746e5d" rotate="t" focusposition=".5,-52429f" focussize="" colors="0 #fcf6e6;26214f #fbf4e2;1 #746e5d" focus="100%" type="gradientRadial"/>
                <v:path arrowok="t"/>
                <v:textbox style="mso-fit-shape-to-text:t">
                  <w:txbxContent>
                    <w:p w14:paraId="0E446A0F" w14:textId="4239F42E" w:rsidR="00EB77E4" w:rsidRPr="00F87781" w:rsidRDefault="007F447A" w:rsidP="00F87781">
                      <w:r>
                        <w:rPr>
                          <w:noProof/>
                        </w:rPr>
                        <w:drawing>
                          <wp:inline distT="0" distB="0" distL="0" distR="0" wp14:anchorId="65E513C3" wp14:editId="1EFCC072">
                            <wp:extent cx="3086100" cy="1524000"/>
                            <wp:effectExtent l="0" t="0" r="0" b="0"/>
                            <wp:docPr id="61916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8512" behindDoc="1" locked="0" layoutInCell="1" allowOverlap="1" wp14:anchorId="3B6CB34F" wp14:editId="0A29B53E">
                <wp:simplePos x="0" y="0"/>
                <wp:positionH relativeFrom="page">
                  <wp:posOffset>503555</wp:posOffset>
                </wp:positionH>
                <wp:positionV relativeFrom="page">
                  <wp:posOffset>783590</wp:posOffset>
                </wp:positionV>
                <wp:extent cx="6752590" cy="7543800"/>
                <wp:effectExtent l="8255" t="12065" r="11430" b="6985"/>
                <wp:wrapNone/>
                <wp:docPr id="47616812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6 h 11880"/>
                            <a:gd name="T4" fmla="*/ 0 w 10634"/>
                            <a:gd name="T5" fmla="*/ 919353000 h 11880"/>
                            <a:gd name="T6" fmla="*/ 2104834500 w 10634"/>
                            <a:gd name="T7" fmla="*/ 919353000 h 11880"/>
                            <a:gd name="T8" fmla="*/ 2110479650 w 10634"/>
                            <a:gd name="T9" fmla="*/ 2147483646 h 11880"/>
                            <a:gd name="T10" fmla="*/ 2147483646 w 10634"/>
                            <a:gd name="T11" fmla="*/ 2147483646 h 11880"/>
                            <a:gd name="T12" fmla="*/ 0 w 10634"/>
                            <a:gd name="T13" fmla="*/ 2111286100 h 11880"/>
                            <a:gd name="T14" fmla="*/ 2104834500 w 10634"/>
                            <a:gd name="T15" fmla="*/ 2111286100 h 11880"/>
                            <a:gd name="T16" fmla="*/ 5645150 w 10634"/>
                            <a:gd name="T17" fmla="*/ 2147483646 h 11880"/>
                            <a:gd name="T18" fmla="*/ 2110479650 w 10634"/>
                            <a:gd name="T19" fmla="*/ 2147483646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710E" id="AutoShape 302" o:spid="_x0000_s1026" style="position:absolute;margin-left:39.65pt;margin-top:61.7pt;width:531.7pt;height:59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465F0578" w14:textId="77777777" w:rsidR="009A585B" w:rsidRDefault="009A585B" w:rsidP="009A585B"/>
    <w:p w14:paraId="4661A3A9" w14:textId="0AC1AE38" w:rsidR="000351CD" w:rsidRPr="000351CD" w:rsidRDefault="007943E4"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67968" behindDoc="0" locked="0" layoutInCell="1" allowOverlap="1" wp14:anchorId="0F12C4D7" wp14:editId="212F81A6">
                <wp:simplePos x="0" y="0"/>
                <wp:positionH relativeFrom="column">
                  <wp:posOffset>-657226</wp:posOffset>
                </wp:positionH>
                <wp:positionV relativeFrom="paragraph">
                  <wp:posOffset>7435215</wp:posOffset>
                </wp:positionV>
                <wp:extent cx="6829425" cy="1694815"/>
                <wp:effectExtent l="0" t="0" r="28575" b="19685"/>
                <wp:wrapNone/>
                <wp:docPr id="292125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694815"/>
                        </a:xfrm>
                        <a:prstGeom prst="rect">
                          <a:avLst/>
                        </a:prstGeom>
                        <a:solidFill>
                          <a:srgbClr val="FFFFFF"/>
                        </a:solidFill>
                        <a:ln w="6350">
                          <a:solidFill>
                            <a:srgbClr val="000000"/>
                          </a:solidFill>
                          <a:miter lim="800000"/>
                          <a:headEnd/>
                          <a:tailEnd/>
                        </a:ln>
                      </wps:spPr>
                      <wps:txbx>
                        <w:txbxContent>
                          <w:p w14:paraId="7278358E" w14:textId="4E140732" w:rsidR="00EB77E4" w:rsidRDefault="007943E4" w:rsidP="007943E4">
                            <w:pPr>
                              <w:jc w:val="center"/>
                            </w:pPr>
                            <w:r>
                              <w:rPr>
                                <w:noProof/>
                              </w:rPr>
                              <w:drawing>
                                <wp:inline distT="0" distB="0" distL="0" distR="0" wp14:anchorId="3A67D582" wp14:editId="6708E725">
                                  <wp:extent cx="6877050" cy="1568450"/>
                                  <wp:effectExtent l="0" t="0" r="0" b="0"/>
                                  <wp:docPr id="937644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1568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2C4D7" id="Text Box 42" o:spid="_x0000_s1039" type="#_x0000_t202" style="position:absolute;margin-left:-51.75pt;margin-top:585.45pt;width:537.75pt;height:13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9QHAIAADQEAAAOAAAAZHJzL2Uyb0RvYy54bWysU9uO2yAQfa/Uf0C8N7azSZp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" strokeweight=".5pt">
                <v:textbox>
                  <w:txbxContent>
                    <w:p w14:paraId="7278358E" w14:textId="4E140732" w:rsidR="00EB77E4" w:rsidRDefault="007943E4" w:rsidP="007943E4">
                      <w:pPr>
                        <w:jc w:val="center"/>
                      </w:pPr>
                      <w:r>
                        <w:rPr>
                          <w:noProof/>
                        </w:rPr>
                        <w:drawing>
                          <wp:inline distT="0" distB="0" distL="0" distR="0" wp14:anchorId="3A67D582" wp14:editId="6708E725">
                            <wp:extent cx="6877050" cy="1568450"/>
                            <wp:effectExtent l="0" t="0" r="0" b="0"/>
                            <wp:docPr id="937644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1568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0E3472B" wp14:editId="0B242B39">
                <wp:simplePos x="0" y="0"/>
                <wp:positionH relativeFrom="column">
                  <wp:posOffset>-666750</wp:posOffset>
                </wp:positionH>
                <wp:positionV relativeFrom="paragraph">
                  <wp:posOffset>7470140</wp:posOffset>
                </wp:positionV>
                <wp:extent cx="5467350" cy="1260475"/>
                <wp:effectExtent l="0" t="0" r="57150" b="15875"/>
                <wp:wrapNone/>
                <wp:docPr id="132708216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60475"/>
                        </a:xfrm>
                        <a:prstGeom prst="rect">
                          <a:avLst/>
                        </a:prstGeom>
                        <a:solidFill>
                          <a:srgbClr val="9F2936"/>
                        </a:solidFill>
                        <a:ln w="12700">
                          <a:solidFill>
                            <a:srgbClr val="962733"/>
                          </a:solidFill>
                          <a:miter lim="800000"/>
                          <a:headEnd/>
                          <a:tailEnd/>
                        </a:ln>
                        <a:effectLst>
                          <a:outerShdw dist="25400" algn="bl" rotWithShape="0">
                            <a:srgbClr val="000000">
                              <a:alpha val="59999"/>
                            </a:srgbClr>
                          </a:outerShdw>
                        </a:effectLst>
                      </wps:spPr>
                      <wps:txbx>
                        <w:txbxContent>
                          <w:p w14:paraId="6FC199DA" w14:textId="77777777" w:rsidR="00EB77E4" w:rsidRDefault="00EB77E4" w:rsidP="0096339B">
                            <w:pPr>
                              <w:rPr>
                                <w:rFonts w:ascii="Berlin Sans FB Demi" w:hAnsi="Berlin Sans FB Demi" w:cs="Berlin Sans FB Demi"/>
                                <w:sz w:val="52"/>
                                <w:szCs w:val="52"/>
                              </w:rPr>
                            </w:pPr>
                            <w:r>
                              <w:br/>
                            </w:r>
                            <w:r w:rsidR="00354D79">
                              <w:rPr>
                                <w:rFonts w:ascii="Berlin Sans FB Demi" w:hAnsi="Berlin Sans FB Demi" w:cs="Berlin Sans FB Demi"/>
                                <w:noProof/>
                                <w:sz w:val="52"/>
                                <w:szCs w:val="52"/>
                              </w:rPr>
                              <w:drawing>
                                <wp:inline distT="0" distB="0" distL="0" distR="0" wp14:anchorId="1638CFF9" wp14:editId="1C8F4CAA">
                                  <wp:extent cx="1733550" cy="1155700"/>
                                  <wp:effectExtent l="19050" t="0" r="0" b="0"/>
                                  <wp:docPr id="11" name="Picture 11" descr="Depositphotos_37977743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ositphotos_379777436_S"/>
                                          <pic:cNvPicPr>
                                            <a:picLocks noChangeAspect="1" noChangeArrowheads="1"/>
                                          </pic:cNvPicPr>
                                        </pic:nvPicPr>
                                        <pic:blipFill>
                                          <a:blip r:embed="rId18"/>
                                          <a:srcRect/>
                                          <a:stretch>
                                            <a:fillRect/>
                                          </a:stretch>
                                        </pic:blipFill>
                                        <pic:spPr bwMode="auto">
                                          <a:xfrm>
                                            <a:off x="0" y="0"/>
                                            <a:ext cx="1733550" cy="1155700"/>
                                          </a:xfrm>
                                          <a:prstGeom prst="rect">
                                            <a:avLst/>
                                          </a:prstGeom>
                                          <a:noFill/>
                                          <a:ln w="9525">
                                            <a:noFill/>
                                            <a:miter lim="800000"/>
                                            <a:headEnd/>
                                            <a:tailEnd/>
                                          </a:ln>
                                        </pic:spPr>
                                      </pic:pic>
                                    </a:graphicData>
                                  </a:graphic>
                                </wp:inline>
                              </w:drawing>
                            </w:r>
                          </w:p>
                          <w:p w14:paraId="71383BF9" w14:textId="77777777" w:rsidR="00EB77E4" w:rsidRPr="00317538" w:rsidRDefault="00EB77E4" w:rsidP="009A585B">
                            <w:pPr>
                              <w:rPr>
                                <w:rFonts w:ascii="Berlin Sans FB Demi" w:hAnsi="Berlin Sans FB Demi" w:cs="Berlin Sans FB Demi"/>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3472B" id="Text Box 304" o:spid="_x0000_s1040" type="#_x0000_t202" style="position:absolute;margin-left:-52.5pt;margin-top:588.2pt;width:430.5pt;height:9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" fillcolor="#9f2936" strokecolor="#962733" strokeweight="1pt">
                <v:shadow on="t" color="black" opacity="39320f" origin="-.5,.5" offset=",0"/>
                <v:textbox>
                  <w:txbxContent>
                    <w:p w14:paraId="6FC199DA" w14:textId="77777777" w:rsidR="00EB77E4" w:rsidRDefault="00EB77E4" w:rsidP="0096339B">
                      <w:pPr>
                        <w:rPr>
                          <w:rFonts w:ascii="Berlin Sans FB Demi" w:hAnsi="Berlin Sans FB Demi" w:cs="Berlin Sans FB Demi"/>
                          <w:sz w:val="52"/>
                          <w:szCs w:val="52"/>
                        </w:rPr>
                      </w:pPr>
                      <w:r>
                        <w:br/>
                      </w:r>
                      <w:r w:rsidR="00354D79">
                        <w:rPr>
                          <w:rFonts w:ascii="Berlin Sans FB Demi" w:hAnsi="Berlin Sans FB Demi" w:cs="Berlin Sans FB Demi"/>
                          <w:noProof/>
                          <w:sz w:val="52"/>
                          <w:szCs w:val="52"/>
                        </w:rPr>
                        <w:drawing>
                          <wp:inline distT="0" distB="0" distL="0" distR="0" wp14:anchorId="1638CFF9" wp14:editId="1C8F4CAA">
                            <wp:extent cx="1733550" cy="1155700"/>
                            <wp:effectExtent l="19050" t="0" r="0" b="0"/>
                            <wp:docPr id="11" name="Picture 11" descr="Depositphotos_37977743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ositphotos_379777436_S"/>
                                    <pic:cNvPicPr>
                                      <a:picLocks noChangeAspect="1" noChangeArrowheads="1"/>
                                    </pic:cNvPicPr>
                                  </pic:nvPicPr>
                                  <pic:blipFill>
                                    <a:blip r:embed="rId18"/>
                                    <a:srcRect/>
                                    <a:stretch>
                                      <a:fillRect/>
                                    </a:stretch>
                                  </pic:blipFill>
                                  <pic:spPr bwMode="auto">
                                    <a:xfrm>
                                      <a:off x="0" y="0"/>
                                      <a:ext cx="1733550" cy="1155700"/>
                                    </a:xfrm>
                                    <a:prstGeom prst="rect">
                                      <a:avLst/>
                                    </a:prstGeom>
                                    <a:noFill/>
                                    <a:ln w="9525">
                                      <a:noFill/>
                                      <a:miter lim="800000"/>
                                      <a:headEnd/>
                                      <a:tailEnd/>
                                    </a:ln>
                                  </pic:spPr>
                                </pic:pic>
                              </a:graphicData>
                            </a:graphic>
                          </wp:inline>
                        </w:drawing>
                      </w:r>
                    </w:p>
                    <w:p w14:paraId="71383BF9" w14:textId="77777777" w:rsidR="00EB77E4" w:rsidRPr="00317538" w:rsidRDefault="00EB77E4" w:rsidP="009A585B">
                      <w:pPr>
                        <w:rPr>
                          <w:rFonts w:ascii="Berlin Sans FB Demi" w:hAnsi="Berlin Sans FB Demi" w:cs="Berlin Sans FB Demi"/>
                          <w:sz w:val="52"/>
                          <w:szCs w:val="52"/>
                        </w:rPr>
                      </w:pPr>
                    </w:p>
                  </w:txbxContent>
                </v:textbox>
              </v:shape>
            </w:pict>
          </mc:Fallback>
        </mc:AlternateContent>
      </w:r>
      <w:r w:rsidR="007F447A">
        <w:rPr>
          <w:noProof/>
        </w:rPr>
        <mc:AlternateContent>
          <mc:Choice Requires="wps">
            <w:drawing>
              <wp:anchor distT="0" distB="0" distL="114300" distR="114300" simplePos="0" relativeHeight="251654656" behindDoc="0" locked="0" layoutInCell="1" allowOverlap="1" wp14:anchorId="5E161BC2" wp14:editId="78B55016">
                <wp:simplePos x="0" y="0"/>
                <wp:positionH relativeFrom="column">
                  <wp:posOffset>-685800</wp:posOffset>
                </wp:positionH>
                <wp:positionV relativeFrom="paragraph">
                  <wp:posOffset>1243965</wp:posOffset>
                </wp:positionV>
                <wp:extent cx="3352800" cy="6205220"/>
                <wp:effectExtent l="0" t="0" r="19050" b="24130"/>
                <wp:wrapNone/>
                <wp:docPr id="6145174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6205220"/>
                        </a:xfrm>
                        <a:prstGeom prst="rect">
                          <a:avLst/>
                        </a:prstGeom>
                        <a:solidFill>
                          <a:srgbClr val="FFFFFF"/>
                        </a:solidFill>
                        <a:ln w="25400">
                          <a:solidFill>
                            <a:srgbClr val="4E8542"/>
                          </a:solidFill>
                          <a:miter lim="800000"/>
                          <a:headEnd/>
                          <a:tailEnd/>
                        </a:ln>
                      </wps:spPr>
                      <wps:txbx>
                        <w:txbxContent>
                          <w:p w14:paraId="1872EEA3" w14:textId="77777777" w:rsidR="007F447A" w:rsidRDefault="00910A21" w:rsidP="007F447A">
                            <w:pPr>
                              <w:pStyle w:val="NormalWeb"/>
                              <w:spacing w:before="0" w:beforeAutospacing="0" w:after="0" w:afterAutospacing="0"/>
                              <w:jc w:val="center"/>
                              <w:rPr>
                                <w:sz w:val="36"/>
                                <w:szCs w:val="36"/>
                                <w:u w:val="single"/>
                              </w:rPr>
                            </w:pPr>
                            <w:r w:rsidRPr="00BB023F">
                              <w:rPr>
                                <w:b/>
                                <w:bCs/>
                                <w:sz w:val="36"/>
                                <w:szCs w:val="36"/>
                                <w:u w:val="single"/>
                              </w:rPr>
                              <w:t>NEW YEARS RESOLUTIONS</w:t>
                            </w:r>
                            <w:r w:rsidR="00EB77E4" w:rsidRPr="00BB023F">
                              <w:rPr>
                                <w:b/>
                                <w:bCs/>
                                <w:sz w:val="36"/>
                                <w:szCs w:val="36"/>
                                <w:u w:val="single"/>
                              </w:rPr>
                              <w:br/>
                            </w:r>
                          </w:p>
                          <w:p w14:paraId="02B08C2B" w14:textId="2BC750C9" w:rsidR="007F447A" w:rsidRPr="007F447A" w:rsidRDefault="007F447A" w:rsidP="007F447A">
                            <w:pPr>
                              <w:pStyle w:val="NormalWeb"/>
                              <w:spacing w:before="0" w:beforeAutospacing="0" w:after="0" w:afterAutospacing="0"/>
                              <w:rPr>
                                <w:sz w:val="28"/>
                                <w:szCs w:val="28"/>
                                <w:u w:val="single"/>
                              </w:rPr>
                            </w:pPr>
                            <w:r w:rsidRPr="007F447A">
                              <w:rPr>
                                <w:sz w:val="28"/>
                                <w:szCs w:val="28"/>
                              </w:rPr>
                              <w:t>This year, be kinder to yourself when you set resolutions. Big, dramatic overhauls rarely stick. Tiny, gentle changes do.</w:t>
                            </w:r>
                          </w:p>
                          <w:p w14:paraId="1EBEC702" w14:textId="31E1423F" w:rsidR="007F447A" w:rsidRPr="007F447A" w:rsidRDefault="007F447A" w:rsidP="007F447A">
                            <w:pPr>
                              <w:pStyle w:val="NormalWeb"/>
                              <w:rPr>
                                <w:sz w:val="28"/>
                                <w:szCs w:val="28"/>
                              </w:rPr>
                            </w:pPr>
                            <w:r w:rsidRPr="007F447A">
                              <w:rPr>
                                <w:sz w:val="28"/>
                                <w:szCs w:val="28"/>
                              </w:rPr>
                              <w:t>Pick ONE small habit you can keep every single day. Something so easy it almost feels silly:</w:t>
                            </w:r>
                          </w:p>
                          <w:p w14:paraId="3B73D9B0" w14:textId="75AF326E" w:rsidR="007F447A" w:rsidRPr="007F447A" w:rsidRDefault="007F447A" w:rsidP="007F447A">
                            <w:pPr>
                              <w:pStyle w:val="NormalWeb"/>
                              <w:rPr>
                                <w:sz w:val="28"/>
                                <w:szCs w:val="28"/>
                              </w:rPr>
                            </w:pPr>
                            <w:r w:rsidRPr="007F447A">
                              <w:rPr>
                                <w:sz w:val="28"/>
                                <w:szCs w:val="28"/>
                              </w:rPr>
                              <w:t xml:space="preserve">* Drink an extra glass of water. </w:t>
                            </w:r>
                          </w:p>
                          <w:p w14:paraId="667260D1" w14:textId="5D2EA410" w:rsidR="007F447A" w:rsidRPr="007F447A" w:rsidRDefault="007F447A" w:rsidP="007F447A">
                            <w:pPr>
                              <w:pStyle w:val="NormalWeb"/>
                              <w:rPr>
                                <w:sz w:val="28"/>
                                <w:szCs w:val="28"/>
                              </w:rPr>
                            </w:pPr>
                            <w:r w:rsidRPr="007F447A">
                              <w:rPr>
                                <w:sz w:val="28"/>
                                <w:szCs w:val="28"/>
                              </w:rPr>
                              <w:t xml:space="preserve">* Take three deep breaths when you wake up. </w:t>
                            </w:r>
                          </w:p>
                          <w:p w14:paraId="1448D99C" w14:textId="0DCB3030" w:rsidR="007F447A" w:rsidRPr="007F447A" w:rsidRDefault="007F447A" w:rsidP="007F447A">
                            <w:pPr>
                              <w:pStyle w:val="NormalWeb"/>
                              <w:rPr>
                                <w:sz w:val="28"/>
                                <w:szCs w:val="28"/>
                              </w:rPr>
                            </w:pPr>
                            <w:r w:rsidRPr="007F447A">
                              <w:rPr>
                                <w:sz w:val="28"/>
                                <w:szCs w:val="28"/>
                              </w:rPr>
                              <w:t>* Stand up and stretch every hour.</w:t>
                            </w:r>
                          </w:p>
                          <w:p w14:paraId="21D2645E" w14:textId="47044A93" w:rsidR="007F447A" w:rsidRPr="007F447A" w:rsidRDefault="007F447A" w:rsidP="007F447A">
                            <w:pPr>
                              <w:pStyle w:val="NormalWeb"/>
                              <w:rPr>
                                <w:sz w:val="28"/>
                                <w:szCs w:val="28"/>
                              </w:rPr>
                            </w:pPr>
                            <w:r w:rsidRPr="007F447A">
                              <w:rPr>
                                <w:sz w:val="28"/>
                                <w:szCs w:val="28"/>
                              </w:rPr>
                              <w:t>* Smile at yourself in the mirror each morning.</w:t>
                            </w:r>
                          </w:p>
                          <w:p w14:paraId="6841A904" w14:textId="1116A4AC" w:rsidR="007F447A" w:rsidRPr="007F447A" w:rsidRDefault="007F447A" w:rsidP="007F447A">
                            <w:pPr>
                              <w:pStyle w:val="NormalWeb"/>
                              <w:rPr>
                                <w:sz w:val="28"/>
                                <w:szCs w:val="28"/>
                              </w:rPr>
                            </w:pPr>
                            <w:r w:rsidRPr="007F447A">
                              <w:rPr>
                                <w:sz w:val="28"/>
                                <w:szCs w:val="28"/>
                              </w:rPr>
                              <w:t>The secret? Make it enjoyable. Add a dash of fun or humor—turn it into a little game. When you smile at your reflection and think “Hey, gorgeous,” you’re already winning.</w:t>
                            </w:r>
                          </w:p>
                          <w:p w14:paraId="7926BB7F" w14:textId="284CA49E" w:rsidR="00EB77E4" w:rsidRPr="007F447A" w:rsidRDefault="007F447A" w:rsidP="007F447A">
                            <w:pPr>
                              <w:pStyle w:val="NormalWeb"/>
                              <w:rPr>
                                <w:sz w:val="28"/>
                                <w:szCs w:val="28"/>
                              </w:rPr>
                            </w:pPr>
                            <w:r w:rsidRPr="007F447A">
                              <w:rPr>
                                <w:sz w:val="28"/>
                                <w:szCs w:val="28"/>
                              </w:rPr>
                              <w:t>Small steps + daily joy = real, lasting change.</w:t>
                            </w:r>
                            <w:r>
                              <w:rPr>
                                <w:sz w:val="28"/>
                                <w:szCs w:val="28"/>
                              </w:rPr>
                              <w:br/>
                            </w:r>
                            <w:r w:rsidRPr="007F447A">
                              <w:rPr>
                                <w:sz w:val="28"/>
                                <w:szCs w:val="28"/>
                              </w:rPr>
                              <w:t>Here’s to a lighter, brighter 2026—one gentle habit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E161BC2" id="Text Box 56" o:spid="_x0000_s1041" type="#_x0000_t202" style="position:absolute;margin-left:-54pt;margin-top:97.95pt;width:264pt;height:48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" strokecolor="#4e8542" strokeweight="2pt">
                <v:path arrowok="t"/>
                <v:textbox>
                  <w:txbxContent>
                    <w:p w14:paraId="1872EEA3" w14:textId="77777777" w:rsidR="007F447A" w:rsidRDefault="00910A21" w:rsidP="007F447A">
                      <w:pPr>
                        <w:pStyle w:val="NormalWeb"/>
                        <w:spacing w:before="0" w:beforeAutospacing="0" w:after="0" w:afterAutospacing="0"/>
                        <w:jc w:val="center"/>
                        <w:rPr>
                          <w:sz w:val="36"/>
                          <w:szCs w:val="36"/>
                          <w:u w:val="single"/>
                        </w:rPr>
                      </w:pPr>
                      <w:r w:rsidRPr="00BB023F">
                        <w:rPr>
                          <w:b/>
                          <w:bCs/>
                          <w:sz w:val="36"/>
                          <w:szCs w:val="36"/>
                          <w:u w:val="single"/>
                        </w:rPr>
                        <w:t>NEW YEARS RESOLUTIONS</w:t>
                      </w:r>
                      <w:r w:rsidR="00EB77E4" w:rsidRPr="00BB023F">
                        <w:rPr>
                          <w:b/>
                          <w:bCs/>
                          <w:sz w:val="36"/>
                          <w:szCs w:val="36"/>
                          <w:u w:val="single"/>
                        </w:rPr>
                        <w:br/>
                      </w:r>
                    </w:p>
                    <w:p w14:paraId="02B08C2B" w14:textId="2BC750C9" w:rsidR="007F447A" w:rsidRPr="007F447A" w:rsidRDefault="007F447A" w:rsidP="007F447A">
                      <w:pPr>
                        <w:pStyle w:val="NormalWeb"/>
                        <w:spacing w:before="0" w:beforeAutospacing="0" w:after="0" w:afterAutospacing="0"/>
                        <w:rPr>
                          <w:sz w:val="28"/>
                          <w:szCs w:val="28"/>
                          <w:u w:val="single"/>
                        </w:rPr>
                      </w:pPr>
                      <w:r w:rsidRPr="007F447A">
                        <w:rPr>
                          <w:sz w:val="28"/>
                          <w:szCs w:val="28"/>
                        </w:rPr>
                        <w:t>This year, be kinder to yourself when you set resolutions. Big, dramatic overhauls rarely stick. Tiny, gentle changes do.</w:t>
                      </w:r>
                    </w:p>
                    <w:p w14:paraId="1EBEC702" w14:textId="31E1423F" w:rsidR="007F447A" w:rsidRPr="007F447A" w:rsidRDefault="007F447A" w:rsidP="007F447A">
                      <w:pPr>
                        <w:pStyle w:val="NormalWeb"/>
                        <w:rPr>
                          <w:sz w:val="28"/>
                          <w:szCs w:val="28"/>
                        </w:rPr>
                      </w:pPr>
                      <w:r w:rsidRPr="007F447A">
                        <w:rPr>
                          <w:sz w:val="28"/>
                          <w:szCs w:val="28"/>
                        </w:rPr>
                        <w:t>Pick ONE small habit you can keep every single day. Something so easy it almost feels silly:</w:t>
                      </w:r>
                    </w:p>
                    <w:p w14:paraId="3B73D9B0" w14:textId="75AF326E" w:rsidR="007F447A" w:rsidRPr="007F447A" w:rsidRDefault="007F447A" w:rsidP="007F447A">
                      <w:pPr>
                        <w:pStyle w:val="NormalWeb"/>
                        <w:rPr>
                          <w:sz w:val="28"/>
                          <w:szCs w:val="28"/>
                        </w:rPr>
                      </w:pPr>
                      <w:r w:rsidRPr="007F447A">
                        <w:rPr>
                          <w:sz w:val="28"/>
                          <w:szCs w:val="28"/>
                        </w:rPr>
                        <w:t xml:space="preserve">* Drink an extra glass of water. </w:t>
                      </w:r>
                    </w:p>
                    <w:p w14:paraId="667260D1" w14:textId="5D2EA410" w:rsidR="007F447A" w:rsidRPr="007F447A" w:rsidRDefault="007F447A" w:rsidP="007F447A">
                      <w:pPr>
                        <w:pStyle w:val="NormalWeb"/>
                        <w:rPr>
                          <w:sz w:val="28"/>
                          <w:szCs w:val="28"/>
                        </w:rPr>
                      </w:pPr>
                      <w:r w:rsidRPr="007F447A">
                        <w:rPr>
                          <w:sz w:val="28"/>
                          <w:szCs w:val="28"/>
                        </w:rPr>
                        <w:t xml:space="preserve">* Take three deep breaths when you wake up. </w:t>
                      </w:r>
                    </w:p>
                    <w:p w14:paraId="1448D99C" w14:textId="0DCB3030" w:rsidR="007F447A" w:rsidRPr="007F447A" w:rsidRDefault="007F447A" w:rsidP="007F447A">
                      <w:pPr>
                        <w:pStyle w:val="NormalWeb"/>
                        <w:rPr>
                          <w:sz w:val="28"/>
                          <w:szCs w:val="28"/>
                        </w:rPr>
                      </w:pPr>
                      <w:r w:rsidRPr="007F447A">
                        <w:rPr>
                          <w:sz w:val="28"/>
                          <w:szCs w:val="28"/>
                        </w:rPr>
                        <w:t>* Stand up and stretch every hour.</w:t>
                      </w:r>
                    </w:p>
                    <w:p w14:paraId="21D2645E" w14:textId="47044A93" w:rsidR="007F447A" w:rsidRPr="007F447A" w:rsidRDefault="007F447A" w:rsidP="007F447A">
                      <w:pPr>
                        <w:pStyle w:val="NormalWeb"/>
                        <w:rPr>
                          <w:sz w:val="28"/>
                          <w:szCs w:val="28"/>
                        </w:rPr>
                      </w:pPr>
                      <w:r w:rsidRPr="007F447A">
                        <w:rPr>
                          <w:sz w:val="28"/>
                          <w:szCs w:val="28"/>
                        </w:rPr>
                        <w:t>* Smile at yourself in the mirror each morning.</w:t>
                      </w:r>
                    </w:p>
                    <w:p w14:paraId="6841A904" w14:textId="1116A4AC" w:rsidR="007F447A" w:rsidRPr="007F447A" w:rsidRDefault="007F447A" w:rsidP="007F447A">
                      <w:pPr>
                        <w:pStyle w:val="NormalWeb"/>
                        <w:rPr>
                          <w:sz w:val="28"/>
                          <w:szCs w:val="28"/>
                        </w:rPr>
                      </w:pPr>
                      <w:r w:rsidRPr="007F447A">
                        <w:rPr>
                          <w:sz w:val="28"/>
                          <w:szCs w:val="28"/>
                        </w:rPr>
                        <w:t>The secret? Make it enjoyable. Add a dash of fun or humor—turn it into a little game. When you smile at your reflection and think “Hey, gorgeous,” you’re already winning.</w:t>
                      </w:r>
                    </w:p>
                    <w:p w14:paraId="7926BB7F" w14:textId="284CA49E" w:rsidR="00EB77E4" w:rsidRPr="007F447A" w:rsidRDefault="007F447A" w:rsidP="007F447A">
                      <w:pPr>
                        <w:pStyle w:val="NormalWeb"/>
                        <w:rPr>
                          <w:sz w:val="28"/>
                          <w:szCs w:val="28"/>
                        </w:rPr>
                      </w:pPr>
                      <w:r w:rsidRPr="007F447A">
                        <w:rPr>
                          <w:sz w:val="28"/>
                          <w:szCs w:val="28"/>
                        </w:rPr>
                        <w:t>Small steps + daily joy = real, lasting change.</w:t>
                      </w:r>
                      <w:r>
                        <w:rPr>
                          <w:sz w:val="28"/>
                          <w:szCs w:val="28"/>
                        </w:rPr>
                        <w:br/>
                      </w:r>
                      <w:r w:rsidRPr="007F447A">
                        <w:rPr>
                          <w:sz w:val="28"/>
                          <w:szCs w:val="28"/>
                        </w:rPr>
                        <w:t>Here’s to a lighter, brighter 2026—one gentle habit at a time.</w:t>
                      </w:r>
                    </w:p>
                  </w:txbxContent>
                </v:textbox>
              </v:shape>
            </w:pict>
          </mc:Fallback>
        </mc:AlternateContent>
      </w:r>
      <w:r w:rsidR="00AB14D7">
        <w:rPr>
          <w:noProof/>
        </w:rPr>
        <mc:AlternateContent>
          <mc:Choice Requires="wps">
            <w:drawing>
              <wp:anchor distT="0" distB="0" distL="114300" distR="114300" simplePos="0" relativeHeight="251649536" behindDoc="1" locked="0" layoutInCell="1" allowOverlap="1" wp14:anchorId="3A2E2286" wp14:editId="31FA8A80">
                <wp:simplePos x="0" y="0"/>
                <wp:positionH relativeFrom="page">
                  <wp:posOffset>489585</wp:posOffset>
                </wp:positionH>
                <wp:positionV relativeFrom="page">
                  <wp:posOffset>8424545</wp:posOffset>
                </wp:positionV>
                <wp:extent cx="6766560" cy="0"/>
                <wp:effectExtent l="32385" t="33020" r="30480" b="24130"/>
                <wp:wrapNone/>
                <wp:docPr id="503044949"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6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4A5C1" id="Freeform 30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rw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" filled="f" strokeweight="3.75pt">
                <v:path o:connecttype="custom" o:connectlocs="0,0;2147483646,0" o:connectangles="0,0"/>
                <w10:wrap anchorx="page" anchory="page"/>
              </v:polyline>
            </w:pict>
          </mc:Fallback>
        </mc:AlternateConten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14:paraId="2AD066C8" w14:textId="77777777" w:rsidR="00DB47F7" w:rsidRPr="00DB47F7" w:rsidRDefault="00DB47F7" w:rsidP="00DB47F7">
      <w:pPr>
        <w:jc w:val="both"/>
        <w:rPr>
          <w:sz w:val="20"/>
          <w:szCs w:val="20"/>
        </w:rPr>
      </w:pPr>
    </w:p>
    <w:p w14:paraId="1803DF13" w14:textId="1C97C965" w:rsidR="00F956AE" w:rsidRPr="000351CD" w:rsidRDefault="00AB14D7" w:rsidP="000351CD">
      <w:pPr>
        <w:pStyle w:val="Heading1"/>
        <w:jc w:val="center"/>
        <w:rPr>
          <w:i/>
          <w:color w:val="auto"/>
          <w:sz w:val="32"/>
          <w:u w:val="single"/>
        </w:rPr>
      </w:pPr>
      <w:r>
        <w:rPr>
          <w:rFonts w:ascii="Helvetica" w:hAnsi="Helvetica" w:cs="Helvetica"/>
          <w:noProof/>
          <w:sz w:val="24"/>
          <w:lang w:eastAsia="en-US"/>
        </w:rPr>
        <mc:AlternateContent>
          <mc:Choice Requires="wps">
            <w:drawing>
              <wp:anchor distT="0" distB="0" distL="114300" distR="114300" simplePos="0" relativeHeight="251672064" behindDoc="0" locked="0" layoutInCell="1" allowOverlap="1" wp14:anchorId="16EF49B8" wp14:editId="1C695B0A">
                <wp:simplePos x="0" y="0"/>
                <wp:positionH relativeFrom="margin">
                  <wp:align>right</wp:align>
                </wp:positionH>
                <wp:positionV relativeFrom="paragraph">
                  <wp:posOffset>370205</wp:posOffset>
                </wp:positionV>
                <wp:extent cx="2343150" cy="1624965"/>
                <wp:effectExtent l="0" t="0" r="19050" b="13335"/>
                <wp:wrapNone/>
                <wp:docPr id="2237423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24965"/>
                        </a:xfrm>
                        <a:prstGeom prst="rect">
                          <a:avLst/>
                        </a:prstGeom>
                        <a:solidFill>
                          <a:srgbClr val="FFFFFF"/>
                        </a:solidFill>
                        <a:ln w="6350">
                          <a:solidFill>
                            <a:srgbClr val="000000"/>
                          </a:solidFill>
                          <a:miter lim="800000"/>
                          <a:headEnd/>
                          <a:tailEnd/>
                        </a:ln>
                      </wps:spPr>
                      <wps:txbx>
                        <w:txbxContent>
                          <w:p w14:paraId="626A037C" w14:textId="77C4C31C" w:rsidR="00EB77E4" w:rsidRDefault="007F447A" w:rsidP="00910A21">
                            <w:pPr>
                              <w:jc w:val="center"/>
                            </w:pPr>
                            <w:r>
                              <w:rPr>
                                <w:noProof/>
                              </w:rPr>
                              <w:drawing>
                                <wp:inline distT="0" distB="0" distL="0" distR="0" wp14:anchorId="3938B78D" wp14:editId="7082B3CA">
                                  <wp:extent cx="2152650" cy="1543050"/>
                                  <wp:effectExtent l="0" t="0" r="0" b="0"/>
                                  <wp:docPr id="8870568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F49B8" id="Text Box 31" o:spid="_x0000_s1042" type="#_x0000_t202" style="position:absolute;left:0;text-align:left;margin-left:133.3pt;margin-top:29.15pt;width:184.5pt;height:127.9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" strokeweight=".5pt">
                <v:textbox>
                  <w:txbxContent>
                    <w:p w14:paraId="626A037C" w14:textId="77C4C31C" w:rsidR="00EB77E4" w:rsidRDefault="007F447A" w:rsidP="00910A21">
                      <w:pPr>
                        <w:jc w:val="center"/>
                      </w:pPr>
                      <w:r>
                        <w:rPr>
                          <w:noProof/>
                        </w:rPr>
                        <w:drawing>
                          <wp:inline distT="0" distB="0" distL="0" distR="0" wp14:anchorId="3938B78D" wp14:editId="7082B3CA">
                            <wp:extent cx="2152650" cy="1543050"/>
                            <wp:effectExtent l="0" t="0" r="0" b="0"/>
                            <wp:docPr id="8870568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543050"/>
                                    </a:xfrm>
                                    <a:prstGeom prst="rect">
                                      <a:avLst/>
                                    </a:prstGeom>
                                    <a:noFill/>
                                    <a:ln>
                                      <a:noFill/>
                                    </a:ln>
                                  </pic:spPr>
                                </pic:pic>
                              </a:graphicData>
                            </a:graphic>
                          </wp:inline>
                        </w:drawing>
                      </w:r>
                    </w:p>
                  </w:txbxContent>
                </v:textbox>
                <w10:wrap anchorx="margin"/>
              </v:shape>
            </w:pict>
          </mc:Fallback>
        </mc:AlternateContent>
      </w:r>
      <w:r>
        <w:rPr>
          <w:i/>
          <w:noProof/>
          <w:color w:val="auto"/>
          <w:sz w:val="32"/>
          <w:u w:val="single"/>
          <w:lang w:eastAsia="en-US"/>
        </w:rPr>
        <mc:AlternateContent>
          <mc:Choice Requires="wps">
            <w:drawing>
              <wp:anchor distT="0" distB="0" distL="114300" distR="114300" simplePos="0" relativeHeight="251659776" behindDoc="0" locked="0" layoutInCell="1" allowOverlap="1" wp14:anchorId="74EBE5EB" wp14:editId="014761AA">
                <wp:simplePos x="0" y="0"/>
                <wp:positionH relativeFrom="column">
                  <wp:posOffset>2743200</wp:posOffset>
                </wp:positionH>
                <wp:positionV relativeFrom="paragraph">
                  <wp:posOffset>198755</wp:posOffset>
                </wp:positionV>
                <wp:extent cx="3314700" cy="5715000"/>
                <wp:effectExtent l="19050" t="19050" r="19050" b="19050"/>
                <wp:wrapNone/>
                <wp:docPr id="19602105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5715000"/>
                        </a:xfrm>
                        <a:prstGeom prst="rect">
                          <a:avLst/>
                        </a:prstGeom>
                        <a:solidFill>
                          <a:srgbClr val="FFFFFF"/>
                        </a:solidFill>
                        <a:ln w="25400">
                          <a:solidFill>
                            <a:srgbClr val="9F2936"/>
                          </a:solidFill>
                          <a:miter lim="800000"/>
                          <a:headEnd/>
                          <a:tailEnd/>
                        </a:ln>
                      </wps:spPr>
                      <wps:txbx>
                        <w:txbxContent>
                          <w:p w14:paraId="681EB317" w14:textId="77777777" w:rsidR="00EB77E4" w:rsidRPr="00545C08" w:rsidRDefault="00EB77E4" w:rsidP="00B434DA">
                            <w:pPr>
                              <w:rPr>
                                <w:rFonts w:ascii="Cambria" w:hAnsi="Cambria"/>
                                <w:b/>
                                <w:szCs w:val="22"/>
                              </w:rPr>
                            </w:pPr>
                          </w:p>
                          <w:p w14:paraId="7CC96027" w14:textId="77777777" w:rsidR="00EB77E4" w:rsidRPr="00545C08" w:rsidRDefault="00EB77E4" w:rsidP="004B02B4">
                            <w:pPr>
                              <w:jc w:val="both"/>
                              <w:rPr>
                                <w:rFonts w:ascii="Cambria" w:hAnsi="Cambria"/>
                                <w:szCs w:val="22"/>
                              </w:rPr>
                            </w:pPr>
                          </w:p>
                          <w:p w14:paraId="547AC076" w14:textId="77777777" w:rsidR="00EB77E4" w:rsidRPr="00545C08" w:rsidRDefault="00EB77E4" w:rsidP="004B02B4">
                            <w:pPr>
                              <w:jc w:val="both"/>
                              <w:rPr>
                                <w:rFonts w:ascii="Cambria" w:hAnsi="Cambria"/>
                                <w:szCs w:val="22"/>
                              </w:rPr>
                            </w:pPr>
                          </w:p>
                          <w:p w14:paraId="0436584C" w14:textId="77777777" w:rsidR="00EB77E4" w:rsidRPr="00545C08" w:rsidRDefault="00EB77E4" w:rsidP="004B02B4">
                            <w:pPr>
                              <w:jc w:val="both"/>
                              <w:rPr>
                                <w:rFonts w:ascii="Cambria" w:hAnsi="Cambria"/>
                                <w:szCs w:val="22"/>
                              </w:rPr>
                            </w:pPr>
                          </w:p>
                          <w:p w14:paraId="33E5FE87" w14:textId="77777777" w:rsidR="00EB77E4" w:rsidRPr="00545C08" w:rsidRDefault="00EB77E4" w:rsidP="004B02B4">
                            <w:pPr>
                              <w:jc w:val="both"/>
                              <w:rPr>
                                <w:rFonts w:ascii="Cambria" w:hAnsi="Cambria"/>
                                <w:szCs w:val="22"/>
                              </w:rPr>
                            </w:pPr>
                          </w:p>
                          <w:p w14:paraId="19624D3F" w14:textId="77777777" w:rsidR="00EB77E4" w:rsidRPr="00545C08" w:rsidRDefault="00EB77E4" w:rsidP="004B02B4">
                            <w:pPr>
                              <w:jc w:val="both"/>
                              <w:rPr>
                                <w:rFonts w:ascii="Cambria" w:hAnsi="Cambria"/>
                                <w:szCs w:val="22"/>
                              </w:rPr>
                            </w:pPr>
                          </w:p>
                          <w:p w14:paraId="6B3A394F" w14:textId="77777777" w:rsidR="00EB77E4" w:rsidRPr="00545C08" w:rsidRDefault="00EB77E4" w:rsidP="004B02B4">
                            <w:pPr>
                              <w:jc w:val="both"/>
                              <w:rPr>
                                <w:rFonts w:ascii="Cambria" w:hAnsi="Cambria"/>
                                <w:szCs w:val="22"/>
                              </w:rPr>
                            </w:pPr>
                          </w:p>
                          <w:p w14:paraId="33B57A38" w14:textId="77777777" w:rsidR="00EB77E4" w:rsidRPr="00545C08" w:rsidRDefault="00EB77E4" w:rsidP="004B02B4">
                            <w:pPr>
                              <w:jc w:val="both"/>
                              <w:rPr>
                                <w:rFonts w:ascii="Cambria" w:hAnsi="Cambria"/>
                                <w:szCs w:val="22"/>
                              </w:rPr>
                            </w:pPr>
                          </w:p>
                          <w:p w14:paraId="541E8D2F" w14:textId="77777777" w:rsidR="00EB77E4" w:rsidRPr="00545C08" w:rsidRDefault="00EB77E4" w:rsidP="00370B6C">
                            <w:pPr>
                              <w:spacing w:after="150"/>
                              <w:jc w:val="both"/>
                              <w:rPr>
                                <w:rFonts w:cs="Calibri"/>
                                <w:sz w:val="21"/>
                                <w:szCs w:val="21"/>
                              </w:rPr>
                            </w:pPr>
                            <w:r w:rsidRPr="00545C08">
                              <w:rPr>
                                <w:rFonts w:cs="Calibri"/>
                                <w:sz w:val="21"/>
                                <w:szCs w:val="21"/>
                              </w:rPr>
                              <w:t xml:space="preserve"> </w:t>
                            </w:r>
                          </w:p>
                          <w:p w14:paraId="2F16D73A" w14:textId="77777777" w:rsidR="007F447A" w:rsidRDefault="007F447A" w:rsidP="007F447A">
                            <w:pPr>
                              <w:jc w:val="both"/>
                              <w:rPr>
                                <w:rFonts w:cs="Calibri"/>
                                <w:sz w:val="21"/>
                                <w:szCs w:val="21"/>
                              </w:rPr>
                            </w:pPr>
                          </w:p>
                          <w:p w14:paraId="5EB0A0C9" w14:textId="77777777" w:rsidR="007F447A" w:rsidRDefault="007F447A" w:rsidP="007F447A">
                            <w:pPr>
                              <w:jc w:val="both"/>
                              <w:rPr>
                                <w:rFonts w:cs="Calibri"/>
                                <w:sz w:val="21"/>
                                <w:szCs w:val="21"/>
                              </w:rPr>
                            </w:pPr>
                          </w:p>
                          <w:p w14:paraId="7DABD072" w14:textId="77777777" w:rsidR="007F447A" w:rsidRDefault="007F447A" w:rsidP="007F447A">
                            <w:pPr>
                              <w:jc w:val="both"/>
                              <w:rPr>
                                <w:rFonts w:cs="Calibri"/>
                                <w:sz w:val="21"/>
                                <w:szCs w:val="21"/>
                              </w:rPr>
                            </w:pPr>
                          </w:p>
                          <w:p w14:paraId="3867C0F7" w14:textId="39153555" w:rsidR="007F447A" w:rsidRPr="007F447A" w:rsidRDefault="007F447A" w:rsidP="007F447A">
                            <w:pPr>
                              <w:jc w:val="both"/>
                              <w:rPr>
                                <w:rFonts w:cs="Calibri"/>
                                <w:sz w:val="20"/>
                                <w:szCs w:val="20"/>
                              </w:rPr>
                            </w:pPr>
                            <w:r w:rsidRPr="007F447A">
                              <w:rPr>
                                <w:rFonts w:cs="Calibri"/>
                                <w:b/>
                                <w:bCs/>
                                <w:sz w:val="20"/>
                                <w:szCs w:val="20"/>
                              </w:rPr>
                              <w:t>Double Up on Workouts</w:t>
                            </w:r>
                            <w:r w:rsidRPr="007F447A">
                              <w:rPr>
                                <w:rFonts w:cs="Calibri"/>
                                <w:sz w:val="20"/>
                                <w:szCs w:val="20"/>
                              </w:rPr>
                              <w:t xml:space="preserve"> – 30 minutes in the morning + a quick evening session = unstoppable momentum.</w:t>
                            </w:r>
                          </w:p>
                          <w:p w14:paraId="013EAA04" w14:textId="77777777" w:rsidR="007F447A" w:rsidRPr="007F447A" w:rsidRDefault="007F447A" w:rsidP="007F447A">
                            <w:pPr>
                              <w:jc w:val="both"/>
                              <w:rPr>
                                <w:rFonts w:cs="Calibri"/>
                                <w:sz w:val="20"/>
                                <w:szCs w:val="20"/>
                              </w:rPr>
                            </w:pPr>
                          </w:p>
                          <w:p w14:paraId="5C0CF9A6" w14:textId="77777777" w:rsidR="007F447A" w:rsidRPr="007F447A" w:rsidRDefault="007F447A" w:rsidP="007F447A">
                            <w:pPr>
                              <w:jc w:val="both"/>
                              <w:rPr>
                                <w:rFonts w:cs="Calibri"/>
                                <w:sz w:val="20"/>
                                <w:szCs w:val="20"/>
                              </w:rPr>
                            </w:pPr>
                            <w:r w:rsidRPr="007F447A">
                              <w:rPr>
                                <w:rFonts w:cs="Calibri"/>
                                <w:b/>
                                <w:bCs/>
                                <w:sz w:val="20"/>
                                <w:szCs w:val="20"/>
                              </w:rPr>
                              <w:t>Hydrate</w:t>
                            </w:r>
                            <w:r w:rsidRPr="007F447A">
                              <w:rPr>
                                <w:rFonts w:cs="Calibri"/>
                                <w:sz w:val="20"/>
                                <w:szCs w:val="20"/>
                              </w:rPr>
                              <w:t xml:space="preserve"> – Dehydration drains energy and focus. Keep water close all day.</w:t>
                            </w:r>
                          </w:p>
                          <w:p w14:paraId="338F8E42" w14:textId="77777777" w:rsidR="007F447A" w:rsidRPr="007F447A" w:rsidRDefault="007F447A" w:rsidP="007F447A">
                            <w:pPr>
                              <w:jc w:val="both"/>
                              <w:rPr>
                                <w:rFonts w:cs="Calibri"/>
                                <w:sz w:val="20"/>
                                <w:szCs w:val="20"/>
                              </w:rPr>
                            </w:pPr>
                          </w:p>
                          <w:p w14:paraId="3A6B5D39" w14:textId="2984D54F" w:rsidR="007F447A" w:rsidRPr="007F447A" w:rsidRDefault="007F447A" w:rsidP="007F447A">
                            <w:pPr>
                              <w:jc w:val="both"/>
                              <w:rPr>
                                <w:rFonts w:cs="Calibri"/>
                                <w:sz w:val="20"/>
                                <w:szCs w:val="20"/>
                              </w:rPr>
                            </w:pPr>
                            <w:r w:rsidRPr="007F447A">
                              <w:rPr>
                                <w:rFonts w:cs="Calibri"/>
                                <w:b/>
                                <w:bCs/>
                                <w:sz w:val="20"/>
                                <w:szCs w:val="20"/>
                              </w:rPr>
                              <w:t>Beat the Crowds</w:t>
                            </w:r>
                            <w:r w:rsidRPr="007F447A">
                              <w:rPr>
                                <w:rFonts w:cs="Calibri"/>
                                <w:sz w:val="20"/>
                                <w:szCs w:val="20"/>
                              </w:rPr>
                              <w:t xml:space="preserve"> – Shop, run errands, or schedule appointments during off-peak times.</w:t>
                            </w:r>
                          </w:p>
                          <w:p w14:paraId="43E418B7" w14:textId="77777777" w:rsidR="007F447A" w:rsidRPr="007F447A" w:rsidRDefault="007F447A" w:rsidP="007F447A">
                            <w:pPr>
                              <w:jc w:val="both"/>
                              <w:rPr>
                                <w:rFonts w:cs="Calibri"/>
                                <w:sz w:val="20"/>
                                <w:szCs w:val="20"/>
                              </w:rPr>
                            </w:pPr>
                          </w:p>
                          <w:p w14:paraId="1099AE32" w14:textId="44812568" w:rsidR="007F447A" w:rsidRPr="007F447A" w:rsidRDefault="007F447A" w:rsidP="007F447A">
                            <w:pPr>
                              <w:jc w:val="both"/>
                              <w:rPr>
                                <w:rFonts w:cs="Calibri"/>
                                <w:sz w:val="20"/>
                                <w:szCs w:val="20"/>
                              </w:rPr>
                            </w:pPr>
                            <w:r w:rsidRPr="007F447A">
                              <w:rPr>
                                <w:rFonts w:cs="Calibri"/>
                                <w:b/>
                                <w:bCs/>
                                <w:sz w:val="20"/>
                                <w:szCs w:val="20"/>
                              </w:rPr>
                              <w:t>Maximize Commute Time</w:t>
                            </w:r>
                            <w:r w:rsidRPr="007F447A">
                              <w:rPr>
                                <w:rFonts w:cs="Calibri"/>
                                <w:sz w:val="20"/>
                                <w:szCs w:val="20"/>
                              </w:rPr>
                              <w:t xml:space="preserve"> – Listen to audiobooks, podcasts, or return calls—turn “lost” time into growth time.</w:t>
                            </w:r>
                          </w:p>
                          <w:p w14:paraId="72BC66F6" w14:textId="77777777" w:rsidR="007F447A" w:rsidRPr="007F447A" w:rsidRDefault="007F447A" w:rsidP="007F447A">
                            <w:pPr>
                              <w:jc w:val="both"/>
                              <w:rPr>
                                <w:rFonts w:cs="Calibri"/>
                                <w:sz w:val="20"/>
                                <w:szCs w:val="20"/>
                              </w:rPr>
                            </w:pPr>
                          </w:p>
                          <w:p w14:paraId="40C6F16A" w14:textId="77777777" w:rsidR="007F447A" w:rsidRPr="007F447A" w:rsidRDefault="007F447A" w:rsidP="007F447A">
                            <w:pPr>
                              <w:jc w:val="both"/>
                              <w:rPr>
                                <w:rFonts w:cs="Calibri"/>
                                <w:sz w:val="20"/>
                                <w:szCs w:val="20"/>
                              </w:rPr>
                            </w:pPr>
                            <w:r w:rsidRPr="007F447A">
                              <w:rPr>
                                <w:rFonts w:cs="Calibri"/>
                                <w:b/>
                                <w:bCs/>
                                <w:sz w:val="20"/>
                                <w:szCs w:val="20"/>
                              </w:rPr>
                              <w:t>Do It Right the First Time</w:t>
                            </w:r>
                            <w:r w:rsidRPr="007F447A">
                              <w:rPr>
                                <w:rFonts w:cs="Calibri"/>
                                <w:sz w:val="20"/>
                                <w:szCs w:val="20"/>
                              </w:rPr>
                              <w:t xml:space="preserve"> – Stay focused and minimize rework.</w:t>
                            </w:r>
                          </w:p>
                          <w:p w14:paraId="43536FD9" w14:textId="77777777" w:rsidR="007F447A" w:rsidRPr="007F447A" w:rsidRDefault="007F447A" w:rsidP="007F447A">
                            <w:pPr>
                              <w:jc w:val="both"/>
                              <w:rPr>
                                <w:rFonts w:cs="Calibri"/>
                                <w:sz w:val="20"/>
                                <w:szCs w:val="20"/>
                              </w:rPr>
                            </w:pPr>
                          </w:p>
                          <w:p w14:paraId="2F887D64" w14:textId="4887C413" w:rsidR="007F447A" w:rsidRPr="007F447A" w:rsidRDefault="007F447A" w:rsidP="007F447A">
                            <w:pPr>
                              <w:jc w:val="both"/>
                              <w:rPr>
                                <w:rFonts w:cs="Calibri"/>
                                <w:sz w:val="20"/>
                                <w:szCs w:val="20"/>
                              </w:rPr>
                            </w:pPr>
                            <w:r w:rsidRPr="007F447A">
                              <w:rPr>
                                <w:rFonts w:cs="Calibri"/>
                                <w:b/>
                                <w:bCs/>
                                <w:sz w:val="20"/>
                                <w:szCs w:val="20"/>
                              </w:rPr>
                              <w:t>Protect Your Creative Time</w:t>
                            </w:r>
                            <w:r w:rsidRPr="007F447A">
                              <w:rPr>
                                <w:rFonts w:cs="Calibri"/>
                                <w:sz w:val="20"/>
                                <w:szCs w:val="20"/>
                              </w:rPr>
                              <w:t xml:space="preserve"> – Block uninterrupted moments for yourself daily—zero distractions, maximum results.</w:t>
                            </w:r>
                          </w:p>
                          <w:p w14:paraId="223F3847" w14:textId="77777777" w:rsidR="007F447A" w:rsidRPr="007F447A" w:rsidRDefault="007F447A" w:rsidP="007F447A">
                            <w:pPr>
                              <w:jc w:val="both"/>
                              <w:rPr>
                                <w:rFonts w:cs="Calibri"/>
                                <w:b/>
                                <w:bCs/>
                                <w:sz w:val="20"/>
                                <w:szCs w:val="20"/>
                              </w:rPr>
                            </w:pPr>
                          </w:p>
                          <w:p w14:paraId="592246A8" w14:textId="6E5EB230" w:rsidR="00EB77E4" w:rsidRPr="007F447A" w:rsidRDefault="007F447A" w:rsidP="007F447A">
                            <w:pPr>
                              <w:jc w:val="both"/>
                              <w:rPr>
                                <w:rFonts w:eastAsia="Calibri" w:cs="Calibri"/>
                                <w:b/>
                                <w:bCs/>
                                <w:sz w:val="20"/>
                                <w:szCs w:val="20"/>
                              </w:rPr>
                            </w:pPr>
                            <w:r w:rsidRPr="007F447A">
                              <w:rPr>
                                <w:rFonts w:cs="Calibri"/>
                                <w:b/>
                                <w:bCs/>
                                <w:sz w:val="20"/>
                                <w:szCs w:val="20"/>
                              </w:rPr>
                              <w:t>Here’s to a powerful, productive 2026!</w:t>
                            </w:r>
                          </w:p>
                          <w:p w14:paraId="12FD7D57" w14:textId="77777777" w:rsidR="00EB77E4" w:rsidRPr="007F447A" w:rsidRDefault="00EB77E4" w:rsidP="00214834">
                            <w:pPr>
                              <w:spacing w:after="274"/>
                              <w:jc w:val="both"/>
                              <w:outlineLvl w:val="3"/>
                              <w:rPr>
                                <w:rFonts w:cs="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BE5EB" id="Text Box 66" o:spid="_x0000_s1043" type="#_x0000_t202" style="position:absolute;left:0;text-align:left;margin-left:3in;margin-top:15.65pt;width:261pt;height:4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" strokecolor="#9f2936" strokeweight="2pt">
                <v:path arrowok="t"/>
                <v:textbox>
                  <w:txbxContent>
                    <w:p w14:paraId="681EB317" w14:textId="77777777" w:rsidR="00EB77E4" w:rsidRPr="00545C08" w:rsidRDefault="00EB77E4" w:rsidP="00B434DA">
                      <w:pPr>
                        <w:rPr>
                          <w:rFonts w:ascii="Cambria" w:hAnsi="Cambria"/>
                          <w:b/>
                          <w:szCs w:val="22"/>
                        </w:rPr>
                      </w:pPr>
                    </w:p>
                    <w:p w14:paraId="7CC96027" w14:textId="77777777" w:rsidR="00EB77E4" w:rsidRPr="00545C08" w:rsidRDefault="00EB77E4" w:rsidP="004B02B4">
                      <w:pPr>
                        <w:jc w:val="both"/>
                        <w:rPr>
                          <w:rFonts w:ascii="Cambria" w:hAnsi="Cambria"/>
                          <w:szCs w:val="22"/>
                        </w:rPr>
                      </w:pPr>
                    </w:p>
                    <w:p w14:paraId="547AC076" w14:textId="77777777" w:rsidR="00EB77E4" w:rsidRPr="00545C08" w:rsidRDefault="00EB77E4" w:rsidP="004B02B4">
                      <w:pPr>
                        <w:jc w:val="both"/>
                        <w:rPr>
                          <w:rFonts w:ascii="Cambria" w:hAnsi="Cambria"/>
                          <w:szCs w:val="22"/>
                        </w:rPr>
                      </w:pPr>
                    </w:p>
                    <w:p w14:paraId="0436584C" w14:textId="77777777" w:rsidR="00EB77E4" w:rsidRPr="00545C08" w:rsidRDefault="00EB77E4" w:rsidP="004B02B4">
                      <w:pPr>
                        <w:jc w:val="both"/>
                        <w:rPr>
                          <w:rFonts w:ascii="Cambria" w:hAnsi="Cambria"/>
                          <w:szCs w:val="22"/>
                        </w:rPr>
                      </w:pPr>
                    </w:p>
                    <w:p w14:paraId="33E5FE87" w14:textId="77777777" w:rsidR="00EB77E4" w:rsidRPr="00545C08" w:rsidRDefault="00EB77E4" w:rsidP="004B02B4">
                      <w:pPr>
                        <w:jc w:val="both"/>
                        <w:rPr>
                          <w:rFonts w:ascii="Cambria" w:hAnsi="Cambria"/>
                          <w:szCs w:val="22"/>
                        </w:rPr>
                      </w:pPr>
                    </w:p>
                    <w:p w14:paraId="19624D3F" w14:textId="77777777" w:rsidR="00EB77E4" w:rsidRPr="00545C08" w:rsidRDefault="00EB77E4" w:rsidP="004B02B4">
                      <w:pPr>
                        <w:jc w:val="both"/>
                        <w:rPr>
                          <w:rFonts w:ascii="Cambria" w:hAnsi="Cambria"/>
                          <w:szCs w:val="22"/>
                        </w:rPr>
                      </w:pPr>
                    </w:p>
                    <w:p w14:paraId="6B3A394F" w14:textId="77777777" w:rsidR="00EB77E4" w:rsidRPr="00545C08" w:rsidRDefault="00EB77E4" w:rsidP="004B02B4">
                      <w:pPr>
                        <w:jc w:val="both"/>
                        <w:rPr>
                          <w:rFonts w:ascii="Cambria" w:hAnsi="Cambria"/>
                          <w:szCs w:val="22"/>
                        </w:rPr>
                      </w:pPr>
                    </w:p>
                    <w:p w14:paraId="33B57A38" w14:textId="77777777" w:rsidR="00EB77E4" w:rsidRPr="00545C08" w:rsidRDefault="00EB77E4" w:rsidP="004B02B4">
                      <w:pPr>
                        <w:jc w:val="both"/>
                        <w:rPr>
                          <w:rFonts w:ascii="Cambria" w:hAnsi="Cambria"/>
                          <w:szCs w:val="22"/>
                        </w:rPr>
                      </w:pPr>
                    </w:p>
                    <w:p w14:paraId="541E8D2F" w14:textId="77777777" w:rsidR="00EB77E4" w:rsidRPr="00545C08" w:rsidRDefault="00EB77E4" w:rsidP="00370B6C">
                      <w:pPr>
                        <w:spacing w:after="150"/>
                        <w:jc w:val="both"/>
                        <w:rPr>
                          <w:rFonts w:cs="Calibri"/>
                          <w:sz w:val="21"/>
                          <w:szCs w:val="21"/>
                        </w:rPr>
                      </w:pPr>
                      <w:r w:rsidRPr="00545C08">
                        <w:rPr>
                          <w:rFonts w:cs="Calibri"/>
                          <w:sz w:val="21"/>
                          <w:szCs w:val="21"/>
                        </w:rPr>
                        <w:t xml:space="preserve"> </w:t>
                      </w:r>
                    </w:p>
                    <w:p w14:paraId="2F16D73A" w14:textId="77777777" w:rsidR="007F447A" w:rsidRDefault="007F447A" w:rsidP="007F447A">
                      <w:pPr>
                        <w:jc w:val="both"/>
                        <w:rPr>
                          <w:rFonts w:cs="Calibri"/>
                          <w:sz w:val="21"/>
                          <w:szCs w:val="21"/>
                        </w:rPr>
                      </w:pPr>
                    </w:p>
                    <w:p w14:paraId="5EB0A0C9" w14:textId="77777777" w:rsidR="007F447A" w:rsidRDefault="007F447A" w:rsidP="007F447A">
                      <w:pPr>
                        <w:jc w:val="both"/>
                        <w:rPr>
                          <w:rFonts w:cs="Calibri"/>
                          <w:sz w:val="21"/>
                          <w:szCs w:val="21"/>
                        </w:rPr>
                      </w:pPr>
                    </w:p>
                    <w:p w14:paraId="7DABD072" w14:textId="77777777" w:rsidR="007F447A" w:rsidRDefault="007F447A" w:rsidP="007F447A">
                      <w:pPr>
                        <w:jc w:val="both"/>
                        <w:rPr>
                          <w:rFonts w:cs="Calibri"/>
                          <w:sz w:val="21"/>
                          <w:szCs w:val="21"/>
                        </w:rPr>
                      </w:pPr>
                    </w:p>
                    <w:p w14:paraId="3867C0F7" w14:textId="39153555" w:rsidR="007F447A" w:rsidRPr="007F447A" w:rsidRDefault="007F447A" w:rsidP="007F447A">
                      <w:pPr>
                        <w:jc w:val="both"/>
                        <w:rPr>
                          <w:rFonts w:cs="Calibri"/>
                          <w:sz w:val="20"/>
                          <w:szCs w:val="20"/>
                        </w:rPr>
                      </w:pPr>
                      <w:r w:rsidRPr="007F447A">
                        <w:rPr>
                          <w:rFonts w:cs="Calibri"/>
                          <w:b/>
                          <w:bCs/>
                          <w:sz w:val="20"/>
                          <w:szCs w:val="20"/>
                        </w:rPr>
                        <w:t>Double Up on Workouts</w:t>
                      </w:r>
                      <w:r w:rsidRPr="007F447A">
                        <w:rPr>
                          <w:rFonts w:cs="Calibri"/>
                          <w:sz w:val="20"/>
                          <w:szCs w:val="20"/>
                        </w:rPr>
                        <w:t xml:space="preserve"> – 30 minutes in the morning + a quick evening session = unstoppable momentum.</w:t>
                      </w:r>
                    </w:p>
                    <w:p w14:paraId="013EAA04" w14:textId="77777777" w:rsidR="007F447A" w:rsidRPr="007F447A" w:rsidRDefault="007F447A" w:rsidP="007F447A">
                      <w:pPr>
                        <w:jc w:val="both"/>
                        <w:rPr>
                          <w:rFonts w:cs="Calibri"/>
                          <w:sz w:val="20"/>
                          <w:szCs w:val="20"/>
                        </w:rPr>
                      </w:pPr>
                    </w:p>
                    <w:p w14:paraId="5C0CF9A6" w14:textId="77777777" w:rsidR="007F447A" w:rsidRPr="007F447A" w:rsidRDefault="007F447A" w:rsidP="007F447A">
                      <w:pPr>
                        <w:jc w:val="both"/>
                        <w:rPr>
                          <w:rFonts w:cs="Calibri"/>
                          <w:sz w:val="20"/>
                          <w:szCs w:val="20"/>
                        </w:rPr>
                      </w:pPr>
                      <w:r w:rsidRPr="007F447A">
                        <w:rPr>
                          <w:rFonts w:cs="Calibri"/>
                          <w:b/>
                          <w:bCs/>
                          <w:sz w:val="20"/>
                          <w:szCs w:val="20"/>
                        </w:rPr>
                        <w:t>Hydrate</w:t>
                      </w:r>
                      <w:r w:rsidRPr="007F447A">
                        <w:rPr>
                          <w:rFonts w:cs="Calibri"/>
                          <w:sz w:val="20"/>
                          <w:szCs w:val="20"/>
                        </w:rPr>
                        <w:t xml:space="preserve"> – Dehydration drains energy and focus. Keep water close all day.</w:t>
                      </w:r>
                    </w:p>
                    <w:p w14:paraId="338F8E42" w14:textId="77777777" w:rsidR="007F447A" w:rsidRPr="007F447A" w:rsidRDefault="007F447A" w:rsidP="007F447A">
                      <w:pPr>
                        <w:jc w:val="both"/>
                        <w:rPr>
                          <w:rFonts w:cs="Calibri"/>
                          <w:sz w:val="20"/>
                          <w:szCs w:val="20"/>
                        </w:rPr>
                      </w:pPr>
                    </w:p>
                    <w:p w14:paraId="3A6B5D39" w14:textId="2984D54F" w:rsidR="007F447A" w:rsidRPr="007F447A" w:rsidRDefault="007F447A" w:rsidP="007F447A">
                      <w:pPr>
                        <w:jc w:val="both"/>
                        <w:rPr>
                          <w:rFonts w:cs="Calibri"/>
                          <w:sz w:val="20"/>
                          <w:szCs w:val="20"/>
                        </w:rPr>
                      </w:pPr>
                      <w:r w:rsidRPr="007F447A">
                        <w:rPr>
                          <w:rFonts w:cs="Calibri"/>
                          <w:b/>
                          <w:bCs/>
                          <w:sz w:val="20"/>
                          <w:szCs w:val="20"/>
                        </w:rPr>
                        <w:t>Beat the Crowds</w:t>
                      </w:r>
                      <w:r w:rsidRPr="007F447A">
                        <w:rPr>
                          <w:rFonts w:cs="Calibri"/>
                          <w:sz w:val="20"/>
                          <w:szCs w:val="20"/>
                        </w:rPr>
                        <w:t xml:space="preserve"> – Shop, run errands, or schedule appointments during off-peak times.</w:t>
                      </w:r>
                    </w:p>
                    <w:p w14:paraId="43E418B7" w14:textId="77777777" w:rsidR="007F447A" w:rsidRPr="007F447A" w:rsidRDefault="007F447A" w:rsidP="007F447A">
                      <w:pPr>
                        <w:jc w:val="both"/>
                        <w:rPr>
                          <w:rFonts w:cs="Calibri"/>
                          <w:sz w:val="20"/>
                          <w:szCs w:val="20"/>
                        </w:rPr>
                      </w:pPr>
                    </w:p>
                    <w:p w14:paraId="1099AE32" w14:textId="44812568" w:rsidR="007F447A" w:rsidRPr="007F447A" w:rsidRDefault="007F447A" w:rsidP="007F447A">
                      <w:pPr>
                        <w:jc w:val="both"/>
                        <w:rPr>
                          <w:rFonts w:cs="Calibri"/>
                          <w:sz w:val="20"/>
                          <w:szCs w:val="20"/>
                        </w:rPr>
                      </w:pPr>
                      <w:r w:rsidRPr="007F447A">
                        <w:rPr>
                          <w:rFonts w:cs="Calibri"/>
                          <w:b/>
                          <w:bCs/>
                          <w:sz w:val="20"/>
                          <w:szCs w:val="20"/>
                        </w:rPr>
                        <w:t>Maximize Commute Time</w:t>
                      </w:r>
                      <w:r w:rsidRPr="007F447A">
                        <w:rPr>
                          <w:rFonts w:cs="Calibri"/>
                          <w:sz w:val="20"/>
                          <w:szCs w:val="20"/>
                        </w:rPr>
                        <w:t xml:space="preserve"> – Listen to audiobooks, podcasts, or return calls—turn “lost” time into growth time.</w:t>
                      </w:r>
                    </w:p>
                    <w:p w14:paraId="72BC66F6" w14:textId="77777777" w:rsidR="007F447A" w:rsidRPr="007F447A" w:rsidRDefault="007F447A" w:rsidP="007F447A">
                      <w:pPr>
                        <w:jc w:val="both"/>
                        <w:rPr>
                          <w:rFonts w:cs="Calibri"/>
                          <w:sz w:val="20"/>
                          <w:szCs w:val="20"/>
                        </w:rPr>
                      </w:pPr>
                    </w:p>
                    <w:p w14:paraId="40C6F16A" w14:textId="77777777" w:rsidR="007F447A" w:rsidRPr="007F447A" w:rsidRDefault="007F447A" w:rsidP="007F447A">
                      <w:pPr>
                        <w:jc w:val="both"/>
                        <w:rPr>
                          <w:rFonts w:cs="Calibri"/>
                          <w:sz w:val="20"/>
                          <w:szCs w:val="20"/>
                        </w:rPr>
                      </w:pPr>
                      <w:r w:rsidRPr="007F447A">
                        <w:rPr>
                          <w:rFonts w:cs="Calibri"/>
                          <w:b/>
                          <w:bCs/>
                          <w:sz w:val="20"/>
                          <w:szCs w:val="20"/>
                        </w:rPr>
                        <w:t>Do It Right the First Time</w:t>
                      </w:r>
                      <w:r w:rsidRPr="007F447A">
                        <w:rPr>
                          <w:rFonts w:cs="Calibri"/>
                          <w:sz w:val="20"/>
                          <w:szCs w:val="20"/>
                        </w:rPr>
                        <w:t xml:space="preserve"> – Stay focused and minimize rework.</w:t>
                      </w:r>
                    </w:p>
                    <w:p w14:paraId="43536FD9" w14:textId="77777777" w:rsidR="007F447A" w:rsidRPr="007F447A" w:rsidRDefault="007F447A" w:rsidP="007F447A">
                      <w:pPr>
                        <w:jc w:val="both"/>
                        <w:rPr>
                          <w:rFonts w:cs="Calibri"/>
                          <w:sz w:val="20"/>
                          <w:szCs w:val="20"/>
                        </w:rPr>
                      </w:pPr>
                    </w:p>
                    <w:p w14:paraId="2F887D64" w14:textId="4887C413" w:rsidR="007F447A" w:rsidRPr="007F447A" w:rsidRDefault="007F447A" w:rsidP="007F447A">
                      <w:pPr>
                        <w:jc w:val="both"/>
                        <w:rPr>
                          <w:rFonts w:cs="Calibri"/>
                          <w:sz w:val="20"/>
                          <w:szCs w:val="20"/>
                        </w:rPr>
                      </w:pPr>
                      <w:r w:rsidRPr="007F447A">
                        <w:rPr>
                          <w:rFonts w:cs="Calibri"/>
                          <w:b/>
                          <w:bCs/>
                          <w:sz w:val="20"/>
                          <w:szCs w:val="20"/>
                        </w:rPr>
                        <w:t>Protect Your Creative Time</w:t>
                      </w:r>
                      <w:r w:rsidRPr="007F447A">
                        <w:rPr>
                          <w:rFonts w:cs="Calibri"/>
                          <w:sz w:val="20"/>
                          <w:szCs w:val="20"/>
                        </w:rPr>
                        <w:t xml:space="preserve"> – Block uninterrupted moments for yourself daily—zero distractions, maximum results.</w:t>
                      </w:r>
                    </w:p>
                    <w:p w14:paraId="223F3847" w14:textId="77777777" w:rsidR="007F447A" w:rsidRPr="007F447A" w:rsidRDefault="007F447A" w:rsidP="007F447A">
                      <w:pPr>
                        <w:jc w:val="both"/>
                        <w:rPr>
                          <w:rFonts w:cs="Calibri"/>
                          <w:b/>
                          <w:bCs/>
                          <w:sz w:val="20"/>
                          <w:szCs w:val="20"/>
                        </w:rPr>
                      </w:pPr>
                    </w:p>
                    <w:p w14:paraId="592246A8" w14:textId="6E5EB230" w:rsidR="00EB77E4" w:rsidRPr="007F447A" w:rsidRDefault="007F447A" w:rsidP="007F447A">
                      <w:pPr>
                        <w:jc w:val="both"/>
                        <w:rPr>
                          <w:rFonts w:eastAsia="Calibri" w:cs="Calibri"/>
                          <w:b/>
                          <w:bCs/>
                          <w:sz w:val="20"/>
                          <w:szCs w:val="20"/>
                        </w:rPr>
                      </w:pPr>
                      <w:r w:rsidRPr="007F447A">
                        <w:rPr>
                          <w:rFonts w:cs="Calibri"/>
                          <w:b/>
                          <w:bCs/>
                          <w:sz w:val="20"/>
                          <w:szCs w:val="20"/>
                        </w:rPr>
                        <w:t>Here’s to a powerful, productive 2026!</w:t>
                      </w:r>
                    </w:p>
                    <w:p w14:paraId="12FD7D57" w14:textId="77777777" w:rsidR="00EB77E4" w:rsidRPr="007F447A" w:rsidRDefault="00EB77E4" w:rsidP="00214834">
                      <w:pPr>
                        <w:spacing w:after="274"/>
                        <w:jc w:val="both"/>
                        <w:outlineLvl w:val="3"/>
                        <w:rPr>
                          <w:rFonts w:cs="Calibri"/>
                          <w:sz w:val="20"/>
                          <w:szCs w:val="20"/>
                        </w:rPr>
                      </w:pPr>
                    </w:p>
                  </w:txbxContent>
                </v:textbox>
              </v:shape>
            </w:pict>
          </mc:Fallback>
        </mc:AlternateContent>
      </w:r>
      <w:r>
        <w:rPr>
          <w:b w:val="0"/>
          <w:noProof/>
          <w:szCs w:val="22"/>
          <w:lang w:eastAsia="en-US"/>
        </w:rPr>
        <mc:AlternateContent>
          <mc:Choice Requires="wps">
            <w:drawing>
              <wp:anchor distT="0" distB="0" distL="114300" distR="114300" simplePos="0" relativeHeight="251660800" behindDoc="0" locked="0" layoutInCell="1" allowOverlap="1" wp14:anchorId="18E04C8E" wp14:editId="3822BDA9">
                <wp:simplePos x="0" y="0"/>
                <wp:positionH relativeFrom="column">
                  <wp:posOffset>-571500</wp:posOffset>
                </wp:positionH>
                <wp:positionV relativeFrom="paragraph">
                  <wp:posOffset>198755</wp:posOffset>
                </wp:positionV>
                <wp:extent cx="3324225" cy="5705475"/>
                <wp:effectExtent l="19050" t="19050" r="19050" b="19050"/>
                <wp:wrapNone/>
                <wp:docPr id="7507000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4225" cy="5705475"/>
                        </a:xfrm>
                        <a:prstGeom prst="rect">
                          <a:avLst/>
                        </a:prstGeom>
                        <a:solidFill>
                          <a:srgbClr val="FFFFFF"/>
                        </a:solidFill>
                        <a:ln w="25400">
                          <a:solidFill>
                            <a:srgbClr val="9F2936"/>
                          </a:solidFill>
                          <a:miter lim="800000"/>
                          <a:headEnd/>
                          <a:tailEnd/>
                        </a:ln>
                      </wps:spPr>
                      <wps:txbx>
                        <w:txbxContent>
                          <w:p w14:paraId="1150F8E6" w14:textId="2B068913" w:rsidR="000D3999" w:rsidRPr="007F447A" w:rsidRDefault="000D3999" w:rsidP="007F447A">
                            <w:pPr>
                              <w:spacing w:after="150"/>
                              <w:jc w:val="center"/>
                              <w:rPr>
                                <w:rFonts w:cs="Calibri"/>
                                <w:b/>
                                <w:i/>
                                <w:sz w:val="28"/>
                                <w:szCs w:val="28"/>
                                <w:u w:val="single"/>
                              </w:rPr>
                            </w:pPr>
                            <w:r w:rsidRPr="007F447A">
                              <w:rPr>
                                <w:rFonts w:cs="Calibri"/>
                                <w:b/>
                                <w:i/>
                                <w:sz w:val="28"/>
                                <w:szCs w:val="28"/>
                                <w:u w:val="single"/>
                              </w:rPr>
                              <w:t>TIPS TO BOOST PRODUCTIVITY</w:t>
                            </w:r>
                          </w:p>
                          <w:p w14:paraId="6300FE4B" w14:textId="77777777" w:rsidR="000D3999" w:rsidRDefault="000D3999" w:rsidP="00370B6C">
                            <w:pPr>
                              <w:spacing w:after="150"/>
                              <w:jc w:val="both"/>
                              <w:rPr>
                                <w:rFonts w:cs="Calibri"/>
                                <w:b/>
                                <w:i/>
                                <w:sz w:val="21"/>
                                <w:szCs w:val="21"/>
                                <w:u w:val="single"/>
                              </w:rPr>
                            </w:pPr>
                          </w:p>
                          <w:p w14:paraId="3D440EE8" w14:textId="77777777" w:rsidR="000D3999" w:rsidRPr="007F447A" w:rsidRDefault="000D3999" w:rsidP="000D3999">
                            <w:pPr>
                              <w:jc w:val="both"/>
                              <w:rPr>
                                <w:rFonts w:cs="Calibri"/>
                                <w:sz w:val="20"/>
                                <w:szCs w:val="20"/>
                              </w:rPr>
                            </w:pPr>
                            <w:r w:rsidRPr="007F447A">
                              <w:rPr>
                                <w:rFonts w:cs="Calibri"/>
                                <w:sz w:val="20"/>
                                <w:szCs w:val="20"/>
                              </w:rPr>
                              <w:t>Ready to make 2026 your most productive year yet? These simple, proven strategies will help you work smarter and achieve more:</w:t>
                            </w:r>
                          </w:p>
                          <w:p w14:paraId="37A75EAE" w14:textId="1AE85C96" w:rsidR="000D3999" w:rsidRPr="007F447A" w:rsidRDefault="000D3999" w:rsidP="000D3999">
                            <w:pPr>
                              <w:jc w:val="both"/>
                              <w:rPr>
                                <w:rFonts w:cs="Calibri"/>
                                <w:sz w:val="20"/>
                                <w:szCs w:val="20"/>
                              </w:rPr>
                            </w:pPr>
                          </w:p>
                          <w:p w14:paraId="2AE8027E" w14:textId="77777777" w:rsidR="000D3999" w:rsidRPr="007F447A" w:rsidRDefault="000D3999" w:rsidP="000D3999">
                            <w:pPr>
                              <w:jc w:val="both"/>
                              <w:rPr>
                                <w:rFonts w:cs="Calibri"/>
                                <w:sz w:val="20"/>
                                <w:szCs w:val="20"/>
                              </w:rPr>
                            </w:pPr>
                            <w:r w:rsidRPr="007F447A">
                              <w:rPr>
                                <w:rFonts w:cs="Calibri"/>
                                <w:b/>
                                <w:bCs/>
                                <w:sz w:val="20"/>
                                <w:szCs w:val="20"/>
                              </w:rPr>
                              <w:t>De-clutter Everything</w:t>
                            </w:r>
                            <w:r w:rsidRPr="007F447A">
                              <w:rPr>
                                <w:rFonts w:cs="Calibri"/>
                                <w:sz w:val="20"/>
                                <w:szCs w:val="20"/>
                              </w:rPr>
                              <w:t xml:space="preserve"> – Clear physical and digital mess (desk, inbox, phone). A tidy space = a calm, focused mind.</w:t>
                            </w:r>
                          </w:p>
                          <w:p w14:paraId="21B467FA" w14:textId="77777777" w:rsidR="000D3999" w:rsidRPr="007F447A" w:rsidRDefault="000D3999" w:rsidP="000D3999">
                            <w:pPr>
                              <w:jc w:val="both"/>
                              <w:rPr>
                                <w:rFonts w:cs="Calibri"/>
                                <w:sz w:val="20"/>
                                <w:szCs w:val="20"/>
                              </w:rPr>
                            </w:pPr>
                          </w:p>
                          <w:p w14:paraId="2105B13F" w14:textId="77777777" w:rsidR="000D3999" w:rsidRPr="007F447A" w:rsidRDefault="000D3999" w:rsidP="000D3999">
                            <w:pPr>
                              <w:jc w:val="both"/>
                              <w:rPr>
                                <w:rFonts w:cs="Calibri"/>
                                <w:sz w:val="20"/>
                                <w:szCs w:val="20"/>
                              </w:rPr>
                            </w:pPr>
                            <w:r w:rsidRPr="007F447A">
                              <w:rPr>
                                <w:rFonts w:cs="Calibri"/>
                                <w:b/>
                                <w:bCs/>
                                <w:sz w:val="20"/>
                                <w:szCs w:val="20"/>
                              </w:rPr>
                              <w:t>Batch Email Checks</w:t>
                            </w:r>
                            <w:r w:rsidRPr="007F447A">
                              <w:rPr>
                                <w:rFonts w:cs="Calibri"/>
                                <w:sz w:val="20"/>
                                <w:szCs w:val="20"/>
                              </w:rPr>
                              <w:t xml:space="preserve"> – Limit to twice daily (morning + afternoon). Protect your peak energy hours for deep work.</w:t>
                            </w:r>
                          </w:p>
                          <w:p w14:paraId="6EBC2AC3" w14:textId="77777777" w:rsidR="000D3999" w:rsidRPr="007F447A" w:rsidRDefault="000D3999" w:rsidP="000D3999">
                            <w:pPr>
                              <w:jc w:val="both"/>
                              <w:rPr>
                                <w:rFonts w:cs="Calibri"/>
                                <w:b/>
                                <w:bCs/>
                                <w:sz w:val="20"/>
                                <w:szCs w:val="20"/>
                              </w:rPr>
                            </w:pPr>
                          </w:p>
                          <w:p w14:paraId="43C161DE" w14:textId="77777777" w:rsidR="000D3999" w:rsidRPr="007F447A" w:rsidRDefault="000D3999" w:rsidP="000D3999">
                            <w:pPr>
                              <w:jc w:val="both"/>
                              <w:rPr>
                                <w:rFonts w:cs="Calibri"/>
                                <w:sz w:val="20"/>
                                <w:szCs w:val="20"/>
                              </w:rPr>
                            </w:pPr>
                            <w:r w:rsidRPr="007F447A">
                              <w:rPr>
                                <w:rFonts w:cs="Calibri"/>
                                <w:b/>
                                <w:bCs/>
                                <w:sz w:val="20"/>
                                <w:szCs w:val="20"/>
                              </w:rPr>
                              <w:t>Knock Out Small Tasks Fast</w:t>
                            </w:r>
                            <w:r w:rsidRPr="007F447A">
                              <w:rPr>
                                <w:rFonts w:cs="Calibri"/>
                                <w:sz w:val="20"/>
                                <w:szCs w:val="20"/>
                              </w:rPr>
                              <w:t xml:space="preserve"> – If it takes under 5 minutes, do it now. Clear the little stuff and free your mental bandwidth.</w:t>
                            </w:r>
                          </w:p>
                          <w:p w14:paraId="28622C1F" w14:textId="77777777" w:rsidR="000D3999" w:rsidRPr="007F447A" w:rsidRDefault="000D3999" w:rsidP="000D3999">
                            <w:pPr>
                              <w:jc w:val="both"/>
                              <w:rPr>
                                <w:rFonts w:cs="Calibri"/>
                                <w:sz w:val="20"/>
                                <w:szCs w:val="20"/>
                              </w:rPr>
                            </w:pPr>
                          </w:p>
                          <w:p w14:paraId="7892264D" w14:textId="594360BA" w:rsidR="00EB77E4" w:rsidRPr="007F447A" w:rsidRDefault="000D3999" w:rsidP="000D3999">
                            <w:pPr>
                              <w:jc w:val="both"/>
                              <w:rPr>
                                <w:rFonts w:cs="Calibri"/>
                                <w:sz w:val="20"/>
                                <w:szCs w:val="20"/>
                              </w:rPr>
                            </w:pPr>
                            <w:r w:rsidRPr="007F447A">
                              <w:rPr>
                                <w:rFonts w:cs="Calibri"/>
                                <w:b/>
                                <w:bCs/>
                                <w:sz w:val="20"/>
                                <w:szCs w:val="20"/>
                              </w:rPr>
                              <w:t>Distance from Negativity</w:t>
                            </w:r>
                            <w:r w:rsidRPr="007F447A">
                              <w:rPr>
                                <w:rFonts w:cs="Calibri"/>
                                <w:sz w:val="20"/>
                                <w:szCs w:val="20"/>
                              </w:rPr>
                              <w:t xml:space="preserve"> – Surround yourself with positive, supportive people who lift you up.</w:t>
                            </w:r>
                          </w:p>
                          <w:p w14:paraId="02A9F240" w14:textId="77777777" w:rsidR="000D3999" w:rsidRPr="007F447A" w:rsidRDefault="000D3999" w:rsidP="000D3999">
                            <w:pPr>
                              <w:jc w:val="both"/>
                              <w:rPr>
                                <w:rFonts w:cs="Calibri"/>
                                <w:sz w:val="20"/>
                                <w:szCs w:val="20"/>
                              </w:rPr>
                            </w:pPr>
                          </w:p>
                          <w:p w14:paraId="25D72D8A" w14:textId="77777777" w:rsidR="000D3999" w:rsidRDefault="000D3999" w:rsidP="000D3999">
                            <w:pPr>
                              <w:jc w:val="both"/>
                              <w:rPr>
                                <w:sz w:val="20"/>
                                <w:szCs w:val="20"/>
                              </w:rPr>
                            </w:pPr>
                            <w:r w:rsidRPr="007F447A">
                              <w:rPr>
                                <w:b/>
                                <w:bCs/>
                                <w:sz w:val="20"/>
                                <w:szCs w:val="20"/>
                              </w:rPr>
                              <w:t>Stick to a Daily Routine</w:t>
                            </w:r>
                            <w:r w:rsidRPr="007F447A">
                              <w:rPr>
                                <w:sz w:val="20"/>
                                <w:szCs w:val="20"/>
                              </w:rPr>
                              <w:t xml:space="preserve"> – Consistency beats luck every time.</w:t>
                            </w:r>
                          </w:p>
                          <w:p w14:paraId="5DA22EDA" w14:textId="77777777" w:rsidR="007F447A" w:rsidRPr="007F447A" w:rsidRDefault="007F447A" w:rsidP="000D3999">
                            <w:pPr>
                              <w:jc w:val="both"/>
                              <w:rPr>
                                <w:sz w:val="20"/>
                                <w:szCs w:val="20"/>
                              </w:rPr>
                            </w:pPr>
                          </w:p>
                          <w:p w14:paraId="4AFAD62F" w14:textId="77777777" w:rsidR="000D3999" w:rsidRPr="007F447A" w:rsidRDefault="000D3999" w:rsidP="000D3999">
                            <w:pPr>
                              <w:jc w:val="both"/>
                              <w:rPr>
                                <w:sz w:val="20"/>
                                <w:szCs w:val="20"/>
                              </w:rPr>
                            </w:pPr>
                            <w:r w:rsidRPr="007F447A">
                              <w:rPr>
                                <w:b/>
                                <w:bCs/>
                                <w:sz w:val="20"/>
                                <w:szCs w:val="20"/>
                              </w:rPr>
                              <w:t>Start Early</w:t>
                            </w:r>
                            <w:r w:rsidRPr="007F447A">
                              <w:rPr>
                                <w:sz w:val="20"/>
                                <w:szCs w:val="20"/>
                              </w:rPr>
                              <w:t xml:space="preserve"> – The quiet morning hours are pure gold for high-impact work.</w:t>
                            </w:r>
                          </w:p>
                          <w:p w14:paraId="1C127520" w14:textId="77777777" w:rsidR="000D3999" w:rsidRPr="007F447A" w:rsidRDefault="000D3999" w:rsidP="000D3999">
                            <w:pPr>
                              <w:jc w:val="both"/>
                              <w:rPr>
                                <w:sz w:val="20"/>
                                <w:szCs w:val="20"/>
                              </w:rPr>
                            </w:pPr>
                          </w:p>
                          <w:p w14:paraId="716C9081" w14:textId="77777777" w:rsidR="007F447A" w:rsidRPr="007F447A" w:rsidRDefault="000D3999" w:rsidP="007F447A">
                            <w:pPr>
                              <w:jc w:val="both"/>
                              <w:rPr>
                                <w:sz w:val="20"/>
                                <w:szCs w:val="20"/>
                              </w:rPr>
                            </w:pPr>
                            <w:r w:rsidRPr="007F447A">
                              <w:rPr>
                                <w:b/>
                                <w:bCs/>
                                <w:sz w:val="20"/>
                                <w:szCs w:val="20"/>
                              </w:rPr>
                              <w:t>Learn to Say No</w:t>
                            </w:r>
                            <w:r w:rsidRPr="007F447A">
                              <w:rPr>
                                <w:sz w:val="20"/>
                                <w:szCs w:val="20"/>
                              </w:rPr>
                              <w:t xml:space="preserve"> – Protect your time and energy—every “yes” to something unimportant is a “no” to your priorities.</w:t>
                            </w:r>
                            <w:r w:rsidR="007F447A" w:rsidRPr="007F447A">
                              <w:rPr>
                                <w:sz w:val="20"/>
                                <w:szCs w:val="20"/>
                              </w:rPr>
                              <w:t xml:space="preserve"> </w:t>
                            </w:r>
                          </w:p>
                          <w:p w14:paraId="630E1C21" w14:textId="77777777" w:rsidR="007F447A" w:rsidRPr="007F447A" w:rsidRDefault="007F447A" w:rsidP="007F447A">
                            <w:pPr>
                              <w:jc w:val="both"/>
                              <w:rPr>
                                <w:sz w:val="20"/>
                                <w:szCs w:val="20"/>
                              </w:rPr>
                            </w:pPr>
                          </w:p>
                          <w:p w14:paraId="3A2A1618" w14:textId="6CF08AEA" w:rsidR="007F447A" w:rsidRPr="007F447A" w:rsidRDefault="007F447A" w:rsidP="007F447A">
                            <w:pPr>
                              <w:jc w:val="both"/>
                              <w:rPr>
                                <w:sz w:val="20"/>
                                <w:szCs w:val="20"/>
                              </w:rPr>
                            </w:pPr>
                            <w:r w:rsidRPr="007F447A">
                              <w:rPr>
                                <w:b/>
                                <w:bCs/>
                                <w:sz w:val="20"/>
                                <w:szCs w:val="20"/>
                              </w:rPr>
                              <w:t>Single-Task</w:t>
                            </w:r>
                            <w:r w:rsidRPr="007F447A">
                              <w:rPr>
                                <w:sz w:val="20"/>
                                <w:szCs w:val="20"/>
                              </w:rPr>
                              <w:t xml:space="preserve"> – Multitasking kills efficiency. Focus on one thing at a time and watch your output soar.</w:t>
                            </w:r>
                          </w:p>
                          <w:p w14:paraId="049F3A2C" w14:textId="77777777" w:rsidR="007F447A" w:rsidRPr="007F447A" w:rsidRDefault="007F447A" w:rsidP="007F447A">
                            <w:pPr>
                              <w:jc w:val="both"/>
                              <w:rPr>
                                <w:b/>
                                <w:bCs/>
                                <w:sz w:val="20"/>
                                <w:szCs w:val="20"/>
                              </w:rPr>
                            </w:pPr>
                          </w:p>
                          <w:p w14:paraId="23F65D36" w14:textId="6B876A32" w:rsidR="000D3999" w:rsidRPr="007F447A" w:rsidRDefault="007F447A" w:rsidP="007F447A">
                            <w:pPr>
                              <w:jc w:val="both"/>
                              <w:rPr>
                                <w:sz w:val="20"/>
                                <w:szCs w:val="20"/>
                              </w:rPr>
                            </w:pPr>
                            <w:r w:rsidRPr="007F447A">
                              <w:rPr>
                                <w:b/>
                                <w:bCs/>
                                <w:sz w:val="20"/>
                                <w:szCs w:val="20"/>
                              </w:rPr>
                              <w:t>Move Your Body</w:t>
                            </w:r>
                            <w:r w:rsidRPr="007F447A">
                              <w:rPr>
                                <w:sz w:val="20"/>
                                <w:szCs w:val="20"/>
                              </w:rPr>
                              <w:t xml:space="preserve"> – Exercise fuels energy, sharpens focus, and sparks creativity.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8E04C8E" id="Text Box 67" o:spid="_x0000_s1044" type="#_x0000_t202" style="position:absolute;left:0;text-align:left;margin-left:-45pt;margin-top:15.65pt;width:261.75pt;height:44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" strokecolor="#9f2936" strokeweight="2pt">
                <v:path arrowok="t"/>
                <v:textbox>
                  <w:txbxContent>
                    <w:p w14:paraId="1150F8E6" w14:textId="2B068913" w:rsidR="000D3999" w:rsidRPr="007F447A" w:rsidRDefault="000D3999" w:rsidP="007F447A">
                      <w:pPr>
                        <w:spacing w:after="150"/>
                        <w:jc w:val="center"/>
                        <w:rPr>
                          <w:rFonts w:cs="Calibri"/>
                          <w:b/>
                          <w:i/>
                          <w:sz w:val="28"/>
                          <w:szCs w:val="28"/>
                          <w:u w:val="single"/>
                        </w:rPr>
                      </w:pPr>
                      <w:r w:rsidRPr="007F447A">
                        <w:rPr>
                          <w:rFonts w:cs="Calibri"/>
                          <w:b/>
                          <w:i/>
                          <w:sz w:val="28"/>
                          <w:szCs w:val="28"/>
                          <w:u w:val="single"/>
                        </w:rPr>
                        <w:t>TIPS TO BOOST PRODUCTIVITY</w:t>
                      </w:r>
                    </w:p>
                    <w:p w14:paraId="6300FE4B" w14:textId="77777777" w:rsidR="000D3999" w:rsidRDefault="000D3999" w:rsidP="00370B6C">
                      <w:pPr>
                        <w:spacing w:after="150"/>
                        <w:jc w:val="both"/>
                        <w:rPr>
                          <w:rFonts w:cs="Calibri"/>
                          <w:b/>
                          <w:i/>
                          <w:sz w:val="21"/>
                          <w:szCs w:val="21"/>
                          <w:u w:val="single"/>
                        </w:rPr>
                      </w:pPr>
                    </w:p>
                    <w:p w14:paraId="3D440EE8" w14:textId="77777777" w:rsidR="000D3999" w:rsidRPr="007F447A" w:rsidRDefault="000D3999" w:rsidP="000D3999">
                      <w:pPr>
                        <w:jc w:val="both"/>
                        <w:rPr>
                          <w:rFonts w:cs="Calibri"/>
                          <w:sz w:val="20"/>
                          <w:szCs w:val="20"/>
                        </w:rPr>
                      </w:pPr>
                      <w:r w:rsidRPr="007F447A">
                        <w:rPr>
                          <w:rFonts w:cs="Calibri"/>
                          <w:sz w:val="20"/>
                          <w:szCs w:val="20"/>
                        </w:rPr>
                        <w:t>Ready to make 2026 your most productive year yet? These simple, proven strategies will help you work smarter and achieve more:</w:t>
                      </w:r>
                    </w:p>
                    <w:p w14:paraId="37A75EAE" w14:textId="1AE85C96" w:rsidR="000D3999" w:rsidRPr="007F447A" w:rsidRDefault="000D3999" w:rsidP="000D3999">
                      <w:pPr>
                        <w:jc w:val="both"/>
                        <w:rPr>
                          <w:rFonts w:cs="Calibri"/>
                          <w:sz w:val="20"/>
                          <w:szCs w:val="20"/>
                        </w:rPr>
                      </w:pPr>
                    </w:p>
                    <w:p w14:paraId="2AE8027E" w14:textId="77777777" w:rsidR="000D3999" w:rsidRPr="007F447A" w:rsidRDefault="000D3999" w:rsidP="000D3999">
                      <w:pPr>
                        <w:jc w:val="both"/>
                        <w:rPr>
                          <w:rFonts w:cs="Calibri"/>
                          <w:sz w:val="20"/>
                          <w:szCs w:val="20"/>
                        </w:rPr>
                      </w:pPr>
                      <w:r w:rsidRPr="007F447A">
                        <w:rPr>
                          <w:rFonts w:cs="Calibri"/>
                          <w:b/>
                          <w:bCs/>
                          <w:sz w:val="20"/>
                          <w:szCs w:val="20"/>
                        </w:rPr>
                        <w:t>De-clutter Everything</w:t>
                      </w:r>
                      <w:r w:rsidRPr="007F447A">
                        <w:rPr>
                          <w:rFonts w:cs="Calibri"/>
                          <w:sz w:val="20"/>
                          <w:szCs w:val="20"/>
                        </w:rPr>
                        <w:t xml:space="preserve"> – Clear physical and digital mess (desk, inbox, phone). A tidy space = a calm, focused mind.</w:t>
                      </w:r>
                    </w:p>
                    <w:p w14:paraId="21B467FA" w14:textId="77777777" w:rsidR="000D3999" w:rsidRPr="007F447A" w:rsidRDefault="000D3999" w:rsidP="000D3999">
                      <w:pPr>
                        <w:jc w:val="both"/>
                        <w:rPr>
                          <w:rFonts w:cs="Calibri"/>
                          <w:sz w:val="20"/>
                          <w:szCs w:val="20"/>
                        </w:rPr>
                      </w:pPr>
                    </w:p>
                    <w:p w14:paraId="2105B13F" w14:textId="77777777" w:rsidR="000D3999" w:rsidRPr="007F447A" w:rsidRDefault="000D3999" w:rsidP="000D3999">
                      <w:pPr>
                        <w:jc w:val="both"/>
                        <w:rPr>
                          <w:rFonts w:cs="Calibri"/>
                          <w:sz w:val="20"/>
                          <w:szCs w:val="20"/>
                        </w:rPr>
                      </w:pPr>
                      <w:r w:rsidRPr="007F447A">
                        <w:rPr>
                          <w:rFonts w:cs="Calibri"/>
                          <w:b/>
                          <w:bCs/>
                          <w:sz w:val="20"/>
                          <w:szCs w:val="20"/>
                        </w:rPr>
                        <w:t>Batch Email Checks</w:t>
                      </w:r>
                      <w:r w:rsidRPr="007F447A">
                        <w:rPr>
                          <w:rFonts w:cs="Calibri"/>
                          <w:sz w:val="20"/>
                          <w:szCs w:val="20"/>
                        </w:rPr>
                        <w:t xml:space="preserve"> – Limit to twice daily (morning + afternoon). Protect your peak energy hours for deep work.</w:t>
                      </w:r>
                    </w:p>
                    <w:p w14:paraId="6EBC2AC3" w14:textId="77777777" w:rsidR="000D3999" w:rsidRPr="007F447A" w:rsidRDefault="000D3999" w:rsidP="000D3999">
                      <w:pPr>
                        <w:jc w:val="both"/>
                        <w:rPr>
                          <w:rFonts w:cs="Calibri"/>
                          <w:b/>
                          <w:bCs/>
                          <w:sz w:val="20"/>
                          <w:szCs w:val="20"/>
                        </w:rPr>
                      </w:pPr>
                    </w:p>
                    <w:p w14:paraId="43C161DE" w14:textId="77777777" w:rsidR="000D3999" w:rsidRPr="007F447A" w:rsidRDefault="000D3999" w:rsidP="000D3999">
                      <w:pPr>
                        <w:jc w:val="both"/>
                        <w:rPr>
                          <w:rFonts w:cs="Calibri"/>
                          <w:sz w:val="20"/>
                          <w:szCs w:val="20"/>
                        </w:rPr>
                      </w:pPr>
                      <w:r w:rsidRPr="007F447A">
                        <w:rPr>
                          <w:rFonts w:cs="Calibri"/>
                          <w:b/>
                          <w:bCs/>
                          <w:sz w:val="20"/>
                          <w:szCs w:val="20"/>
                        </w:rPr>
                        <w:t>Knock Out Small Tasks Fast</w:t>
                      </w:r>
                      <w:r w:rsidRPr="007F447A">
                        <w:rPr>
                          <w:rFonts w:cs="Calibri"/>
                          <w:sz w:val="20"/>
                          <w:szCs w:val="20"/>
                        </w:rPr>
                        <w:t xml:space="preserve"> – If it takes under 5 minutes, do it now. Clear the little stuff and free your mental bandwidth.</w:t>
                      </w:r>
                    </w:p>
                    <w:p w14:paraId="28622C1F" w14:textId="77777777" w:rsidR="000D3999" w:rsidRPr="007F447A" w:rsidRDefault="000D3999" w:rsidP="000D3999">
                      <w:pPr>
                        <w:jc w:val="both"/>
                        <w:rPr>
                          <w:rFonts w:cs="Calibri"/>
                          <w:sz w:val="20"/>
                          <w:szCs w:val="20"/>
                        </w:rPr>
                      </w:pPr>
                    </w:p>
                    <w:p w14:paraId="7892264D" w14:textId="594360BA" w:rsidR="00EB77E4" w:rsidRPr="007F447A" w:rsidRDefault="000D3999" w:rsidP="000D3999">
                      <w:pPr>
                        <w:jc w:val="both"/>
                        <w:rPr>
                          <w:rFonts w:cs="Calibri"/>
                          <w:sz w:val="20"/>
                          <w:szCs w:val="20"/>
                        </w:rPr>
                      </w:pPr>
                      <w:r w:rsidRPr="007F447A">
                        <w:rPr>
                          <w:rFonts w:cs="Calibri"/>
                          <w:b/>
                          <w:bCs/>
                          <w:sz w:val="20"/>
                          <w:szCs w:val="20"/>
                        </w:rPr>
                        <w:t>Distance from Negativity</w:t>
                      </w:r>
                      <w:r w:rsidRPr="007F447A">
                        <w:rPr>
                          <w:rFonts w:cs="Calibri"/>
                          <w:sz w:val="20"/>
                          <w:szCs w:val="20"/>
                        </w:rPr>
                        <w:t xml:space="preserve"> – Surround yourself with positive, supportive people who lift you up.</w:t>
                      </w:r>
                    </w:p>
                    <w:p w14:paraId="02A9F240" w14:textId="77777777" w:rsidR="000D3999" w:rsidRPr="007F447A" w:rsidRDefault="000D3999" w:rsidP="000D3999">
                      <w:pPr>
                        <w:jc w:val="both"/>
                        <w:rPr>
                          <w:rFonts w:cs="Calibri"/>
                          <w:sz w:val="20"/>
                          <w:szCs w:val="20"/>
                        </w:rPr>
                      </w:pPr>
                    </w:p>
                    <w:p w14:paraId="25D72D8A" w14:textId="77777777" w:rsidR="000D3999" w:rsidRDefault="000D3999" w:rsidP="000D3999">
                      <w:pPr>
                        <w:jc w:val="both"/>
                        <w:rPr>
                          <w:sz w:val="20"/>
                          <w:szCs w:val="20"/>
                        </w:rPr>
                      </w:pPr>
                      <w:r w:rsidRPr="007F447A">
                        <w:rPr>
                          <w:b/>
                          <w:bCs/>
                          <w:sz w:val="20"/>
                          <w:szCs w:val="20"/>
                        </w:rPr>
                        <w:t>Stick to a Daily Routine</w:t>
                      </w:r>
                      <w:r w:rsidRPr="007F447A">
                        <w:rPr>
                          <w:sz w:val="20"/>
                          <w:szCs w:val="20"/>
                        </w:rPr>
                        <w:t xml:space="preserve"> – Consistency beats luck every time.</w:t>
                      </w:r>
                    </w:p>
                    <w:p w14:paraId="5DA22EDA" w14:textId="77777777" w:rsidR="007F447A" w:rsidRPr="007F447A" w:rsidRDefault="007F447A" w:rsidP="000D3999">
                      <w:pPr>
                        <w:jc w:val="both"/>
                        <w:rPr>
                          <w:sz w:val="20"/>
                          <w:szCs w:val="20"/>
                        </w:rPr>
                      </w:pPr>
                    </w:p>
                    <w:p w14:paraId="4AFAD62F" w14:textId="77777777" w:rsidR="000D3999" w:rsidRPr="007F447A" w:rsidRDefault="000D3999" w:rsidP="000D3999">
                      <w:pPr>
                        <w:jc w:val="both"/>
                        <w:rPr>
                          <w:sz w:val="20"/>
                          <w:szCs w:val="20"/>
                        </w:rPr>
                      </w:pPr>
                      <w:r w:rsidRPr="007F447A">
                        <w:rPr>
                          <w:b/>
                          <w:bCs/>
                          <w:sz w:val="20"/>
                          <w:szCs w:val="20"/>
                        </w:rPr>
                        <w:t>Start Early</w:t>
                      </w:r>
                      <w:r w:rsidRPr="007F447A">
                        <w:rPr>
                          <w:sz w:val="20"/>
                          <w:szCs w:val="20"/>
                        </w:rPr>
                        <w:t xml:space="preserve"> – The quiet morning hours are pure gold for high-impact work.</w:t>
                      </w:r>
                    </w:p>
                    <w:p w14:paraId="1C127520" w14:textId="77777777" w:rsidR="000D3999" w:rsidRPr="007F447A" w:rsidRDefault="000D3999" w:rsidP="000D3999">
                      <w:pPr>
                        <w:jc w:val="both"/>
                        <w:rPr>
                          <w:sz w:val="20"/>
                          <w:szCs w:val="20"/>
                        </w:rPr>
                      </w:pPr>
                    </w:p>
                    <w:p w14:paraId="716C9081" w14:textId="77777777" w:rsidR="007F447A" w:rsidRPr="007F447A" w:rsidRDefault="000D3999" w:rsidP="007F447A">
                      <w:pPr>
                        <w:jc w:val="both"/>
                        <w:rPr>
                          <w:sz w:val="20"/>
                          <w:szCs w:val="20"/>
                        </w:rPr>
                      </w:pPr>
                      <w:r w:rsidRPr="007F447A">
                        <w:rPr>
                          <w:b/>
                          <w:bCs/>
                          <w:sz w:val="20"/>
                          <w:szCs w:val="20"/>
                        </w:rPr>
                        <w:t>Learn to Say No</w:t>
                      </w:r>
                      <w:r w:rsidRPr="007F447A">
                        <w:rPr>
                          <w:sz w:val="20"/>
                          <w:szCs w:val="20"/>
                        </w:rPr>
                        <w:t xml:space="preserve"> – Protect your time and energy—every “yes” to something unimportant is a “no” to your priorities.</w:t>
                      </w:r>
                      <w:r w:rsidR="007F447A" w:rsidRPr="007F447A">
                        <w:rPr>
                          <w:sz w:val="20"/>
                          <w:szCs w:val="20"/>
                        </w:rPr>
                        <w:t xml:space="preserve"> </w:t>
                      </w:r>
                    </w:p>
                    <w:p w14:paraId="630E1C21" w14:textId="77777777" w:rsidR="007F447A" w:rsidRPr="007F447A" w:rsidRDefault="007F447A" w:rsidP="007F447A">
                      <w:pPr>
                        <w:jc w:val="both"/>
                        <w:rPr>
                          <w:sz w:val="20"/>
                          <w:szCs w:val="20"/>
                        </w:rPr>
                      </w:pPr>
                    </w:p>
                    <w:p w14:paraId="3A2A1618" w14:textId="6CF08AEA" w:rsidR="007F447A" w:rsidRPr="007F447A" w:rsidRDefault="007F447A" w:rsidP="007F447A">
                      <w:pPr>
                        <w:jc w:val="both"/>
                        <w:rPr>
                          <w:sz w:val="20"/>
                          <w:szCs w:val="20"/>
                        </w:rPr>
                      </w:pPr>
                      <w:r w:rsidRPr="007F447A">
                        <w:rPr>
                          <w:b/>
                          <w:bCs/>
                          <w:sz w:val="20"/>
                          <w:szCs w:val="20"/>
                        </w:rPr>
                        <w:t>Single-Task</w:t>
                      </w:r>
                      <w:r w:rsidRPr="007F447A">
                        <w:rPr>
                          <w:sz w:val="20"/>
                          <w:szCs w:val="20"/>
                        </w:rPr>
                        <w:t xml:space="preserve"> – Multitasking kills efficiency. Focus on one thing at a time and watch your output soar.</w:t>
                      </w:r>
                    </w:p>
                    <w:p w14:paraId="049F3A2C" w14:textId="77777777" w:rsidR="007F447A" w:rsidRPr="007F447A" w:rsidRDefault="007F447A" w:rsidP="007F447A">
                      <w:pPr>
                        <w:jc w:val="both"/>
                        <w:rPr>
                          <w:b/>
                          <w:bCs/>
                          <w:sz w:val="20"/>
                          <w:szCs w:val="20"/>
                        </w:rPr>
                      </w:pPr>
                    </w:p>
                    <w:p w14:paraId="23F65D36" w14:textId="6B876A32" w:rsidR="000D3999" w:rsidRPr="007F447A" w:rsidRDefault="007F447A" w:rsidP="007F447A">
                      <w:pPr>
                        <w:jc w:val="both"/>
                        <w:rPr>
                          <w:sz w:val="20"/>
                          <w:szCs w:val="20"/>
                        </w:rPr>
                      </w:pPr>
                      <w:r w:rsidRPr="007F447A">
                        <w:rPr>
                          <w:b/>
                          <w:bCs/>
                          <w:sz w:val="20"/>
                          <w:szCs w:val="20"/>
                        </w:rPr>
                        <w:t>Move Your Body</w:t>
                      </w:r>
                      <w:r w:rsidRPr="007F447A">
                        <w:rPr>
                          <w:sz w:val="20"/>
                          <w:szCs w:val="20"/>
                        </w:rPr>
                        <w:t xml:space="preserve"> – Exercise fuels energy, sharpens focus, and sparks creativity.</w:t>
                      </w:r>
                    </w:p>
                  </w:txbxContent>
                </v:textbox>
              </v:shape>
            </w:pict>
          </mc:Fallback>
        </mc:AlternateContent>
      </w:r>
    </w:p>
    <w:p w14:paraId="67919C43" w14:textId="77777777" w:rsidR="00F956AE" w:rsidRDefault="00F956AE" w:rsidP="000351CD">
      <w:pPr>
        <w:ind w:left="-900" w:right="-900"/>
        <w:rPr>
          <w:rFonts w:ascii="Papyrus" w:hAnsi="Papyrus"/>
        </w:rPr>
      </w:pPr>
    </w:p>
    <w:p w14:paraId="5824B7AA" w14:textId="77777777" w:rsidR="00B74B9B" w:rsidRDefault="00354D79" w:rsidP="007A6FE0">
      <w:pPr>
        <w:ind w:left="-900" w:right="-900"/>
        <w:rPr>
          <w:rFonts w:ascii="Papyrus" w:hAnsi="Papyrus"/>
        </w:rPr>
      </w:pPr>
      <w:r>
        <w:rPr>
          <w:rFonts w:ascii="Papyrus" w:hAnsi="Papyrus"/>
          <w:noProof/>
        </w:rPr>
        <w:drawing>
          <wp:inline distT="0" distB="0" distL="0" distR="0" wp14:anchorId="6FE59184" wp14:editId="550C5C0E">
            <wp:extent cx="3048000" cy="2032000"/>
            <wp:effectExtent l="19050" t="0" r="0" b="0"/>
            <wp:docPr id="19" name="Picture 19" descr="Depositphotos_37977743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sitphotos_379777436_S"/>
                    <pic:cNvPicPr>
                      <a:picLocks noChangeAspect="1" noChangeArrowheads="1"/>
                    </pic:cNvPicPr>
                  </pic:nvPicPr>
                  <pic:blipFill>
                    <a:blip r:embed="rId18"/>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14:paraId="13A6E23B" w14:textId="77777777" w:rsidR="00B74B9B" w:rsidRDefault="00B74B9B" w:rsidP="007A6FE0">
      <w:pPr>
        <w:ind w:left="-900" w:right="-900"/>
        <w:rPr>
          <w:rFonts w:ascii="Papyrus" w:hAnsi="Papyrus"/>
        </w:rPr>
      </w:pPr>
    </w:p>
    <w:p w14:paraId="0441B360" w14:textId="77777777" w:rsidR="00B74B9B" w:rsidRDefault="00296AAE" w:rsidP="007A6FE0">
      <w:pPr>
        <w:ind w:left="-900" w:right="-900"/>
        <w:rPr>
          <w:rFonts w:ascii="Papyrus" w:hAnsi="Papyrus"/>
        </w:rPr>
      </w:pPr>
      <w:r>
        <w:rPr>
          <w:rFonts w:ascii="Papyrus" w:hAnsi="Papyrus"/>
        </w:rPr>
        <w:t>678-786-3281</w:t>
      </w:r>
    </w:p>
    <w:p w14:paraId="678B175B" w14:textId="77777777" w:rsidR="00B74B9B" w:rsidRDefault="00B74B9B" w:rsidP="007A6FE0">
      <w:pPr>
        <w:ind w:left="-900" w:right="-900"/>
        <w:rPr>
          <w:rFonts w:ascii="Papyrus" w:hAnsi="Papyrus"/>
        </w:rPr>
      </w:pPr>
    </w:p>
    <w:p w14:paraId="5E0BE1B6" w14:textId="77777777" w:rsidR="00B74B9B" w:rsidRDefault="00B74B9B" w:rsidP="007A6FE0">
      <w:pPr>
        <w:ind w:left="-900" w:right="-900"/>
        <w:rPr>
          <w:rFonts w:ascii="Papyrus" w:hAnsi="Papyrus"/>
        </w:rPr>
      </w:pPr>
    </w:p>
    <w:p w14:paraId="08DEF34A" w14:textId="77777777" w:rsidR="00B74B9B" w:rsidRDefault="00B74B9B" w:rsidP="007A6FE0">
      <w:pPr>
        <w:ind w:left="-900" w:right="-900"/>
        <w:rPr>
          <w:rFonts w:ascii="Papyrus" w:hAnsi="Papyrus"/>
        </w:rPr>
      </w:pPr>
    </w:p>
    <w:p w14:paraId="6C280E22" w14:textId="77777777" w:rsidR="00B74B9B" w:rsidRDefault="00B74B9B" w:rsidP="007A6FE0">
      <w:pPr>
        <w:ind w:left="-900" w:right="-900"/>
        <w:rPr>
          <w:rFonts w:ascii="Papyrus" w:hAnsi="Papyrus"/>
        </w:rPr>
      </w:pPr>
    </w:p>
    <w:p w14:paraId="57B32DA7" w14:textId="77777777" w:rsidR="00F956AE" w:rsidRDefault="00F956AE" w:rsidP="007A6FE0">
      <w:pPr>
        <w:ind w:left="-900" w:right="-900"/>
        <w:rPr>
          <w:rFonts w:ascii="Papyrus" w:hAnsi="Papyrus"/>
        </w:rPr>
      </w:pPr>
    </w:p>
    <w:p w14:paraId="0FEB50E3" w14:textId="77777777" w:rsidR="00F956AE" w:rsidRPr="003D6D55" w:rsidRDefault="00F956AE" w:rsidP="007A6FE0">
      <w:pPr>
        <w:ind w:left="-900" w:right="-900"/>
        <w:rPr>
          <w:rStyle w:val="Style"/>
          <w:sz w:val="22"/>
          <w:lang w:eastAsia="zh-CN"/>
        </w:rPr>
        <w:sectPr w:rsidR="00F956AE" w:rsidRPr="003D6D55" w:rsidSect="007A6FE0">
          <w:footerReference w:type="even" r:id="rId20"/>
          <w:footerReference w:type="default" r:id="rId21"/>
          <w:type w:val="continuous"/>
          <w:pgSz w:w="12240" w:h="15840"/>
          <w:pgMar w:top="900" w:right="1800" w:bottom="1440" w:left="1800" w:header="720" w:footer="720" w:gutter="0"/>
          <w:cols w:sep="1" w:space="720"/>
          <w:docGrid w:linePitch="360"/>
        </w:sectPr>
      </w:pPr>
    </w:p>
    <w:p w14:paraId="518AD98C" w14:textId="2510BD41" w:rsidR="00433C8B" w:rsidRPr="003754BA" w:rsidRDefault="00354D79">
      <w:pPr>
        <w:rPr>
          <w:rStyle w:val="Style"/>
        </w:rPr>
      </w:pPr>
      <w:r>
        <w:rPr>
          <w:rFonts w:ascii="Helvetica" w:hAnsi="Helvetica" w:cs="Helvetica"/>
          <w:noProof/>
          <w:sz w:val="24"/>
        </w:rPr>
        <w:drawing>
          <wp:inline distT="0" distB="0" distL="0" distR="0" wp14:anchorId="31CE7FE9" wp14:editId="0E393B83">
            <wp:extent cx="1257300" cy="1435100"/>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257300" cy="1435100"/>
                    </a:xfrm>
                    <a:prstGeom prst="rect">
                      <a:avLst/>
                    </a:prstGeom>
                    <a:noFill/>
                    <a:ln w="9525">
                      <a:noFill/>
                      <a:miter lim="800000"/>
                      <a:headEnd/>
                      <a:tailEnd/>
                    </a:ln>
                  </pic:spPr>
                </pic:pic>
              </a:graphicData>
            </a:graphic>
          </wp:inline>
        </w:drawing>
      </w:r>
      <w:r w:rsidR="00AB14D7">
        <w:rPr>
          <w:b/>
          <w:noProof/>
          <w:szCs w:val="22"/>
        </w:rPr>
        <mc:AlternateContent>
          <mc:Choice Requires="wps">
            <w:drawing>
              <wp:anchor distT="0" distB="0" distL="114300" distR="114300" simplePos="0" relativeHeight="251643392" behindDoc="0" locked="0" layoutInCell="1" allowOverlap="1" wp14:anchorId="5F2937BD" wp14:editId="4998CCD2">
                <wp:simplePos x="0" y="0"/>
                <wp:positionH relativeFrom="column">
                  <wp:posOffset>-571500</wp:posOffset>
                </wp:positionH>
                <wp:positionV relativeFrom="paragraph">
                  <wp:posOffset>3749675</wp:posOffset>
                </wp:positionV>
                <wp:extent cx="6629400" cy="2486025"/>
                <wp:effectExtent l="0" t="0" r="0" b="9525"/>
                <wp:wrapSquare wrapText="bothSides"/>
                <wp:docPr id="153840716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86025"/>
                        </a:xfrm>
                        <a:prstGeom prst="rect">
                          <a:avLst/>
                        </a:prstGeom>
                        <a:solidFill>
                          <a:srgbClr val="FFFFFF">
                            <a:alpha val="0"/>
                          </a:srgbClr>
                        </a:solidFill>
                        <a:ln w="9525">
                          <a:solidFill>
                            <a:srgbClr val="000000"/>
                          </a:solidFill>
                          <a:miter lim="800000"/>
                          <a:headEnd/>
                          <a:tailEnd/>
                        </a:ln>
                        <a:effectLst/>
                      </wps:spPr>
                      <wps:txbx>
                        <w:txbxContent>
                          <w:p w14:paraId="0F5D45C1" w14:textId="77777777" w:rsidR="00EB77E4" w:rsidRDefault="00EB77E4">
                            <w:r>
                              <w:t xml:space="preserve">  </w:t>
                            </w:r>
                            <w:r w:rsidR="00354D79">
                              <w:rPr>
                                <w:noProof/>
                              </w:rPr>
                              <w:drawing>
                                <wp:inline distT="0" distB="0" distL="0" distR="0" wp14:anchorId="03931F37" wp14:editId="3E212240">
                                  <wp:extent cx="1327150" cy="857250"/>
                                  <wp:effectExtent l="19050" t="0" r="0" b="0"/>
                                  <wp:docPr id="14"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3"/>
                                          <a:srcRect/>
                                          <a:stretch>
                                            <a:fillRect/>
                                          </a:stretch>
                                        </pic:blipFill>
                                        <pic:spPr bwMode="auto">
                                          <a:xfrm>
                                            <a:off x="0" y="0"/>
                                            <a:ext cx="1327150" cy="857250"/>
                                          </a:xfrm>
                                          <a:prstGeom prst="rect">
                                            <a:avLst/>
                                          </a:prstGeom>
                                          <a:noFill/>
                                          <a:ln w="9525">
                                            <a:noFill/>
                                            <a:miter lim="800000"/>
                                            <a:headEnd/>
                                            <a:tailEnd/>
                                          </a:ln>
                                        </pic:spPr>
                                      </pic:pic>
                                    </a:graphicData>
                                  </a:graphic>
                                </wp:inline>
                              </w:drawing>
                            </w:r>
                            <w:r>
                              <w:t xml:space="preserve">                                                                                                                      </w:t>
                            </w:r>
                            <w:r w:rsidR="00354D79">
                              <w:rPr>
                                <w:noProof/>
                              </w:rPr>
                              <w:drawing>
                                <wp:inline distT="0" distB="0" distL="0" distR="0" wp14:anchorId="182BBD9B" wp14:editId="61159A4E">
                                  <wp:extent cx="1022350" cy="793750"/>
                                  <wp:effectExtent l="19050" t="0" r="6350" b="0"/>
                                  <wp:docPr id="15"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4"/>
                                          <a:srcRect/>
                                          <a:stretch>
                                            <a:fillRect/>
                                          </a:stretch>
                                        </pic:blipFill>
                                        <pic:spPr bwMode="auto">
                                          <a:xfrm>
                                            <a:off x="0" y="0"/>
                                            <a:ext cx="1022350" cy="793750"/>
                                          </a:xfrm>
                                          <a:prstGeom prst="rect">
                                            <a:avLst/>
                                          </a:prstGeom>
                                          <a:noFill/>
                                          <a:ln w="9525">
                                            <a:noFill/>
                                            <a:miter lim="800000"/>
                                            <a:headEnd/>
                                            <a:tailEnd/>
                                          </a:ln>
                                        </pic:spPr>
                                      </pic:pic>
                                    </a:graphicData>
                                  </a:graphic>
                                </wp:inline>
                              </w:drawing>
                            </w:r>
                            <w:r>
                              <w:t xml:space="preserve">                                                                                                                                                   </w:t>
                            </w:r>
                          </w:p>
                          <w:p w14:paraId="0849C559" w14:textId="77777777" w:rsidR="00EB77E4" w:rsidRPr="001545B7" w:rsidRDefault="00EB77E4">
                            <w:pPr>
                              <w:rPr>
                                <w:szCs w:val="22"/>
                              </w:rPr>
                            </w:pPr>
                          </w:p>
                          <w:p w14:paraId="11249EB5" w14:textId="77777777" w:rsidR="00EB77E4" w:rsidRDefault="00EB77E4">
                            <w:pPr>
                              <w:rPr>
                                <w:sz w:val="20"/>
                                <w:szCs w:val="20"/>
                              </w:rPr>
                            </w:pPr>
                          </w:p>
                          <w:p w14:paraId="44E94225" w14:textId="77777777" w:rsidR="00EB77E4" w:rsidRPr="00080144" w:rsidRDefault="00EB77E4">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439B6EB7" w14:textId="77777777" w:rsidR="00EB77E4" w:rsidRPr="00080144" w:rsidRDefault="00EB77E4">
                            <w:pPr>
                              <w:rPr>
                                <w:rFonts w:ascii="Arial" w:hAnsi="Arial" w:cs="Arial"/>
                                <w:sz w:val="18"/>
                                <w:szCs w:val="18"/>
                              </w:rPr>
                            </w:pPr>
                          </w:p>
                          <w:p w14:paraId="3CF34430" w14:textId="77777777" w:rsidR="00EB77E4" w:rsidRPr="00080144" w:rsidRDefault="00EB77E4">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5B8BB9E1" w14:textId="77777777" w:rsidR="00EB77E4" w:rsidRPr="00080144" w:rsidRDefault="00EB77E4">
                            <w:pPr>
                              <w:rPr>
                                <w:rFonts w:ascii="Arial" w:hAnsi="Arial" w:cs="Arial"/>
                                <w:sz w:val="18"/>
                                <w:szCs w:val="18"/>
                              </w:rPr>
                            </w:pPr>
                          </w:p>
                          <w:p w14:paraId="1A66E1C7" w14:textId="77777777" w:rsidR="00EB77E4" w:rsidRPr="00080144" w:rsidRDefault="00EB77E4">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37BD" id="Text Box 172" o:spid="_x0000_s1045" type="#_x0000_t202" style="position:absolute;margin-left:-45pt;margin-top:295.25pt;width:522pt;height:19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">
                <v:fill opacity="0"/>
                <v:textbox>
                  <w:txbxContent>
                    <w:p w14:paraId="0F5D45C1" w14:textId="77777777" w:rsidR="00EB77E4" w:rsidRDefault="00EB77E4">
                      <w:r>
                        <w:t xml:space="preserve">  </w:t>
                      </w:r>
                      <w:r w:rsidR="00354D79">
                        <w:rPr>
                          <w:noProof/>
                        </w:rPr>
                        <w:drawing>
                          <wp:inline distT="0" distB="0" distL="0" distR="0" wp14:anchorId="03931F37" wp14:editId="3E212240">
                            <wp:extent cx="1327150" cy="857250"/>
                            <wp:effectExtent l="19050" t="0" r="0" b="0"/>
                            <wp:docPr id="14"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3"/>
                                    <a:srcRect/>
                                    <a:stretch>
                                      <a:fillRect/>
                                    </a:stretch>
                                  </pic:blipFill>
                                  <pic:spPr bwMode="auto">
                                    <a:xfrm>
                                      <a:off x="0" y="0"/>
                                      <a:ext cx="1327150" cy="857250"/>
                                    </a:xfrm>
                                    <a:prstGeom prst="rect">
                                      <a:avLst/>
                                    </a:prstGeom>
                                    <a:noFill/>
                                    <a:ln w="9525">
                                      <a:noFill/>
                                      <a:miter lim="800000"/>
                                      <a:headEnd/>
                                      <a:tailEnd/>
                                    </a:ln>
                                  </pic:spPr>
                                </pic:pic>
                              </a:graphicData>
                            </a:graphic>
                          </wp:inline>
                        </w:drawing>
                      </w:r>
                      <w:r>
                        <w:t xml:space="preserve">                                                                                                                      </w:t>
                      </w:r>
                      <w:r w:rsidR="00354D79">
                        <w:rPr>
                          <w:noProof/>
                        </w:rPr>
                        <w:drawing>
                          <wp:inline distT="0" distB="0" distL="0" distR="0" wp14:anchorId="182BBD9B" wp14:editId="61159A4E">
                            <wp:extent cx="1022350" cy="793750"/>
                            <wp:effectExtent l="19050" t="0" r="6350" b="0"/>
                            <wp:docPr id="15"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4"/>
                                    <a:srcRect/>
                                    <a:stretch>
                                      <a:fillRect/>
                                    </a:stretch>
                                  </pic:blipFill>
                                  <pic:spPr bwMode="auto">
                                    <a:xfrm>
                                      <a:off x="0" y="0"/>
                                      <a:ext cx="1022350" cy="793750"/>
                                    </a:xfrm>
                                    <a:prstGeom prst="rect">
                                      <a:avLst/>
                                    </a:prstGeom>
                                    <a:noFill/>
                                    <a:ln w="9525">
                                      <a:noFill/>
                                      <a:miter lim="800000"/>
                                      <a:headEnd/>
                                      <a:tailEnd/>
                                    </a:ln>
                                  </pic:spPr>
                                </pic:pic>
                              </a:graphicData>
                            </a:graphic>
                          </wp:inline>
                        </w:drawing>
                      </w:r>
                      <w:r>
                        <w:t xml:space="preserve">                                                                                                                                                   </w:t>
                      </w:r>
                    </w:p>
                    <w:p w14:paraId="0849C559" w14:textId="77777777" w:rsidR="00EB77E4" w:rsidRPr="001545B7" w:rsidRDefault="00EB77E4">
                      <w:pPr>
                        <w:rPr>
                          <w:szCs w:val="22"/>
                        </w:rPr>
                      </w:pPr>
                    </w:p>
                    <w:p w14:paraId="11249EB5" w14:textId="77777777" w:rsidR="00EB77E4" w:rsidRDefault="00EB77E4">
                      <w:pPr>
                        <w:rPr>
                          <w:sz w:val="20"/>
                          <w:szCs w:val="20"/>
                        </w:rPr>
                      </w:pPr>
                    </w:p>
                    <w:p w14:paraId="44E94225" w14:textId="77777777" w:rsidR="00EB77E4" w:rsidRPr="00080144" w:rsidRDefault="00EB77E4">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439B6EB7" w14:textId="77777777" w:rsidR="00EB77E4" w:rsidRPr="00080144" w:rsidRDefault="00EB77E4">
                      <w:pPr>
                        <w:rPr>
                          <w:rFonts w:ascii="Arial" w:hAnsi="Arial" w:cs="Arial"/>
                          <w:sz w:val="18"/>
                          <w:szCs w:val="18"/>
                        </w:rPr>
                      </w:pPr>
                    </w:p>
                    <w:p w14:paraId="3CF34430" w14:textId="77777777" w:rsidR="00EB77E4" w:rsidRPr="00080144" w:rsidRDefault="00EB77E4">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5B8BB9E1" w14:textId="77777777" w:rsidR="00EB77E4" w:rsidRPr="00080144" w:rsidRDefault="00EB77E4">
                      <w:pPr>
                        <w:rPr>
                          <w:rFonts w:ascii="Arial" w:hAnsi="Arial" w:cs="Arial"/>
                          <w:sz w:val="18"/>
                          <w:szCs w:val="18"/>
                        </w:rPr>
                      </w:pPr>
                    </w:p>
                    <w:p w14:paraId="1A66E1C7" w14:textId="77777777" w:rsidR="00EB77E4" w:rsidRPr="00080144" w:rsidRDefault="00EB77E4">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p>
    <w:sectPr w:rsidR="00433C8B" w:rsidRPr="003754BA" w:rsidSect="00A920E5">
      <w:footerReference w:type="even" r:id="rId25"/>
      <w:footerReference w:type="default" r:id="rId26"/>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78A1C" w14:textId="77777777" w:rsidR="00562EEF" w:rsidRDefault="00562EEF">
      <w:r>
        <w:separator/>
      </w:r>
    </w:p>
  </w:endnote>
  <w:endnote w:type="continuationSeparator" w:id="0">
    <w:p w14:paraId="6412AAFB" w14:textId="77777777" w:rsidR="00562EEF" w:rsidRDefault="0056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arrington">
    <w:altName w:val="Juice ITC"/>
    <w:panose1 w:val="04040505050A0202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lin Sans FB Demi">
    <w:altName w:val="Avenir Medium"/>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E34A" w14:textId="77777777" w:rsidR="00EB77E4" w:rsidRDefault="00764EDA">
    <w:pPr>
      <w:pStyle w:val="Footer"/>
      <w:framePr w:wrap="around" w:vAnchor="text" w:hAnchor="margin" w:y="1"/>
      <w:rPr>
        <w:rStyle w:val="PageNumber"/>
      </w:rPr>
    </w:pPr>
    <w:r>
      <w:rPr>
        <w:rStyle w:val="PageNumber"/>
      </w:rPr>
      <w:fldChar w:fldCharType="begin"/>
    </w:r>
    <w:r w:rsidR="00EB77E4">
      <w:rPr>
        <w:rStyle w:val="PageNumber"/>
      </w:rPr>
      <w:instrText xml:space="preserve">PAGE  </w:instrText>
    </w:r>
    <w:r>
      <w:rPr>
        <w:rStyle w:val="PageNumber"/>
      </w:rPr>
      <w:fldChar w:fldCharType="separate"/>
    </w:r>
    <w:r w:rsidR="00EB77E4">
      <w:rPr>
        <w:rStyle w:val="PageNumber"/>
        <w:noProof/>
      </w:rPr>
      <w:t>3</w:t>
    </w:r>
    <w:r>
      <w:rPr>
        <w:rStyle w:val="PageNumber"/>
      </w:rPr>
      <w:fldChar w:fldCharType="end"/>
    </w:r>
  </w:p>
  <w:p w14:paraId="437D8325" w14:textId="77777777" w:rsidR="00EB77E4" w:rsidRDefault="00EB77E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F61D" w14:textId="77777777" w:rsidR="00EB77E4" w:rsidRDefault="00EB77E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54C9" w14:textId="77777777" w:rsidR="00EB77E4" w:rsidRDefault="00764EDA">
    <w:pPr>
      <w:pStyle w:val="Footer"/>
      <w:framePr w:wrap="around" w:vAnchor="text" w:hAnchor="margin" w:y="1"/>
      <w:rPr>
        <w:rStyle w:val="PageNumber"/>
      </w:rPr>
    </w:pPr>
    <w:r>
      <w:rPr>
        <w:rStyle w:val="PageNumber"/>
      </w:rPr>
      <w:fldChar w:fldCharType="begin"/>
    </w:r>
    <w:r w:rsidR="00EB77E4">
      <w:rPr>
        <w:rStyle w:val="PageNumber"/>
      </w:rPr>
      <w:instrText xml:space="preserve">PAGE  </w:instrText>
    </w:r>
    <w:r>
      <w:rPr>
        <w:rStyle w:val="PageNumber"/>
      </w:rPr>
      <w:fldChar w:fldCharType="separate"/>
    </w:r>
    <w:r w:rsidR="00EB77E4">
      <w:rPr>
        <w:rStyle w:val="PageNumber"/>
        <w:noProof/>
      </w:rPr>
      <w:t>3</w:t>
    </w:r>
    <w:r>
      <w:rPr>
        <w:rStyle w:val="PageNumber"/>
      </w:rPr>
      <w:fldChar w:fldCharType="end"/>
    </w:r>
  </w:p>
  <w:p w14:paraId="6B927F08" w14:textId="77777777" w:rsidR="00EB77E4" w:rsidRDefault="00EB77E4">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CCA6" w14:textId="77777777" w:rsidR="00EB77E4" w:rsidRDefault="00EB77E4">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11548" w14:textId="77777777" w:rsidR="00562EEF" w:rsidRDefault="00562EEF">
      <w:r>
        <w:separator/>
      </w:r>
    </w:p>
  </w:footnote>
  <w:footnote w:type="continuationSeparator" w:id="0">
    <w:p w14:paraId="0B3D124C" w14:textId="77777777" w:rsidR="00562EEF" w:rsidRDefault="00562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925DC"/>
    <w:multiLevelType w:val="multilevel"/>
    <w:tmpl w:val="2EEC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B22A9"/>
    <w:multiLevelType w:val="hybridMultilevel"/>
    <w:tmpl w:val="71929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BB57CA"/>
    <w:multiLevelType w:val="multilevel"/>
    <w:tmpl w:val="46F6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CD0A0A"/>
    <w:multiLevelType w:val="multilevel"/>
    <w:tmpl w:val="932A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C2B08"/>
    <w:multiLevelType w:val="multilevel"/>
    <w:tmpl w:val="0172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C47CEB"/>
    <w:multiLevelType w:val="multilevel"/>
    <w:tmpl w:val="2746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96D8A"/>
    <w:multiLevelType w:val="multilevel"/>
    <w:tmpl w:val="0F1E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D3598"/>
    <w:multiLevelType w:val="multilevel"/>
    <w:tmpl w:val="962CA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C5CF3"/>
    <w:multiLevelType w:val="hybridMultilevel"/>
    <w:tmpl w:val="FE2A4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E6EB0"/>
    <w:multiLevelType w:val="multilevel"/>
    <w:tmpl w:val="2A44D1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73615E4"/>
    <w:multiLevelType w:val="multilevel"/>
    <w:tmpl w:val="1C949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B766FA"/>
    <w:multiLevelType w:val="multilevel"/>
    <w:tmpl w:val="A9C6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B80995"/>
    <w:multiLevelType w:val="hybridMultilevel"/>
    <w:tmpl w:val="062AF1C0"/>
    <w:lvl w:ilvl="0" w:tplc="60B69C1A">
      <w:start w:val="1"/>
      <w:numFmt w:val="decimal"/>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3" w15:restartNumberingAfterBreak="0">
    <w:nsid w:val="55F56D15"/>
    <w:multiLevelType w:val="hybridMultilevel"/>
    <w:tmpl w:val="9FA613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863EA6"/>
    <w:multiLevelType w:val="hybridMultilevel"/>
    <w:tmpl w:val="444E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2448733">
    <w:abstractNumId w:val="2"/>
  </w:num>
  <w:num w:numId="2" w16cid:durableId="902760364">
    <w:abstractNumId w:val="9"/>
  </w:num>
  <w:num w:numId="3" w16cid:durableId="1374498793">
    <w:abstractNumId w:val="3"/>
  </w:num>
  <w:num w:numId="4" w16cid:durableId="1353338101">
    <w:abstractNumId w:val="0"/>
  </w:num>
  <w:num w:numId="5" w16cid:durableId="335765394">
    <w:abstractNumId w:val="4"/>
  </w:num>
  <w:num w:numId="6" w16cid:durableId="2084451186">
    <w:abstractNumId w:val="7"/>
  </w:num>
  <w:num w:numId="7" w16cid:durableId="918249379">
    <w:abstractNumId w:val="8"/>
  </w:num>
  <w:num w:numId="8" w16cid:durableId="268857897">
    <w:abstractNumId w:val="13"/>
  </w:num>
  <w:num w:numId="9" w16cid:durableId="2081368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302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9021853">
    <w:abstractNumId w:val="11"/>
  </w:num>
  <w:num w:numId="12" w16cid:durableId="224948581">
    <w:abstractNumId w:val="5"/>
  </w:num>
  <w:num w:numId="13" w16cid:durableId="1925797531">
    <w:abstractNumId w:val="10"/>
  </w:num>
  <w:num w:numId="14" w16cid:durableId="1316102225">
    <w:abstractNumId w:val="6"/>
  </w:num>
  <w:num w:numId="15" w16cid:durableId="746876943">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04563"/>
    <w:rsid w:val="0000618D"/>
    <w:rsid w:val="000101C1"/>
    <w:rsid w:val="000108E4"/>
    <w:rsid w:val="00010BAE"/>
    <w:rsid w:val="00010C57"/>
    <w:rsid w:val="00010C6B"/>
    <w:rsid w:val="00011885"/>
    <w:rsid w:val="000127BD"/>
    <w:rsid w:val="00012EA5"/>
    <w:rsid w:val="00013B95"/>
    <w:rsid w:val="00015352"/>
    <w:rsid w:val="00015FE5"/>
    <w:rsid w:val="000215CF"/>
    <w:rsid w:val="000224D1"/>
    <w:rsid w:val="00022894"/>
    <w:rsid w:val="0002563F"/>
    <w:rsid w:val="00026A8F"/>
    <w:rsid w:val="000275E4"/>
    <w:rsid w:val="00031118"/>
    <w:rsid w:val="00034FA0"/>
    <w:rsid w:val="000351CD"/>
    <w:rsid w:val="00035329"/>
    <w:rsid w:val="00035B93"/>
    <w:rsid w:val="00036AC9"/>
    <w:rsid w:val="00037563"/>
    <w:rsid w:val="00040629"/>
    <w:rsid w:val="00040713"/>
    <w:rsid w:val="000427F9"/>
    <w:rsid w:val="00043064"/>
    <w:rsid w:val="000435B3"/>
    <w:rsid w:val="00043F2C"/>
    <w:rsid w:val="0004446A"/>
    <w:rsid w:val="00045123"/>
    <w:rsid w:val="00045436"/>
    <w:rsid w:val="00046F97"/>
    <w:rsid w:val="00047019"/>
    <w:rsid w:val="0005036A"/>
    <w:rsid w:val="00051912"/>
    <w:rsid w:val="000521BC"/>
    <w:rsid w:val="00053629"/>
    <w:rsid w:val="0005515F"/>
    <w:rsid w:val="00055CD4"/>
    <w:rsid w:val="0005615F"/>
    <w:rsid w:val="0005650E"/>
    <w:rsid w:val="00057FA4"/>
    <w:rsid w:val="00060064"/>
    <w:rsid w:val="00060219"/>
    <w:rsid w:val="00060391"/>
    <w:rsid w:val="00060F52"/>
    <w:rsid w:val="00061AED"/>
    <w:rsid w:val="00063F56"/>
    <w:rsid w:val="0006409C"/>
    <w:rsid w:val="000646AD"/>
    <w:rsid w:val="000651D1"/>
    <w:rsid w:val="000664C5"/>
    <w:rsid w:val="000720CE"/>
    <w:rsid w:val="00075124"/>
    <w:rsid w:val="000762B7"/>
    <w:rsid w:val="000767BB"/>
    <w:rsid w:val="000776FB"/>
    <w:rsid w:val="00077BE0"/>
    <w:rsid w:val="0008001C"/>
    <w:rsid w:val="00080144"/>
    <w:rsid w:val="00081F6A"/>
    <w:rsid w:val="00083118"/>
    <w:rsid w:val="000835E5"/>
    <w:rsid w:val="0008502D"/>
    <w:rsid w:val="000851CB"/>
    <w:rsid w:val="00090280"/>
    <w:rsid w:val="0009211A"/>
    <w:rsid w:val="000933D7"/>
    <w:rsid w:val="000933FB"/>
    <w:rsid w:val="00093650"/>
    <w:rsid w:val="00095FEA"/>
    <w:rsid w:val="00096B08"/>
    <w:rsid w:val="00096FE4"/>
    <w:rsid w:val="00097E11"/>
    <w:rsid w:val="000A1D2C"/>
    <w:rsid w:val="000A22A0"/>
    <w:rsid w:val="000A3AF6"/>
    <w:rsid w:val="000A4A87"/>
    <w:rsid w:val="000A61D8"/>
    <w:rsid w:val="000A7278"/>
    <w:rsid w:val="000A751C"/>
    <w:rsid w:val="000B133F"/>
    <w:rsid w:val="000B1A6D"/>
    <w:rsid w:val="000B1F33"/>
    <w:rsid w:val="000B2767"/>
    <w:rsid w:val="000B3D90"/>
    <w:rsid w:val="000B4321"/>
    <w:rsid w:val="000B44B3"/>
    <w:rsid w:val="000B6800"/>
    <w:rsid w:val="000C0082"/>
    <w:rsid w:val="000C23CE"/>
    <w:rsid w:val="000C276E"/>
    <w:rsid w:val="000C298F"/>
    <w:rsid w:val="000C3B11"/>
    <w:rsid w:val="000D02A9"/>
    <w:rsid w:val="000D12DB"/>
    <w:rsid w:val="000D23C8"/>
    <w:rsid w:val="000D2772"/>
    <w:rsid w:val="000D2936"/>
    <w:rsid w:val="000D3999"/>
    <w:rsid w:val="000D3B9A"/>
    <w:rsid w:val="000D45BB"/>
    <w:rsid w:val="000D4B00"/>
    <w:rsid w:val="000D59ED"/>
    <w:rsid w:val="000D5C8D"/>
    <w:rsid w:val="000D762F"/>
    <w:rsid w:val="000D7DC5"/>
    <w:rsid w:val="000E09CE"/>
    <w:rsid w:val="000E1800"/>
    <w:rsid w:val="000E19AD"/>
    <w:rsid w:val="000E2787"/>
    <w:rsid w:val="000E40E3"/>
    <w:rsid w:val="000E455D"/>
    <w:rsid w:val="000E476F"/>
    <w:rsid w:val="000E4FC7"/>
    <w:rsid w:val="000E5205"/>
    <w:rsid w:val="000E53BA"/>
    <w:rsid w:val="000E567D"/>
    <w:rsid w:val="000E56E0"/>
    <w:rsid w:val="000E5ACC"/>
    <w:rsid w:val="000F000C"/>
    <w:rsid w:val="000F32BE"/>
    <w:rsid w:val="000F367B"/>
    <w:rsid w:val="000F41C4"/>
    <w:rsid w:val="000F4B4A"/>
    <w:rsid w:val="000F4B73"/>
    <w:rsid w:val="000F4C12"/>
    <w:rsid w:val="000F4EAD"/>
    <w:rsid w:val="000F5A6B"/>
    <w:rsid w:val="000F5AD8"/>
    <w:rsid w:val="000F5B1A"/>
    <w:rsid w:val="000F63BB"/>
    <w:rsid w:val="000F6BFE"/>
    <w:rsid w:val="000F7C0C"/>
    <w:rsid w:val="000F7EAE"/>
    <w:rsid w:val="000F7FF8"/>
    <w:rsid w:val="00100DA8"/>
    <w:rsid w:val="00101706"/>
    <w:rsid w:val="00101BF8"/>
    <w:rsid w:val="0010297B"/>
    <w:rsid w:val="00102DEF"/>
    <w:rsid w:val="00103718"/>
    <w:rsid w:val="00103BED"/>
    <w:rsid w:val="00106783"/>
    <w:rsid w:val="0010703D"/>
    <w:rsid w:val="00107D9A"/>
    <w:rsid w:val="00112CE5"/>
    <w:rsid w:val="00113D06"/>
    <w:rsid w:val="00113E91"/>
    <w:rsid w:val="00114BF5"/>
    <w:rsid w:val="001152F4"/>
    <w:rsid w:val="00116F25"/>
    <w:rsid w:val="0012055E"/>
    <w:rsid w:val="0012100F"/>
    <w:rsid w:val="001229B8"/>
    <w:rsid w:val="00124922"/>
    <w:rsid w:val="00125584"/>
    <w:rsid w:val="00127C7E"/>
    <w:rsid w:val="00132EAF"/>
    <w:rsid w:val="001331DC"/>
    <w:rsid w:val="0013467E"/>
    <w:rsid w:val="00134ED3"/>
    <w:rsid w:val="00135C3C"/>
    <w:rsid w:val="00137BC7"/>
    <w:rsid w:val="00143294"/>
    <w:rsid w:val="001444D8"/>
    <w:rsid w:val="00145303"/>
    <w:rsid w:val="00145AE4"/>
    <w:rsid w:val="001462A9"/>
    <w:rsid w:val="00146D9A"/>
    <w:rsid w:val="00150AC1"/>
    <w:rsid w:val="00151018"/>
    <w:rsid w:val="001519D6"/>
    <w:rsid w:val="001524BA"/>
    <w:rsid w:val="0015276A"/>
    <w:rsid w:val="00153664"/>
    <w:rsid w:val="00153E51"/>
    <w:rsid w:val="00154459"/>
    <w:rsid w:val="001545B7"/>
    <w:rsid w:val="00154DD6"/>
    <w:rsid w:val="00155027"/>
    <w:rsid w:val="0015618C"/>
    <w:rsid w:val="001566FA"/>
    <w:rsid w:val="0016148E"/>
    <w:rsid w:val="001614E6"/>
    <w:rsid w:val="001631F7"/>
    <w:rsid w:val="001635E8"/>
    <w:rsid w:val="00163EBE"/>
    <w:rsid w:val="00164723"/>
    <w:rsid w:val="00165019"/>
    <w:rsid w:val="00165340"/>
    <w:rsid w:val="00166B0B"/>
    <w:rsid w:val="001677C9"/>
    <w:rsid w:val="00167D45"/>
    <w:rsid w:val="001717B7"/>
    <w:rsid w:val="00171D31"/>
    <w:rsid w:val="00173CAA"/>
    <w:rsid w:val="0017786A"/>
    <w:rsid w:val="00177DC8"/>
    <w:rsid w:val="00180C1D"/>
    <w:rsid w:val="00180DAD"/>
    <w:rsid w:val="00181E28"/>
    <w:rsid w:val="00182C29"/>
    <w:rsid w:val="00183F1E"/>
    <w:rsid w:val="00185453"/>
    <w:rsid w:val="00185CA6"/>
    <w:rsid w:val="00186B15"/>
    <w:rsid w:val="00190A48"/>
    <w:rsid w:val="00190D13"/>
    <w:rsid w:val="00190EC8"/>
    <w:rsid w:val="00191D39"/>
    <w:rsid w:val="00193827"/>
    <w:rsid w:val="00193D83"/>
    <w:rsid w:val="0019519B"/>
    <w:rsid w:val="00196075"/>
    <w:rsid w:val="00196A09"/>
    <w:rsid w:val="001A084C"/>
    <w:rsid w:val="001A3772"/>
    <w:rsid w:val="001A4B81"/>
    <w:rsid w:val="001A4F5D"/>
    <w:rsid w:val="001A7A43"/>
    <w:rsid w:val="001B1EA8"/>
    <w:rsid w:val="001B2144"/>
    <w:rsid w:val="001B2ABD"/>
    <w:rsid w:val="001B2C20"/>
    <w:rsid w:val="001B3090"/>
    <w:rsid w:val="001B4034"/>
    <w:rsid w:val="001B43FF"/>
    <w:rsid w:val="001B4752"/>
    <w:rsid w:val="001B4D6B"/>
    <w:rsid w:val="001B5CB1"/>
    <w:rsid w:val="001C0106"/>
    <w:rsid w:val="001C0EC2"/>
    <w:rsid w:val="001C2606"/>
    <w:rsid w:val="001C2839"/>
    <w:rsid w:val="001C31DB"/>
    <w:rsid w:val="001C350D"/>
    <w:rsid w:val="001C7ACD"/>
    <w:rsid w:val="001D0122"/>
    <w:rsid w:val="001D05D9"/>
    <w:rsid w:val="001D1138"/>
    <w:rsid w:val="001D16BE"/>
    <w:rsid w:val="001D28D5"/>
    <w:rsid w:val="001D302B"/>
    <w:rsid w:val="001D3A28"/>
    <w:rsid w:val="001D49F6"/>
    <w:rsid w:val="001D56F2"/>
    <w:rsid w:val="001E0A5A"/>
    <w:rsid w:val="001E18C9"/>
    <w:rsid w:val="001E1AE4"/>
    <w:rsid w:val="001E2249"/>
    <w:rsid w:val="001E2386"/>
    <w:rsid w:val="001E2713"/>
    <w:rsid w:val="001E3950"/>
    <w:rsid w:val="001E4815"/>
    <w:rsid w:val="001E4BFC"/>
    <w:rsid w:val="001E7A3E"/>
    <w:rsid w:val="001F1502"/>
    <w:rsid w:val="001F17D7"/>
    <w:rsid w:val="001F18F5"/>
    <w:rsid w:val="001F41A8"/>
    <w:rsid w:val="001F63EB"/>
    <w:rsid w:val="002050D2"/>
    <w:rsid w:val="00205408"/>
    <w:rsid w:val="0020669B"/>
    <w:rsid w:val="002105E3"/>
    <w:rsid w:val="0021070E"/>
    <w:rsid w:val="00212232"/>
    <w:rsid w:val="00213E4C"/>
    <w:rsid w:val="00214834"/>
    <w:rsid w:val="00214C35"/>
    <w:rsid w:val="00215E45"/>
    <w:rsid w:val="0021708A"/>
    <w:rsid w:val="002177ED"/>
    <w:rsid w:val="00221007"/>
    <w:rsid w:val="00221212"/>
    <w:rsid w:val="0022148F"/>
    <w:rsid w:val="002228BA"/>
    <w:rsid w:val="002234ED"/>
    <w:rsid w:val="00224C0A"/>
    <w:rsid w:val="00226598"/>
    <w:rsid w:val="002308F7"/>
    <w:rsid w:val="00230CC5"/>
    <w:rsid w:val="002339D3"/>
    <w:rsid w:val="002341DF"/>
    <w:rsid w:val="002368EF"/>
    <w:rsid w:val="00237C06"/>
    <w:rsid w:val="00237CC7"/>
    <w:rsid w:val="00240772"/>
    <w:rsid w:val="0024564F"/>
    <w:rsid w:val="002474B7"/>
    <w:rsid w:val="00247DDA"/>
    <w:rsid w:val="00247F02"/>
    <w:rsid w:val="00252A4F"/>
    <w:rsid w:val="00253776"/>
    <w:rsid w:val="0025546C"/>
    <w:rsid w:val="00256F9A"/>
    <w:rsid w:val="0026091E"/>
    <w:rsid w:val="0026191D"/>
    <w:rsid w:val="00262585"/>
    <w:rsid w:val="002643A7"/>
    <w:rsid w:val="00265F94"/>
    <w:rsid w:val="00266978"/>
    <w:rsid w:val="0027317B"/>
    <w:rsid w:val="002733F7"/>
    <w:rsid w:val="002759BE"/>
    <w:rsid w:val="00276B65"/>
    <w:rsid w:val="00277A58"/>
    <w:rsid w:val="0028024E"/>
    <w:rsid w:val="00280281"/>
    <w:rsid w:val="00280498"/>
    <w:rsid w:val="002813FE"/>
    <w:rsid w:val="00282423"/>
    <w:rsid w:val="00283859"/>
    <w:rsid w:val="00283BF7"/>
    <w:rsid w:val="00284FF8"/>
    <w:rsid w:val="00285C19"/>
    <w:rsid w:val="002862C3"/>
    <w:rsid w:val="00286BAC"/>
    <w:rsid w:val="00290102"/>
    <w:rsid w:val="002901D0"/>
    <w:rsid w:val="00290571"/>
    <w:rsid w:val="002912CC"/>
    <w:rsid w:val="0029274B"/>
    <w:rsid w:val="00292E41"/>
    <w:rsid w:val="00295183"/>
    <w:rsid w:val="002956D7"/>
    <w:rsid w:val="002960DC"/>
    <w:rsid w:val="00296129"/>
    <w:rsid w:val="00296AAE"/>
    <w:rsid w:val="00297B5D"/>
    <w:rsid w:val="002A0CB7"/>
    <w:rsid w:val="002A1C08"/>
    <w:rsid w:val="002A28DE"/>
    <w:rsid w:val="002A33E3"/>
    <w:rsid w:val="002A3F8B"/>
    <w:rsid w:val="002A71E0"/>
    <w:rsid w:val="002A764A"/>
    <w:rsid w:val="002A7E76"/>
    <w:rsid w:val="002B1405"/>
    <w:rsid w:val="002B293E"/>
    <w:rsid w:val="002B3028"/>
    <w:rsid w:val="002B49D6"/>
    <w:rsid w:val="002B5C13"/>
    <w:rsid w:val="002B6181"/>
    <w:rsid w:val="002B62BE"/>
    <w:rsid w:val="002B6EC2"/>
    <w:rsid w:val="002C05F9"/>
    <w:rsid w:val="002C17AC"/>
    <w:rsid w:val="002C4823"/>
    <w:rsid w:val="002C66B2"/>
    <w:rsid w:val="002C6B92"/>
    <w:rsid w:val="002C6F4A"/>
    <w:rsid w:val="002D00BC"/>
    <w:rsid w:val="002D0D63"/>
    <w:rsid w:val="002D10FB"/>
    <w:rsid w:val="002D1218"/>
    <w:rsid w:val="002D1BD3"/>
    <w:rsid w:val="002D4494"/>
    <w:rsid w:val="002D46F6"/>
    <w:rsid w:val="002D5089"/>
    <w:rsid w:val="002D5F99"/>
    <w:rsid w:val="002D6766"/>
    <w:rsid w:val="002D7849"/>
    <w:rsid w:val="002E0390"/>
    <w:rsid w:val="002E1822"/>
    <w:rsid w:val="002E22D8"/>
    <w:rsid w:val="002E3A32"/>
    <w:rsid w:val="002E3A90"/>
    <w:rsid w:val="002E49BB"/>
    <w:rsid w:val="002E4ECC"/>
    <w:rsid w:val="002E5272"/>
    <w:rsid w:val="002E58B8"/>
    <w:rsid w:val="002E5F6F"/>
    <w:rsid w:val="002E6124"/>
    <w:rsid w:val="002E6472"/>
    <w:rsid w:val="002E65E2"/>
    <w:rsid w:val="002E6788"/>
    <w:rsid w:val="002F256A"/>
    <w:rsid w:val="002F2D5B"/>
    <w:rsid w:val="002F4068"/>
    <w:rsid w:val="002F4922"/>
    <w:rsid w:val="002F5AC5"/>
    <w:rsid w:val="002F6D05"/>
    <w:rsid w:val="002F71C7"/>
    <w:rsid w:val="002F73F7"/>
    <w:rsid w:val="00300877"/>
    <w:rsid w:val="00300A90"/>
    <w:rsid w:val="00301A27"/>
    <w:rsid w:val="00301DD7"/>
    <w:rsid w:val="00301F04"/>
    <w:rsid w:val="00304D2C"/>
    <w:rsid w:val="00304FFA"/>
    <w:rsid w:val="00305157"/>
    <w:rsid w:val="00306F85"/>
    <w:rsid w:val="00310023"/>
    <w:rsid w:val="0031048B"/>
    <w:rsid w:val="00310786"/>
    <w:rsid w:val="00311794"/>
    <w:rsid w:val="00311ABC"/>
    <w:rsid w:val="00311CEA"/>
    <w:rsid w:val="00315F9E"/>
    <w:rsid w:val="0031694D"/>
    <w:rsid w:val="003218E6"/>
    <w:rsid w:val="003235A7"/>
    <w:rsid w:val="00323C1F"/>
    <w:rsid w:val="00324343"/>
    <w:rsid w:val="00324A8A"/>
    <w:rsid w:val="00325278"/>
    <w:rsid w:val="00331C68"/>
    <w:rsid w:val="00332BBE"/>
    <w:rsid w:val="00333C2F"/>
    <w:rsid w:val="003352D4"/>
    <w:rsid w:val="00336991"/>
    <w:rsid w:val="0033743C"/>
    <w:rsid w:val="00337949"/>
    <w:rsid w:val="0034045B"/>
    <w:rsid w:val="00341BD7"/>
    <w:rsid w:val="00343ACE"/>
    <w:rsid w:val="00344AC8"/>
    <w:rsid w:val="00345264"/>
    <w:rsid w:val="00345DCA"/>
    <w:rsid w:val="00346DA1"/>
    <w:rsid w:val="00347BDD"/>
    <w:rsid w:val="0035045F"/>
    <w:rsid w:val="003505D4"/>
    <w:rsid w:val="00351FD4"/>
    <w:rsid w:val="003526D7"/>
    <w:rsid w:val="00354D79"/>
    <w:rsid w:val="00355CCA"/>
    <w:rsid w:val="00357D2E"/>
    <w:rsid w:val="003603F8"/>
    <w:rsid w:val="00360539"/>
    <w:rsid w:val="00361FBD"/>
    <w:rsid w:val="003622ED"/>
    <w:rsid w:val="00362F2C"/>
    <w:rsid w:val="00364C1C"/>
    <w:rsid w:val="003655F7"/>
    <w:rsid w:val="00370B6C"/>
    <w:rsid w:val="00371DA1"/>
    <w:rsid w:val="00373060"/>
    <w:rsid w:val="0037307A"/>
    <w:rsid w:val="0037369A"/>
    <w:rsid w:val="00373B1C"/>
    <w:rsid w:val="003741E6"/>
    <w:rsid w:val="003754BA"/>
    <w:rsid w:val="0037710A"/>
    <w:rsid w:val="00377B26"/>
    <w:rsid w:val="00380750"/>
    <w:rsid w:val="003807A9"/>
    <w:rsid w:val="003809BC"/>
    <w:rsid w:val="00380A0E"/>
    <w:rsid w:val="00380E8F"/>
    <w:rsid w:val="00381C9A"/>
    <w:rsid w:val="0038370B"/>
    <w:rsid w:val="003840DB"/>
    <w:rsid w:val="00384363"/>
    <w:rsid w:val="00384B91"/>
    <w:rsid w:val="00384BCB"/>
    <w:rsid w:val="00385404"/>
    <w:rsid w:val="00385A3D"/>
    <w:rsid w:val="00386191"/>
    <w:rsid w:val="00386F31"/>
    <w:rsid w:val="003873F6"/>
    <w:rsid w:val="00387640"/>
    <w:rsid w:val="00390C11"/>
    <w:rsid w:val="00391968"/>
    <w:rsid w:val="00393427"/>
    <w:rsid w:val="00393571"/>
    <w:rsid w:val="003955AC"/>
    <w:rsid w:val="0039649F"/>
    <w:rsid w:val="00397E4D"/>
    <w:rsid w:val="003A0E71"/>
    <w:rsid w:val="003A152A"/>
    <w:rsid w:val="003A3372"/>
    <w:rsid w:val="003A7F97"/>
    <w:rsid w:val="003B2BFE"/>
    <w:rsid w:val="003B3BF5"/>
    <w:rsid w:val="003B4286"/>
    <w:rsid w:val="003B5249"/>
    <w:rsid w:val="003B52EE"/>
    <w:rsid w:val="003B55BC"/>
    <w:rsid w:val="003B5628"/>
    <w:rsid w:val="003B7E28"/>
    <w:rsid w:val="003C026A"/>
    <w:rsid w:val="003C0EEC"/>
    <w:rsid w:val="003C1231"/>
    <w:rsid w:val="003C1BC8"/>
    <w:rsid w:val="003C1C7C"/>
    <w:rsid w:val="003C206A"/>
    <w:rsid w:val="003C2673"/>
    <w:rsid w:val="003C2800"/>
    <w:rsid w:val="003C3885"/>
    <w:rsid w:val="003C584E"/>
    <w:rsid w:val="003C67C5"/>
    <w:rsid w:val="003C6872"/>
    <w:rsid w:val="003C6A0A"/>
    <w:rsid w:val="003C7AFA"/>
    <w:rsid w:val="003C7B81"/>
    <w:rsid w:val="003D328C"/>
    <w:rsid w:val="003D5204"/>
    <w:rsid w:val="003D6D55"/>
    <w:rsid w:val="003E0602"/>
    <w:rsid w:val="003E2943"/>
    <w:rsid w:val="003E34E6"/>
    <w:rsid w:val="003E3F99"/>
    <w:rsid w:val="003E4C37"/>
    <w:rsid w:val="003E653C"/>
    <w:rsid w:val="003E711B"/>
    <w:rsid w:val="003E721A"/>
    <w:rsid w:val="003E7429"/>
    <w:rsid w:val="003F0A5C"/>
    <w:rsid w:val="003F0ECA"/>
    <w:rsid w:val="003F37B4"/>
    <w:rsid w:val="003F5655"/>
    <w:rsid w:val="003F5CA3"/>
    <w:rsid w:val="003F66C6"/>
    <w:rsid w:val="003F6F2A"/>
    <w:rsid w:val="003F7552"/>
    <w:rsid w:val="003F7586"/>
    <w:rsid w:val="003F794C"/>
    <w:rsid w:val="003F7D45"/>
    <w:rsid w:val="00400E52"/>
    <w:rsid w:val="00402963"/>
    <w:rsid w:val="00403DB6"/>
    <w:rsid w:val="004060E9"/>
    <w:rsid w:val="00406250"/>
    <w:rsid w:val="004065C8"/>
    <w:rsid w:val="00407A9B"/>
    <w:rsid w:val="00411FF3"/>
    <w:rsid w:val="0041302C"/>
    <w:rsid w:val="00413090"/>
    <w:rsid w:val="004144BB"/>
    <w:rsid w:val="00414A7E"/>
    <w:rsid w:val="00414E43"/>
    <w:rsid w:val="0041656F"/>
    <w:rsid w:val="00417A65"/>
    <w:rsid w:val="00421F69"/>
    <w:rsid w:val="00423C6E"/>
    <w:rsid w:val="0042439E"/>
    <w:rsid w:val="00424673"/>
    <w:rsid w:val="00424EE6"/>
    <w:rsid w:val="00426B04"/>
    <w:rsid w:val="00431A5E"/>
    <w:rsid w:val="0043204E"/>
    <w:rsid w:val="0043254E"/>
    <w:rsid w:val="00433C8B"/>
    <w:rsid w:val="00435698"/>
    <w:rsid w:val="00435B79"/>
    <w:rsid w:val="004367B4"/>
    <w:rsid w:val="00436D86"/>
    <w:rsid w:val="0044080D"/>
    <w:rsid w:val="00441415"/>
    <w:rsid w:val="00442514"/>
    <w:rsid w:val="004428E7"/>
    <w:rsid w:val="00451965"/>
    <w:rsid w:val="00453A6F"/>
    <w:rsid w:val="0045445A"/>
    <w:rsid w:val="004553AD"/>
    <w:rsid w:val="0045579E"/>
    <w:rsid w:val="00455B70"/>
    <w:rsid w:val="00456689"/>
    <w:rsid w:val="004575D6"/>
    <w:rsid w:val="00462166"/>
    <w:rsid w:val="00462CE0"/>
    <w:rsid w:val="00463607"/>
    <w:rsid w:val="00464582"/>
    <w:rsid w:val="00464B31"/>
    <w:rsid w:val="0046531F"/>
    <w:rsid w:val="00465B2D"/>
    <w:rsid w:val="00465F3E"/>
    <w:rsid w:val="00467D85"/>
    <w:rsid w:val="00470E74"/>
    <w:rsid w:val="00473B92"/>
    <w:rsid w:val="00474BD6"/>
    <w:rsid w:val="00475AE9"/>
    <w:rsid w:val="004767C2"/>
    <w:rsid w:val="00476888"/>
    <w:rsid w:val="00477026"/>
    <w:rsid w:val="00480182"/>
    <w:rsid w:val="0048224F"/>
    <w:rsid w:val="00484333"/>
    <w:rsid w:val="004847D2"/>
    <w:rsid w:val="004848B1"/>
    <w:rsid w:val="004863B5"/>
    <w:rsid w:val="004868BD"/>
    <w:rsid w:val="00487AA4"/>
    <w:rsid w:val="00490680"/>
    <w:rsid w:val="004928C6"/>
    <w:rsid w:val="00493314"/>
    <w:rsid w:val="00494E13"/>
    <w:rsid w:val="00495081"/>
    <w:rsid w:val="00496976"/>
    <w:rsid w:val="00496D52"/>
    <w:rsid w:val="00496E50"/>
    <w:rsid w:val="004A01C1"/>
    <w:rsid w:val="004A057D"/>
    <w:rsid w:val="004A0892"/>
    <w:rsid w:val="004A2633"/>
    <w:rsid w:val="004A31F0"/>
    <w:rsid w:val="004A36C5"/>
    <w:rsid w:val="004A4CE4"/>
    <w:rsid w:val="004A560B"/>
    <w:rsid w:val="004A61D1"/>
    <w:rsid w:val="004A65F1"/>
    <w:rsid w:val="004A68A4"/>
    <w:rsid w:val="004A733E"/>
    <w:rsid w:val="004B02B4"/>
    <w:rsid w:val="004B0831"/>
    <w:rsid w:val="004B19E3"/>
    <w:rsid w:val="004B1BD9"/>
    <w:rsid w:val="004B22B8"/>
    <w:rsid w:val="004B2BA2"/>
    <w:rsid w:val="004B2D82"/>
    <w:rsid w:val="004B3DE8"/>
    <w:rsid w:val="004B5D14"/>
    <w:rsid w:val="004B7273"/>
    <w:rsid w:val="004B7429"/>
    <w:rsid w:val="004B7539"/>
    <w:rsid w:val="004B7871"/>
    <w:rsid w:val="004B7BFD"/>
    <w:rsid w:val="004C0747"/>
    <w:rsid w:val="004C19ED"/>
    <w:rsid w:val="004C2677"/>
    <w:rsid w:val="004C2914"/>
    <w:rsid w:val="004C2EDB"/>
    <w:rsid w:val="004C4EC6"/>
    <w:rsid w:val="004C521C"/>
    <w:rsid w:val="004C6CFE"/>
    <w:rsid w:val="004C70EB"/>
    <w:rsid w:val="004D10E6"/>
    <w:rsid w:val="004D131C"/>
    <w:rsid w:val="004D2001"/>
    <w:rsid w:val="004D47D5"/>
    <w:rsid w:val="004D50AE"/>
    <w:rsid w:val="004D5408"/>
    <w:rsid w:val="004D67A6"/>
    <w:rsid w:val="004E019C"/>
    <w:rsid w:val="004E0C59"/>
    <w:rsid w:val="004E1A32"/>
    <w:rsid w:val="004E2FB7"/>
    <w:rsid w:val="004E477F"/>
    <w:rsid w:val="004E4EBF"/>
    <w:rsid w:val="004E4F72"/>
    <w:rsid w:val="004E5C3B"/>
    <w:rsid w:val="004E6FBA"/>
    <w:rsid w:val="004E775F"/>
    <w:rsid w:val="004E79EB"/>
    <w:rsid w:val="004F01A9"/>
    <w:rsid w:val="004F48D9"/>
    <w:rsid w:val="004F51E7"/>
    <w:rsid w:val="004F5214"/>
    <w:rsid w:val="004F52F5"/>
    <w:rsid w:val="004F5DD7"/>
    <w:rsid w:val="004F760E"/>
    <w:rsid w:val="005026E5"/>
    <w:rsid w:val="005026F5"/>
    <w:rsid w:val="00502A9E"/>
    <w:rsid w:val="00502E9C"/>
    <w:rsid w:val="0050425A"/>
    <w:rsid w:val="005048B6"/>
    <w:rsid w:val="00505BF8"/>
    <w:rsid w:val="00506326"/>
    <w:rsid w:val="00507CE3"/>
    <w:rsid w:val="00507F07"/>
    <w:rsid w:val="00510DBD"/>
    <w:rsid w:val="00511713"/>
    <w:rsid w:val="00511955"/>
    <w:rsid w:val="00511B03"/>
    <w:rsid w:val="00511D95"/>
    <w:rsid w:val="00512355"/>
    <w:rsid w:val="0051387C"/>
    <w:rsid w:val="0051481A"/>
    <w:rsid w:val="00516007"/>
    <w:rsid w:val="00520E99"/>
    <w:rsid w:val="00521D2B"/>
    <w:rsid w:val="0052218B"/>
    <w:rsid w:val="00522E8E"/>
    <w:rsid w:val="00522EAF"/>
    <w:rsid w:val="00523EBC"/>
    <w:rsid w:val="00524BE6"/>
    <w:rsid w:val="00524F96"/>
    <w:rsid w:val="00526E79"/>
    <w:rsid w:val="00527CC4"/>
    <w:rsid w:val="005331C3"/>
    <w:rsid w:val="0053424B"/>
    <w:rsid w:val="00535465"/>
    <w:rsid w:val="00535530"/>
    <w:rsid w:val="005358AC"/>
    <w:rsid w:val="005360C7"/>
    <w:rsid w:val="00536D8B"/>
    <w:rsid w:val="00540927"/>
    <w:rsid w:val="005434E1"/>
    <w:rsid w:val="00544473"/>
    <w:rsid w:val="005455C6"/>
    <w:rsid w:val="00545C08"/>
    <w:rsid w:val="00546C30"/>
    <w:rsid w:val="00546DAB"/>
    <w:rsid w:val="00550B29"/>
    <w:rsid w:val="00552232"/>
    <w:rsid w:val="00554528"/>
    <w:rsid w:val="005545F9"/>
    <w:rsid w:val="005546F2"/>
    <w:rsid w:val="0055653D"/>
    <w:rsid w:val="00557E38"/>
    <w:rsid w:val="00557E3F"/>
    <w:rsid w:val="00560094"/>
    <w:rsid w:val="0056098F"/>
    <w:rsid w:val="00562EEF"/>
    <w:rsid w:val="00566F2B"/>
    <w:rsid w:val="00570214"/>
    <w:rsid w:val="00571BBD"/>
    <w:rsid w:val="00572670"/>
    <w:rsid w:val="00572EF9"/>
    <w:rsid w:val="00573E02"/>
    <w:rsid w:val="00574DCE"/>
    <w:rsid w:val="00574EF6"/>
    <w:rsid w:val="005754D2"/>
    <w:rsid w:val="00575A28"/>
    <w:rsid w:val="005761CE"/>
    <w:rsid w:val="005763FC"/>
    <w:rsid w:val="005825B9"/>
    <w:rsid w:val="005827B5"/>
    <w:rsid w:val="00585531"/>
    <w:rsid w:val="00585831"/>
    <w:rsid w:val="00586512"/>
    <w:rsid w:val="005867F6"/>
    <w:rsid w:val="00587455"/>
    <w:rsid w:val="005874C3"/>
    <w:rsid w:val="00591C4A"/>
    <w:rsid w:val="00592178"/>
    <w:rsid w:val="00592915"/>
    <w:rsid w:val="00594408"/>
    <w:rsid w:val="005949A0"/>
    <w:rsid w:val="00594B58"/>
    <w:rsid w:val="00595F00"/>
    <w:rsid w:val="00596EF4"/>
    <w:rsid w:val="00597000"/>
    <w:rsid w:val="0059705B"/>
    <w:rsid w:val="005A36EC"/>
    <w:rsid w:val="005A413B"/>
    <w:rsid w:val="005A4C5D"/>
    <w:rsid w:val="005A5102"/>
    <w:rsid w:val="005A57DD"/>
    <w:rsid w:val="005A5B3D"/>
    <w:rsid w:val="005A5C29"/>
    <w:rsid w:val="005A5DBC"/>
    <w:rsid w:val="005A6AA6"/>
    <w:rsid w:val="005A6E15"/>
    <w:rsid w:val="005A6E2A"/>
    <w:rsid w:val="005A7C03"/>
    <w:rsid w:val="005B1CC8"/>
    <w:rsid w:val="005B357A"/>
    <w:rsid w:val="005B3BC3"/>
    <w:rsid w:val="005B3D01"/>
    <w:rsid w:val="005B3EB5"/>
    <w:rsid w:val="005B5724"/>
    <w:rsid w:val="005B760D"/>
    <w:rsid w:val="005C1C3A"/>
    <w:rsid w:val="005C359C"/>
    <w:rsid w:val="005C47F2"/>
    <w:rsid w:val="005C4B7D"/>
    <w:rsid w:val="005D22C2"/>
    <w:rsid w:val="005D2825"/>
    <w:rsid w:val="005D4BC6"/>
    <w:rsid w:val="005D6578"/>
    <w:rsid w:val="005E14E9"/>
    <w:rsid w:val="005E2091"/>
    <w:rsid w:val="005E3C17"/>
    <w:rsid w:val="005E610C"/>
    <w:rsid w:val="005E64D5"/>
    <w:rsid w:val="005F0932"/>
    <w:rsid w:val="005F100D"/>
    <w:rsid w:val="005F366A"/>
    <w:rsid w:val="005F38B7"/>
    <w:rsid w:val="005F3DF1"/>
    <w:rsid w:val="005F4CD8"/>
    <w:rsid w:val="005F50FB"/>
    <w:rsid w:val="005F5AFB"/>
    <w:rsid w:val="005F7925"/>
    <w:rsid w:val="006001F0"/>
    <w:rsid w:val="00600ABA"/>
    <w:rsid w:val="006036F6"/>
    <w:rsid w:val="00605332"/>
    <w:rsid w:val="00605BD7"/>
    <w:rsid w:val="00611628"/>
    <w:rsid w:val="0061213B"/>
    <w:rsid w:val="00614FD4"/>
    <w:rsid w:val="0061546D"/>
    <w:rsid w:val="00615681"/>
    <w:rsid w:val="006162B9"/>
    <w:rsid w:val="00616461"/>
    <w:rsid w:val="006177AC"/>
    <w:rsid w:val="00617A32"/>
    <w:rsid w:val="00617AEE"/>
    <w:rsid w:val="006203BC"/>
    <w:rsid w:val="00620A32"/>
    <w:rsid w:val="0062463F"/>
    <w:rsid w:val="00624711"/>
    <w:rsid w:val="0062646F"/>
    <w:rsid w:val="0062704C"/>
    <w:rsid w:val="006278FB"/>
    <w:rsid w:val="006306DD"/>
    <w:rsid w:val="00631212"/>
    <w:rsid w:val="006316D3"/>
    <w:rsid w:val="006332AB"/>
    <w:rsid w:val="00635297"/>
    <w:rsid w:val="00635795"/>
    <w:rsid w:val="006358C4"/>
    <w:rsid w:val="00637A5B"/>
    <w:rsid w:val="00637D79"/>
    <w:rsid w:val="00640BFA"/>
    <w:rsid w:val="00642235"/>
    <w:rsid w:val="00643147"/>
    <w:rsid w:val="00643170"/>
    <w:rsid w:val="006432AF"/>
    <w:rsid w:val="00644BB0"/>
    <w:rsid w:val="006451B7"/>
    <w:rsid w:val="006454F8"/>
    <w:rsid w:val="00645DDF"/>
    <w:rsid w:val="00645E07"/>
    <w:rsid w:val="006464AD"/>
    <w:rsid w:val="00647486"/>
    <w:rsid w:val="006507EB"/>
    <w:rsid w:val="00651BEE"/>
    <w:rsid w:val="00654330"/>
    <w:rsid w:val="00654F05"/>
    <w:rsid w:val="00655635"/>
    <w:rsid w:val="00655A17"/>
    <w:rsid w:val="00655FF3"/>
    <w:rsid w:val="00657D74"/>
    <w:rsid w:val="0066027B"/>
    <w:rsid w:val="00661079"/>
    <w:rsid w:val="00661692"/>
    <w:rsid w:val="00661790"/>
    <w:rsid w:val="006619C1"/>
    <w:rsid w:val="006638BD"/>
    <w:rsid w:val="00664719"/>
    <w:rsid w:val="006650AE"/>
    <w:rsid w:val="0066798F"/>
    <w:rsid w:val="00670E71"/>
    <w:rsid w:val="00671ABB"/>
    <w:rsid w:val="00671BDA"/>
    <w:rsid w:val="0067280B"/>
    <w:rsid w:val="00672B6A"/>
    <w:rsid w:val="00673C56"/>
    <w:rsid w:val="00674032"/>
    <w:rsid w:val="0067501A"/>
    <w:rsid w:val="00675A58"/>
    <w:rsid w:val="00676026"/>
    <w:rsid w:val="00676C40"/>
    <w:rsid w:val="0067755F"/>
    <w:rsid w:val="00680296"/>
    <w:rsid w:val="006802C9"/>
    <w:rsid w:val="00680861"/>
    <w:rsid w:val="00680878"/>
    <w:rsid w:val="00680A71"/>
    <w:rsid w:val="006820F9"/>
    <w:rsid w:val="00682428"/>
    <w:rsid w:val="00682F4F"/>
    <w:rsid w:val="006834A9"/>
    <w:rsid w:val="00686701"/>
    <w:rsid w:val="0069028E"/>
    <w:rsid w:val="00693BEA"/>
    <w:rsid w:val="0069446F"/>
    <w:rsid w:val="00694818"/>
    <w:rsid w:val="00694EAA"/>
    <w:rsid w:val="0069523A"/>
    <w:rsid w:val="0069624A"/>
    <w:rsid w:val="00696A88"/>
    <w:rsid w:val="006976B7"/>
    <w:rsid w:val="006A21BF"/>
    <w:rsid w:val="006A540E"/>
    <w:rsid w:val="006A5BBA"/>
    <w:rsid w:val="006B0CA1"/>
    <w:rsid w:val="006B2306"/>
    <w:rsid w:val="006B303D"/>
    <w:rsid w:val="006B3438"/>
    <w:rsid w:val="006B34DB"/>
    <w:rsid w:val="006B65D6"/>
    <w:rsid w:val="006C06CE"/>
    <w:rsid w:val="006C23B2"/>
    <w:rsid w:val="006C2625"/>
    <w:rsid w:val="006C3B38"/>
    <w:rsid w:val="006C3C1A"/>
    <w:rsid w:val="006C7E92"/>
    <w:rsid w:val="006D1DD7"/>
    <w:rsid w:val="006D21A3"/>
    <w:rsid w:val="006D21FC"/>
    <w:rsid w:val="006D2AE1"/>
    <w:rsid w:val="006D3D1B"/>
    <w:rsid w:val="006D4812"/>
    <w:rsid w:val="006D5C5C"/>
    <w:rsid w:val="006D664B"/>
    <w:rsid w:val="006D7432"/>
    <w:rsid w:val="006E0466"/>
    <w:rsid w:val="006E0A32"/>
    <w:rsid w:val="006E0C0C"/>
    <w:rsid w:val="006E0CA3"/>
    <w:rsid w:val="006E188B"/>
    <w:rsid w:val="006E1E8B"/>
    <w:rsid w:val="006E3661"/>
    <w:rsid w:val="006E3BF7"/>
    <w:rsid w:val="006E3C4F"/>
    <w:rsid w:val="006E46D1"/>
    <w:rsid w:val="006E4988"/>
    <w:rsid w:val="006E55EA"/>
    <w:rsid w:val="006E58C6"/>
    <w:rsid w:val="006E59EE"/>
    <w:rsid w:val="006E786C"/>
    <w:rsid w:val="006F209E"/>
    <w:rsid w:val="006F2CC6"/>
    <w:rsid w:val="006F2E37"/>
    <w:rsid w:val="006F4915"/>
    <w:rsid w:val="006F499E"/>
    <w:rsid w:val="00701749"/>
    <w:rsid w:val="00701C7B"/>
    <w:rsid w:val="00701EAA"/>
    <w:rsid w:val="00705179"/>
    <w:rsid w:val="007054DE"/>
    <w:rsid w:val="007057A8"/>
    <w:rsid w:val="00706E71"/>
    <w:rsid w:val="00707681"/>
    <w:rsid w:val="007124BA"/>
    <w:rsid w:val="00713980"/>
    <w:rsid w:val="0071446E"/>
    <w:rsid w:val="0071471C"/>
    <w:rsid w:val="007149AF"/>
    <w:rsid w:val="00714CB6"/>
    <w:rsid w:val="00715A3C"/>
    <w:rsid w:val="007174D4"/>
    <w:rsid w:val="0071793C"/>
    <w:rsid w:val="00717C18"/>
    <w:rsid w:val="00720F12"/>
    <w:rsid w:val="007221D8"/>
    <w:rsid w:val="007224B5"/>
    <w:rsid w:val="00722CAE"/>
    <w:rsid w:val="00724302"/>
    <w:rsid w:val="0072459F"/>
    <w:rsid w:val="00724A6E"/>
    <w:rsid w:val="00725B09"/>
    <w:rsid w:val="00730E1C"/>
    <w:rsid w:val="00731675"/>
    <w:rsid w:val="007324E9"/>
    <w:rsid w:val="007334C4"/>
    <w:rsid w:val="00734977"/>
    <w:rsid w:val="0073543D"/>
    <w:rsid w:val="00736105"/>
    <w:rsid w:val="007404DB"/>
    <w:rsid w:val="007408F3"/>
    <w:rsid w:val="007411BE"/>
    <w:rsid w:val="00742747"/>
    <w:rsid w:val="0074283C"/>
    <w:rsid w:val="00743706"/>
    <w:rsid w:val="0074406A"/>
    <w:rsid w:val="0074469E"/>
    <w:rsid w:val="007447A2"/>
    <w:rsid w:val="007455AB"/>
    <w:rsid w:val="00746407"/>
    <w:rsid w:val="00746834"/>
    <w:rsid w:val="00746BEF"/>
    <w:rsid w:val="00750BA9"/>
    <w:rsid w:val="00750BDF"/>
    <w:rsid w:val="00751D91"/>
    <w:rsid w:val="007554DF"/>
    <w:rsid w:val="00756277"/>
    <w:rsid w:val="00757732"/>
    <w:rsid w:val="00757908"/>
    <w:rsid w:val="0076003B"/>
    <w:rsid w:val="00760994"/>
    <w:rsid w:val="007621EA"/>
    <w:rsid w:val="0076236D"/>
    <w:rsid w:val="00762A7B"/>
    <w:rsid w:val="00762BE4"/>
    <w:rsid w:val="00764EDA"/>
    <w:rsid w:val="00766923"/>
    <w:rsid w:val="00770596"/>
    <w:rsid w:val="007706FC"/>
    <w:rsid w:val="00772875"/>
    <w:rsid w:val="00775069"/>
    <w:rsid w:val="00775BF7"/>
    <w:rsid w:val="007763AE"/>
    <w:rsid w:val="00780530"/>
    <w:rsid w:val="00780D5B"/>
    <w:rsid w:val="0078195F"/>
    <w:rsid w:val="007848C1"/>
    <w:rsid w:val="0078505D"/>
    <w:rsid w:val="007857DA"/>
    <w:rsid w:val="00785FFD"/>
    <w:rsid w:val="0078664C"/>
    <w:rsid w:val="007868B6"/>
    <w:rsid w:val="00786C1F"/>
    <w:rsid w:val="007907D0"/>
    <w:rsid w:val="00790E95"/>
    <w:rsid w:val="00791385"/>
    <w:rsid w:val="00791A86"/>
    <w:rsid w:val="00791D2D"/>
    <w:rsid w:val="00793C15"/>
    <w:rsid w:val="00793D9C"/>
    <w:rsid w:val="00793FE2"/>
    <w:rsid w:val="0079404B"/>
    <w:rsid w:val="007943E4"/>
    <w:rsid w:val="007961E0"/>
    <w:rsid w:val="00797964"/>
    <w:rsid w:val="007A242C"/>
    <w:rsid w:val="007A389E"/>
    <w:rsid w:val="007A3EFB"/>
    <w:rsid w:val="007A6FE0"/>
    <w:rsid w:val="007A73EE"/>
    <w:rsid w:val="007B0F64"/>
    <w:rsid w:val="007B15AC"/>
    <w:rsid w:val="007B185B"/>
    <w:rsid w:val="007B1E6A"/>
    <w:rsid w:val="007B2090"/>
    <w:rsid w:val="007B2F42"/>
    <w:rsid w:val="007B3917"/>
    <w:rsid w:val="007B41FE"/>
    <w:rsid w:val="007B590C"/>
    <w:rsid w:val="007B6601"/>
    <w:rsid w:val="007B68B9"/>
    <w:rsid w:val="007B6FD3"/>
    <w:rsid w:val="007B75A4"/>
    <w:rsid w:val="007B77E9"/>
    <w:rsid w:val="007C161A"/>
    <w:rsid w:val="007C2DEF"/>
    <w:rsid w:val="007C5125"/>
    <w:rsid w:val="007C5BD5"/>
    <w:rsid w:val="007C71FD"/>
    <w:rsid w:val="007C7A32"/>
    <w:rsid w:val="007D07A0"/>
    <w:rsid w:val="007D1E35"/>
    <w:rsid w:val="007D268C"/>
    <w:rsid w:val="007D3177"/>
    <w:rsid w:val="007D348F"/>
    <w:rsid w:val="007D3F92"/>
    <w:rsid w:val="007D427C"/>
    <w:rsid w:val="007D45C2"/>
    <w:rsid w:val="007D68E7"/>
    <w:rsid w:val="007D7228"/>
    <w:rsid w:val="007E01AB"/>
    <w:rsid w:val="007E1F6B"/>
    <w:rsid w:val="007E3A60"/>
    <w:rsid w:val="007E3C86"/>
    <w:rsid w:val="007E3F04"/>
    <w:rsid w:val="007E4046"/>
    <w:rsid w:val="007E4454"/>
    <w:rsid w:val="007E5E7E"/>
    <w:rsid w:val="007E61EB"/>
    <w:rsid w:val="007E6354"/>
    <w:rsid w:val="007E6881"/>
    <w:rsid w:val="007E6D6F"/>
    <w:rsid w:val="007E7235"/>
    <w:rsid w:val="007F004D"/>
    <w:rsid w:val="007F01FA"/>
    <w:rsid w:val="007F132E"/>
    <w:rsid w:val="007F1A19"/>
    <w:rsid w:val="007F3B86"/>
    <w:rsid w:val="007F447A"/>
    <w:rsid w:val="007F5B64"/>
    <w:rsid w:val="007F70CB"/>
    <w:rsid w:val="007F7381"/>
    <w:rsid w:val="007F79D1"/>
    <w:rsid w:val="0080083A"/>
    <w:rsid w:val="0080118A"/>
    <w:rsid w:val="0080277D"/>
    <w:rsid w:val="0080439F"/>
    <w:rsid w:val="00804E1C"/>
    <w:rsid w:val="0080728D"/>
    <w:rsid w:val="0081078F"/>
    <w:rsid w:val="00810E23"/>
    <w:rsid w:val="00813715"/>
    <w:rsid w:val="008141EF"/>
    <w:rsid w:val="00814789"/>
    <w:rsid w:val="00815C7D"/>
    <w:rsid w:val="008164B4"/>
    <w:rsid w:val="00816A37"/>
    <w:rsid w:val="00817A77"/>
    <w:rsid w:val="00820726"/>
    <w:rsid w:val="00821C5A"/>
    <w:rsid w:val="008249CA"/>
    <w:rsid w:val="0082722E"/>
    <w:rsid w:val="00827EA2"/>
    <w:rsid w:val="00832E59"/>
    <w:rsid w:val="00833DC2"/>
    <w:rsid w:val="008350EB"/>
    <w:rsid w:val="008403A5"/>
    <w:rsid w:val="00841C8F"/>
    <w:rsid w:val="00841FD2"/>
    <w:rsid w:val="008425BE"/>
    <w:rsid w:val="0084506C"/>
    <w:rsid w:val="008452DB"/>
    <w:rsid w:val="008460AC"/>
    <w:rsid w:val="00846FF9"/>
    <w:rsid w:val="008509DF"/>
    <w:rsid w:val="00851443"/>
    <w:rsid w:val="008523C6"/>
    <w:rsid w:val="00852A07"/>
    <w:rsid w:val="00853C44"/>
    <w:rsid w:val="00856F63"/>
    <w:rsid w:val="0085737E"/>
    <w:rsid w:val="00857CD2"/>
    <w:rsid w:val="0086267D"/>
    <w:rsid w:val="00864A4A"/>
    <w:rsid w:val="00864EF8"/>
    <w:rsid w:val="0086661F"/>
    <w:rsid w:val="0086698E"/>
    <w:rsid w:val="00866BB2"/>
    <w:rsid w:val="00866D3C"/>
    <w:rsid w:val="00866DBF"/>
    <w:rsid w:val="00866F3C"/>
    <w:rsid w:val="00867497"/>
    <w:rsid w:val="008677A5"/>
    <w:rsid w:val="00870BBE"/>
    <w:rsid w:val="00870C17"/>
    <w:rsid w:val="008719E9"/>
    <w:rsid w:val="00871F47"/>
    <w:rsid w:val="00873C54"/>
    <w:rsid w:val="00875D90"/>
    <w:rsid w:val="00876BC2"/>
    <w:rsid w:val="008778BA"/>
    <w:rsid w:val="008804D4"/>
    <w:rsid w:val="00880A74"/>
    <w:rsid w:val="00881B6D"/>
    <w:rsid w:val="00883BB8"/>
    <w:rsid w:val="0088444E"/>
    <w:rsid w:val="0088490E"/>
    <w:rsid w:val="00885A9B"/>
    <w:rsid w:val="0088690E"/>
    <w:rsid w:val="00886B94"/>
    <w:rsid w:val="0088700A"/>
    <w:rsid w:val="008903F8"/>
    <w:rsid w:val="00890FC4"/>
    <w:rsid w:val="008916C9"/>
    <w:rsid w:val="00891DB5"/>
    <w:rsid w:val="008928C7"/>
    <w:rsid w:val="00892AAE"/>
    <w:rsid w:val="00892DD0"/>
    <w:rsid w:val="008934F9"/>
    <w:rsid w:val="00894D2C"/>
    <w:rsid w:val="00894DA4"/>
    <w:rsid w:val="00895430"/>
    <w:rsid w:val="0089636C"/>
    <w:rsid w:val="0089720C"/>
    <w:rsid w:val="00897524"/>
    <w:rsid w:val="0089797E"/>
    <w:rsid w:val="00897A35"/>
    <w:rsid w:val="008A0B4F"/>
    <w:rsid w:val="008A0F60"/>
    <w:rsid w:val="008A0FB2"/>
    <w:rsid w:val="008A1149"/>
    <w:rsid w:val="008A18C3"/>
    <w:rsid w:val="008A23B5"/>
    <w:rsid w:val="008A3D33"/>
    <w:rsid w:val="008A4279"/>
    <w:rsid w:val="008A5314"/>
    <w:rsid w:val="008A672C"/>
    <w:rsid w:val="008A6CC1"/>
    <w:rsid w:val="008A7209"/>
    <w:rsid w:val="008A7AEE"/>
    <w:rsid w:val="008A7CBB"/>
    <w:rsid w:val="008B1C60"/>
    <w:rsid w:val="008B3401"/>
    <w:rsid w:val="008B4434"/>
    <w:rsid w:val="008B450C"/>
    <w:rsid w:val="008B4651"/>
    <w:rsid w:val="008B5C49"/>
    <w:rsid w:val="008B6404"/>
    <w:rsid w:val="008B733D"/>
    <w:rsid w:val="008B7DE0"/>
    <w:rsid w:val="008C3DF9"/>
    <w:rsid w:val="008C4CA7"/>
    <w:rsid w:val="008C6746"/>
    <w:rsid w:val="008C71A7"/>
    <w:rsid w:val="008C7205"/>
    <w:rsid w:val="008C7A15"/>
    <w:rsid w:val="008D077E"/>
    <w:rsid w:val="008D1133"/>
    <w:rsid w:val="008D2C92"/>
    <w:rsid w:val="008D3757"/>
    <w:rsid w:val="008D4D05"/>
    <w:rsid w:val="008D502C"/>
    <w:rsid w:val="008D554D"/>
    <w:rsid w:val="008D591B"/>
    <w:rsid w:val="008D61ED"/>
    <w:rsid w:val="008D7294"/>
    <w:rsid w:val="008D7486"/>
    <w:rsid w:val="008D7E97"/>
    <w:rsid w:val="008E00EE"/>
    <w:rsid w:val="008E13B4"/>
    <w:rsid w:val="008E146D"/>
    <w:rsid w:val="008E3084"/>
    <w:rsid w:val="008E3DF0"/>
    <w:rsid w:val="008E4E0F"/>
    <w:rsid w:val="008E61B1"/>
    <w:rsid w:val="008E74CB"/>
    <w:rsid w:val="008F2F59"/>
    <w:rsid w:val="008F4D72"/>
    <w:rsid w:val="008F5EA6"/>
    <w:rsid w:val="008F6425"/>
    <w:rsid w:val="008F6471"/>
    <w:rsid w:val="008F72A7"/>
    <w:rsid w:val="008F7FEE"/>
    <w:rsid w:val="00903B75"/>
    <w:rsid w:val="00904D0F"/>
    <w:rsid w:val="00905186"/>
    <w:rsid w:val="009055D8"/>
    <w:rsid w:val="00905609"/>
    <w:rsid w:val="009058A2"/>
    <w:rsid w:val="009063A7"/>
    <w:rsid w:val="00906F08"/>
    <w:rsid w:val="00910588"/>
    <w:rsid w:val="009109E3"/>
    <w:rsid w:val="00910A21"/>
    <w:rsid w:val="00912278"/>
    <w:rsid w:val="00913F35"/>
    <w:rsid w:val="00914758"/>
    <w:rsid w:val="0091562C"/>
    <w:rsid w:val="00915F27"/>
    <w:rsid w:val="009200EC"/>
    <w:rsid w:val="00920565"/>
    <w:rsid w:val="009215D5"/>
    <w:rsid w:val="00922E55"/>
    <w:rsid w:val="009254B6"/>
    <w:rsid w:val="00927509"/>
    <w:rsid w:val="0093042B"/>
    <w:rsid w:val="00930B2C"/>
    <w:rsid w:val="00930F0E"/>
    <w:rsid w:val="00932C7E"/>
    <w:rsid w:val="00932DB2"/>
    <w:rsid w:val="00933E4E"/>
    <w:rsid w:val="00933EE7"/>
    <w:rsid w:val="00934BDB"/>
    <w:rsid w:val="00934F8D"/>
    <w:rsid w:val="00935592"/>
    <w:rsid w:val="00937C7F"/>
    <w:rsid w:val="00942DF9"/>
    <w:rsid w:val="009439CB"/>
    <w:rsid w:val="009439CC"/>
    <w:rsid w:val="00943A19"/>
    <w:rsid w:val="00945E15"/>
    <w:rsid w:val="00946124"/>
    <w:rsid w:val="009467D3"/>
    <w:rsid w:val="00947192"/>
    <w:rsid w:val="00947A63"/>
    <w:rsid w:val="00947B03"/>
    <w:rsid w:val="00950264"/>
    <w:rsid w:val="00950C1F"/>
    <w:rsid w:val="00950CF9"/>
    <w:rsid w:val="00950E22"/>
    <w:rsid w:val="0095176D"/>
    <w:rsid w:val="009527E9"/>
    <w:rsid w:val="00956417"/>
    <w:rsid w:val="00956A16"/>
    <w:rsid w:val="0095761A"/>
    <w:rsid w:val="00962AEC"/>
    <w:rsid w:val="0096313F"/>
    <w:rsid w:val="0096339B"/>
    <w:rsid w:val="009635DF"/>
    <w:rsid w:val="009644EF"/>
    <w:rsid w:val="00964E47"/>
    <w:rsid w:val="00966A37"/>
    <w:rsid w:val="009719B5"/>
    <w:rsid w:val="00971F86"/>
    <w:rsid w:val="00972212"/>
    <w:rsid w:val="009741DE"/>
    <w:rsid w:val="00974383"/>
    <w:rsid w:val="00974D10"/>
    <w:rsid w:val="00975584"/>
    <w:rsid w:val="009777A7"/>
    <w:rsid w:val="00982408"/>
    <w:rsid w:val="009850E8"/>
    <w:rsid w:val="009861D1"/>
    <w:rsid w:val="009875F4"/>
    <w:rsid w:val="0098794F"/>
    <w:rsid w:val="0099018B"/>
    <w:rsid w:val="00990519"/>
    <w:rsid w:val="0099140A"/>
    <w:rsid w:val="00991AA8"/>
    <w:rsid w:val="009925E3"/>
    <w:rsid w:val="009930B6"/>
    <w:rsid w:val="00993B03"/>
    <w:rsid w:val="00995083"/>
    <w:rsid w:val="00997CC9"/>
    <w:rsid w:val="009A01BB"/>
    <w:rsid w:val="009A115F"/>
    <w:rsid w:val="009A2674"/>
    <w:rsid w:val="009A26D4"/>
    <w:rsid w:val="009A2E53"/>
    <w:rsid w:val="009A31D2"/>
    <w:rsid w:val="009A3513"/>
    <w:rsid w:val="009A4B85"/>
    <w:rsid w:val="009A4BC3"/>
    <w:rsid w:val="009A585B"/>
    <w:rsid w:val="009B013C"/>
    <w:rsid w:val="009B02A8"/>
    <w:rsid w:val="009B058A"/>
    <w:rsid w:val="009B09B1"/>
    <w:rsid w:val="009B27BD"/>
    <w:rsid w:val="009B2A2F"/>
    <w:rsid w:val="009B2D2D"/>
    <w:rsid w:val="009B36F0"/>
    <w:rsid w:val="009B59B4"/>
    <w:rsid w:val="009B7BE6"/>
    <w:rsid w:val="009C186C"/>
    <w:rsid w:val="009C1E6F"/>
    <w:rsid w:val="009C1FFE"/>
    <w:rsid w:val="009C71F3"/>
    <w:rsid w:val="009C7B36"/>
    <w:rsid w:val="009D06F4"/>
    <w:rsid w:val="009D122C"/>
    <w:rsid w:val="009D27FE"/>
    <w:rsid w:val="009D2A20"/>
    <w:rsid w:val="009D4909"/>
    <w:rsid w:val="009D6096"/>
    <w:rsid w:val="009D6133"/>
    <w:rsid w:val="009D7A0A"/>
    <w:rsid w:val="009D7F45"/>
    <w:rsid w:val="009E159E"/>
    <w:rsid w:val="009E31F8"/>
    <w:rsid w:val="009E727F"/>
    <w:rsid w:val="009E7F9D"/>
    <w:rsid w:val="009F25E3"/>
    <w:rsid w:val="009F3492"/>
    <w:rsid w:val="009F3663"/>
    <w:rsid w:val="009F4AF9"/>
    <w:rsid w:val="009F5515"/>
    <w:rsid w:val="009F5DE8"/>
    <w:rsid w:val="009F606F"/>
    <w:rsid w:val="009F6358"/>
    <w:rsid w:val="009F6373"/>
    <w:rsid w:val="009F697A"/>
    <w:rsid w:val="00A002E4"/>
    <w:rsid w:val="00A00A6E"/>
    <w:rsid w:val="00A03B4E"/>
    <w:rsid w:val="00A03C62"/>
    <w:rsid w:val="00A04BF8"/>
    <w:rsid w:val="00A054D7"/>
    <w:rsid w:val="00A05BDC"/>
    <w:rsid w:val="00A06CE0"/>
    <w:rsid w:val="00A07A73"/>
    <w:rsid w:val="00A10507"/>
    <w:rsid w:val="00A116DB"/>
    <w:rsid w:val="00A12000"/>
    <w:rsid w:val="00A131B5"/>
    <w:rsid w:val="00A13DC5"/>
    <w:rsid w:val="00A140A1"/>
    <w:rsid w:val="00A1494A"/>
    <w:rsid w:val="00A15D73"/>
    <w:rsid w:val="00A165EE"/>
    <w:rsid w:val="00A205E0"/>
    <w:rsid w:val="00A21ACE"/>
    <w:rsid w:val="00A23918"/>
    <w:rsid w:val="00A262E9"/>
    <w:rsid w:val="00A26CB0"/>
    <w:rsid w:val="00A273B1"/>
    <w:rsid w:val="00A278F8"/>
    <w:rsid w:val="00A31DAE"/>
    <w:rsid w:val="00A32434"/>
    <w:rsid w:val="00A32F46"/>
    <w:rsid w:val="00A333E5"/>
    <w:rsid w:val="00A366E2"/>
    <w:rsid w:val="00A36D7B"/>
    <w:rsid w:val="00A37B2C"/>
    <w:rsid w:val="00A37C1F"/>
    <w:rsid w:val="00A40D18"/>
    <w:rsid w:val="00A412D0"/>
    <w:rsid w:val="00A41A1A"/>
    <w:rsid w:val="00A434A3"/>
    <w:rsid w:val="00A43D6B"/>
    <w:rsid w:val="00A44397"/>
    <w:rsid w:val="00A44543"/>
    <w:rsid w:val="00A45416"/>
    <w:rsid w:val="00A45B79"/>
    <w:rsid w:val="00A45D21"/>
    <w:rsid w:val="00A4645B"/>
    <w:rsid w:val="00A46F7B"/>
    <w:rsid w:val="00A473C6"/>
    <w:rsid w:val="00A476B4"/>
    <w:rsid w:val="00A47F4C"/>
    <w:rsid w:val="00A50D57"/>
    <w:rsid w:val="00A53E8E"/>
    <w:rsid w:val="00A541E8"/>
    <w:rsid w:val="00A57461"/>
    <w:rsid w:val="00A607CC"/>
    <w:rsid w:val="00A618BB"/>
    <w:rsid w:val="00A61C78"/>
    <w:rsid w:val="00A61E3D"/>
    <w:rsid w:val="00A62285"/>
    <w:rsid w:val="00A62725"/>
    <w:rsid w:val="00A62D25"/>
    <w:rsid w:val="00A65876"/>
    <w:rsid w:val="00A66B32"/>
    <w:rsid w:val="00A671A8"/>
    <w:rsid w:val="00A67B8E"/>
    <w:rsid w:val="00A703EB"/>
    <w:rsid w:val="00A72319"/>
    <w:rsid w:val="00A7255D"/>
    <w:rsid w:val="00A727D1"/>
    <w:rsid w:val="00A72A81"/>
    <w:rsid w:val="00A74D90"/>
    <w:rsid w:val="00A76130"/>
    <w:rsid w:val="00A764A0"/>
    <w:rsid w:val="00A82376"/>
    <w:rsid w:val="00A823AA"/>
    <w:rsid w:val="00A82BBB"/>
    <w:rsid w:val="00A8411C"/>
    <w:rsid w:val="00A901A6"/>
    <w:rsid w:val="00A916D0"/>
    <w:rsid w:val="00A920E5"/>
    <w:rsid w:val="00A9250A"/>
    <w:rsid w:val="00A946A5"/>
    <w:rsid w:val="00A94DFF"/>
    <w:rsid w:val="00A9548F"/>
    <w:rsid w:val="00A96756"/>
    <w:rsid w:val="00A96C6D"/>
    <w:rsid w:val="00A972EA"/>
    <w:rsid w:val="00AA1968"/>
    <w:rsid w:val="00AA1ABD"/>
    <w:rsid w:val="00AA2422"/>
    <w:rsid w:val="00AA3049"/>
    <w:rsid w:val="00AA3592"/>
    <w:rsid w:val="00AA4BC9"/>
    <w:rsid w:val="00AA5028"/>
    <w:rsid w:val="00AB0656"/>
    <w:rsid w:val="00AB14D7"/>
    <w:rsid w:val="00AB17E3"/>
    <w:rsid w:val="00AB1ACD"/>
    <w:rsid w:val="00AB2711"/>
    <w:rsid w:val="00AB294E"/>
    <w:rsid w:val="00AB4F27"/>
    <w:rsid w:val="00AB501A"/>
    <w:rsid w:val="00AB50CA"/>
    <w:rsid w:val="00AB57B7"/>
    <w:rsid w:val="00AB6C24"/>
    <w:rsid w:val="00AB75E7"/>
    <w:rsid w:val="00AC00E7"/>
    <w:rsid w:val="00AC091B"/>
    <w:rsid w:val="00AC12A5"/>
    <w:rsid w:val="00AC22D6"/>
    <w:rsid w:val="00AC3449"/>
    <w:rsid w:val="00AC477A"/>
    <w:rsid w:val="00AC4821"/>
    <w:rsid w:val="00AC5ED8"/>
    <w:rsid w:val="00AC6037"/>
    <w:rsid w:val="00AC62FA"/>
    <w:rsid w:val="00AC78EA"/>
    <w:rsid w:val="00AD0433"/>
    <w:rsid w:val="00AD0571"/>
    <w:rsid w:val="00AD0E9F"/>
    <w:rsid w:val="00AD2823"/>
    <w:rsid w:val="00AD2CEC"/>
    <w:rsid w:val="00AD3107"/>
    <w:rsid w:val="00AD4362"/>
    <w:rsid w:val="00AD5500"/>
    <w:rsid w:val="00AD7BCF"/>
    <w:rsid w:val="00AE08D7"/>
    <w:rsid w:val="00AE1D85"/>
    <w:rsid w:val="00AE2154"/>
    <w:rsid w:val="00AE430D"/>
    <w:rsid w:val="00AE7869"/>
    <w:rsid w:val="00AE7888"/>
    <w:rsid w:val="00AF215F"/>
    <w:rsid w:val="00AF334C"/>
    <w:rsid w:val="00AF3DBF"/>
    <w:rsid w:val="00AF4774"/>
    <w:rsid w:val="00AF489F"/>
    <w:rsid w:val="00AF4A05"/>
    <w:rsid w:val="00AF4C8B"/>
    <w:rsid w:val="00AF4CB9"/>
    <w:rsid w:val="00AF7120"/>
    <w:rsid w:val="00AF7AB6"/>
    <w:rsid w:val="00AF7BA8"/>
    <w:rsid w:val="00B03645"/>
    <w:rsid w:val="00B03701"/>
    <w:rsid w:val="00B03D67"/>
    <w:rsid w:val="00B03EB2"/>
    <w:rsid w:val="00B047CB"/>
    <w:rsid w:val="00B05369"/>
    <w:rsid w:val="00B05CE8"/>
    <w:rsid w:val="00B06779"/>
    <w:rsid w:val="00B0760B"/>
    <w:rsid w:val="00B07C95"/>
    <w:rsid w:val="00B116DA"/>
    <w:rsid w:val="00B1291F"/>
    <w:rsid w:val="00B15A4F"/>
    <w:rsid w:val="00B166E3"/>
    <w:rsid w:val="00B173D0"/>
    <w:rsid w:val="00B2423D"/>
    <w:rsid w:val="00B2426D"/>
    <w:rsid w:val="00B24982"/>
    <w:rsid w:val="00B25B53"/>
    <w:rsid w:val="00B272C2"/>
    <w:rsid w:val="00B30E37"/>
    <w:rsid w:val="00B34C42"/>
    <w:rsid w:val="00B3566C"/>
    <w:rsid w:val="00B360FA"/>
    <w:rsid w:val="00B365F7"/>
    <w:rsid w:val="00B367C2"/>
    <w:rsid w:val="00B37B61"/>
    <w:rsid w:val="00B4195D"/>
    <w:rsid w:val="00B41B3E"/>
    <w:rsid w:val="00B41C6B"/>
    <w:rsid w:val="00B41F45"/>
    <w:rsid w:val="00B434DA"/>
    <w:rsid w:val="00B4380A"/>
    <w:rsid w:val="00B4469F"/>
    <w:rsid w:val="00B45779"/>
    <w:rsid w:val="00B46297"/>
    <w:rsid w:val="00B4747F"/>
    <w:rsid w:val="00B51551"/>
    <w:rsid w:val="00B52953"/>
    <w:rsid w:val="00B53873"/>
    <w:rsid w:val="00B53C42"/>
    <w:rsid w:val="00B551A9"/>
    <w:rsid w:val="00B5606D"/>
    <w:rsid w:val="00B560EA"/>
    <w:rsid w:val="00B56574"/>
    <w:rsid w:val="00B6014B"/>
    <w:rsid w:val="00B605EE"/>
    <w:rsid w:val="00B61DC0"/>
    <w:rsid w:val="00B62EC8"/>
    <w:rsid w:val="00B6418B"/>
    <w:rsid w:val="00B65549"/>
    <w:rsid w:val="00B65576"/>
    <w:rsid w:val="00B65974"/>
    <w:rsid w:val="00B65B7C"/>
    <w:rsid w:val="00B66DF5"/>
    <w:rsid w:val="00B67DF1"/>
    <w:rsid w:val="00B70064"/>
    <w:rsid w:val="00B704BA"/>
    <w:rsid w:val="00B70653"/>
    <w:rsid w:val="00B71048"/>
    <w:rsid w:val="00B71C3C"/>
    <w:rsid w:val="00B73C55"/>
    <w:rsid w:val="00B74365"/>
    <w:rsid w:val="00B74B9B"/>
    <w:rsid w:val="00B8190B"/>
    <w:rsid w:val="00B81B96"/>
    <w:rsid w:val="00B8432B"/>
    <w:rsid w:val="00B84603"/>
    <w:rsid w:val="00B87FA8"/>
    <w:rsid w:val="00B90901"/>
    <w:rsid w:val="00B91153"/>
    <w:rsid w:val="00B92CBD"/>
    <w:rsid w:val="00B93E2C"/>
    <w:rsid w:val="00B95150"/>
    <w:rsid w:val="00B951FE"/>
    <w:rsid w:val="00B965CF"/>
    <w:rsid w:val="00B96783"/>
    <w:rsid w:val="00B96F0A"/>
    <w:rsid w:val="00B96F1D"/>
    <w:rsid w:val="00B96FA6"/>
    <w:rsid w:val="00B9725B"/>
    <w:rsid w:val="00BA0F25"/>
    <w:rsid w:val="00BA1A0A"/>
    <w:rsid w:val="00BA4A2E"/>
    <w:rsid w:val="00BA4DDC"/>
    <w:rsid w:val="00BA5F77"/>
    <w:rsid w:val="00BA6B8D"/>
    <w:rsid w:val="00BA773C"/>
    <w:rsid w:val="00BA77A3"/>
    <w:rsid w:val="00BB023F"/>
    <w:rsid w:val="00BB12D1"/>
    <w:rsid w:val="00BB1912"/>
    <w:rsid w:val="00BB3A1F"/>
    <w:rsid w:val="00BB60D3"/>
    <w:rsid w:val="00BB6169"/>
    <w:rsid w:val="00BB63E5"/>
    <w:rsid w:val="00BB6718"/>
    <w:rsid w:val="00BB6819"/>
    <w:rsid w:val="00BB7E82"/>
    <w:rsid w:val="00BC0401"/>
    <w:rsid w:val="00BC1C6E"/>
    <w:rsid w:val="00BC205E"/>
    <w:rsid w:val="00BC308D"/>
    <w:rsid w:val="00BC3C4F"/>
    <w:rsid w:val="00BC4844"/>
    <w:rsid w:val="00BC4A01"/>
    <w:rsid w:val="00BC4B84"/>
    <w:rsid w:val="00BC5F87"/>
    <w:rsid w:val="00BC7B2D"/>
    <w:rsid w:val="00BD14D6"/>
    <w:rsid w:val="00BD2520"/>
    <w:rsid w:val="00BD26B4"/>
    <w:rsid w:val="00BD37C5"/>
    <w:rsid w:val="00BD5C20"/>
    <w:rsid w:val="00BD5CF6"/>
    <w:rsid w:val="00BD762C"/>
    <w:rsid w:val="00BD7FE2"/>
    <w:rsid w:val="00BE050A"/>
    <w:rsid w:val="00BE59B6"/>
    <w:rsid w:val="00BE664D"/>
    <w:rsid w:val="00BE7BD7"/>
    <w:rsid w:val="00BE7D21"/>
    <w:rsid w:val="00BF09B1"/>
    <w:rsid w:val="00BF0D23"/>
    <w:rsid w:val="00BF2F40"/>
    <w:rsid w:val="00BF3653"/>
    <w:rsid w:val="00BF490C"/>
    <w:rsid w:val="00C0053D"/>
    <w:rsid w:val="00C01B8C"/>
    <w:rsid w:val="00C02B9A"/>
    <w:rsid w:val="00C03578"/>
    <w:rsid w:val="00C035C4"/>
    <w:rsid w:val="00C03DC2"/>
    <w:rsid w:val="00C0426A"/>
    <w:rsid w:val="00C050AB"/>
    <w:rsid w:val="00C105CA"/>
    <w:rsid w:val="00C107E7"/>
    <w:rsid w:val="00C11CA3"/>
    <w:rsid w:val="00C12207"/>
    <w:rsid w:val="00C1577E"/>
    <w:rsid w:val="00C15F8C"/>
    <w:rsid w:val="00C166A0"/>
    <w:rsid w:val="00C177A9"/>
    <w:rsid w:val="00C20210"/>
    <w:rsid w:val="00C205EE"/>
    <w:rsid w:val="00C21C72"/>
    <w:rsid w:val="00C2258B"/>
    <w:rsid w:val="00C231D6"/>
    <w:rsid w:val="00C2355C"/>
    <w:rsid w:val="00C23617"/>
    <w:rsid w:val="00C23763"/>
    <w:rsid w:val="00C24484"/>
    <w:rsid w:val="00C24697"/>
    <w:rsid w:val="00C24A16"/>
    <w:rsid w:val="00C263A5"/>
    <w:rsid w:val="00C27A87"/>
    <w:rsid w:val="00C312CB"/>
    <w:rsid w:val="00C31301"/>
    <w:rsid w:val="00C31363"/>
    <w:rsid w:val="00C320D4"/>
    <w:rsid w:val="00C3210C"/>
    <w:rsid w:val="00C32164"/>
    <w:rsid w:val="00C32978"/>
    <w:rsid w:val="00C32D78"/>
    <w:rsid w:val="00C33623"/>
    <w:rsid w:val="00C33CC2"/>
    <w:rsid w:val="00C360D1"/>
    <w:rsid w:val="00C36D12"/>
    <w:rsid w:val="00C36E5F"/>
    <w:rsid w:val="00C40AF1"/>
    <w:rsid w:val="00C40FE6"/>
    <w:rsid w:val="00C42859"/>
    <w:rsid w:val="00C4369D"/>
    <w:rsid w:val="00C43E5B"/>
    <w:rsid w:val="00C44E4F"/>
    <w:rsid w:val="00C4622C"/>
    <w:rsid w:val="00C472D0"/>
    <w:rsid w:val="00C519B8"/>
    <w:rsid w:val="00C51F37"/>
    <w:rsid w:val="00C52313"/>
    <w:rsid w:val="00C5350B"/>
    <w:rsid w:val="00C5578F"/>
    <w:rsid w:val="00C559AD"/>
    <w:rsid w:val="00C56380"/>
    <w:rsid w:val="00C564CF"/>
    <w:rsid w:val="00C614EB"/>
    <w:rsid w:val="00C616C1"/>
    <w:rsid w:val="00C62B42"/>
    <w:rsid w:val="00C62E43"/>
    <w:rsid w:val="00C62F63"/>
    <w:rsid w:val="00C63B58"/>
    <w:rsid w:val="00C6421B"/>
    <w:rsid w:val="00C6769F"/>
    <w:rsid w:val="00C70948"/>
    <w:rsid w:val="00C71689"/>
    <w:rsid w:val="00C72CB9"/>
    <w:rsid w:val="00C74426"/>
    <w:rsid w:val="00C74877"/>
    <w:rsid w:val="00C75CDB"/>
    <w:rsid w:val="00C8422A"/>
    <w:rsid w:val="00C8422E"/>
    <w:rsid w:val="00C879C7"/>
    <w:rsid w:val="00C9097D"/>
    <w:rsid w:val="00C90984"/>
    <w:rsid w:val="00C921D6"/>
    <w:rsid w:val="00C92683"/>
    <w:rsid w:val="00C92D73"/>
    <w:rsid w:val="00C94256"/>
    <w:rsid w:val="00C94F57"/>
    <w:rsid w:val="00C96920"/>
    <w:rsid w:val="00CA1967"/>
    <w:rsid w:val="00CA1F86"/>
    <w:rsid w:val="00CA253D"/>
    <w:rsid w:val="00CA3FF7"/>
    <w:rsid w:val="00CA4E9A"/>
    <w:rsid w:val="00CA5CCA"/>
    <w:rsid w:val="00CA6D06"/>
    <w:rsid w:val="00CB042B"/>
    <w:rsid w:val="00CB0751"/>
    <w:rsid w:val="00CB11C0"/>
    <w:rsid w:val="00CB28C4"/>
    <w:rsid w:val="00CB2DC7"/>
    <w:rsid w:val="00CB6D94"/>
    <w:rsid w:val="00CB6EC8"/>
    <w:rsid w:val="00CB782F"/>
    <w:rsid w:val="00CC0F5A"/>
    <w:rsid w:val="00CC11DB"/>
    <w:rsid w:val="00CC1D21"/>
    <w:rsid w:val="00CC2CEC"/>
    <w:rsid w:val="00CC51B0"/>
    <w:rsid w:val="00CC68DD"/>
    <w:rsid w:val="00CC6952"/>
    <w:rsid w:val="00CD385B"/>
    <w:rsid w:val="00CD43EF"/>
    <w:rsid w:val="00CD66A8"/>
    <w:rsid w:val="00CD6EEF"/>
    <w:rsid w:val="00CD7078"/>
    <w:rsid w:val="00CE1A85"/>
    <w:rsid w:val="00CE231D"/>
    <w:rsid w:val="00CE272A"/>
    <w:rsid w:val="00CE3677"/>
    <w:rsid w:val="00CE629C"/>
    <w:rsid w:val="00CE6746"/>
    <w:rsid w:val="00CE6EC3"/>
    <w:rsid w:val="00CE7023"/>
    <w:rsid w:val="00CF15BD"/>
    <w:rsid w:val="00CF18FB"/>
    <w:rsid w:val="00CF1E97"/>
    <w:rsid w:val="00CF28AE"/>
    <w:rsid w:val="00CF28D8"/>
    <w:rsid w:val="00CF354B"/>
    <w:rsid w:val="00CF4C44"/>
    <w:rsid w:val="00CF4FA5"/>
    <w:rsid w:val="00CF5C4A"/>
    <w:rsid w:val="00CF6090"/>
    <w:rsid w:val="00CF660E"/>
    <w:rsid w:val="00CF7CF0"/>
    <w:rsid w:val="00D016E7"/>
    <w:rsid w:val="00D02239"/>
    <w:rsid w:val="00D030E1"/>
    <w:rsid w:val="00D03719"/>
    <w:rsid w:val="00D03D3F"/>
    <w:rsid w:val="00D04B76"/>
    <w:rsid w:val="00D0542C"/>
    <w:rsid w:val="00D05E3D"/>
    <w:rsid w:val="00D064A4"/>
    <w:rsid w:val="00D066E0"/>
    <w:rsid w:val="00D06D1A"/>
    <w:rsid w:val="00D07820"/>
    <w:rsid w:val="00D11AFD"/>
    <w:rsid w:val="00D15414"/>
    <w:rsid w:val="00D15704"/>
    <w:rsid w:val="00D17958"/>
    <w:rsid w:val="00D17C7F"/>
    <w:rsid w:val="00D216FE"/>
    <w:rsid w:val="00D22706"/>
    <w:rsid w:val="00D23EE8"/>
    <w:rsid w:val="00D24142"/>
    <w:rsid w:val="00D24552"/>
    <w:rsid w:val="00D25517"/>
    <w:rsid w:val="00D25E60"/>
    <w:rsid w:val="00D27562"/>
    <w:rsid w:val="00D30B8F"/>
    <w:rsid w:val="00D326F7"/>
    <w:rsid w:val="00D338BF"/>
    <w:rsid w:val="00D34942"/>
    <w:rsid w:val="00D3632C"/>
    <w:rsid w:val="00D36939"/>
    <w:rsid w:val="00D3750C"/>
    <w:rsid w:val="00D4093D"/>
    <w:rsid w:val="00D40E94"/>
    <w:rsid w:val="00D4134F"/>
    <w:rsid w:val="00D430AA"/>
    <w:rsid w:val="00D436A4"/>
    <w:rsid w:val="00D44015"/>
    <w:rsid w:val="00D44517"/>
    <w:rsid w:val="00D44971"/>
    <w:rsid w:val="00D456B3"/>
    <w:rsid w:val="00D46214"/>
    <w:rsid w:val="00D47637"/>
    <w:rsid w:val="00D50052"/>
    <w:rsid w:val="00D52213"/>
    <w:rsid w:val="00D56119"/>
    <w:rsid w:val="00D568EE"/>
    <w:rsid w:val="00D5784B"/>
    <w:rsid w:val="00D611E0"/>
    <w:rsid w:val="00D63029"/>
    <w:rsid w:val="00D66136"/>
    <w:rsid w:val="00D66F18"/>
    <w:rsid w:val="00D71DD7"/>
    <w:rsid w:val="00D738F8"/>
    <w:rsid w:val="00D7391A"/>
    <w:rsid w:val="00D7463B"/>
    <w:rsid w:val="00D75363"/>
    <w:rsid w:val="00D757E8"/>
    <w:rsid w:val="00D8038E"/>
    <w:rsid w:val="00D81B83"/>
    <w:rsid w:val="00D82C08"/>
    <w:rsid w:val="00D86C91"/>
    <w:rsid w:val="00D8769D"/>
    <w:rsid w:val="00D8799A"/>
    <w:rsid w:val="00D91D9E"/>
    <w:rsid w:val="00D92313"/>
    <w:rsid w:val="00D92CAE"/>
    <w:rsid w:val="00D937E2"/>
    <w:rsid w:val="00D93F19"/>
    <w:rsid w:val="00D9542A"/>
    <w:rsid w:val="00D95EA2"/>
    <w:rsid w:val="00D96594"/>
    <w:rsid w:val="00D97AAA"/>
    <w:rsid w:val="00DA09EC"/>
    <w:rsid w:val="00DA0BA5"/>
    <w:rsid w:val="00DA1FB4"/>
    <w:rsid w:val="00DA2999"/>
    <w:rsid w:val="00DA2D86"/>
    <w:rsid w:val="00DA467C"/>
    <w:rsid w:val="00DA4FBC"/>
    <w:rsid w:val="00DA5B44"/>
    <w:rsid w:val="00DA7AA8"/>
    <w:rsid w:val="00DB0BFC"/>
    <w:rsid w:val="00DB13DF"/>
    <w:rsid w:val="00DB17D0"/>
    <w:rsid w:val="00DB27D4"/>
    <w:rsid w:val="00DB2B7F"/>
    <w:rsid w:val="00DB2D07"/>
    <w:rsid w:val="00DB3050"/>
    <w:rsid w:val="00DB3290"/>
    <w:rsid w:val="00DB3E2A"/>
    <w:rsid w:val="00DB47F7"/>
    <w:rsid w:val="00DB60D0"/>
    <w:rsid w:val="00DC0073"/>
    <w:rsid w:val="00DC0728"/>
    <w:rsid w:val="00DC3BF0"/>
    <w:rsid w:val="00DC61AB"/>
    <w:rsid w:val="00DD1FA0"/>
    <w:rsid w:val="00DD32F7"/>
    <w:rsid w:val="00DD42E4"/>
    <w:rsid w:val="00DD4558"/>
    <w:rsid w:val="00DD4F24"/>
    <w:rsid w:val="00DD69D8"/>
    <w:rsid w:val="00DD73FD"/>
    <w:rsid w:val="00DE20AD"/>
    <w:rsid w:val="00DE2258"/>
    <w:rsid w:val="00DE2AF6"/>
    <w:rsid w:val="00DE2B70"/>
    <w:rsid w:val="00DE3070"/>
    <w:rsid w:val="00DE4CB2"/>
    <w:rsid w:val="00DE4D33"/>
    <w:rsid w:val="00DE5163"/>
    <w:rsid w:val="00DE61A7"/>
    <w:rsid w:val="00DE7F0D"/>
    <w:rsid w:val="00DF095E"/>
    <w:rsid w:val="00DF1535"/>
    <w:rsid w:val="00DF1675"/>
    <w:rsid w:val="00DF1D46"/>
    <w:rsid w:val="00DF531E"/>
    <w:rsid w:val="00DF53D8"/>
    <w:rsid w:val="00DF6F9C"/>
    <w:rsid w:val="00DF722E"/>
    <w:rsid w:val="00E0072C"/>
    <w:rsid w:val="00E0073B"/>
    <w:rsid w:val="00E01E1B"/>
    <w:rsid w:val="00E01E75"/>
    <w:rsid w:val="00E01EAA"/>
    <w:rsid w:val="00E025EC"/>
    <w:rsid w:val="00E029E4"/>
    <w:rsid w:val="00E03512"/>
    <w:rsid w:val="00E03CE6"/>
    <w:rsid w:val="00E0576A"/>
    <w:rsid w:val="00E05C44"/>
    <w:rsid w:val="00E05D93"/>
    <w:rsid w:val="00E06598"/>
    <w:rsid w:val="00E079E4"/>
    <w:rsid w:val="00E10FA7"/>
    <w:rsid w:val="00E11D4A"/>
    <w:rsid w:val="00E11E40"/>
    <w:rsid w:val="00E128B5"/>
    <w:rsid w:val="00E1315E"/>
    <w:rsid w:val="00E131E9"/>
    <w:rsid w:val="00E142E6"/>
    <w:rsid w:val="00E1595B"/>
    <w:rsid w:val="00E165FA"/>
    <w:rsid w:val="00E16B3A"/>
    <w:rsid w:val="00E17257"/>
    <w:rsid w:val="00E172EE"/>
    <w:rsid w:val="00E1749C"/>
    <w:rsid w:val="00E17520"/>
    <w:rsid w:val="00E17F8B"/>
    <w:rsid w:val="00E21C8B"/>
    <w:rsid w:val="00E21F2C"/>
    <w:rsid w:val="00E23090"/>
    <w:rsid w:val="00E2507B"/>
    <w:rsid w:val="00E27BBE"/>
    <w:rsid w:val="00E27EFB"/>
    <w:rsid w:val="00E30EF4"/>
    <w:rsid w:val="00E31C22"/>
    <w:rsid w:val="00E31C3B"/>
    <w:rsid w:val="00E34147"/>
    <w:rsid w:val="00E342F3"/>
    <w:rsid w:val="00E34BA3"/>
    <w:rsid w:val="00E34C35"/>
    <w:rsid w:val="00E35078"/>
    <w:rsid w:val="00E36726"/>
    <w:rsid w:val="00E368C7"/>
    <w:rsid w:val="00E37EED"/>
    <w:rsid w:val="00E4093E"/>
    <w:rsid w:val="00E40C27"/>
    <w:rsid w:val="00E41B6A"/>
    <w:rsid w:val="00E426D7"/>
    <w:rsid w:val="00E42D8A"/>
    <w:rsid w:val="00E445B3"/>
    <w:rsid w:val="00E4481A"/>
    <w:rsid w:val="00E453DC"/>
    <w:rsid w:val="00E469FF"/>
    <w:rsid w:val="00E46C6A"/>
    <w:rsid w:val="00E50EA5"/>
    <w:rsid w:val="00E520B2"/>
    <w:rsid w:val="00E5293C"/>
    <w:rsid w:val="00E52B88"/>
    <w:rsid w:val="00E52F1C"/>
    <w:rsid w:val="00E53A6D"/>
    <w:rsid w:val="00E55B5F"/>
    <w:rsid w:val="00E565A3"/>
    <w:rsid w:val="00E56B09"/>
    <w:rsid w:val="00E602D3"/>
    <w:rsid w:val="00E60737"/>
    <w:rsid w:val="00E60A12"/>
    <w:rsid w:val="00E6337B"/>
    <w:rsid w:val="00E6482E"/>
    <w:rsid w:val="00E65102"/>
    <w:rsid w:val="00E6563C"/>
    <w:rsid w:val="00E6614D"/>
    <w:rsid w:val="00E66554"/>
    <w:rsid w:val="00E67FB2"/>
    <w:rsid w:val="00E71264"/>
    <w:rsid w:val="00E71542"/>
    <w:rsid w:val="00E71B94"/>
    <w:rsid w:val="00E72455"/>
    <w:rsid w:val="00E72669"/>
    <w:rsid w:val="00E734EC"/>
    <w:rsid w:val="00E74FCD"/>
    <w:rsid w:val="00E760E7"/>
    <w:rsid w:val="00E775C1"/>
    <w:rsid w:val="00E77E60"/>
    <w:rsid w:val="00E8239F"/>
    <w:rsid w:val="00E825DA"/>
    <w:rsid w:val="00E85815"/>
    <w:rsid w:val="00E90AC9"/>
    <w:rsid w:val="00E91435"/>
    <w:rsid w:val="00E92197"/>
    <w:rsid w:val="00E92E75"/>
    <w:rsid w:val="00E93176"/>
    <w:rsid w:val="00E93B0C"/>
    <w:rsid w:val="00E942F5"/>
    <w:rsid w:val="00E9623D"/>
    <w:rsid w:val="00E9641D"/>
    <w:rsid w:val="00E97C47"/>
    <w:rsid w:val="00EA09B0"/>
    <w:rsid w:val="00EA10A5"/>
    <w:rsid w:val="00EA281B"/>
    <w:rsid w:val="00EA3A6B"/>
    <w:rsid w:val="00EA4A87"/>
    <w:rsid w:val="00EA5369"/>
    <w:rsid w:val="00EA5864"/>
    <w:rsid w:val="00EA5F91"/>
    <w:rsid w:val="00EA62DD"/>
    <w:rsid w:val="00EA63BB"/>
    <w:rsid w:val="00EA6900"/>
    <w:rsid w:val="00EA7B15"/>
    <w:rsid w:val="00EB0087"/>
    <w:rsid w:val="00EB0193"/>
    <w:rsid w:val="00EB0994"/>
    <w:rsid w:val="00EB0F18"/>
    <w:rsid w:val="00EB1378"/>
    <w:rsid w:val="00EB2126"/>
    <w:rsid w:val="00EB220B"/>
    <w:rsid w:val="00EB3DC7"/>
    <w:rsid w:val="00EB48A7"/>
    <w:rsid w:val="00EB48F8"/>
    <w:rsid w:val="00EB4B7D"/>
    <w:rsid w:val="00EB560B"/>
    <w:rsid w:val="00EB77E4"/>
    <w:rsid w:val="00EB795B"/>
    <w:rsid w:val="00EB7D72"/>
    <w:rsid w:val="00EC0D92"/>
    <w:rsid w:val="00EC1185"/>
    <w:rsid w:val="00EC1E90"/>
    <w:rsid w:val="00EC2334"/>
    <w:rsid w:val="00EC2B9F"/>
    <w:rsid w:val="00EC3295"/>
    <w:rsid w:val="00EC3B15"/>
    <w:rsid w:val="00EC4E2C"/>
    <w:rsid w:val="00EC5522"/>
    <w:rsid w:val="00EC5BDA"/>
    <w:rsid w:val="00EC6EEB"/>
    <w:rsid w:val="00ED0B21"/>
    <w:rsid w:val="00ED0CF9"/>
    <w:rsid w:val="00ED2260"/>
    <w:rsid w:val="00ED6248"/>
    <w:rsid w:val="00ED7227"/>
    <w:rsid w:val="00EE1F16"/>
    <w:rsid w:val="00EE2EAD"/>
    <w:rsid w:val="00EE3256"/>
    <w:rsid w:val="00EE3837"/>
    <w:rsid w:val="00EE3F2F"/>
    <w:rsid w:val="00EE4AA4"/>
    <w:rsid w:val="00EE4CE3"/>
    <w:rsid w:val="00EE4E4D"/>
    <w:rsid w:val="00EE53A1"/>
    <w:rsid w:val="00EE718B"/>
    <w:rsid w:val="00EE798D"/>
    <w:rsid w:val="00EF2059"/>
    <w:rsid w:val="00EF268F"/>
    <w:rsid w:val="00EF3EE4"/>
    <w:rsid w:val="00EF559B"/>
    <w:rsid w:val="00EF7059"/>
    <w:rsid w:val="00EF72B4"/>
    <w:rsid w:val="00F02ADB"/>
    <w:rsid w:val="00F038B9"/>
    <w:rsid w:val="00F048F6"/>
    <w:rsid w:val="00F05823"/>
    <w:rsid w:val="00F05E38"/>
    <w:rsid w:val="00F103BE"/>
    <w:rsid w:val="00F113C1"/>
    <w:rsid w:val="00F11777"/>
    <w:rsid w:val="00F13EB5"/>
    <w:rsid w:val="00F14E29"/>
    <w:rsid w:val="00F16076"/>
    <w:rsid w:val="00F17CA4"/>
    <w:rsid w:val="00F20149"/>
    <w:rsid w:val="00F203ED"/>
    <w:rsid w:val="00F21421"/>
    <w:rsid w:val="00F21EC5"/>
    <w:rsid w:val="00F23019"/>
    <w:rsid w:val="00F23042"/>
    <w:rsid w:val="00F24B86"/>
    <w:rsid w:val="00F26A64"/>
    <w:rsid w:val="00F304F5"/>
    <w:rsid w:val="00F30A8F"/>
    <w:rsid w:val="00F34291"/>
    <w:rsid w:val="00F3601D"/>
    <w:rsid w:val="00F4153B"/>
    <w:rsid w:val="00F4326D"/>
    <w:rsid w:val="00F46532"/>
    <w:rsid w:val="00F467CF"/>
    <w:rsid w:val="00F4702B"/>
    <w:rsid w:val="00F507A5"/>
    <w:rsid w:val="00F51FDD"/>
    <w:rsid w:val="00F54326"/>
    <w:rsid w:val="00F5452D"/>
    <w:rsid w:val="00F5638C"/>
    <w:rsid w:val="00F56EDC"/>
    <w:rsid w:val="00F57863"/>
    <w:rsid w:val="00F6330B"/>
    <w:rsid w:val="00F64AE4"/>
    <w:rsid w:val="00F6624B"/>
    <w:rsid w:val="00F66C30"/>
    <w:rsid w:val="00F7085D"/>
    <w:rsid w:val="00F74290"/>
    <w:rsid w:val="00F7439D"/>
    <w:rsid w:val="00F74AF4"/>
    <w:rsid w:val="00F75ACB"/>
    <w:rsid w:val="00F75C54"/>
    <w:rsid w:val="00F7620D"/>
    <w:rsid w:val="00F77036"/>
    <w:rsid w:val="00F777F0"/>
    <w:rsid w:val="00F77B81"/>
    <w:rsid w:val="00F80B06"/>
    <w:rsid w:val="00F8373B"/>
    <w:rsid w:val="00F83814"/>
    <w:rsid w:val="00F83F01"/>
    <w:rsid w:val="00F846AE"/>
    <w:rsid w:val="00F846BE"/>
    <w:rsid w:val="00F851A7"/>
    <w:rsid w:val="00F85858"/>
    <w:rsid w:val="00F85ABF"/>
    <w:rsid w:val="00F87454"/>
    <w:rsid w:val="00F87781"/>
    <w:rsid w:val="00F91288"/>
    <w:rsid w:val="00F9172C"/>
    <w:rsid w:val="00F91C04"/>
    <w:rsid w:val="00F939A5"/>
    <w:rsid w:val="00F944C0"/>
    <w:rsid w:val="00F94F90"/>
    <w:rsid w:val="00F956AE"/>
    <w:rsid w:val="00F9690A"/>
    <w:rsid w:val="00FA278C"/>
    <w:rsid w:val="00FA4FC2"/>
    <w:rsid w:val="00FA5FE1"/>
    <w:rsid w:val="00FA7013"/>
    <w:rsid w:val="00FA7A65"/>
    <w:rsid w:val="00FB1132"/>
    <w:rsid w:val="00FB11F8"/>
    <w:rsid w:val="00FB14A7"/>
    <w:rsid w:val="00FB26D5"/>
    <w:rsid w:val="00FB2FFF"/>
    <w:rsid w:val="00FB3574"/>
    <w:rsid w:val="00FB384F"/>
    <w:rsid w:val="00FB3CE5"/>
    <w:rsid w:val="00FB522D"/>
    <w:rsid w:val="00FB62DF"/>
    <w:rsid w:val="00FC014D"/>
    <w:rsid w:val="00FC0594"/>
    <w:rsid w:val="00FC117A"/>
    <w:rsid w:val="00FC18A5"/>
    <w:rsid w:val="00FC4CD7"/>
    <w:rsid w:val="00FC5BA3"/>
    <w:rsid w:val="00FC5BCB"/>
    <w:rsid w:val="00FC5E37"/>
    <w:rsid w:val="00FC6578"/>
    <w:rsid w:val="00FC69D5"/>
    <w:rsid w:val="00FD0905"/>
    <w:rsid w:val="00FD14E8"/>
    <w:rsid w:val="00FD1F43"/>
    <w:rsid w:val="00FD29CC"/>
    <w:rsid w:val="00FD3692"/>
    <w:rsid w:val="00FD536E"/>
    <w:rsid w:val="00FD587C"/>
    <w:rsid w:val="00FD5DC3"/>
    <w:rsid w:val="00FD624F"/>
    <w:rsid w:val="00FD72FE"/>
    <w:rsid w:val="00FD774A"/>
    <w:rsid w:val="00FE0B68"/>
    <w:rsid w:val="00FE0B88"/>
    <w:rsid w:val="00FE2023"/>
    <w:rsid w:val="00FE307C"/>
    <w:rsid w:val="00FE3E58"/>
    <w:rsid w:val="00FE47CA"/>
    <w:rsid w:val="00FE55BB"/>
    <w:rsid w:val="00FE5EE0"/>
    <w:rsid w:val="00FE6089"/>
    <w:rsid w:val="00FE60BE"/>
    <w:rsid w:val="00FE64D6"/>
    <w:rsid w:val="00FE6CFD"/>
    <w:rsid w:val="00FE7411"/>
    <w:rsid w:val="00FE7553"/>
    <w:rsid w:val="00FF0EF0"/>
    <w:rsid w:val="00FF0F20"/>
    <w:rsid w:val="00FF171A"/>
    <w:rsid w:val="00FF1AD0"/>
    <w:rsid w:val="00FF26C7"/>
    <w:rsid w:val="00FF34B9"/>
    <w:rsid w:val="00FF4786"/>
    <w:rsid w:val="00FF4D35"/>
    <w:rsid w:val="00FF5669"/>
    <w:rsid w:val="00FF628E"/>
    <w:rsid w:val="00FF6363"/>
    <w:rsid w:val="00FF64BA"/>
    <w:rsid w:val="00FF68BD"/>
    <w:rsid w:val="00FF6CFC"/>
    <w:rsid w:val="00FF6E38"/>
    <w:rsid w:val="00FF6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ddd,#cbe5ff"/>
    </o:shapedefaults>
    <o:shapelayout v:ext="edit">
      <o:idmap v:ext="edit" data="2"/>
    </o:shapelayout>
  </w:shapeDefaults>
  <w:decimalSymbol w:val="."/>
  <w:listSeparator w:val=","/>
  <w14:docId w14:val="2BFEC68E"/>
  <w15:docId w15:val="{9000FA3B-5041-49C1-8B53-C5FBCCE96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uiPriority w:val="20"/>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F07F09"/>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F07F09"/>
      <w:spacing w:val="15"/>
      <w:sz w:val="24"/>
      <w:szCs w:val="24"/>
    </w:rPr>
  </w:style>
  <w:style w:type="paragraph" w:styleId="PlainText">
    <w:name w:val="Plain Text"/>
    <w:basedOn w:val="Normal"/>
    <w:link w:val="PlainTextChar"/>
    <w:uiPriority w:val="99"/>
    <w:unhideWhenUsed/>
    <w:rsid w:val="00190EC8"/>
    <w:rPr>
      <w:rFonts w:ascii="Calibri" w:eastAsia="Calibri" w:hAnsi="Calibri"/>
      <w:szCs w:val="21"/>
    </w:rPr>
  </w:style>
  <w:style w:type="character" w:customStyle="1" w:styleId="PlainTextChar">
    <w:name w:val="Plain Text Char"/>
    <w:basedOn w:val="DefaultParagraphFont"/>
    <w:link w:val="PlainText"/>
    <w:uiPriority w:val="99"/>
    <w:rsid w:val="00190EC8"/>
    <w:rPr>
      <w:rFonts w:ascii="Calibri" w:eastAsia="Calibri" w:hAnsi="Calibri" w:cs="Times New Roman"/>
      <w:sz w:val="22"/>
      <w:szCs w:val="21"/>
    </w:rPr>
  </w:style>
  <w:style w:type="character" w:customStyle="1" w:styleId="caption-text">
    <w:name w:val="caption-text"/>
    <w:basedOn w:val="DefaultParagraphFont"/>
    <w:rsid w:val="00133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188691153">
      <w:bodyDiv w:val="1"/>
      <w:marLeft w:val="0"/>
      <w:marRight w:val="0"/>
      <w:marTop w:val="0"/>
      <w:marBottom w:val="0"/>
      <w:divBdr>
        <w:top w:val="none" w:sz="0" w:space="0" w:color="auto"/>
        <w:left w:val="none" w:sz="0" w:space="0" w:color="auto"/>
        <w:bottom w:val="none" w:sz="0" w:space="0" w:color="auto"/>
        <w:right w:val="none" w:sz="0" w:space="0" w:color="auto"/>
      </w:divBdr>
      <w:divsChild>
        <w:div w:id="461768768">
          <w:marLeft w:val="0"/>
          <w:marRight w:val="0"/>
          <w:marTop w:val="0"/>
          <w:marBottom w:val="0"/>
          <w:divBdr>
            <w:top w:val="none" w:sz="0" w:space="0" w:color="auto"/>
            <w:left w:val="none" w:sz="0" w:space="0" w:color="auto"/>
            <w:bottom w:val="none" w:sz="0" w:space="0" w:color="auto"/>
            <w:right w:val="none" w:sz="0" w:space="0" w:color="auto"/>
          </w:divBdr>
          <w:divsChild>
            <w:div w:id="483618731">
              <w:marLeft w:val="0"/>
              <w:marRight w:val="0"/>
              <w:marTop w:val="150"/>
              <w:marBottom w:val="0"/>
              <w:divBdr>
                <w:top w:val="single" w:sz="6" w:space="0" w:color="E9E9E9"/>
                <w:left w:val="single" w:sz="6" w:space="0" w:color="E9E9E9"/>
                <w:bottom w:val="single" w:sz="6" w:space="0" w:color="E9E9E9"/>
                <w:right w:val="single" w:sz="6" w:space="0" w:color="E9E9E9"/>
              </w:divBdr>
              <w:divsChild>
                <w:div w:id="29458118">
                  <w:marLeft w:val="0"/>
                  <w:marRight w:val="0"/>
                  <w:marTop w:val="0"/>
                  <w:marBottom w:val="0"/>
                  <w:divBdr>
                    <w:top w:val="none" w:sz="0" w:space="0" w:color="auto"/>
                    <w:left w:val="none" w:sz="0" w:space="0" w:color="auto"/>
                    <w:bottom w:val="none" w:sz="0" w:space="0" w:color="auto"/>
                    <w:right w:val="single" w:sz="6" w:space="0" w:color="EDEDED"/>
                  </w:divBdr>
                  <w:divsChild>
                    <w:div w:id="690225789">
                      <w:marLeft w:val="0"/>
                      <w:marRight w:val="0"/>
                      <w:marTop w:val="0"/>
                      <w:marBottom w:val="0"/>
                      <w:divBdr>
                        <w:top w:val="none" w:sz="0" w:space="0" w:color="auto"/>
                        <w:left w:val="none" w:sz="0" w:space="0" w:color="auto"/>
                        <w:bottom w:val="none" w:sz="0" w:space="0" w:color="auto"/>
                        <w:right w:val="none" w:sz="0" w:space="0" w:color="auto"/>
                      </w:divBdr>
                      <w:divsChild>
                        <w:div w:id="2126146742">
                          <w:marLeft w:val="0"/>
                          <w:marRight w:val="0"/>
                          <w:marTop w:val="0"/>
                          <w:marBottom w:val="0"/>
                          <w:divBdr>
                            <w:top w:val="none" w:sz="0" w:space="0" w:color="auto"/>
                            <w:left w:val="none" w:sz="0" w:space="0" w:color="auto"/>
                            <w:bottom w:val="none" w:sz="0" w:space="0" w:color="auto"/>
                            <w:right w:val="none" w:sz="0" w:space="0" w:color="auto"/>
                          </w:divBdr>
                          <w:divsChild>
                            <w:div w:id="8174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2380">
      <w:bodyDiv w:val="1"/>
      <w:marLeft w:val="0"/>
      <w:marRight w:val="0"/>
      <w:marTop w:val="0"/>
      <w:marBottom w:val="0"/>
      <w:divBdr>
        <w:top w:val="none" w:sz="0" w:space="0" w:color="auto"/>
        <w:left w:val="none" w:sz="0" w:space="0" w:color="auto"/>
        <w:bottom w:val="none" w:sz="0" w:space="0" w:color="auto"/>
        <w:right w:val="none" w:sz="0" w:space="0" w:color="auto"/>
      </w:divBdr>
    </w:div>
    <w:div w:id="579215619">
      <w:bodyDiv w:val="1"/>
      <w:marLeft w:val="0"/>
      <w:marRight w:val="0"/>
      <w:marTop w:val="0"/>
      <w:marBottom w:val="0"/>
      <w:divBdr>
        <w:top w:val="none" w:sz="0" w:space="0" w:color="auto"/>
        <w:left w:val="none" w:sz="0" w:space="0" w:color="auto"/>
        <w:bottom w:val="none" w:sz="0" w:space="0" w:color="auto"/>
        <w:right w:val="none" w:sz="0" w:space="0" w:color="auto"/>
      </w:divBdr>
      <w:divsChild>
        <w:div w:id="953751194">
          <w:marLeft w:val="0"/>
          <w:marRight w:val="0"/>
          <w:marTop w:val="0"/>
          <w:marBottom w:val="0"/>
          <w:divBdr>
            <w:top w:val="none" w:sz="0" w:space="0" w:color="auto"/>
            <w:left w:val="none" w:sz="0" w:space="0" w:color="auto"/>
            <w:bottom w:val="none" w:sz="0" w:space="0" w:color="auto"/>
            <w:right w:val="none" w:sz="0" w:space="0" w:color="auto"/>
          </w:divBdr>
          <w:divsChild>
            <w:div w:id="597130767">
              <w:marLeft w:val="0"/>
              <w:marRight w:val="0"/>
              <w:marTop w:val="0"/>
              <w:marBottom w:val="0"/>
              <w:divBdr>
                <w:top w:val="none" w:sz="0" w:space="0" w:color="auto"/>
                <w:left w:val="none" w:sz="0" w:space="0" w:color="auto"/>
                <w:bottom w:val="none" w:sz="0" w:space="0" w:color="auto"/>
                <w:right w:val="none" w:sz="0" w:space="0" w:color="auto"/>
              </w:divBdr>
              <w:divsChild>
                <w:div w:id="1480534927">
                  <w:marLeft w:val="0"/>
                  <w:marRight w:val="0"/>
                  <w:marTop w:val="0"/>
                  <w:marBottom w:val="0"/>
                  <w:divBdr>
                    <w:top w:val="none" w:sz="0" w:space="0" w:color="auto"/>
                    <w:left w:val="none" w:sz="0" w:space="0" w:color="auto"/>
                    <w:bottom w:val="none" w:sz="0" w:space="0" w:color="auto"/>
                    <w:right w:val="none" w:sz="0" w:space="0" w:color="auto"/>
                  </w:divBdr>
                  <w:divsChild>
                    <w:div w:id="1525971305">
                      <w:marLeft w:val="2400"/>
                      <w:marRight w:val="4650"/>
                      <w:marTop w:val="0"/>
                      <w:marBottom w:val="0"/>
                      <w:divBdr>
                        <w:top w:val="none" w:sz="0" w:space="0" w:color="auto"/>
                        <w:left w:val="none" w:sz="0" w:space="0" w:color="auto"/>
                        <w:bottom w:val="none" w:sz="0" w:space="0" w:color="auto"/>
                        <w:right w:val="none" w:sz="0" w:space="0" w:color="auto"/>
                      </w:divBdr>
                      <w:divsChild>
                        <w:div w:id="541406247">
                          <w:marLeft w:val="0"/>
                          <w:marRight w:val="0"/>
                          <w:marTop w:val="0"/>
                          <w:marBottom w:val="0"/>
                          <w:divBdr>
                            <w:top w:val="none" w:sz="0" w:space="0" w:color="auto"/>
                            <w:left w:val="none" w:sz="0" w:space="0" w:color="auto"/>
                            <w:bottom w:val="none" w:sz="0" w:space="0" w:color="auto"/>
                            <w:right w:val="none" w:sz="0" w:space="0" w:color="auto"/>
                          </w:divBdr>
                          <w:divsChild>
                            <w:div w:id="2006127852">
                              <w:marLeft w:val="0"/>
                              <w:marRight w:val="0"/>
                              <w:marTop w:val="0"/>
                              <w:marBottom w:val="0"/>
                              <w:divBdr>
                                <w:top w:val="none" w:sz="0" w:space="0" w:color="auto"/>
                                <w:left w:val="none" w:sz="0" w:space="0" w:color="auto"/>
                                <w:bottom w:val="none" w:sz="0" w:space="0" w:color="auto"/>
                                <w:right w:val="none" w:sz="0" w:space="0" w:color="auto"/>
                              </w:divBdr>
                              <w:divsChild>
                                <w:div w:id="21053214">
                                  <w:marLeft w:val="0"/>
                                  <w:marRight w:val="0"/>
                                  <w:marTop w:val="0"/>
                                  <w:marBottom w:val="0"/>
                                  <w:divBdr>
                                    <w:top w:val="none" w:sz="0" w:space="0" w:color="auto"/>
                                    <w:left w:val="single" w:sz="6" w:space="0" w:color="DDDDDD"/>
                                    <w:bottom w:val="none" w:sz="0" w:space="0" w:color="auto"/>
                                    <w:right w:val="single" w:sz="6" w:space="0" w:color="DDDDDD"/>
                                  </w:divBdr>
                                  <w:divsChild>
                                    <w:div w:id="1252397090">
                                      <w:marLeft w:val="0"/>
                                      <w:marRight w:val="0"/>
                                      <w:marTop w:val="0"/>
                                      <w:marBottom w:val="0"/>
                                      <w:divBdr>
                                        <w:top w:val="none" w:sz="0" w:space="0" w:color="auto"/>
                                        <w:left w:val="none" w:sz="0" w:space="0" w:color="auto"/>
                                        <w:bottom w:val="none" w:sz="0" w:space="0" w:color="auto"/>
                                        <w:right w:val="none" w:sz="0" w:space="0" w:color="auto"/>
                                      </w:divBdr>
                                      <w:divsChild>
                                        <w:div w:id="1217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878425">
      <w:bodyDiv w:val="1"/>
      <w:marLeft w:val="0"/>
      <w:marRight w:val="0"/>
      <w:marTop w:val="0"/>
      <w:marBottom w:val="0"/>
      <w:divBdr>
        <w:top w:val="none" w:sz="0" w:space="0" w:color="auto"/>
        <w:left w:val="none" w:sz="0" w:space="0" w:color="auto"/>
        <w:bottom w:val="none" w:sz="0" w:space="0" w:color="auto"/>
        <w:right w:val="none" w:sz="0" w:space="0" w:color="auto"/>
      </w:divBdr>
    </w:div>
    <w:div w:id="615019942">
      <w:bodyDiv w:val="1"/>
      <w:marLeft w:val="0"/>
      <w:marRight w:val="0"/>
      <w:marTop w:val="0"/>
      <w:marBottom w:val="0"/>
      <w:divBdr>
        <w:top w:val="none" w:sz="0" w:space="0" w:color="auto"/>
        <w:left w:val="none" w:sz="0" w:space="0" w:color="auto"/>
        <w:bottom w:val="none" w:sz="0" w:space="0" w:color="auto"/>
        <w:right w:val="none" w:sz="0" w:space="0" w:color="auto"/>
      </w:divBdr>
    </w:div>
    <w:div w:id="623192881">
      <w:bodyDiv w:val="1"/>
      <w:marLeft w:val="0"/>
      <w:marRight w:val="0"/>
      <w:marTop w:val="0"/>
      <w:marBottom w:val="0"/>
      <w:divBdr>
        <w:top w:val="none" w:sz="0" w:space="0" w:color="auto"/>
        <w:left w:val="none" w:sz="0" w:space="0" w:color="auto"/>
        <w:bottom w:val="none" w:sz="0" w:space="0" w:color="auto"/>
        <w:right w:val="none" w:sz="0" w:space="0" w:color="auto"/>
      </w:divBdr>
    </w:div>
    <w:div w:id="642778301">
      <w:bodyDiv w:val="1"/>
      <w:marLeft w:val="0"/>
      <w:marRight w:val="0"/>
      <w:marTop w:val="0"/>
      <w:marBottom w:val="0"/>
      <w:divBdr>
        <w:top w:val="none" w:sz="0" w:space="0" w:color="auto"/>
        <w:left w:val="none" w:sz="0" w:space="0" w:color="auto"/>
        <w:bottom w:val="none" w:sz="0" w:space="0" w:color="auto"/>
        <w:right w:val="none" w:sz="0" w:space="0" w:color="auto"/>
      </w:divBdr>
      <w:divsChild>
        <w:div w:id="2018068990">
          <w:marLeft w:val="0"/>
          <w:marRight w:val="0"/>
          <w:marTop w:val="0"/>
          <w:marBottom w:val="0"/>
          <w:divBdr>
            <w:top w:val="none" w:sz="0" w:space="0" w:color="auto"/>
            <w:left w:val="none" w:sz="0" w:space="0" w:color="auto"/>
            <w:bottom w:val="none" w:sz="0" w:space="0" w:color="auto"/>
            <w:right w:val="none" w:sz="0" w:space="0" w:color="auto"/>
          </w:divBdr>
          <w:divsChild>
            <w:div w:id="1915771400">
              <w:marLeft w:val="0"/>
              <w:marRight w:val="0"/>
              <w:marTop w:val="225"/>
              <w:marBottom w:val="0"/>
              <w:divBdr>
                <w:top w:val="none" w:sz="0" w:space="0" w:color="auto"/>
                <w:left w:val="none" w:sz="0" w:space="0" w:color="auto"/>
                <w:bottom w:val="none" w:sz="0" w:space="0" w:color="auto"/>
                <w:right w:val="none" w:sz="0" w:space="0" w:color="auto"/>
              </w:divBdr>
              <w:divsChild>
                <w:div w:id="520557342">
                  <w:marLeft w:val="-225"/>
                  <w:marRight w:val="0"/>
                  <w:marTop w:val="0"/>
                  <w:marBottom w:val="0"/>
                  <w:divBdr>
                    <w:top w:val="none" w:sz="0" w:space="0" w:color="auto"/>
                    <w:left w:val="none" w:sz="0" w:space="0" w:color="auto"/>
                    <w:bottom w:val="none" w:sz="0" w:space="0" w:color="auto"/>
                    <w:right w:val="none" w:sz="0" w:space="0" w:color="auto"/>
                  </w:divBdr>
                  <w:divsChild>
                    <w:div w:id="484781146">
                      <w:marLeft w:val="0"/>
                      <w:marRight w:val="0"/>
                      <w:marTop w:val="0"/>
                      <w:marBottom w:val="0"/>
                      <w:divBdr>
                        <w:top w:val="none" w:sz="0" w:space="0" w:color="auto"/>
                        <w:left w:val="none" w:sz="0" w:space="0" w:color="auto"/>
                        <w:bottom w:val="none" w:sz="0" w:space="0" w:color="auto"/>
                        <w:right w:val="none" w:sz="0" w:space="0" w:color="auto"/>
                      </w:divBdr>
                      <w:divsChild>
                        <w:div w:id="825054601">
                          <w:marLeft w:val="0"/>
                          <w:marRight w:val="0"/>
                          <w:marTop w:val="0"/>
                          <w:marBottom w:val="0"/>
                          <w:divBdr>
                            <w:top w:val="none" w:sz="0" w:space="0" w:color="auto"/>
                            <w:left w:val="none" w:sz="0" w:space="0" w:color="auto"/>
                            <w:bottom w:val="none" w:sz="0" w:space="0" w:color="auto"/>
                            <w:right w:val="none" w:sz="0" w:space="0" w:color="auto"/>
                          </w:divBdr>
                          <w:divsChild>
                            <w:div w:id="1695107989">
                              <w:marLeft w:val="0"/>
                              <w:marRight w:val="0"/>
                              <w:marTop w:val="0"/>
                              <w:marBottom w:val="0"/>
                              <w:divBdr>
                                <w:top w:val="none" w:sz="0" w:space="0" w:color="auto"/>
                                <w:left w:val="none" w:sz="0" w:space="0" w:color="auto"/>
                                <w:bottom w:val="none" w:sz="0" w:space="0" w:color="auto"/>
                                <w:right w:val="none" w:sz="0" w:space="0" w:color="auto"/>
                              </w:divBdr>
                              <w:divsChild>
                                <w:div w:id="16328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785410">
      <w:bodyDiv w:val="1"/>
      <w:marLeft w:val="0"/>
      <w:marRight w:val="0"/>
      <w:marTop w:val="0"/>
      <w:marBottom w:val="0"/>
      <w:divBdr>
        <w:top w:val="none" w:sz="0" w:space="0" w:color="auto"/>
        <w:left w:val="none" w:sz="0" w:space="0" w:color="auto"/>
        <w:bottom w:val="none" w:sz="0" w:space="0" w:color="auto"/>
        <w:right w:val="none" w:sz="0" w:space="0" w:color="auto"/>
      </w:divBdr>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925116357">
      <w:bodyDiv w:val="1"/>
      <w:marLeft w:val="0"/>
      <w:marRight w:val="0"/>
      <w:marTop w:val="0"/>
      <w:marBottom w:val="0"/>
      <w:divBdr>
        <w:top w:val="none" w:sz="0" w:space="0" w:color="auto"/>
        <w:left w:val="none" w:sz="0" w:space="0" w:color="auto"/>
        <w:bottom w:val="none" w:sz="0" w:space="0" w:color="auto"/>
        <w:right w:val="none" w:sz="0" w:space="0" w:color="auto"/>
      </w:divBdr>
    </w:div>
    <w:div w:id="937516860">
      <w:bodyDiv w:val="1"/>
      <w:marLeft w:val="0"/>
      <w:marRight w:val="0"/>
      <w:marTop w:val="0"/>
      <w:marBottom w:val="0"/>
      <w:divBdr>
        <w:top w:val="none" w:sz="0" w:space="0" w:color="auto"/>
        <w:left w:val="none" w:sz="0" w:space="0" w:color="auto"/>
        <w:bottom w:val="none" w:sz="0" w:space="0" w:color="auto"/>
        <w:right w:val="none" w:sz="0" w:space="0" w:color="auto"/>
      </w:divBdr>
    </w:div>
    <w:div w:id="956133216">
      <w:bodyDiv w:val="1"/>
      <w:marLeft w:val="0"/>
      <w:marRight w:val="0"/>
      <w:marTop w:val="0"/>
      <w:marBottom w:val="0"/>
      <w:divBdr>
        <w:top w:val="none" w:sz="0" w:space="0" w:color="auto"/>
        <w:left w:val="none" w:sz="0" w:space="0" w:color="auto"/>
        <w:bottom w:val="none" w:sz="0" w:space="0" w:color="auto"/>
        <w:right w:val="none" w:sz="0" w:space="0" w:color="auto"/>
      </w:divBdr>
    </w:div>
    <w:div w:id="1062680015">
      <w:bodyDiv w:val="1"/>
      <w:marLeft w:val="0"/>
      <w:marRight w:val="0"/>
      <w:marTop w:val="0"/>
      <w:marBottom w:val="0"/>
      <w:divBdr>
        <w:top w:val="none" w:sz="0" w:space="0" w:color="auto"/>
        <w:left w:val="none" w:sz="0" w:space="0" w:color="auto"/>
        <w:bottom w:val="none" w:sz="0" w:space="0" w:color="auto"/>
        <w:right w:val="none" w:sz="0" w:space="0" w:color="auto"/>
      </w:divBdr>
    </w:div>
    <w:div w:id="1067070443">
      <w:bodyDiv w:val="1"/>
      <w:marLeft w:val="0"/>
      <w:marRight w:val="0"/>
      <w:marTop w:val="0"/>
      <w:marBottom w:val="0"/>
      <w:divBdr>
        <w:top w:val="none" w:sz="0" w:space="0" w:color="auto"/>
        <w:left w:val="none" w:sz="0" w:space="0" w:color="auto"/>
        <w:bottom w:val="none" w:sz="0" w:space="0" w:color="auto"/>
        <w:right w:val="none" w:sz="0" w:space="0" w:color="auto"/>
      </w:divBdr>
    </w:div>
    <w:div w:id="1305892383">
      <w:bodyDiv w:val="1"/>
      <w:marLeft w:val="0"/>
      <w:marRight w:val="0"/>
      <w:marTop w:val="0"/>
      <w:marBottom w:val="0"/>
      <w:divBdr>
        <w:top w:val="none" w:sz="0" w:space="0" w:color="auto"/>
        <w:left w:val="none" w:sz="0" w:space="0" w:color="auto"/>
        <w:bottom w:val="none" w:sz="0" w:space="0" w:color="auto"/>
        <w:right w:val="none" w:sz="0" w:space="0" w:color="auto"/>
      </w:divBdr>
      <w:divsChild>
        <w:div w:id="2140561353">
          <w:marLeft w:val="0"/>
          <w:marRight w:val="0"/>
          <w:marTop w:val="0"/>
          <w:marBottom w:val="0"/>
          <w:divBdr>
            <w:top w:val="none" w:sz="0" w:space="0" w:color="auto"/>
            <w:left w:val="none" w:sz="0" w:space="0" w:color="auto"/>
            <w:bottom w:val="none" w:sz="0" w:space="0" w:color="auto"/>
            <w:right w:val="none" w:sz="0" w:space="0" w:color="auto"/>
          </w:divBdr>
          <w:divsChild>
            <w:div w:id="1326472976">
              <w:marLeft w:val="0"/>
              <w:marRight w:val="0"/>
              <w:marTop w:val="0"/>
              <w:marBottom w:val="0"/>
              <w:divBdr>
                <w:top w:val="none" w:sz="0" w:space="0" w:color="auto"/>
                <w:left w:val="none" w:sz="0" w:space="0" w:color="auto"/>
                <w:bottom w:val="none" w:sz="0" w:space="0" w:color="auto"/>
                <w:right w:val="none" w:sz="0" w:space="0" w:color="auto"/>
              </w:divBdr>
              <w:divsChild>
                <w:div w:id="92017424">
                  <w:marLeft w:val="0"/>
                  <w:marRight w:val="0"/>
                  <w:marTop w:val="0"/>
                  <w:marBottom w:val="0"/>
                  <w:divBdr>
                    <w:top w:val="none" w:sz="0" w:space="0" w:color="auto"/>
                    <w:left w:val="none" w:sz="0" w:space="0" w:color="auto"/>
                    <w:bottom w:val="none" w:sz="0" w:space="0" w:color="auto"/>
                    <w:right w:val="none" w:sz="0" w:space="0" w:color="auto"/>
                  </w:divBdr>
                  <w:divsChild>
                    <w:div w:id="1015301772">
                      <w:marLeft w:val="0"/>
                      <w:marRight w:val="0"/>
                      <w:marTop w:val="45"/>
                      <w:marBottom w:val="0"/>
                      <w:divBdr>
                        <w:top w:val="none" w:sz="0" w:space="0" w:color="auto"/>
                        <w:left w:val="none" w:sz="0" w:space="0" w:color="auto"/>
                        <w:bottom w:val="none" w:sz="0" w:space="0" w:color="auto"/>
                        <w:right w:val="none" w:sz="0" w:space="0" w:color="auto"/>
                      </w:divBdr>
                      <w:divsChild>
                        <w:div w:id="1832259613">
                          <w:marLeft w:val="0"/>
                          <w:marRight w:val="0"/>
                          <w:marTop w:val="0"/>
                          <w:marBottom w:val="0"/>
                          <w:divBdr>
                            <w:top w:val="single" w:sz="6" w:space="4" w:color="C3CCDF"/>
                            <w:left w:val="single" w:sz="6" w:space="4" w:color="C3CCDF"/>
                            <w:bottom w:val="single" w:sz="6" w:space="4" w:color="C3CCDF"/>
                            <w:right w:val="single" w:sz="6" w:space="4" w:color="C3CCDF"/>
                          </w:divBdr>
                          <w:divsChild>
                            <w:div w:id="11537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394694151">
      <w:bodyDiv w:val="1"/>
      <w:marLeft w:val="0"/>
      <w:marRight w:val="0"/>
      <w:marTop w:val="0"/>
      <w:marBottom w:val="0"/>
      <w:divBdr>
        <w:top w:val="none" w:sz="0" w:space="0" w:color="auto"/>
        <w:left w:val="none" w:sz="0" w:space="0" w:color="auto"/>
        <w:bottom w:val="none" w:sz="0" w:space="0" w:color="auto"/>
        <w:right w:val="none" w:sz="0" w:space="0" w:color="auto"/>
      </w:divBdr>
      <w:divsChild>
        <w:div w:id="1291857708">
          <w:marLeft w:val="0"/>
          <w:marRight w:val="0"/>
          <w:marTop w:val="0"/>
          <w:marBottom w:val="0"/>
          <w:divBdr>
            <w:top w:val="none" w:sz="0" w:space="0" w:color="auto"/>
            <w:left w:val="none" w:sz="0" w:space="0" w:color="auto"/>
            <w:bottom w:val="none" w:sz="0" w:space="0" w:color="auto"/>
            <w:right w:val="none" w:sz="0" w:space="0" w:color="auto"/>
          </w:divBdr>
        </w:div>
        <w:div w:id="1778479834">
          <w:marLeft w:val="0"/>
          <w:marRight w:val="0"/>
          <w:marTop w:val="0"/>
          <w:marBottom w:val="0"/>
          <w:divBdr>
            <w:top w:val="none" w:sz="0" w:space="0" w:color="auto"/>
            <w:left w:val="none" w:sz="0" w:space="0" w:color="auto"/>
            <w:bottom w:val="none" w:sz="0" w:space="0" w:color="auto"/>
            <w:right w:val="none" w:sz="0" w:space="0" w:color="auto"/>
          </w:divBdr>
        </w:div>
      </w:divsChild>
    </w:div>
    <w:div w:id="1454861744">
      <w:bodyDiv w:val="1"/>
      <w:marLeft w:val="0"/>
      <w:marRight w:val="0"/>
      <w:marTop w:val="0"/>
      <w:marBottom w:val="0"/>
      <w:divBdr>
        <w:top w:val="none" w:sz="0" w:space="0" w:color="auto"/>
        <w:left w:val="none" w:sz="0" w:space="0" w:color="auto"/>
        <w:bottom w:val="none" w:sz="0" w:space="0" w:color="auto"/>
        <w:right w:val="none" w:sz="0" w:space="0" w:color="auto"/>
      </w:divBdr>
    </w:div>
    <w:div w:id="1490517061">
      <w:bodyDiv w:val="1"/>
      <w:marLeft w:val="0"/>
      <w:marRight w:val="0"/>
      <w:marTop w:val="0"/>
      <w:marBottom w:val="0"/>
      <w:divBdr>
        <w:top w:val="none" w:sz="0" w:space="0" w:color="auto"/>
        <w:left w:val="none" w:sz="0" w:space="0" w:color="auto"/>
        <w:bottom w:val="none" w:sz="0" w:space="0" w:color="auto"/>
        <w:right w:val="none" w:sz="0" w:space="0" w:color="auto"/>
      </w:divBdr>
    </w:div>
    <w:div w:id="1678581109">
      <w:bodyDiv w:val="1"/>
      <w:marLeft w:val="0"/>
      <w:marRight w:val="0"/>
      <w:marTop w:val="0"/>
      <w:marBottom w:val="0"/>
      <w:divBdr>
        <w:top w:val="none" w:sz="0" w:space="0" w:color="auto"/>
        <w:left w:val="none" w:sz="0" w:space="0" w:color="auto"/>
        <w:bottom w:val="none" w:sz="0" w:space="0" w:color="auto"/>
        <w:right w:val="none" w:sz="0" w:space="0" w:color="auto"/>
      </w:divBdr>
    </w:div>
    <w:div w:id="1720326196">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 w:id="2138717563">
      <w:bodyDiv w:val="1"/>
      <w:marLeft w:val="0"/>
      <w:marRight w:val="0"/>
      <w:marTop w:val="0"/>
      <w:marBottom w:val="0"/>
      <w:divBdr>
        <w:top w:val="none" w:sz="0" w:space="0" w:color="auto"/>
        <w:left w:val="none" w:sz="0" w:space="0" w:color="auto"/>
        <w:bottom w:val="none" w:sz="0" w:space="0" w:color="auto"/>
        <w:right w:val="none" w:sz="0" w:space="0" w:color="auto"/>
      </w:divBdr>
      <w:divsChild>
        <w:div w:id="243028624">
          <w:marLeft w:val="0"/>
          <w:marRight w:val="0"/>
          <w:marTop w:val="0"/>
          <w:marBottom w:val="0"/>
          <w:divBdr>
            <w:top w:val="none" w:sz="0" w:space="0" w:color="auto"/>
            <w:left w:val="none" w:sz="0" w:space="0" w:color="auto"/>
            <w:bottom w:val="none" w:sz="0" w:space="0" w:color="auto"/>
            <w:right w:val="none" w:sz="0" w:space="0" w:color="auto"/>
          </w:divBdr>
          <w:divsChild>
            <w:div w:id="159736289">
              <w:marLeft w:val="0"/>
              <w:marRight w:val="0"/>
              <w:marTop w:val="225"/>
              <w:marBottom w:val="0"/>
              <w:divBdr>
                <w:top w:val="none" w:sz="0" w:space="0" w:color="auto"/>
                <w:left w:val="none" w:sz="0" w:space="0" w:color="auto"/>
                <w:bottom w:val="none" w:sz="0" w:space="0" w:color="auto"/>
                <w:right w:val="none" w:sz="0" w:space="0" w:color="auto"/>
              </w:divBdr>
              <w:divsChild>
                <w:div w:id="1260915239">
                  <w:marLeft w:val="-225"/>
                  <w:marRight w:val="0"/>
                  <w:marTop w:val="0"/>
                  <w:marBottom w:val="0"/>
                  <w:divBdr>
                    <w:top w:val="none" w:sz="0" w:space="0" w:color="auto"/>
                    <w:left w:val="none" w:sz="0" w:space="0" w:color="auto"/>
                    <w:bottom w:val="none" w:sz="0" w:space="0" w:color="auto"/>
                    <w:right w:val="none" w:sz="0" w:space="0" w:color="auto"/>
                  </w:divBdr>
                  <w:divsChild>
                    <w:div w:id="1019038931">
                      <w:marLeft w:val="0"/>
                      <w:marRight w:val="0"/>
                      <w:marTop w:val="0"/>
                      <w:marBottom w:val="0"/>
                      <w:divBdr>
                        <w:top w:val="none" w:sz="0" w:space="0" w:color="auto"/>
                        <w:left w:val="none" w:sz="0" w:space="0" w:color="auto"/>
                        <w:bottom w:val="none" w:sz="0" w:space="0" w:color="auto"/>
                        <w:right w:val="none" w:sz="0" w:space="0" w:color="auto"/>
                      </w:divBdr>
                      <w:divsChild>
                        <w:div w:id="529681765">
                          <w:marLeft w:val="0"/>
                          <w:marRight w:val="0"/>
                          <w:marTop w:val="0"/>
                          <w:marBottom w:val="0"/>
                          <w:divBdr>
                            <w:top w:val="none" w:sz="0" w:space="0" w:color="auto"/>
                            <w:left w:val="none" w:sz="0" w:space="0" w:color="auto"/>
                            <w:bottom w:val="none" w:sz="0" w:space="0" w:color="auto"/>
                            <w:right w:val="none" w:sz="0" w:space="0" w:color="auto"/>
                          </w:divBdr>
                          <w:divsChild>
                            <w:div w:id="492599979">
                              <w:marLeft w:val="0"/>
                              <w:marRight w:val="0"/>
                              <w:marTop w:val="0"/>
                              <w:marBottom w:val="0"/>
                              <w:divBdr>
                                <w:top w:val="none" w:sz="0" w:space="0" w:color="auto"/>
                                <w:left w:val="none" w:sz="0" w:space="0" w:color="auto"/>
                                <w:bottom w:val="none" w:sz="0" w:space="0" w:color="auto"/>
                                <w:right w:val="none" w:sz="0" w:space="0" w:color="auto"/>
                              </w:divBdr>
                              <w:divsChild>
                                <w:div w:id="3033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0FAE-92A2-440C-8727-070A1B03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47</TotalTime>
  <Pages>1</Pages>
  <Words>33</Words>
  <Characters>190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12</cp:revision>
  <cp:lastPrinted>2017-09-07T16:37:00Z</cp:lastPrinted>
  <dcterms:created xsi:type="dcterms:W3CDTF">2025-12-15T15:59:00Z</dcterms:created>
  <dcterms:modified xsi:type="dcterms:W3CDTF">2025-12-15T16:52:00Z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