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FB90D3" w14:textId="295F5FA0" w:rsidR="0031048B" w:rsidRDefault="00A3745A" w:rsidP="00F23019">
      <w:pPr>
        <w:pStyle w:val="StyleTitleAfter6pt"/>
        <w:rPr>
          <w:rFonts w:ascii="Harrington" w:hAnsi="Harrington"/>
          <w:color w:val="auto"/>
          <w:sz w:val="4"/>
          <w:szCs w:val="4"/>
        </w:rPr>
      </w:pPr>
      <w:r>
        <w:rPr>
          <w:noProof/>
        </w:rPr>
        <mc:AlternateContent>
          <mc:Choice Requires="wps">
            <w:drawing>
              <wp:anchor distT="0" distB="0" distL="114300" distR="114300" simplePos="0" relativeHeight="251644928" behindDoc="0" locked="0" layoutInCell="1" allowOverlap="1" wp14:anchorId="6B46756C" wp14:editId="4877720E">
                <wp:simplePos x="0" y="0"/>
                <wp:positionH relativeFrom="column">
                  <wp:posOffset>-899795</wp:posOffset>
                </wp:positionH>
                <wp:positionV relativeFrom="paragraph">
                  <wp:posOffset>1370330</wp:posOffset>
                </wp:positionV>
                <wp:extent cx="7100570" cy="344805"/>
                <wp:effectExtent l="5080" t="8255" r="9525" b="8890"/>
                <wp:wrapNone/>
                <wp:docPr id="111042876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344805"/>
                        </a:xfrm>
                        <a:prstGeom prst="rect">
                          <a:avLst/>
                        </a:prstGeom>
                        <a:solidFill>
                          <a:srgbClr val="C0C0C0"/>
                        </a:solidFill>
                        <a:ln w="9525">
                          <a:solidFill>
                            <a:srgbClr val="000000"/>
                          </a:solidFill>
                          <a:miter lim="800000"/>
                          <a:headEnd/>
                          <a:tailEnd/>
                        </a:ln>
                      </wps:spPr>
                      <wps:txbx>
                        <w:txbxContent>
                          <w:p w14:paraId="5B4D48E3" w14:textId="30DA15AD" w:rsidR="004504E1" w:rsidRPr="00546DAB" w:rsidRDefault="00B6625B" w:rsidP="004A31F0">
                            <w:pPr>
                              <w:ind w:right="-480"/>
                              <w:rPr>
                                <w:b/>
                                <w:sz w:val="24"/>
                              </w:rPr>
                            </w:pPr>
                            <w:r>
                              <w:rPr>
                                <w:b/>
                                <w:sz w:val="24"/>
                              </w:rPr>
                              <w:t xml:space="preserve">  </w:t>
                            </w:r>
                            <w:r>
                              <w:rPr>
                                <w:b/>
                                <w:sz w:val="24"/>
                              </w:rPr>
                              <w:tab/>
                            </w:r>
                            <w:r>
                              <w:rPr>
                                <w:b/>
                                <w:sz w:val="24"/>
                              </w:rPr>
                              <w:tab/>
                            </w:r>
                            <w:r>
                              <w:rPr>
                                <w:b/>
                                <w:sz w:val="24"/>
                              </w:rPr>
                              <w:tab/>
                            </w:r>
                            <w:r>
                              <w:rPr>
                                <w:b/>
                                <w:sz w:val="24"/>
                              </w:rPr>
                              <w:tab/>
                            </w:r>
                            <w:r w:rsidR="004504E1">
                              <w:rPr>
                                <w:b/>
                                <w:sz w:val="24"/>
                              </w:rPr>
                              <w:tab/>
                            </w:r>
                            <w:r w:rsidR="004504E1">
                              <w:rPr>
                                <w:b/>
                                <w:i/>
                                <w:sz w:val="24"/>
                              </w:rPr>
                              <w:tab/>
                            </w:r>
                            <w:r w:rsidR="004504E1">
                              <w:rPr>
                                <w:b/>
                                <w:i/>
                                <w:sz w:val="24"/>
                              </w:rPr>
                              <w:tab/>
                            </w:r>
                            <w:r w:rsidR="004504E1">
                              <w:rPr>
                                <w:b/>
                                <w:i/>
                                <w:sz w:val="24"/>
                              </w:rPr>
                              <w:tab/>
                            </w:r>
                            <w:r w:rsidR="004504E1" w:rsidRPr="00E21F2C">
                              <w:rPr>
                                <w:b/>
                                <w:i/>
                                <w:sz w:val="24"/>
                              </w:rPr>
                              <w:tab/>
                            </w:r>
                            <w:r w:rsidR="004504E1">
                              <w:rPr>
                                <w:b/>
                                <w:sz w:val="24"/>
                              </w:rPr>
                              <w:tab/>
                            </w:r>
                            <w:r w:rsidR="004504E1">
                              <w:rPr>
                                <w:b/>
                                <w:sz w:val="24"/>
                              </w:rPr>
                              <w:tab/>
                            </w:r>
                            <w:r w:rsidR="00B512ED">
                              <w:rPr>
                                <w:b/>
                                <w:sz w:val="24"/>
                              </w:rPr>
                              <w:tab/>
                            </w:r>
                            <w:r w:rsidR="00B512ED">
                              <w:rPr>
                                <w:b/>
                                <w:sz w:val="24"/>
                              </w:rPr>
                              <w:tab/>
                            </w:r>
                            <w:r w:rsidR="004504E1">
                              <w:rPr>
                                <w:b/>
                                <w:sz w:val="24"/>
                              </w:rPr>
                              <w:t xml:space="preserve"> April </w:t>
                            </w:r>
                            <w:r>
                              <w:rPr>
                                <w:b/>
                                <w:sz w:val="24"/>
                              </w:rPr>
                              <w:t>202</w:t>
                            </w:r>
                            <w:r w:rsidR="001112FC">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6756C" id="_x0000_t202" coordsize="21600,21600" o:spt="202" path="m,l,21600r21600,l21600,xe">
                <v:stroke joinstyle="miter"/>
                <v:path gradientshapeok="t" o:connecttype="rect"/>
              </v:shapetype>
              <v:shape id="Text Box 163" o:spid="_x0000_s1026" type="#_x0000_t202" style="position:absolute;left:0;text-align:left;margin-left:-70.85pt;margin-top:107.9pt;width:559.1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" fillcolor="silver">
                <v:textbox>
                  <w:txbxContent>
                    <w:p w14:paraId="5B4D48E3" w14:textId="30DA15AD" w:rsidR="004504E1" w:rsidRPr="00546DAB" w:rsidRDefault="00B6625B" w:rsidP="004A31F0">
                      <w:pPr>
                        <w:ind w:right="-480"/>
                        <w:rPr>
                          <w:b/>
                          <w:sz w:val="24"/>
                        </w:rPr>
                      </w:pPr>
                      <w:r>
                        <w:rPr>
                          <w:b/>
                          <w:sz w:val="24"/>
                        </w:rPr>
                        <w:t xml:space="preserve">  </w:t>
                      </w:r>
                      <w:r>
                        <w:rPr>
                          <w:b/>
                          <w:sz w:val="24"/>
                        </w:rPr>
                        <w:tab/>
                      </w:r>
                      <w:r>
                        <w:rPr>
                          <w:b/>
                          <w:sz w:val="24"/>
                        </w:rPr>
                        <w:tab/>
                      </w:r>
                      <w:r>
                        <w:rPr>
                          <w:b/>
                          <w:sz w:val="24"/>
                        </w:rPr>
                        <w:tab/>
                      </w:r>
                      <w:r>
                        <w:rPr>
                          <w:b/>
                          <w:sz w:val="24"/>
                        </w:rPr>
                        <w:tab/>
                      </w:r>
                      <w:r w:rsidR="004504E1">
                        <w:rPr>
                          <w:b/>
                          <w:sz w:val="24"/>
                        </w:rPr>
                        <w:tab/>
                      </w:r>
                      <w:r w:rsidR="004504E1">
                        <w:rPr>
                          <w:b/>
                          <w:i/>
                          <w:sz w:val="24"/>
                        </w:rPr>
                        <w:tab/>
                      </w:r>
                      <w:r w:rsidR="004504E1">
                        <w:rPr>
                          <w:b/>
                          <w:i/>
                          <w:sz w:val="24"/>
                        </w:rPr>
                        <w:tab/>
                      </w:r>
                      <w:r w:rsidR="004504E1">
                        <w:rPr>
                          <w:b/>
                          <w:i/>
                          <w:sz w:val="24"/>
                        </w:rPr>
                        <w:tab/>
                      </w:r>
                      <w:r w:rsidR="004504E1" w:rsidRPr="00E21F2C">
                        <w:rPr>
                          <w:b/>
                          <w:i/>
                          <w:sz w:val="24"/>
                        </w:rPr>
                        <w:tab/>
                      </w:r>
                      <w:r w:rsidR="004504E1">
                        <w:rPr>
                          <w:b/>
                          <w:sz w:val="24"/>
                        </w:rPr>
                        <w:tab/>
                      </w:r>
                      <w:r w:rsidR="004504E1">
                        <w:rPr>
                          <w:b/>
                          <w:sz w:val="24"/>
                        </w:rPr>
                        <w:tab/>
                      </w:r>
                      <w:r w:rsidR="00B512ED">
                        <w:rPr>
                          <w:b/>
                          <w:sz w:val="24"/>
                        </w:rPr>
                        <w:tab/>
                      </w:r>
                      <w:r w:rsidR="00B512ED">
                        <w:rPr>
                          <w:b/>
                          <w:sz w:val="24"/>
                        </w:rPr>
                        <w:tab/>
                      </w:r>
                      <w:r w:rsidR="004504E1">
                        <w:rPr>
                          <w:b/>
                          <w:sz w:val="24"/>
                        </w:rPr>
                        <w:t xml:space="preserve"> April </w:t>
                      </w:r>
                      <w:r>
                        <w:rPr>
                          <w:b/>
                          <w:sz w:val="24"/>
                        </w:rPr>
                        <w:t>202</w:t>
                      </w:r>
                      <w:r w:rsidR="001112FC">
                        <w:rPr>
                          <w:b/>
                          <w:sz w:val="24"/>
                        </w:rPr>
                        <w:t>6</w:t>
                      </w:r>
                    </w:p>
                  </w:txbxContent>
                </v:textbox>
              </v:shape>
            </w:pict>
          </mc:Fallback>
        </mc:AlternateContent>
      </w:r>
      <w:r w:rsidR="00B95B07">
        <w:rPr>
          <w:rFonts w:ascii="Harrington" w:hAnsi="Harrington"/>
          <w:noProof/>
          <w:color w:val="auto"/>
          <w:sz w:val="96"/>
          <w:szCs w:val="96"/>
        </w:rPr>
        <w:drawing>
          <wp:inline distT="0" distB="0" distL="0" distR="0" wp14:anchorId="09139D7C" wp14:editId="508D4B3A">
            <wp:extent cx="619125" cy="1095375"/>
            <wp:effectExtent l="19050" t="0" r="952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19125" cy="1095375"/>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22EFE185" w14:textId="77777777" w:rsidR="0031048B" w:rsidRDefault="0031048B" w:rsidP="00F23019">
      <w:pPr>
        <w:pStyle w:val="StyleTitleAfter6pt"/>
        <w:rPr>
          <w:rFonts w:ascii="Harrington" w:hAnsi="Harrington"/>
          <w:color w:val="auto"/>
          <w:sz w:val="4"/>
          <w:szCs w:val="4"/>
        </w:rPr>
      </w:pPr>
    </w:p>
    <w:p w14:paraId="67AB7040" w14:textId="3CEA7DF7" w:rsidR="0031048B" w:rsidRPr="0031048B" w:rsidRDefault="00A3745A" w:rsidP="00F23019">
      <w:pPr>
        <w:pStyle w:val="StyleTitleAfter6pt"/>
        <w:rPr>
          <w:rFonts w:ascii="Harrington" w:hAnsi="Harrington"/>
          <w:color w:val="auto"/>
          <w:sz w:val="4"/>
          <w:szCs w:val="4"/>
        </w:rPr>
      </w:pPr>
      <w:r>
        <w:rPr>
          <w:rFonts w:ascii="Arial" w:hAnsi="Arial" w:cs="Arial"/>
          <w:bCs w:val="0"/>
          <w:noProof/>
          <w:szCs w:val="22"/>
        </w:rPr>
        <mc:AlternateContent>
          <mc:Choice Requires="wps">
            <w:drawing>
              <wp:anchor distT="0" distB="0" distL="114300" distR="114300" simplePos="0" relativeHeight="251655168" behindDoc="0" locked="0" layoutInCell="1" allowOverlap="1" wp14:anchorId="578BDE37" wp14:editId="499A3B87">
                <wp:simplePos x="0" y="0"/>
                <wp:positionH relativeFrom="column">
                  <wp:posOffset>-904875</wp:posOffset>
                </wp:positionH>
                <wp:positionV relativeFrom="paragraph">
                  <wp:posOffset>206375</wp:posOffset>
                </wp:positionV>
                <wp:extent cx="7100570" cy="6824345"/>
                <wp:effectExtent l="9525" t="5080" r="5080" b="19050"/>
                <wp:wrapNone/>
                <wp:docPr id="16972924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00570" cy="6824345"/>
                        </a:xfrm>
                        <a:prstGeom prst="rect">
                          <a:avLst/>
                        </a:prstGeom>
                        <a:gradFill rotWithShape="1">
                          <a:gsLst>
                            <a:gs pos="0">
                              <a:srgbClr val="FFFFFF"/>
                            </a:gs>
                            <a:gs pos="100000">
                              <a:srgbClr val="4C4C4C"/>
                            </a:gs>
                          </a:gsLst>
                          <a:path path="shape">
                            <a:fillToRect l="50000" t="50000" r="50000" b="50000"/>
                          </a:path>
                        </a:gradFill>
                        <a:ln w="9525">
                          <a:solidFill>
                            <a:srgbClr val="000000"/>
                          </a:solidFill>
                          <a:miter lim="800000"/>
                          <a:headEnd/>
                          <a:tailEnd/>
                        </a:ln>
                        <a:effectLst>
                          <a:outerShdw dist="20000" dir="5400000" rotWithShape="0">
                            <a:srgbClr val="808080">
                              <a:alpha val="37999"/>
                            </a:srgbClr>
                          </a:outerShdw>
                        </a:effectLst>
                      </wps:spPr>
                      <wps:txbx>
                        <w:txbxContent>
                          <w:p w14:paraId="65EE6FBF" w14:textId="77777777" w:rsidR="004504E1" w:rsidRPr="00215B2C" w:rsidRDefault="004504E1" w:rsidP="00A04BF8">
                            <w:pPr>
                              <w:ind w:left="2790"/>
                              <w:rPr>
                                <w:rFonts w:ascii="Calibri" w:hAnsi="Calibri" w:cs="Arial"/>
                                <w:sz w:val="24"/>
                              </w:rPr>
                            </w:pPr>
                            <w:r w:rsidRPr="00215B2C">
                              <w:rPr>
                                <w:rFonts w:ascii="Calibri" w:hAnsi="Calibri" w:cs="Arial"/>
                                <w:sz w:val="24"/>
                              </w:rPr>
                              <w:tab/>
                            </w:r>
                            <w:r w:rsidRPr="00215B2C">
                              <w:rPr>
                                <w:rFonts w:ascii="Calibri" w:hAnsi="Calibri" w:cs="Arial"/>
                                <w:sz w:val="24"/>
                              </w:rPr>
                              <w:tab/>
                            </w:r>
                          </w:p>
                          <w:p w14:paraId="0741E9E7" w14:textId="77777777" w:rsidR="004432EF" w:rsidRPr="001112FC" w:rsidRDefault="004432EF" w:rsidP="00B512ED">
                            <w:pPr>
                              <w:ind w:left="3510"/>
                              <w:jc w:val="center"/>
                              <w:rPr>
                                <w:rFonts w:ascii="Calibri" w:hAnsi="Calibri"/>
                                <w:b/>
                                <w:color w:val="000000" w:themeColor="text1"/>
                                <w:sz w:val="32"/>
                                <w:szCs w:val="32"/>
                              </w:rPr>
                            </w:pPr>
                            <w:r w:rsidRPr="001112FC">
                              <w:rPr>
                                <w:rFonts w:ascii="Calibri" w:hAnsi="Calibri"/>
                                <w:b/>
                                <w:color w:val="000000" w:themeColor="text1"/>
                                <w:sz w:val="32"/>
                                <w:szCs w:val="32"/>
                              </w:rPr>
                              <w:t xml:space="preserve">Salon Shampoos – Are They </w:t>
                            </w:r>
                            <w:proofErr w:type="gramStart"/>
                            <w:r w:rsidRPr="001112FC">
                              <w:rPr>
                                <w:rFonts w:ascii="Calibri" w:hAnsi="Calibri"/>
                                <w:b/>
                                <w:color w:val="000000" w:themeColor="text1"/>
                                <w:sz w:val="32"/>
                                <w:szCs w:val="32"/>
                              </w:rPr>
                              <w:t>REALLY Better</w:t>
                            </w:r>
                            <w:proofErr w:type="gramEnd"/>
                            <w:r w:rsidRPr="001112FC">
                              <w:rPr>
                                <w:rFonts w:ascii="Calibri" w:hAnsi="Calibri"/>
                                <w:b/>
                                <w:color w:val="000000" w:themeColor="text1"/>
                                <w:sz w:val="32"/>
                                <w:szCs w:val="32"/>
                              </w:rPr>
                              <w:t>?</w:t>
                            </w:r>
                          </w:p>
                          <w:p w14:paraId="06B6EB88" w14:textId="77777777" w:rsidR="004432EF" w:rsidRPr="001112FC" w:rsidRDefault="004432EF" w:rsidP="00B512ED">
                            <w:pPr>
                              <w:ind w:left="3510"/>
                              <w:rPr>
                                <w:rFonts w:ascii="Calibri" w:hAnsi="Calibri"/>
                                <w:color w:val="000000" w:themeColor="text1"/>
                                <w:sz w:val="24"/>
                              </w:rPr>
                            </w:pPr>
                          </w:p>
                          <w:p w14:paraId="3276851E" w14:textId="77777777" w:rsidR="004432EF" w:rsidRPr="001112FC" w:rsidRDefault="004432EF" w:rsidP="00B512ED">
                            <w:pPr>
                              <w:spacing w:before="240"/>
                              <w:ind w:left="3510"/>
                              <w:jc w:val="both"/>
                              <w:rPr>
                                <w:rFonts w:ascii="Calibri" w:hAnsi="Calibri"/>
                                <w:color w:val="000000" w:themeColor="text1"/>
                                <w:sz w:val="24"/>
                              </w:rPr>
                            </w:pPr>
                            <w:r w:rsidRPr="001112FC">
                              <w:rPr>
                                <w:rFonts w:ascii="Calibri" w:hAnsi="Calibri"/>
                                <w:b/>
                                <w:color w:val="000000" w:themeColor="text1"/>
                                <w:sz w:val="24"/>
                              </w:rPr>
                              <w:t>It’s</w:t>
                            </w:r>
                            <w:r w:rsidRPr="001112FC">
                              <w:rPr>
                                <w:rFonts w:ascii="Calibri" w:hAnsi="Calibri"/>
                                <w:color w:val="000000" w:themeColor="text1"/>
                                <w:sz w:val="24"/>
                              </w:rPr>
                              <w:t xml:space="preserve"> </w:t>
                            </w:r>
                            <w:proofErr w:type="gramStart"/>
                            <w:r w:rsidRPr="001112FC">
                              <w:rPr>
                                <w:rFonts w:ascii="Calibri" w:hAnsi="Calibri"/>
                                <w:color w:val="000000" w:themeColor="text1"/>
                                <w:sz w:val="24"/>
                              </w:rPr>
                              <w:t>a question hair stylists</w:t>
                            </w:r>
                            <w:proofErr w:type="gramEnd"/>
                            <w:r w:rsidRPr="001112FC">
                              <w:rPr>
                                <w:rFonts w:ascii="Calibri" w:hAnsi="Calibri"/>
                                <w:color w:val="000000" w:themeColor="text1"/>
                                <w:sz w:val="24"/>
                              </w:rPr>
                              <w:t xml:space="preserve"> are often asked, and when they recommend their salon brand, or other professional brand, they often face skeptical eyes in the mirror. It’s shampoo, it cleans hair, right? How can a professional brand be any different than what you can buy at your neighborhood drugstore?</w:t>
                            </w:r>
                          </w:p>
                          <w:p w14:paraId="07DD9908" w14:textId="77777777" w:rsidR="004432EF" w:rsidRPr="001112FC" w:rsidRDefault="004432EF" w:rsidP="00B512ED">
                            <w:pPr>
                              <w:spacing w:before="240"/>
                              <w:ind w:left="3510"/>
                              <w:jc w:val="both"/>
                              <w:rPr>
                                <w:rFonts w:ascii="Calibri" w:hAnsi="Calibri"/>
                                <w:color w:val="000000" w:themeColor="text1"/>
                                <w:sz w:val="24"/>
                              </w:rPr>
                            </w:pPr>
                            <w:r w:rsidRPr="001112FC">
                              <w:rPr>
                                <w:rFonts w:ascii="Calibri" w:hAnsi="Calibri"/>
                                <w:color w:val="000000" w:themeColor="text1"/>
                                <w:sz w:val="24"/>
                              </w:rPr>
                              <w:t>One way to look at it is this; wine is made from grapes. Some bottles of wine are only a few dollars, while others go for hundreds of dollars. Anyone who has trained their palate can usually tell the difference.  So can a professional hairdresser.</w:t>
                            </w:r>
                          </w:p>
                          <w:p w14:paraId="5B44862C" w14:textId="77777777" w:rsidR="004432EF" w:rsidRPr="001112FC" w:rsidRDefault="004432EF" w:rsidP="004432EF">
                            <w:pPr>
                              <w:spacing w:before="240"/>
                              <w:jc w:val="both"/>
                              <w:rPr>
                                <w:rFonts w:ascii="Calibri" w:hAnsi="Calibri"/>
                                <w:color w:val="000000" w:themeColor="text1"/>
                                <w:sz w:val="24"/>
                              </w:rPr>
                            </w:pPr>
                            <w:proofErr w:type="gramStart"/>
                            <w:r w:rsidRPr="001112FC">
                              <w:rPr>
                                <w:rFonts w:ascii="Calibri" w:hAnsi="Calibri"/>
                                <w:color w:val="000000" w:themeColor="text1"/>
                                <w:sz w:val="24"/>
                              </w:rPr>
                              <w:t>Basically</w:t>
                            </w:r>
                            <w:proofErr w:type="gramEnd"/>
                            <w:r w:rsidRPr="001112FC">
                              <w:rPr>
                                <w:rFonts w:ascii="Calibri" w:hAnsi="Calibri"/>
                                <w:color w:val="000000" w:themeColor="text1"/>
                                <w:sz w:val="24"/>
                              </w:rPr>
                              <w:t xml:space="preserve"> shampoo is intended to clean your hair and scalp. They contain some of the same essential ingredients. But if you really pay attention to how your hair feels after using certain shampoos, there is still a significant difference. Recently I stayed with my mother and forgot to pack my usual salon shampoo. I used the bottle she had in her shower. My mother is very frugal, but I didn’t realize just how frugal until I dried and styled my hair. </w:t>
                            </w:r>
                          </w:p>
                          <w:p w14:paraId="6EDC1DA6"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I looked in the mirror and felt shocked. Despite being freshly washed, gone was the sheen and healthy look I’d come to expect. Instead, my hair looked</w:t>
                            </w:r>
                            <w:r w:rsidR="008621A1" w:rsidRPr="001112FC">
                              <w:rPr>
                                <w:rFonts w:ascii="Calibri" w:hAnsi="Calibri"/>
                                <w:color w:val="000000" w:themeColor="text1"/>
                                <w:sz w:val="24"/>
                              </w:rPr>
                              <w:t xml:space="preserve"> and felt</w:t>
                            </w:r>
                            <w:r w:rsidRPr="001112FC">
                              <w:rPr>
                                <w:rFonts w:ascii="Calibri" w:hAnsi="Calibri"/>
                                <w:color w:val="000000" w:themeColor="text1"/>
                                <w:sz w:val="24"/>
                              </w:rPr>
                              <w:t xml:space="preserve"> dry and brittle. </w:t>
                            </w:r>
                          </w:p>
                          <w:p w14:paraId="0D6A5714"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 xml:space="preserve">Looking further into this issue, it soon became clear a shampoo that costs far less than the salon products often </w:t>
                            </w:r>
                            <w:proofErr w:type="gramStart"/>
                            <w:r w:rsidRPr="001112FC">
                              <w:rPr>
                                <w:rFonts w:ascii="Calibri" w:hAnsi="Calibri"/>
                                <w:color w:val="000000" w:themeColor="text1"/>
                                <w:sz w:val="24"/>
                              </w:rPr>
                              <w:t>uses</w:t>
                            </w:r>
                            <w:proofErr w:type="gramEnd"/>
                            <w:r w:rsidRPr="001112FC">
                              <w:rPr>
                                <w:rFonts w:ascii="Calibri" w:hAnsi="Calibri"/>
                                <w:color w:val="000000" w:themeColor="text1"/>
                                <w:sz w:val="24"/>
                              </w:rPr>
                              <w:t xml:space="preserve"> fillers like water and sulfates and little to no vitamins, minerals, or oils designed to keep your hair shiny and healthy. Even brand name shampoos sold at discount stores might not be </w:t>
                            </w:r>
                            <w:proofErr w:type="gramStart"/>
                            <w:r w:rsidRPr="001112FC">
                              <w:rPr>
                                <w:rFonts w:ascii="Calibri" w:hAnsi="Calibri"/>
                                <w:color w:val="000000" w:themeColor="text1"/>
                                <w:sz w:val="24"/>
                              </w:rPr>
                              <w:t>exactly the same</w:t>
                            </w:r>
                            <w:proofErr w:type="gramEnd"/>
                            <w:r w:rsidRPr="001112FC">
                              <w:rPr>
                                <w:rFonts w:ascii="Calibri" w:hAnsi="Calibri"/>
                                <w:color w:val="000000" w:themeColor="text1"/>
                                <w:sz w:val="24"/>
                              </w:rPr>
                              <w:t xml:space="preserve"> as what you purchase at the salon. </w:t>
                            </w:r>
                          </w:p>
                          <w:p w14:paraId="439B51CA"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 xml:space="preserve">In addition, shampoos are formulated for a variety of hair and scalp conditions. When you discuss your specific needs with your stylist, they can recommend and </w:t>
                            </w:r>
                            <w:proofErr w:type="gramStart"/>
                            <w:r w:rsidRPr="001112FC">
                              <w:rPr>
                                <w:rFonts w:ascii="Calibri" w:hAnsi="Calibri"/>
                                <w:color w:val="000000" w:themeColor="text1"/>
                                <w:sz w:val="24"/>
                              </w:rPr>
                              <w:t>actually use</w:t>
                            </w:r>
                            <w:proofErr w:type="gramEnd"/>
                            <w:r w:rsidRPr="001112FC">
                              <w:rPr>
                                <w:rFonts w:ascii="Calibri" w:hAnsi="Calibri"/>
                                <w:color w:val="000000" w:themeColor="text1"/>
                                <w:sz w:val="24"/>
                              </w:rPr>
                              <w:t xml:space="preserve"> a selected shampoo at each visit to see which one best </w:t>
                            </w:r>
                            <w:proofErr w:type="gramStart"/>
                            <w:r w:rsidRPr="001112FC">
                              <w:rPr>
                                <w:rFonts w:ascii="Calibri" w:hAnsi="Calibri"/>
                                <w:color w:val="000000" w:themeColor="text1"/>
                                <w:sz w:val="24"/>
                              </w:rPr>
                              <w:t>suits</w:t>
                            </w:r>
                            <w:proofErr w:type="gramEnd"/>
                            <w:r w:rsidRPr="001112FC">
                              <w:rPr>
                                <w:rFonts w:ascii="Calibri" w:hAnsi="Calibri"/>
                                <w:color w:val="000000" w:themeColor="text1"/>
                                <w:sz w:val="24"/>
                              </w:rPr>
                              <w:t xml:space="preserve"> your needs. This eliminates the need to purchase full bottles of a product you may only use once.</w:t>
                            </w:r>
                          </w:p>
                          <w:p w14:paraId="389D7CB6"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Sure, your friend or neighbor might swear by a certain shampoo, but that doesn’t guarantee that it will do the same for your hair. Your professional hairdresser spends hours a week dealing with hair and scalp issues. I recommend using their expertise to your advantage.</w:t>
                            </w:r>
                          </w:p>
                          <w:p w14:paraId="0CC63327" w14:textId="77777777" w:rsidR="004504E1" w:rsidRPr="001112FC" w:rsidRDefault="004504E1" w:rsidP="00DA5616">
                            <w:pPr>
                              <w:spacing w:after="200"/>
                              <w:jc w:val="both"/>
                              <w:rPr>
                                <w:rFonts w:ascii="Cambria" w:eastAsia="Calibri" w:hAnsi="Cambria"/>
                                <w:color w:val="000000" w:themeColor="text1"/>
                                <w:sz w:val="25"/>
                                <w:szCs w:val="25"/>
                              </w:rPr>
                            </w:pPr>
                          </w:p>
                          <w:p w14:paraId="2AA51B43" w14:textId="77777777" w:rsidR="004504E1" w:rsidRPr="00215B2C" w:rsidRDefault="004504E1" w:rsidP="00C23617">
                            <w:pPr>
                              <w:ind w:left="2790"/>
                              <w:rPr>
                                <w:rFonts w:ascii="Calibri" w:hAnsi="Calibri" w:cs="Arial"/>
                                <w:sz w:val="24"/>
                              </w:rPr>
                            </w:pPr>
                          </w:p>
                          <w:p w14:paraId="1B13A6BE" w14:textId="77777777" w:rsidR="004504E1" w:rsidRPr="00215B2C" w:rsidRDefault="004504E1" w:rsidP="00DA5616">
                            <w:pPr>
                              <w:rPr>
                                <w:rFonts w:ascii="Calibri" w:hAnsi="Calibri"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78BDE37" id="Text Box 51" o:spid="_x0000_s1027" type="#_x0000_t202" style="position:absolute;left:0;text-align:left;margin-left:-71.25pt;margin-top:16.25pt;width:559.1pt;height:53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">
                <v:fill color2="#4c4c4c" rotate="t" focusposition=".5,.5" focussize="" focus="100%" type="gradientRadial"/>
                <v:shadow on="t" opacity="24903f" origin=",.5" offset="0,.55556mm"/>
                <v:path arrowok="t"/>
                <v:textbox>
                  <w:txbxContent>
                    <w:p w14:paraId="65EE6FBF" w14:textId="77777777" w:rsidR="004504E1" w:rsidRPr="00215B2C" w:rsidRDefault="004504E1" w:rsidP="00A04BF8">
                      <w:pPr>
                        <w:ind w:left="2790"/>
                        <w:rPr>
                          <w:rFonts w:ascii="Calibri" w:hAnsi="Calibri" w:cs="Arial"/>
                          <w:sz w:val="24"/>
                        </w:rPr>
                      </w:pPr>
                      <w:r w:rsidRPr="00215B2C">
                        <w:rPr>
                          <w:rFonts w:ascii="Calibri" w:hAnsi="Calibri" w:cs="Arial"/>
                          <w:sz w:val="24"/>
                        </w:rPr>
                        <w:tab/>
                      </w:r>
                      <w:r w:rsidRPr="00215B2C">
                        <w:rPr>
                          <w:rFonts w:ascii="Calibri" w:hAnsi="Calibri" w:cs="Arial"/>
                          <w:sz w:val="24"/>
                        </w:rPr>
                        <w:tab/>
                      </w:r>
                    </w:p>
                    <w:p w14:paraId="0741E9E7" w14:textId="77777777" w:rsidR="004432EF" w:rsidRPr="001112FC" w:rsidRDefault="004432EF" w:rsidP="00B512ED">
                      <w:pPr>
                        <w:ind w:left="3510"/>
                        <w:jc w:val="center"/>
                        <w:rPr>
                          <w:rFonts w:ascii="Calibri" w:hAnsi="Calibri"/>
                          <w:b/>
                          <w:color w:val="000000" w:themeColor="text1"/>
                          <w:sz w:val="32"/>
                          <w:szCs w:val="32"/>
                        </w:rPr>
                      </w:pPr>
                      <w:r w:rsidRPr="001112FC">
                        <w:rPr>
                          <w:rFonts w:ascii="Calibri" w:hAnsi="Calibri"/>
                          <w:b/>
                          <w:color w:val="000000" w:themeColor="text1"/>
                          <w:sz w:val="32"/>
                          <w:szCs w:val="32"/>
                        </w:rPr>
                        <w:t xml:space="preserve">Salon Shampoos – Are They </w:t>
                      </w:r>
                      <w:proofErr w:type="gramStart"/>
                      <w:r w:rsidRPr="001112FC">
                        <w:rPr>
                          <w:rFonts w:ascii="Calibri" w:hAnsi="Calibri"/>
                          <w:b/>
                          <w:color w:val="000000" w:themeColor="text1"/>
                          <w:sz w:val="32"/>
                          <w:szCs w:val="32"/>
                        </w:rPr>
                        <w:t>REALLY Better</w:t>
                      </w:r>
                      <w:proofErr w:type="gramEnd"/>
                      <w:r w:rsidRPr="001112FC">
                        <w:rPr>
                          <w:rFonts w:ascii="Calibri" w:hAnsi="Calibri"/>
                          <w:b/>
                          <w:color w:val="000000" w:themeColor="text1"/>
                          <w:sz w:val="32"/>
                          <w:szCs w:val="32"/>
                        </w:rPr>
                        <w:t>?</w:t>
                      </w:r>
                    </w:p>
                    <w:p w14:paraId="06B6EB88" w14:textId="77777777" w:rsidR="004432EF" w:rsidRPr="001112FC" w:rsidRDefault="004432EF" w:rsidP="00B512ED">
                      <w:pPr>
                        <w:ind w:left="3510"/>
                        <w:rPr>
                          <w:rFonts w:ascii="Calibri" w:hAnsi="Calibri"/>
                          <w:color w:val="000000" w:themeColor="text1"/>
                          <w:sz w:val="24"/>
                        </w:rPr>
                      </w:pPr>
                    </w:p>
                    <w:p w14:paraId="3276851E" w14:textId="77777777" w:rsidR="004432EF" w:rsidRPr="001112FC" w:rsidRDefault="004432EF" w:rsidP="00B512ED">
                      <w:pPr>
                        <w:spacing w:before="240"/>
                        <w:ind w:left="3510"/>
                        <w:jc w:val="both"/>
                        <w:rPr>
                          <w:rFonts w:ascii="Calibri" w:hAnsi="Calibri"/>
                          <w:color w:val="000000" w:themeColor="text1"/>
                          <w:sz w:val="24"/>
                        </w:rPr>
                      </w:pPr>
                      <w:r w:rsidRPr="001112FC">
                        <w:rPr>
                          <w:rFonts w:ascii="Calibri" w:hAnsi="Calibri"/>
                          <w:b/>
                          <w:color w:val="000000" w:themeColor="text1"/>
                          <w:sz w:val="24"/>
                        </w:rPr>
                        <w:t>It’s</w:t>
                      </w:r>
                      <w:r w:rsidRPr="001112FC">
                        <w:rPr>
                          <w:rFonts w:ascii="Calibri" w:hAnsi="Calibri"/>
                          <w:color w:val="000000" w:themeColor="text1"/>
                          <w:sz w:val="24"/>
                        </w:rPr>
                        <w:t xml:space="preserve"> </w:t>
                      </w:r>
                      <w:proofErr w:type="gramStart"/>
                      <w:r w:rsidRPr="001112FC">
                        <w:rPr>
                          <w:rFonts w:ascii="Calibri" w:hAnsi="Calibri"/>
                          <w:color w:val="000000" w:themeColor="text1"/>
                          <w:sz w:val="24"/>
                        </w:rPr>
                        <w:t>a question hair stylists</w:t>
                      </w:r>
                      <w:proofErr w:type="gramEnd"/>
                      <w:r w:rsidRPr="001112FC">
                        <w:rPr>
                          <w:rFonts w:ascii="Calibri" w:hAnsi="Calibri"/>
                          <w:color w:val="000000" w:themeColor="text1"/>
                          <w:sz w:val="24"/>
                        </w:rPr>
                        <w:t xml:space="preserve"> are often asked, and when they recommend their salon brand, or other professional brand, they often face skeptical eyes in the mirror. It’s shampoo, it cleans hair, right? How can a professional brand be any different than what you can buy at your neighborhood drugstore?</w:t>
                      </w:r>
                    </w:p>
                    <w:p w14:paraId="07DD9908" w14:textId="77777777" w:rsidR="004432EF" w:rsidRPr="001112FC" w:rsidRDefault="004432EF" w:rsidP="00B512ED">
                      <w:pPr>
                        <w:spacing w:before="240"/>
                        <w:ind w:left="3510"/>
                        <w:jc w:val="both"/>
                        <w:rPr>
                          <w:rFonts w:ascii="Calibri" w:hAnsi="Calibri"/>
                          <w:color w:val="000000" w:themeColor="text1"/>
                          <w:sz w:val="24"/>
                        </w:rPr>
                      </w:pPr>
                      <w:r w:rsidRPr="001112FC">
                        <w:rPr>
                          <w:rFonts w:ascii="Calibri" w:hAnsi="Calibri"/>
                          <w:color w:val="000000" w:themeColor="text1"/>
                          <w:sz w:val="24"/>
                        </w:rPr>
                        <w:t>One way to look at it is this; wine is made from grapes. Some bottles of wine are only a few dollars, while others go for hundreds of dollars. Anyone who has trained their palate can usually tell the difference.  So can a professional hairdresser.</w:t>
                      </w:r>
                    </w:p>
                    <w:p w14:paraId="5B44862C" w14:textId="77777777" w:rsidR="004432EF" w:rsidRPr="001112FC" w:rsidRDefault="004432EF" w:rsidP="004432EF">
                      <w:pPr>
                        <w:spacing w:before="240"/>
                        <w:jc w:val="both"/>
                        <w:rPr>
                          <w:rFonts w:ascii="Calibri" w:hAnsi="Calibri"/>
                          <w:color w:val="000000" w:themeColor="text1"/>
                          <w:sz w:val="24"/>
                        </w:rPr>
                      </w:pPr>
                      <w:proofErr w:type="gramStart"/>
                      <w:r w:rsidRPr="001112FC">
                        <w:rPr>
                          <w:rFonts w:ascii="Calibri" w:hAnsi="Calibri"/>
                          <w:color w:val="000000" w:themeColor="text1"/>
                          <w:sz w:val="24"/>
                        </w:rPr>
                        <w:t>Basically</w:t>
                      </w:r>
                      <w:proofErr w:type="gramEnd"/>
                      <w:r w:rsidRPr="001112FC">
                        <w:rPr>
                          <w:rFonts w:ascii="Calibri" w:hAnsi="Calibri"/>
                          <w:color w:val="000000" w:themeColor="text1"/>
                          <w:sz w:val="24"/>
                        </w:rPr>
                        <w:t xml:space="preserve"> shampoo is intended to clean your hair and scalp. They contain some of the same essential ingredients. But if you really pay attention to how your hair feels after using certain shampoos, there is still a significant difference. Recently I stayed with my mother and forgot to pack my usual salon shampoo. I used the bottle she had in her shower. My mother is very frugal, but I didn’t realize just how frugal until I dried and styled my hair. </w:t>
                      </w:r>
                    </w:p>
                    <w:p w14:paraId="6EDC1DA6"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I looked in the mirror and felt shocked. Despite being freshly washed, gone was the sheen and healthy look I’d come to expect. Instead, my hair looked</w:t>
                      </w:r>
                      <w:r w:rsidR="008621A1" w:rsidRPr="001112FC">
                        <w:rPr>
                          <w:rFonts w:ascii="Calibri" w:hAnsi="Calibri"/>
                          <w:color w:val="000000" w:themeColor="text1"/>
                          <w:sz w:val="24"/>
                        </w:rPr>
                        <w:t xml:space="preserve"> and felt</w:t>
                      </w:r>
                      <w:r w:rsidRPr="001112FC">
                        <w:rPr>
                          <w:rFonts w:ascii="Calibri" w:hAnsi="Calibri"/>
                          <w:color w:val="000000" w:themeColor="text1"/>
                          <w:sz w:val="24"/>
                        </w:rPr>
                        <w:t xml:space="preserve"> dry and brittle. </w:t>
                      </w:r>
                    </w:p>
                    <w:p w14:paraId="0D6A5714"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 xml:space="preserve">Looking further into this issue, it soon became clear a shampoo that costs far less than the salon products often </w:t>
                      </w:r>
                      <w:proofErr w:type="gramStart"/>
                      <w:r w:rsidRPr="001112FC">
                        <w:rPr>
                          <w:rFonts w:ascii="Calibri" w:hAnsi="Calibri"/>
                          <w:color w:val="000000" w:themeColor="text1"/>
                          <w:sz w:val="24"/>
                        </w:rPr>
                        <w:t>uses</w:t>
                      </w:r>
                      <w:proofErr w:type="gramEnd"/>
                      <w:r w:rsidRPr="001112FC">
                        <w:rPr>
                          <w:rFonts w:ascii="Calibri" w:hAnsi="Calibri"/>
                          <w:color w:val="000000" w:themeColor="text1"/>
                          <w:sz w:val="24"/>
                        </w:rPr>
                        <w:t xml:space="preserve"> fillers like water and sulfates and little to no vitamins, minerals, or oils designed to keep your hair shiny and healthy. Even brand name shampoos sold at discount stores might not be </w:t>
                      </w:r>
                      <w:proofErr w:type="gramStart"/>
                      <w:r w:rsidRPr="001112FC">
                        <w:rPr>
                          <w:rFonts w:ascii="Calibri" w:hAnsi="Calibri"/>
                          <w:color w:val="000000" w:themeColor="text1"/>
                          <w:sz w:val="24"/>
                        </w:rPr>
                        <w:t>exactly the same</w:t>
                      </w:r>
                      <w:proofErr w:type="gramEnd"/>
                      <w:r w:rsidRPr="001112FC">
                        <w:rPr>
                          <w:rFonts w:ascii="Calibri" w:hAnsi="Calibri"/>
                          <w:color w:val="000000" w:themeColor="text1"/>
                          <w:sz w:val="24"/>
                        </w:rPr>
                        <w:t xml:space="preserve"> as what you purchase at the salon. </w:t>
                      </w:r>
                    </w:p>
                    <w:p w14:paraId="439B51CA"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 xml:space="preserve">In addition, shampoos are formulated for a variety of hair and scalp conditions. When you discuss your specific needs with your stylist, they can recommend and </w:t>
                      </w:r>
                      <w:proofErr w:type="gramStart"/>
                      <w:r w:rsidRPr="001112FC">
                        <w:rPr>
                          <w:rFonts w:ascii="Calibri" w:hAnsi="Calibri"/>
                          <w:color w:val="000000" w:themeColor="text1"/>
                          <w:sz w:val="24"/>
                        </w:rPr>
                        <w:t>actually use</w:t>
                      </w:r>
                      <w:proofErr w:type="gramEnd"/>
                      <w:r w:rsidRPr="001112FC">
                        <w:rPr>
                          <w:rFonts w:ascii="Calibri" w:hAnsi="Calibri"/>
                          <w:color w:val="000000" w:themeColor="text1"/>
                          <w:sz w:val="24"/>
                        </w:rPr>
                        <w:t xml:space="preserve"> a selected shampoo at each visit to see which one best </w:t>
                      </w:r>
                      <w:proofErr w:type="gramStart"/>
                      <w:r w:rsidRPr="001112FC">
                        <w:rPr>
                          <w:rFonts w:ascii="Calibri" w:hAnsi="Calibri"/>
                          <w:color w:val="000000" w:themeColor="text1"/>
                          <w:sz w:val="24"/>
                        </w:rPr>
                        <w:t>suits</w:t>
                      </w:r>
                      <w:proofErr w:type="gramEnd"/>
                      <w:r w:rsidRPr="001112FC">
                        <w:rPr>
                          <w:rFonts w:ascii="Calibri" w:hAnsi="Calibri"/>
                          <w:color w:val="000000" w:themeColor="text1"/>
                          <w:sz w:val="24"/>
                        </w:rPr>
                        <w:t xml:space="preserve"> your needs. This eliminates the need to purchase full bottles of a product you may only use once.</w:t>
                      </w:r>
                    </w:p>
                    <w:p w14:paraId="389D7CB6" w14:textId="77777777" w:rsidR="004432EF" w:rsidRPr="001112FC" w:rsidRDefault="004432EF" w:rsidP="004432EF">
                      <w:pPr>
                        <w:spacing w:before="240"/>
                        <w:jc w:val="both"/>
                        <w:rPr>
                          <w:rFonts w:ascii="Calibri" w:hAnsi="Calibri"/>
                          <w:color w:val="000000" w:themeColor="text1"/>
                          <w:sz w:val="24"/>
                        </w:rPr>
                      </w:pPr>
                      <w:r w:rsidRPr="001112FC">
                        <w:rPr>
                          <w:rFonts w:ascii="Calibri" w:hAnsi="Calibri"/>
                          <w:color w:val="000000" w:themeColor="text1"/>
                          <w:sz w:val="24"/>
                        </w:rPr>
                        <w:t>Sure, your friend or neighbor might swear by a certain shampoo, but that doesn’t guarantee that it will do the same for your hair. Your professional hairdresser spends hours a week dealing with hair and scalp issues. I recommend using their expertise to your advantage.</w:t>
                      </w:r>
                    </w:p>
                    <w:p w14:paraId="0CC63327" w14:textId="77777777" w:rsidR="004504E1" w:rsidRPr="001112FC" w:rsidRDefault="004504E1" w:rsidP="00DA5616">
                      <w:pPr>
                        <w:spacing w:after="200"/>
                        <w:jc w:val="both"/>
                        <w:rPr>
                          <w:rFonts w:ascii="Cambria" w:eastAsia="Calibri" w:hAnsi="Cambria"/>
                          <w:color w:val="000000" w:themeColor="text1"/>
                          <w:sz w:val="25"/>
                          <w:szCs w:val="25"/>
                        </w:rPr>
                      </w:pPr>
                    </w:p>
                    <w:p w14:paraId="2AA51B43" w14:textId="77777777" w:rsidR="004504E1" w:rsidRPr="00215B2C" w:rsidRDefault="004504E1" w:rsidP="00C23617">
                      <w:pPr>
                        <w:ind w:left="2790"/>
                        <w:rPr>
                          <w:rFonts w:ascii="Calibri" w:hAnsi="Calibri" w:cs="Arial"/>
                          <w:sz w:val="24"/>
                        </w:rPr>
                      </w:pPr>
                    </w:p>
                    <w:p w14:paraId="1B13A6BE" w14:textId="77777777" w:rsidR="004504E1" w:rsidRPr="00215B2C" w:rsidRDefault="004504E1" w:rsidP="00DA5616">
                      <w:pPr>
                        <w:rPr>
                          <w:rFonts w:ascii="Calibri" w:hAnsi="Calibri" w:cs="Arial"/>
                          <w:sz w:val="24"/>
                        </w:rPr>
                      </w:pPr>
                    </w:p>
                  </w:txbxContent>
                </v:textbox>
              </v:shape>
            </w:pict>
          </mc:Fallback>
        </mc:AlternateContent>
      </w:r>
    </w:p>
    <w:p w14:paraId="36FE2549" w14:textId="77777777" w:rsidR="002F4068" w:rsidRDefault="002F4068" w:rsidP="00915F27">
      <w:pPr>
        <w:ind w:right="-720"/>
        <w:rPr>
          <w:rStyle w:val="Strong"/>
          <w:rFonts w:ascii="Arial" w:hAnsi="Arial" w:cs="Arial"/>
          <w:b w:val="0"/>
          <w:szCs w:val="22"/>
        </w:rPr>
      </w:pPr>
    </w:p>
    <w:p w14:paraId="4EE939C9" w14:textId="6AD92773" w:rsidR="00A62725" w:rsidRDefault="00A3745A" w:rsidP="00010C6B">
      <w:pPr>
        <w:spacing w:before="240"/>
        <w:ind w:right="-720"/>
        <w:rPr>
          <w:rStyle w:val="Strong"/>
          <w:rFonts w:ascii="Arial" w:hAnsi="Arial" w:cs="Arial"/>
          <w:b w:val="0"/>
          <w:sz w:val="21"/>
          <w:szCs w:val="21"/>
        </w:rPr>
      </w:pPr>
      <w:r>
        <w:rPr>
          <w:rFonts w:ascii="Helvetica" w:hAnsi="Helvetica" w:cs="Helvetica"/>
          <w:noProof/>
          <w:sz w:val="24"/>
        </w:rPr>
        <mc:AlternateContent>
          <mc:Choice Requires="wps">
            <w:drawing>
              <wp:anchor distT="0" distB="0" distL="114300" distR="114300" simplePos="0" relativeHeight="251670528" behindDoc="0" locked="0" layoutInCell="1" allowOverlap="1" wp14:anchorId="2BD8BE45" wp14:editId="0870CF9B">
                <wp:simplePos x="0" y="0"/>
                <wp:positionH relativeFrom="column">
                  <wp:posOffset>-520065</wp:posOffset>
                </wp:positionH>
                <wp:positionV relativeFrom="paragraph">
                  <wp:posOffset>385445</wp:posOffset>
                </wp:positionV>
                <wp:extent cx="1678940" cy="2336800"/>
                <wp:effectExtent l="3810" t="3175" r="3175" b="3175"/>
                <wp:wrapSquare wrapText="bothSides"/>
                <wp:docPr id="1655072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8824" w14:textId="197822D5" w:rsidR="004432EF" w:rsidRPr="00CE7FCC" w:rsidRDefault="001112FC" w:rsidP="00CE7FCC">
                            <w:r>
                              <w:rPr>
                                <w:noProof/>
                              </w:rPr>
                              <w:drawing>
                                <wp:inline distT="0" distB="0" distL="0" distR="0" wp14:anchorId="5B584812" wp14:editId="5D402018">
                                  <wp:extent cx="1495425" cy="1943100"/>
                                  <wp:effectExtent l="0" t="0" r="9525" b="0"/>
                                  <wp:docPr id="57789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BE45" id="Text Box 9" o:spid="_x0000_s1028" type="#_x0000_t202" style="position:absolute;margin-left:-40.95pt;margin-top:30.35pt;width:132.2pt;height:18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" filled="f" stroked="f">
                <v:textbox>
                  <w:txbxContent>
                    <w:p w14:paraId="373E8824" w14:textId="197822D5" w:rsidR="004432EF" w:rsidRPr="00CE7FCC" w:rsidRDefault="001112FC" w:rsidP="00CE7FCC">
                      <w:r>
                        <w:rPr>
                          <w:noProof/>
                        </w:rPr>
                        <w:drawing>
                          <wp:inline distT="0" distB="0" distL="0" distR="0" wp14:anchorId="5B584812" wp14:editId="5D402018">
                            <wp:extent cx="1495425" cy="1943100"/>
                            <wp:effectExtent l="0" t="0" r="9525" b="0"/>
                            <wp:docPr id="57789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p>
                  </w:txbxContent>
                </v:textbox>
                <w10:wrap type="square"/>
              </v:shape>
            </w:pict>
          </mc:Fallback>
        </mc:AlternateContent>
      </w:r>
      <w:r w:rsidR="00B95B07">
        <w:rPr>
          <w:rFonts w:ascii="Helvetica" w:hAnsi="Helvetica" w:cs="Helvetica"/>
          <w:noProof/>
          <w:sz w:val="24"/>
        </w:rPr>
        <w:drawing>
          <wp:inline distT="0" distB="0" distL="0" distR="0" wp14:anchorId="35083230" wp14:editId="167A1C1A">
            <wp:extent cx="1876425" cy="13239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6425" cy="1323975"/>
                    </a:xfrm>
                    <a:prstGeom prst="rect">
                      <a:avLst/>
                    </a:prstGeom>
                    <a:noFill/>
                    <a:ln w="9525">
                      <a:noFill/>
                      <a:miter lim="800000"/>
                      <a:headEnd/>
                      <a:tailEnd/>
                    </a:ln>
                  </pic:spPr>
                </pic:pic>
              </a:graphicData>
            </a:graphic>
          </wp:inline>
        </w:drawing>
      </w:r>
    </w:p>
    <w:p w14:paraId="645AACCF" w14:textId="77777777" w:rsidR="00A62725" w:rsidRDefault="00A62725" w:rsidP="00B116DA">
      <w:pPr>
        <w:spacing w:before="240"/>
        <w:ind w:left="3420" w:right="-720"/>
        <w:rPr>
          <w:rStyle w:val="Strong"/>
          <w:rFonts w:ascii="Arial" w:hAnsi="Arial" w:cs="Arial"/>
          <w:b w:val="0"/>
          <w:sz w:val="21"/>
          <w:szCs w:val="21"/>
        </w:rPr>
      </w:pPr>
    </w:p>
    <w:p w14:paraId="05A46468" w14:textId="77777777" w:rsidR="00A62725" w:rsidRDefault="00A62725" w:rsidP="00B116DA">
      <w:pPr>
        <w:spacing w:before="240"/>
        <w:ind w:left="3420" w:right="-720"/>
        <w:rPr>
          <w:rStyle w:val="Strong"/>
          <w:rFonts w:ascii="Arial" w:hAnsi="Arial" w:cs="Arial"/>
          <w:b w:val="0"/>
          <w:sz w:val="21"/>
          <w:szCs w:val="21"/>
        </w:rPr>
      </w:pPr>
    </w:p>
    <w:p w14:paraId="0EACB024" w14:textId="77777777" w:rsidR="00AF4C8B" w:rsidRDefault="00AF4C8B" w:rsidP="00B116DA">
      <w:pPr>
        <w:spacing w:before="240"/>
        <w:ind w:left="3420" w:right="-720"/>
        <w:rPr>
          <w:rStyle w:val="Strong"/>
          <w:rFonts w:ascii="Arial" w:hAnsi="Arial" w:cs="Arial"/>
          <w:b w:val="0"/>
          <w:sz w:val="21"/>
          <w:szCs w:val="21"/>
        </w:rPr>
      </w:pPr>
    </w:p>
    <w:p w14:paraId="11EE1E10" w14:textId="77777777" w:rsidR="00AF4C8B" w:rsidRDefault="00AF4C8B" w:rsidP="00B116DA">
      <w:pPr>
        <w:spacing w:before="240"/>
        <w:ind w:left="3420" w:right="-720"/>
        <w:rPr>
          <w:rStyle w:val="Strong"/>
          <w:rFonts w:ascii="Arial" w:hAnsi="Arial" w:cs="Arial"/>
          <w:b w:val="0"/>
          <w:sz w:val="21"/>
          <w:szCs w:val="21"/>
        </w:rPr>
      </w:pPr>
    </w:p>
    <w:p w14:paraId="7703FC23" w14:textId="77777777" w:rsidR="00AF4C8B" w:rsidRDefault="00AF4C8B" w:rsidP="00B116DA">
      <w:pPr>
        <w:spacing w:before="240"/>
        <w:ind w:left="3420" w:right="-720"/>
        <w:rPr>
          <w:rStyle w:val="Strong"/>
          <w:rFonts w:ascii="Arial" w:hAnsi="Arial" w:cs="Arial"/>
          <w:b w:val="0"/>
          <w:sz w:val="21"/>
          <w:szCs w:val="21"/>
        </w:rPr>
      </w:pPr>
    </w:p>
    <w:p w14:paraId="6EECD0FC" w14:textId="77777777" w:rsidR="00AF4C8B" w:rsidRDefault="00AF4C8B" w:rsidP="00B116DA">
      <w:pPr>
        <w:spacing w:before="240"/>
        <w:ind w:left="3420" w:right="-720"/>
        <w:rPr>
          <w:rStyle w:val="Strong"/>
          <w:rFonts w:ascii="Arial" w:hAnsi="Arial" w:cs="Arial"/>
          <w:b w:val="0"/>
          <w:sz w:val="21"/>
          <w:szCs w:val="21"/>
        </w:rPr>
      </w:pPr>
    </w:p>
    <w:p w14:paraId="0E1A4092" w14:textId="77777777" w:rsidR="00B116DA" w:rsidRDefault="00B116DA" w:rsidP="004B22B8">
      <w:pPr>
        <w:spacing w:before="240"/>
        <w:ind w:right="-720"/>
        <w:rPr>
          <w:rStyle w:val="Strong"/>
          <w:rFonts w:ascii="Arial" w:hAnsi="Arial" w:cs="Arial"/>
          <w:b w:val="0"/>
          <w:sz w:val="21"/>
          <w:szCs w:val="21"/>
        </w:rPr>
      </w:pPr>
    </w:p>
    <w:p w14:paraId="202BDF9B" w14:textId="77777777" w:rsidR="00B116DA" w:rsidRPr="00915F27" w:rsidRDefault="00B116DA" w:rsidP="00B116DA">
      <w:pPr>
        <w:spacing w:before="240"/>
        <w:ind w:left="3420" w:right="-720"/>
        <w:rPr>
          <w:rStyle w:val="Strong"/>
          <w:rFonts w:ascii="Arial" w:hAnsi="Arial" w:cs="Arial"/>
          <w:b w:val="0"/>
          <w:sz w:val="21"/>
          <w:szCs w:val="21"/>
        </w:rPr>
      </w:pPr>
    </w:p>
    <w:p w14:paraId="4E2E0A7C" w14:textId="77777777" w:rsidR="00B116DA" w:rsidRDefault="00B116DA" w:rsidP="00F85858">
      <w:pPr>
        <w:spacing w:before="120"/>
        <w:ind w:left="-540" w:right="-720" w:firstLine="720"/>
        <w:rPr>
          <w:rStyle w:val="Strong"/>
          <w:rFonts w:ascii="Arial" w:hAnsi="Arial" w:cs="Arial"/>
          <w:b w:val="0"/>
          <w:sz w:val="21"/>
          <w:szCs w:val="21"/>
        </w:rPr>
      </w:pPr>
    </w:p>
    <w:p w14:paraId="57551455" w14:textId="77777777" w:rsidR="00B116DA" w:rsidRDefault="00B116DA" w:rsidP="00F85858">
      <w:pPr>
        <w:spacing w:before="120"/>
        <w:ind w:left="-540" w:right="-720" w:firstLine="720"/>
        <w:rPr>
          <w:rStyle w:val="Strong"/>
          <w:rFonts w:ascii="Arial" w:hAnsi="Arial" w:cs="Arial"/>
          <w:b w:val="0"/>
          <w:sz w:val="21"/>
          <w:szCs w:val="21"/>
        </w:rPr>
      </w:pPr>
    </w:p>
    <w:p w14:paraId="75F9E02F" w14:textId="77777777" w:rsidR="00B116DA" w:rsidRDefault="00B116DA" w:rsidP="00F85858">
      <w:pPr>
        <w:spacing w:before="120"/>
        <w:ind w:left="-540" w:right="-720" w:firstLine="720"/>
        <w:rPr>
          <w:rStyle w:val="Strong"/>
          <w:rFonts w:ascii="Arial" w:hAnsi="Arial" w:cs="Arial"/>
          <w:b w:val="0"/>
          <w:sz w:val="21"/>
          <w:szCs w:val="21"/>
        </w:rPr>
      </w:pPr>
    </w:p>
    <w:p w14:paraId="0E1A6D14" w14:textId="77777777" w:rsidR="00B116DA" w:rsidRDefault="00B116DA" w:rsidP="00F85858">
      <w:pPr>
        <w:spacing w:before="120"/>
        <w:ind w:left="-540" w:right="-720" w:firstLine="720"/>
        <w:rPr>
          <w:rStyle w:val="Strong"/>
          <w:rFonts w:ascii="Arial" w:hAnsi="Arial" w:cs="Arial"/>
          <w:b w:val="0"/>
          <w:sz w:val="21"/>
          <w:szCs w:val="21"/>
        </w:rPr>
      </w:pPr>
    </w:p>
    <w:p w14:paraId="26D75170" w14:textId="77777777" w:rsidR="00B116DA" w:rsidRDefault="00B116DA" w:rsidP="00F85858">
      <w:pPr>
        <w:spacing w:before="120"/>
        <w:ind w:left="-540" w:right="-720" w:firstLine="720"/>
        <w:rPr>
          <w:rStyle w:val="Strong"/>
          <w:rFonts w:ascii="Arial" w:hAnsi="Arial" w:cs="Arial"/>
          <w:b w:val="0"/>
          <w:sz w:val="21"/>
          <w:szCs w:val="21"/>
        </w:rPr>
      </w:pPr>
    </w:p>
    <w:p w14:paraId="2D5BFFDE" w14:textId="77777777" w:rsidR="00B116DA" w:rsidRDefault="00B116DA" w:rsidP="00F85858">
      <w:pPr>
        <w:spacing w:before="120"/>
        <w:ind w:left="-540" w:right="-720" w:firstLine="720"/>
        <w:rPr>
          <w:rStyle w:val="Strong"/>
          <w:rFonts w:ascii="Arial" w:hAnsi="Arial" w:cs="Arial"/>
          <w:b w:val="0"/>
          <w:sz w:val="21"/>
          <w:szCs w:val="21"/>
        </w:rPr>
      </w:pPr>
    </w:p>
    <w:p w14:paraId="3D73BABF" w14:textId="77777777" w:rsidR="00B116DA" w:rsidRDefault="00B116DA" w:rsidP="00F85858">
      <w:pPr>
        <w:spacing w:before="120"/>
        <w:ind w:left="-540" w:right="-720" w:firstLine="720"/>
        <w:rPr>
          <w:rStyle w:val="Strong"/>
          <w:rFonts w:ascii="Arial" w:hAnsi="Arial" w:cs="Arial"/>
          <w:b w:val="0"/>
          <w:sz w:val="21"/>
          <w:szCs w:val="21"/>
        </w:rPr>
      </w:pPr>
    </w:p>
    <w:p w14:paraId="1BCFF5B9" w14:textId="77777777" w:rsidR="00B116DA" w:rsidRDefault="00B116DA" w:rsidP="00F85858">
      <w:pPr>
        <w:spacing w:before="120"/>
        <w:ind w:left="-540" w:right="-720" w:firstLine="720"/>
        <w:rPr>
          <w:rStyle w:val="Strong"/>
          <w:rFonts w:ascii="Arial" w:hAnsi="Arial" w:cs="Arial"/>
          <w:b w:val="0"/>
          <w:sz w:val="21"/>
          <w:szCs w:val="21"/>
        </w:rPr>
      </w:pPr>
    </w:p>
    <w:p w14:paraId="141286DD" w14:textId="77777777" w:rsidR="00451965" w:rsidRDefault="00451965" w:rsidP="000C3B11">
      <w:pPr>
        <w:spacing w:before="120"/>
        <w:ind w:right="-720"/>
        <w:rPr>
          <w:rStyle w:val="Strong"/>
          <w:rFonts w:ascii="Arial" w:hAnsi="Arial" w:cs="Arial"/>
          <w:b w:val="0"/>
          <w:sz w:val="21"/>
          <w:szCs w:val="21"/>
        </w:rPr>
      </w:pPr>
    </w:p>
    <w:p w14:paraId="25CC78CB" w14:textId="77777777" w:rsidR="00451965" w:rsidRDefault="00451965" w:rsidP="000C3B11">
      <w:pPr>
        <w:spacing w:before="120"/>
        <w:ind w:right="-720"/>
        <w:rPr>
          <w:rStyle w:val="Strong"/>
          <w:rFonts w:ascii="Arial" w:hAnsi="Arial" w:cs="Arial"/>
          <w:b w:val="0"/>
          <w:sz w:val="21"/>
          <w:szCs w:val="21"/>
        </w:rPr>
      </w:pPr>
    </w:p>
    <w:p w14:paraId="3042D98A" w14:textId="77777777" w:rsidR="00841FD2" w:rsidRPr="00F85858" w:rsidRDefault="00841FD2" w:rsidP="000C3B11">
      <w:pPr>
        <w:spacing w:before="120"/>
        <w:ind w:right="-720"/>
        <w:rPr>
          <w:rFonts w:ascii="Arial" w:hAnsi="Arial" w:cs="Arial"/>
          <w:szCs w:val="22"/>
        </w:rPr>
      </w:pPr>
    </w:p>
    <w:p w14:paraId="0FA05C27" w14:textId="77777777" w:rsidR="00FF0EF0" w:rsidRDefault="00FF0EF0" w:rsidP="00B4747F">
      <w:pPr>
        <w:ind w:left="-720" w:right="-720"/>
        <w:rPr>
          <w:rFonts w:ascii="Arial" w:hAnsi="Arial" w:cs="Arial"/>
          <w:b/>
          <w:i/>
          <w:sz w:val="26"/>
          <w:szCs w:val="26"/>
        </w:rPr>
      </w:pPr>
    </w:p>
    <w:p w14:paraId="15FBEF8E" w14:textId="24B00BE7" w:rsidR="009A585B" w:rsidRPr="00066DA9" w:rsidRDefault="00A3745A" w:rsidP="009A585B">
      <w:pPr>
        <w:rPr>
          <w:rFonts w:ascii="Arial Black" w:hAnsi="Arial Black"/>
        </w:rPr>
      </w:pPr>
      <w:r>
        <w:rPr>
          <w:rFonts w:ascii="Calibri" w:hAnsi="Calibri"/>
          <w:noProof/>
          <w:szCs w:val="22"/>
        </w:rPr>
        <w:lastRenderedPageBreak/>
        <mc:AlternateContent>
          <mc:Choice Requires="wps">
            <w:drawing>
              <wp:anchor distT="0" distB="0" distL="114300" distR="114300" simplePos="0" relativeHeight="251661312" behindDoc="0" locked="0" layoutInCell="1" allowOverlap="1" wp14:anchorId="6594E1EB" wp14:editId="035AAA86">
                <wp:simplePos x="0" y="0"/>
                <wp:positionH relativeFrom="column">
                  <wp:posOffset>2793365</wp:posOffset>
                </wp:positionH>
                <wp:positionV relativeFrom="paragraph">
                  <wp:posOffset>2771775</wp:posOffset>
                </wp:positionV>
                <wp:extent cx="3449320" cy="4990465"/>
                <wp:effectExtent l="0" t="0" r="17780" b="57785"/>
                <wp:wrapNone/>
                <wp:docPr id="14210069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4990465"/>
                        </a:xfrm>
                        <a:prstGeom prst="rect">
                          <a:avLst/>
                        </a:prstGeom>
                        <a:gradFill rotWithShape="1">
                          <a:gsLst>
                            <a:gs pos="0">
                              <a:srgbClr val="A1AAF0"/>
                            </a:gs>
                            <a:gs pos="35001">
                              <a:srgbClr val="BEC4F3"/>
                            </a:gs>
                            <a:gs pos="100000">
                              <a:srgbClr val="E6E8FB"/>
                            </a:gs>
                          </a:gsLst>
                          <a:lin ang="16200000" scaled="1"/>
                        </a:gradFill>
                        <a:ln w="9525">
                          <a:solidFill>
                            <a:srgbClr val="003095"/>
                          </a:solidFill>
                          <a:miter lim="800000"/>
                          <a:headEnd/>
                          <a:tailEnd/>
                        </a:ln>
                        <a:effectLst>
                          <a:outerShdw dist="20000" dir="5400000" rotWithShape="0">
                            <a:srgbClr val="000000">
                              <a:alpha val="37999"/>
                            </a:srgbClr>
                          </a:outerShdw>
                        </a:effectLst>
                      </wps:spPr>
                      <wps:txbx>
                        <w:txbxContent>
                          <w:p w14:paraId="28F57200" w14:textId="77777777" w:rsidR="004504E1" w:rsidRDefault="004504E1" w:rsidP="00BC4805">
                            <w:pPr>
                              <w:jc w:val="center"/>
                              <w:rPr>
                                <w:rFonts w:ascii="Arial" w:hAnsi="Arial" w:cs="Arial"/>
                                <w:b/>
                                <w:i/>
                                <w:sz w:val="40"/>
                                <w:szCs w:val="40"/>
                                <w:u w:val="single"/>
                              </w:rPr>
                            </w:pPr>
                            <w:r>
                              <w:rPr>
                                <w:rFonts w:ascii="Arial" w:hAnsi="Arial" w:cs="Arial"/>
                                <w:b/>
                                <w:i/>
                                <w:sz w:val="40"/>
                                <w:szCs w:val="40"/>
                                <w:u w:val="single"/>
                              </w:rPr>
                              <w:t>April</w:t>
                            </w:r>
                            <w:r w:rsidRPr="00093650">
                              <w:rPr>
                                <w:rFonts w:ascii="Arial" w:hAnsi="Arial" w:cs="Arial"/>
                                <w:b/>
                                <w:i/>
                                <w:sz w:val="40"/>
                                <w:szCs w:val="40"/>
                                <w:u w:val="single"/>
                              </w:rPr>
                              <w:t xml:space="preserve"> Events</w:t>
                            </w:r>
                          </w:p>
                          <w:p w14:paraId="6B233C32" w14:textId="77777777" w:rsidR="004504E1" w:rsidRDefault="004504E1" w:rsidP="002D1461">
                            <w:pPr>
                              <w:rPr>
                                <w:rFonts w:ascii="Arial" w:hAnsi="Arial" w:cs="Arial"/>
                                <w:sz w:val="28"/>
                                <w:szCs w:val="28"/>
                              </w:rPr>
                            </w:pPr>
                          </w:p>
                          <w:p w14:paraId="790B87FE" w14:textId="77777777" w:rsidR="001112FC" w:rsidRDefault="00CE7FCC" w:rsidP="00CE7FCC">
                            <w:pPr>
                              <w:rPr>
                                <w:sz w:val="32"/>
                                <w:szCs w:val="32"/>
                              </w:rPr>
                            </w:pPr>
                            <w:r w:rsidRPr="00CE7FCC">
                              <w:rPr>
                                <w:sz w:val="32"/>
                                <w:szCs w:val="32"/>
                              </w:rPr>
                              <w:t xml:space="preserve">1 - April Fool’s Day </w:t>
                            </w:r>
                            <w:r w:rsidRPr="00CE7FCC">
                              <w:rPr>
                                <w:sz w:val="32"/>
                                <w:szCs w:val="32"/>
                              </w:rPr>
                              <w:br/>
                              <w:t xml:space="preserve">1 - International Tatting Day </w:t>
                            </w:r>
                            <w:r w:rsidRPr="00CE7FCC">
                              <w:rPr>
                                <w:sz w:val="32"/>
                                <w:szCs w:val="32"/>
                              </w:rPr>
                              <w:br/>
                            </w:r>
                            <w:r w:rsidR="001112FC">
                              <w:rPr>
                                <w:sz w:val="32"/>
                                <w:szCs w:val="32"/>
                              </w:rPr>
                              <w:t>3</w:t>
                            </w:r>
                            <w:r w:rsidRPr="00CE7FCC">
                              <w:rPr>
                                <w:sz w:val="32"/>
                                <w:szCs w:val="32"/>
                              </w:rPr>
                              <w:t xml:space="preserve"> - National Walk to </w:t>
                            </w:r>
                            <w:proofErr w:type="gramStart"/>
                            <w:r w:rsidRPr="00CE7FCC">
                              <w:rPr>
                                <w:sz w:val="32"/>
                                <w:szCs w:val="32"/>
                              </w:rPr>
                              <w:t>Work Day</w:t>
                            </w:r>
                            <w:proofErr w:type="gramEnd"/>
                            <w:r w:rsidRPr="00CE7FCC">
                              <w:rPr>
                                <w:sz w:val="32"/>
                                <w:szCs w:val="32"/>
                              </w:rPr>
                              <w:t xml:space="preserve"> 1st Friday </w:t>
                            </w:r>
                          </w:p>
                          <w:p w14:paraId="41C92DF8" w14:textId="2B6ADAF5" w:rsidR="004504E1" w:rsidRPr="00CE7FCC" w:rsidRDefault="001112FC" w:rsidP="00CE7FCC">
                            <w:pPr>
                              <w:rPr>
                                <w:rFonts w:ascii="Arial" w:hAnsi="Arial" w:cs="Arial"/>
                                <w:sz w:val="32"/>
                                <w:szCs w:val="32"/>
                              </w:rPr>
                            </w:pPr>
                            <w:r>
                              <w:rPr>
                                <w:sz w:val="32"/>
                                <w:szCs w:val="32"/>
                              </w:rPr>
                              <w:t>5 – Easter Sunday</w:t>
                            </w:r>
                            <w:r w:rsidR="00CE7FCC" w:rsidRPr="00CE7FCC">
                              <w:rPr>
                                <w:sz w:val="32"/>
                                <w:szCs w:val="32"/>
                              </w:rPr>
                              <w:br/>
                              <w:t xml:space="preserve">15 - Income taxes due (most years it is due on the 15th) </w:t>
                            </w:r>
                            <w:r w:rsidR="00CE7FCC" w:rsidRPr="00CE7FCC">
                              <w:rPr>
                                <w:sz w:val="32"/>
                                <w:szCs w:val="32"/>
                              </w:rPr>
                              <w:br/>
                            </w:r>
                            <w:r>
                              <w:rPr>
                                <w:sz w:val="32"/>
                                <w:szCs w:val="32"/>
                              </w:rPr>
                              <w:t>20</w:t>
                            </w:r>
                            <w:r w:rsidR="00CE7FCC" w:rsidRPr="00CE7FCC">
                              <w:rPr>
                                <w:sz w:val="32"/>
                                <w:szCs w:val="32"/>
                              </w:rPr>
                              <w:t xml:space="preserve"> - Patriot’s Day Third Monday </w:t>
                            </w:r>
                            <w:r w:rsidR="00CE7FCC" w:rsidRPr="00CE7FCC">
                              <w:rPr>
                                <w:sz w:val="32"/>
                                <w:szCs w:val="32"/>
                              </w:rPr>
                              <w:br/>
                              <w:t xml:space="preserve">22 - Earth Day (U.S.) </w:t>
                            </w:r>
                            <w:r w:rsidR="00CE7FCC" w:rsidRPr="00CE7FCC">
                              <w:rPr>
                                <w:sz w:val="32"/>
                                <w:szCs w:val="32"/>
                              </w:rPr>
                              <w:br/>
                              <w:t xml:space="preserve">22 - Passover begins at </w:t>
                            </w:r>
                            <w:proofErr w:type="gramStart"/>
                            <w:r w:rsidR="00CE7FCC" w:rsidRPr="00CE7FCC">
                              <w:rPr>
                                <w:sz w:val="32"/>
                                <w:szCs w:val="32"/>
                              </w:rPr>
                              <w:t>sundown, and</w:t>
                            </w:r>
                            <w:proofErr w:type="gramEnd"/>
                            <w:r w:rsidR="00CE7FCC" w:rsidRPr="00CE7FCC">
                              <w:rPr>
                                <w:sz w:val="32"/>
                                <w:szCs w:val="32"/>
                              </w:rPr>
                              <w:t xml:space="preserve"> lasts 8 days. </w:t>
                            </w:r>
                            <w:r w:rsidR="00CE7FCC" w:rsidRPr="00CE7FCC">
                              <w:rPr>
                                <w:sz w:val="32"/>
                                <w:szCs w:val="32"/>
                              </w:rPr>
                              <w:br/>
                              <w:t>2</w:t>
                            </w:r>
                            <w:r>
                              <w:rPr>
                                <w:sz w:val="32"/>
                                <w:szCs w:val="32"/>
                              </w:rPr>
                              <w:t>2</w:t>
                            </w:r>
                            <w:r w:rsidR="00CE7FCC" w:rsidRPr="00CE7FCC">
                              <w:rPr>
                                <w:sz w:val="32"/>
                                <w:szCs w:val="32"/>
                              </w:rPr>
                              <w:t xml:space="preserve"> - Administrative Professionals Day formerly “Secretaries Day” – date varies </w:t>
                            </w:r>
                            <w:r w:rsidR="00CE7FCC" w:rsidRPr="00CE7FCC">
                              <w:rPr>
                                <w:sz w:val="32"/>
                                <w:szCs w:val="32"/>
                              </w:rPr>
                              <w:br/>
                              <w:t>2</w:t>
                            </w:r>
                            <w:r>
                              <w:rPr>
                                <w:sz w:val="32"/>
                                <w:szCs w:val="32"/>
                              </w:rPr>
                              <w:t>3</w:t>
                            </w:r>
                            <w:r w:rsidR="00CE7FCC" w:rsidRPr="00CE7FCC">
                              <w:rPr>
                                <w:sz w:val="32"/>
                                <w:szCs w:val="32"/>
                              </w:rPr>
                              <w:t xml:space="preserve"> - Take Your Daughter to Work Day – The 4th Thursday of the month. </w:t>
                            </w:r>
                            <w:r w:rsidR="00CE7FCC" w:rsidRPr="00CE7FCC">
                              <w:rPr>
                                <w:sz w:val="32"/>
                                <w:szCs w:val="32"/>
                              </w:rPr>
                              <w:br/>
                              <w:t>2</w:t>
                            </w:r>
                            <w:r>
                              <w:rPr>
                                <w:sz w:val="32"/>
                                <w:szCs w:val="32"/>
                              </w:rPr>
                              <w:t>4</w:t>
                            </w:r>
                            <w:r w:rsidR="00CE7FCC" w:rsidRPr="00CE7FCC">
                              <w:rPr>
                                <w:sz w:val="32"/>
                                <w:szCs w:val="32"/>
                              </w:rPr>
                              <w:t xml:space="preserve"> - Arbor Day – always the last Friday in April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594E1EB" id="Text Box 64" o:spid="_x0000_s1029" type="#_x0000_t202" style="position:absolute;margin-left:219.95pt;margin-top:218.25pt;width:271.6pt;height:39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" fillcolor="#a1aaf0" strokecolor="#003095">
                <v:fill color2="#e6e8fb" rotate="t" angle="180" colors="0 #a1aaf0;22938f #bec4f3;1 #e6e8fb" focus="100%" type="gradient"/>
                <v:shadow on="t" color="black" opacity="24903f" origin=",.5" offset="0,.55556mm"/>
                <v:path arrowok="t"/>
                <v:textbox>
                  <w:txbxContent>
                    <w:p w14:paraId="28F57200" w14:textId="77777777" w:rsidR="004504E1" w:rsidRDefault="004504E1" w:rsidP="00BC4805">
                      <w:pPr>
                        <w:jc w:val="center"/>
                        <w:rPr>
                          <w:rFonts w:ascii="Arial" w:hAnsi="Arial" w:cs="Arial"/>
                          <w:b/>
                          <w:i/>
                          <w:sz w:val="40"/>
                          <w:szCs w:val="40"/>
                          <w:u w:val="single"/>
                        </w:rPr>
                      </w:pPr>
                      <w:r>
                        <w:rPr>
                          <w:rFonts w:ascii="Arial" w:hAnsi="Arial" w:cs="Arial"/>
                          <w:b/>
                          <w:i/>
                          <w:sz w:val="40"/>
                          <w:szCs w:val="40"/>
                          <w:u w:val="single"/>
                        </w:rPr>
                        <w:t>April</w:t>
                      </w:r>
                      <w:r w:rsidRPr="00093650">
                        <w:rPr>
                          <w:rFonts w:ascii="Arial" w:hAnsi="Arial" w:cs="Arial"/>
                          <w:b/>
                          <w:i/>
                          <w:sz w:val="40"/>
                          <w:szCs w:val="40"/>
                          <w:u w:val="single"/>
                        </w:rPr>
                        <w:t xml:space="preserve"> Events</w:t>
                      </w:r>
                    </w:p>
                    <w:p w14:paraId="6B233C32" w14:textId="77777777" w:rsidR="004504E1" w:rsidRDefault="004504E1" w:rsidP="002D1461">
                      <w:pPr>
                        <w:rPr>
                          <w:rFonts w:ascii="Arial" w:hAnsi="Arial" w:cs="Arial"/>
                          <w:sz w:val="28"/>
                          <w:szCs w:val="28"/>
                        </w:rPr>
                      </w:pPr>
                    </w:p>
                    <w:p w14:paraId="790B87FE" w14:textId="77777777" w:rsidR="001112FC" w:rsidRDefault="00CE7FCC" w:rsidP="00CE7FCC">
                      <w:pPr>
                        <w:rPr>
                          <w:sz w:val="32"/>
                          <w:szCs w:val="32"/>
                        </w:rPr>
                      </w:pPr>
                      <w:r w:rsidRPr="00CE7FCC">
                        <w:rPr>
                          <w:sz w:val="32"/>
                          <w:szCs w:val="32"/>
                        </w:rPr>
                        <w:t xml:space="preserve">1 - April Fool’s Day </w:t>
                      </w:r>
                      <w:r w:rsidRPr="00CE7FCC">
                        <w:rPr>
                          <w:sz w:val="32"/>
                          <w:szCs w:val="32"/>
                        </w:rPr>
                        <w:br/>
                        <w:t xml:space="preserve">1 - International Tatting Day </w:t>
                      </w:r>
                      <w:r w:rsidRPr="00CE7FCC">
                        <w:rPr>
                          <w:sz w:val="32"/>
                          <w:szCs w:val="32"/>
                        </w:rPr>
                        <w:br/>
                      </w:r>
                      <w:r w:rsidR="001112FC">
                        <w:rPr>
                          <w:sz w:val="32"/>
                          <w:szCs w:val="32"/>
                        </w:rPr>
                        <w:t>3</w:t>
                      </w:r>
                      <w:r w:rsidRPr="00CE7FCC">
                        <w:rPr>
                          <w:sz w:val="32"/>
                          <w:szCs w:val="32"/>
                        </w:rPr>
                        <w:t xml:space="preserve"> - National Walk to </w:t>
                      </w:r>
                      <w:proofErr w:type="gramStart"/>
                      <w:r w:rsidRPr="00CE7FCC">
                        <w:rPr>
                          <w:sz w:val="32"/>
                          <w:szCs w:val="32"/>
                        </w:rPr>
                        <w:t>Work Day</w:t>
                      </w:r>
                      <w:proofErr w:type="gramEnd"/>
                      <w:r w:rsidRPr="00CE7FCC">
                        <w:rPr>
                          <w:sz w:val="32"/>
                          <w:szCs w:val="32"/>
                        </w:rPr>
                        <w:t xml:space="preserve"> 1st Friday </w:t>
                      </w:r>
                    </w:p>
                    <w:p w14:paraId="41C92DF8" w14:textId="2B6ADAF5" w:rsidR="004504E1" w:rsidRPr="00CE7FCC" w:rsidRDefault="001112FC" w:rsidP="00CE7FCC">
                      <w:pPr>
                        <w:rPr>
                          <w:rFonts w:ascii="Arial" w:hAnsi="Arial" w:cs="Arial"/>
                          <w:sz w:val="32"/>
                          <w:szCs w:val="32"/>
                        </w:rPr>
                      </w:pPr>
                      <w:r>
                        <w:rPr>
                          <w:sz w:val="32"/>
                          <w:szCs w:val="32"/>
                        </w:rPr>
                        <w:t>5 – Easter Sunday</w:t>
                      </w:r>
                      <w:r w:rsidR="00CE7FCC" w:rsidRPr="00CE7FCC">
                        <w:rPr>
                          <w:sz w:val="32"/>
                          <w:szCs w:val="32"/>
                        </w:rPr>
                        <w:br/>
                        <w:t xml:space="preserve">15 - Income taxes due (most years it is due on the 15th) </w:t>
                      </w:r>
                      <w:r w:rsidR="00CE7FCC" w:rsidRPr="00CE7FCC">
                        <w:rPr>
                          <w:sz w:val="32"/>
                          <w:szCs w:val="32"/>
                        </w:rPr>
                        <w:br/>
                      </w:r>
                      <w:r>
                        <w:rPr>
                          <w:sz w:val="32"/>
                          <w:szCs w:val="32"/>
                        </w:rPr>
                        <w:t>20</w:t>
                      </w:r>
                      <w:r w:rsidR="00CE7FCC" w:rsidRPr="00CE7FCC">
                        <w:rPr>
                          <w:sz w:val="32"/>
                          <w:szCs w:val="32"/>
                        </w:rPr>
                        <w:t xml:space="preserve"> - Patriot’s Day Third Monday </w:t>
                      </w:r>
                      <w:r w:rsidR="00CE7FCC" w:rsidRPr="00CE7FCC">
                        <w:rPr>
                          <w:sz w:val="32"/>
                          <w:szCs w:val="32"/>
                        </w:rPr>
                        <w:br/>
                        <w:t xml:space="preserve">22 - Earth Day (U.S.) </w:t>
                      </w:r>
                      <w:r w:rsidR="00CE7FCC" w:rsidRPr="00CE7FCC">
                        <w:rPr>
                          <w:sz w:val="32"/>
                          <w:szCs w:val="32"/>
                        </w:rPr>
                        <w:br/>
                        <w:t xml:space="preserve">22 - Passover begins at </w:t>
                      </w:r>
                      <w:proofErr w:type="gramStart"/>
                      <w:r w:rsidR="00CE7FCC" w:rsidRPr="00CE7FCC">
                        <w:rPr>
                          <w:sz w:val="32"/>
                          <w:szCs w:val="32"/>
                        </w:rPr>
                        <w:t>sundown, and</w:t>
                      </w:r>
                      <w:proofErr w:type="gramEnd"/>
                      <w:r w:rsidR="00CE7FCC" w:rsidRPr="00CE7FCC">
                        <w:rPr>
                          <w:sz w:val="32"/>
                          <w:szCs w:val="32"/>
                        </w:rPr>
                        <w:t xml:space="preserve"> lasts 8 days. </w:t>
                      </w:r>
                      <w:r w:rsidR="00CE7FCC" w:rsidRPr="00CE7FCC">
                        <w:rPr>
                          <w:sz w:val="32"/>
                          <w:szCs w:val="32"/>
                        </w:rPr>
                        <w:br/>
                        <w:t>2</w:t>
                      </w:r>
                      <w:r>
                        <w:rPr>
                          <w:sz w:val="32"/>
                          <w:szCs w:val="32"/>
                        </w:rPr>
                        <w:t>2</w:t>
                      </w:r>
                      <w:r w:rsidR="00CE7FCC" w:rsidRPr="00CE7FCC">
                        <w:rPr>
                          <w:sz w:val="32"/>
                          <w:szCs w:val="32"/>
                        </w:rPr>
                        <w:t xml:space="preserve"> - Administrative Professionals Day formerly “Secretaries Day” – date varies </w:t>
                      </w:r>
                      <w:r w:rsidR="00CE7FCC" w:rsidRPr="00CE7FCC">
                        <w:rPr>
                          <w:sz w:val="32"/>
                          <w:szCs w:val="32"/>
                        </w:rPr>
                        <w:br/>
                        <w:t>2</w:t>
                      </w:r>
                      <w:r>
                        <w:rPr>
                          <w:sz w:val="32"/>
                          <w:szCs w:val="32"/>
                        </w:rPr>
                        <w:t>3</w:t>
                      </w:r>
                      <w:r w:rsidR="00CE7FCC" w:rsidRPr="00CE7FCC">
                        <w:rPr>
                          <w:sz w:val="32"/>
                          <w:szCs w:val="32"/>
                        </w:rPr>
                        <w:t xml:space="preserve"> - Take Your Daughter to Work Day – The 4th Thursday of the month. </w:t>
                      </w:r>
                      <w:r w:rsidR="00CE7FCC" w:rsidRPr="00CE7FCC">
                        <w:rPr>
                          <w:sz w:val="32"/>
                          <w:szCs w:val="32"/>
                        </w:rPr>
                        <w:br/>
                        <w:t>2</w:t>
                      </w:r>
                      <w:r>
                        <w:rPr>
                          <w:sz w:val="32"/>
                          <w:szCs w:val="32"/>
                        </w:rPr>
                        <w:t>4</w:t>
                      </w:r>
                      <w:r w:rsidR="00CE7FCC" w:rsidRPr="00CE7FCC">
                        <w:rPr>
                          <w:sz w:val="32"/>
                          <w:szCs w:val="32"/>
                        </w:rPr>
                        <w:t xml:space="preserve"> - Arbor Day – always the last Friday in April</w:t>
                      </w:r>
                    </w:p>
                  </w:txbxContent>
                </v:textbox>
              </v:shape>
            </w:pict>
          </mc:Fallback>
        </mc:AlternateContent>
      </w:r>
      <w:r>
        <w:rPr>
          <w:rFonts w:ascii="Calibri" w:hAnsi="Calibri"/>
          <w:noProof/>
          <w:szCs w:val="22"/>
        </w:rPr>
        <mc:AlternateContent>
          <mc:Choice Requires="wps">
            <w:drawing>
              <wp:anchor distT="0" distB="0" distL="114300" distR="114300" simplePos="0" relativeHeight="251665408" behindDoc="0" locked="0" layoutInCell="1" allowOverlap="1" wp14:anchorId="1BABD15C" wp14:editId="48540B11">
                <wp:simplePos x="0" y="0"/>
                <wp:positionH relativeFrom="column">
                  <wp:posOffset>2745740</wp:posOffset>
                </wp:positionH>
                <wp:positionV relativeFrom="paragraph">
                  <wp:posOffset>7781925</wp:posOffset>
                </wp:positionV>
                <wp:extent cx="3439160" cy="101600"/>
                <wp:effectExtent l="12065" t="9525" r="6350" b="22225"/>
                <wp:wrapNone/>
                <wp:docPr id="21182924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101600"/>
                        </a:xfrm>
                        <a:prstGeom prst="rect">
                          <a:avLst/>
                        </a:prstGeom>
                        <a:gradFill rotWithShape="1">
                          <a:gsLst>
                            <a:gs pos="0">
                              <a:srgbClr val="CCABDD"/>
                            </a:gs>
                            <a:gs pos="35001">
                              <a:srgbClr val="DBC5E6"/>
                            </a:gs>
                            <a:gs pos="100000">
                              <a:srgbClr val="F1E9F6"/>
                            </a:gs>
                          </a:gsLst>
                          <a:lin ang="16200000" scaled="1"/>
                        </a:gradFill>
                        <a:ln w="9525">
                          <a:solidFill>
                            <a:srgbClr val="620078"/>
                          </a:solidFill>
                          <a:miter lim="800000"/>
                          <a:headEnd/>
                          <a:tailEnd/>
                        </a:ln>
                        <a:effectLst>
                          <a:outerShdw dist="20000" dir="5400000" rotWithShape="0">
                            <a:srgbClr val="000000">
                              <a:alpha val="37999"/>
                            </a:srgbClr>
                          </a:outerShdw>
                        </a:effectLst>
                      </wps:spPr>
                      <wps:txbx>
                        <w:txbxContent>
                          <w:p w14:paraId="28AA921E" w14:textId="77777777" w:rsidR="004504E1" w:rsidRDefault="004504E1" w:rsidP="00DE5163">
                            <w:pPr>
                              <w:jc w:val="both"/>
                            </w:pPr>
                            <w:r w:rsidRPr="00BB239E">
                              <w:rPr>
                                <w:rFonts w:ascii="Arial" w:hAnsi="Arial" w:cs="Arial"/>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BD15C" id="Text Box 25" o:spid="_x0000_s1030" type="#_x0000_t202" style="position:absolute;margin-left:216.2pt;margin-top:612.75pt;width:270.8pt;height: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" fillcolor="#ccabdd" strokecolor="#620078">
                <v:fill color2="#f1e9f6" rotate="t" angle="180" colors="0 #ccabdd;22938f #dbc5e6;1 #f1e9f6" focus="100%" type="gradient"/>
                <v:shadow on="t" color="black" opacity="24903f" origin=",.5" offset="0,.55556mm"/>
                <v:textbox>
                  <w:txbxContent>
                    <w:p w14:paraId="28AA921E" w14:textId="77777777" w:rsidR="004504E1" w:rsidRDefault="004504E1" w:rsidP="00DE5163">
                      <w:pPr>
                        <w:jc w:val="both"/>
                      </w:pPr>
                      <w:r w:rsidRPr="00BB239E">
                        <w:rPr>
                          <w:rFonts w:ascii="Arial" w:hAnsi="Arial" w:cs="Arial"/>
                          <w:sz w:val="24"/>
                        </w:rPr>
                        <w:t xml:space="preserve">  </w:t>
                      </w:r>
                    </w:p>
                  </w:txbxContent>
                </v:textbox>
              </v:shape>
            </w:pict>
          </mc:Fallback>
        </mc:AlternateContent>
      </w:r>
      <w:r>
        <w:rPr>
          <w:rFonts w:ascii="Calibri" w:hAnsi="Calibri"/>
          <w:noProof/>
          <w:szCs w:val="22"/>
        </w:rPr>
        <mc:AlternateContent>
          <mc:Choice Requires="wps">
            <w:drawing>
              <wp:anchor distT="0" distB="0" distL="114300" distR="114300" simplePos="0" relativeHeight="251653120" behindDoc="0" locked="0" layoutInCell="1" allowOverlap="1" wp14:anchorId="298B79DC" wp14:editId="51AB54DA">
                <wp:simplePos x="0" y="0"/>
                <wp:positionH relativeFrom="column">
                  <wp:posOffset>-647065</wp:posOffset>
                </wp:positionH>
                <wp:positionV relativeFrom="paragraph">
                  <wp:posOffset>-111125</wp:posOffset>
                </wp:positionV>
                <wp:extent cx="6858000" cy="914400"/>
                <wp:effectExtent l="10160" t="12700" r="8890" b="15875"/>
                <wp:wrapNone/>
                <wp:docPr id="5689828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DBDBDB"/>
                            </a:gs>
                            <a:gs pos="100000">
                              <a:srgbClr val="3E3E3E"/>
                            </a:gs>
                          </a:gsLst>
                          <a:path path="shape">
                            <a:fillToRect l="50000" t="50000" r="50000" b="50000"/>
                          </a:path>
                        </a:gradFill>
                        <a:ln w="9525">
                          <a:solidFill>
                            <a:srgbClr val="D80053"/>
                          </a:solidFill>
                          <a:miter lim="800000"/>
                          <a:headEnd/>
                          <a:tailEnd/>
                        </a:ln>
                        <a:effectLst>
                          <a:outerShdw dist="20000" dir="5400000" rotWithShape="0">
                            <a:srgbClr val="808080">
                              <a:alpha val="37999"/>
                            </a:srgbClr>
                          </a:outerShdw>
                        </a:effectLst>
                      </wps:spPr>
                      <wps:txbx>
                        <w:txbxContent>
                          <w:p w14:paraId="51D1C87C" w14:textId="23F0319D" w:rsidR="004504E1" w:rsidRPr="001112FC" w:rsidRDefault="001112FC" w:rsidP="001112FC">
                            <w:pPr>
                              <w:jc w:val="center"/>
                              <w:rPr>
                                <w:color w:val="FFFFFF" w:themeColor="background1"/>
                                <w:sz w:val="28"/>
                                <w:szCs w:val="28"/>
                              </w:rPr>
                            </w:pPr>
                            <w:r w:rsidRPr="001112FC">
                              <w:rPr>
                                <w:rStyle w:val="Emphasis"/>
                                <w:rFonts w:ascii="Times New Roman" w:hAnsi="Times New Roman"/>
                                <w:b/>
                                <w:bCs/>
                                <w:color w:val="FFFFFF" w:themeColor="background1"/>
                                <w:sz w:val="28"/>
                                <w:szCs w:val="28"/>
                              </w:rPr>
                              <w:t>"April 2026 arrives like a soft exhale after winter—fresh, hopeful, and full of possibility. Let this month be your gentle reminder to bloom where you are, care for yourself with kindness, and trust that even the smallest steps toward beauty and confidence will carry you into a brighter season."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B79DC" id="Text Box 305" o:spid="_x0000_s1031" type="#_x0000_t202" style="position:absolute;margin-left:-50.95pt;margin-top:-8.75pt;width:540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" fillcolor="#dbdbdb" strokecolor="#d80053">
                <v:fill color2="#3e3e3e" rotate="t" focusposition=".5,.5" focussize="" focus="100%" type="gradientRadial"/>
                <v:shadow on="t" opacity="24903f" origin=",.5" offset="0,.55556mm"/>
                <v:textbox>
                  <w:txbxContent>
                    <w:p w14:paraId="51D1C87C" w14:textId="23F0319D" w:rsidR="004504E1" w:rsidRPr="001112FC" w:rsidRDefault="001112FC" w:rsidP="001112FC">
                      <w:pPr>
                        <w:jc w:val="center"/>
                        <w:rPr>
                          <w:color w:val="FFFFFF" w:themeColor="background1"/>
                          <w:sz w:val="28"/>
                          <w:szCs w:val="28"/>
                        </w:rPr>
                      </w:pPr>
                      <w:r w:rsidRPr="001112FC">
                        <w:rPr>
                          <w:rStyle w:val="Emphasis"/>
                          <w:rFonts w:ascii="Times New Roman" w:hAnsi="Times New Roman"/>
                          <w:b/>
                          <w:bCs/>
                          <w:color w:val="FFFFFF" w:themeColor="background1"/>
                          <w:sz w:val="28"/>
                          <w:szCs w:val="28"/>
                        </w:rPr>
                        <w:t>"April 2026 arrives like a soft exhale after winter—fresh, hopeful, and full of possibility. Let this month be your gentle reminder to bloom where you are, care for yourself with kindness, and trust that even the smallest steps toward beauty and confidence will carry you into a brighter season."</w:t>
                      </w:r>
                    </w:p>
                  </w:txbxContent>
                </v:textbox>
              </v:shape>
            </w:pict>
          </mc:Fallback>
        </mc:AlternateContent>
      </w:r>
      <w:r>
        <w:rPr>
          <w:rFonts w:ascii="Calibri" w:hAnsi="Calibri"/>
          <w:noProof/>
          <w:szCs w:val="22"/>
        </w:rPr>
        <mc:AlternateContent>
          <mc:Choice Requires="wps">
            <w:drawing>
              <wp:anchor distT="0" distB="0" distL="114300" distR="114300" simplePos="0" relativeHeight="251664384" behindDoc="0" locked="0" layoutInCell="1" allowOverlap="1" wp14:anchorId="66CEB2AE" wp14:editId="2DE661DF">
                <wp:simplePos x="0" y="0"/>
                <wp:positionH relativeFrom="column">
                  <wp:posOffset>6145530</wp:posOffset>
                </wp:positionH>
                <wp:positionV relativeFrom="paragraph">
                  <wp:posOffset>7883525</wp:posOffset>
                </wp:positionV>
                <wp:extent cx="45720" cy="1264920"/>
                <wp:effectExtent l="11430" t="6350" r="9525" b="24130"/>
                <wp:wrapNone/>
                <wp:docPr id="8746512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264920"/>
                        </a:xfrm>
                        <a:prstGeom prst="rect">
                          <a:avLst/>
                        </a:prstGeom>
                        <a:gradFill rotWithShape="1">
                          <a:gsLst>
                            <a:gs pos="0">
                              <a:srgbClr val="FF859E"/>
                            </a:gs>
                            <a:gs pos="35001">
                              <a:srgbClr val="FFAABA"/>
                            </a:gs>
                            <a:gs pos="100000">
                              <a:srgbClr val="FFDCE3"/>
                            </a:gs>
                          </a:gsLst>
                          <a:lin ang="16200000" scaled="1"/>
                        </a:gradFill>
                        <a:ln w="9525">
                          <a:solidFill>
                            <a:srgbClr val="D80053"/>
                          </a:solidFill>
                          <a:miter lim="800000"/>
                          <a:headEnd/>
                          <a:tailEnd/>
                        </a:ln>
                        <a:effectLst>
                          <a:outerShdw dist="20000" dir="5400000" rotWithShape="0">
                            <a:srgbClr val="000000">
                              <a:alpha val="37999"/>
                            </a:srgbClr>
                          </a:outerShdw>
                        </a:effectLst>
                      </wps:spPr>
                      <wps:txbx>
                        <w:txbxContent>
                          <w:p w14:paraId="7A314742" w14:textId="77777777" w:rsidR="004504E1" w:rsidRDefault="004504E1"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4F87A43D" w14:textId="77777777" w:rsidR="004504E1" w:rsidRDefault="004504E1" w:rsidP="00871F47">
                            <w:pPr>
                              <w:widowControl w:val="0"/>
                              <w:spacing w:line="260" w:lineRule="exact"/>
                              <w:jc w:val="both"/>
                              <w:rPr>
                                <w:rFonts w:ascii="Arial" w:hAnsi="Arial" w:cs="Arial"/>
                                <w:b/>
                                <w:bCs/>
                                <w:color w:val="FFFFFE"/>
                                <w:w w:val="80"/>
                                <w:sz w:val="16"/>
                                <w:szCs w:val="16"/>
                              </w:rPr>
                            </w:pPr>
                          </w:p>
                          <w:p w14:paraId="21B49C57" w14:textId="77777777" w:rsidR="004504E1" w:rsidRDefault="004504E1" w:rsidP="00871F47">
                            <w:pPr>
                              <w:widowControl w:val="0"/>
                              <w:spacing w:line="260" w:lineRule="exact"/>
                              <w:jc w:val="both"/>
                              <w:rPr>
                                <w:rFonts w:ascii="Arial" w:hAnsi="Arial" w:cs="Arial"/>
                                <w:b/>
                                <w:bCs/>
                                <w:color w:val="FFFFFE"/>
                                <w:w w:val="80"/>
                                <w:sz w:val="16"/>
                                <w:szCs w:val="16"/>
                              </w:rPr>
                            </w:pPr>
                          </w:p>
                          <w:p w14:paraId="28DE89D4" w14:textId="77777777" w:rsidR="004504E1" w:rsidRDefault="004504E1" w:rsidP="00871F47">
                            <w:pPr>
                              <w:widowControl w:val="0"/>
                              <w:spacing w:line="260" w:lineRule="exact"/>
                              <w:jc w:val="both"/>
                              <w:rPr>
                                <w:rFonts w:ascii="Arial" w:hAnsi="Arial" w:cs="Arial"/>
                                <w:b/>
                                <w:bCs/>
                                <w:color w:val="FFFFFE"/>
                                <w:w w:val="8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EB2AE" id="Text Box 23" o:spid="_x0000_s1032" type="#_x0000_t202" style="position:absolute;margin-left:483.9pt;margin-top:620.75pt;width:3.6pt;height:9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" fillcolor="#ff859e" strokecolor="#d80053">
                <v:fill color2="#ffdce3" rotate="t" angle="180" colors="0 #ff859e;22938f #ffaaba;1 #ffdce3" focus="100%" type="gradient"/>
                <v:shadow on="t" color="black" opacity="24903f" origin=",.5" offset="0,.55556mm"/>
                <v:textbox>
                  <w:txbxContent>
                    <w:p w14:paraId="7A314742" w14:textId="77777777" w:rsidR="004504E1" w:rsidRDefault="004504E1"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4F87A43D" w14:textId="77777777" w:rsidR="004504E1" w:rsidRDefault="004504E1" w:rsidP="00871F47">
                      <w:pPr>
                        <w:widowControl w:val="0"/>
                        <w:spacing w:line="260" w:lineRule="exact"/>
                        <w:jc w:val="both"/>
                        <w:rPr>
                          <w:rFonts w:ascii="Arial" w:hAnsi="Arial" w:cs="Arial"/>
                          <w:b/>
                          <w:bCs/>
                          <w:color w:val="FFFFFE"/>
                          <w:w w:val="80"/>
                          <w:sz w:val="16"/>
                          <w:szCs w:val="16"/>
                        </w:rPr>
                      </w:pPr>
                    </w:p>
                    <w:p w14:paraId="21B49C57" w14:textId="77777777" w:rsidR="004504E1" w:rsidRDefault="004504E1" w:rsidP="00871F47">
                      <w:pPr>
                        <w:widowControl w:val="0"/>
                        <w:spacing w:line="260" w:lineRule="exact"/>
                        <w:jc w:val="both"/>
                        <w:rPr>
                          <w:rFonts w:ascii="Arial" w:hAnsi="Arial" w:cs="Arial"/>
                          <w:b/>
                          <w:bCs/>
                          <w:color w:val="FFFFFE"/>
                          <w:w w:val="80"/>
                          <w:sz w:val="16"/>
                          <w:szCs w:val="16"/>
                        </w:rPr>
                      </w:pPr>
                    </w:p>
                    <w:p w14:paraId="28DE89D4" w14:textId="77777777" w:rsidR="004504E1" w:rsidRDefault="004504E1" w:rsidP="00871F47">
                      <w:pPr>
                        <w:widowControl w:val="0"/>
                        <w:spacing w:line="260" w:lineRule="exact"/>
                        <w:jc w:val="both"/>
                        <w:rPr>
                          <w:rFonts w:ascii="Arial" w:hAnsi="Arial" w:cs="Arial"/>
                          <w:b/>
                          <w:bCs/>
                          <w:color w:val="FFFFFE"/>
                          <w:w w:val="80"/>
                          <w:sz w:val="16"/>
                          <w:szCs w:val="16"/>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2A99B2C" wp14:editId="54A8DEEA">
                <wp:simplePos x="0" y="0"/>
                <wp:positionH relativeFrom="column">
                  <wp:posOffset>2858770</wp:posOffset>
                </wp:positionH>
                <wp:positionV relativeFrom="paragraph">
                  <wp:posOffset>912495</wp:posOffset>
                </wp:positionV>
                <wp:extent cx="3200400" cy="1988820"/>
                <wp:effectExtent l="0" t="0" r="0" b="0"/>
                <wp:wrapThrough wrapText="bothSides">
                  <wp:wrapPolygon edited="0">
                    <wp:start x="257" y="0"/>
                    <wp:lineTo x="257" y="21310"/>
                    <wp:lineTo x="21214" y="21310"/>
                    <wp:lineTo x="21214" y="0"/>
                    <wp:lineTo x="257" y="0"/>
                  </wp:wrapPolygon>
                </wp:wrapThrough>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98882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DE75195" w14:textId="3427C923" w:rsidR="004504E1" w:rsidRPr="00254096" w:rsidRDefault="001112FC">
                            <w:pPr>
                              <w:rPr>
                                <w:rFonts w:ascii="Calibri" w:hAnsi="Calibri"/>
                                <w:szCs w:val="22"/>
                              </w:rPr>
                            </w:pPr>
                            <w:r>
                              <w:rPr>
                                <w:noProof/>
                              </w:rPr>
                              <w:drawing>
                                <wp:inline distT="0" distB="0" distL="0" distR="0" wp14:anchorId="1990DFF6" wp14:editId="728BE70E">
                                  <wp:extent cx="3019425" cy="1781175"/>
                                  <wp:effectExtent l="0" t="0" r="9525" b="9525"/>
                                  <wp:docPr id="15654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9B2C" id="Text Box 12" o:spid="_x0000_s1033" type="#_x0000_t202" style="position:absolute;margin-left:225.1pt;margin-top:71.85pt;width:252pt;height:1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" filled="f" stroked="f">
                <v:textbox>
                  <w:txbxContent>
                    <w:p w14:paraId="2DE75195" w14:textId="3427C923" w:rsidR="004504E1" w:rsidRPr="00254096" w:rsidRDefault="001112FC">
                      <w:pPr>
                        <w:rPr>
                          <w:rFonts w:ascii="Calibri" w:hAnsi="Calibri"/>
                          <w:szCs w:val="22"/>
                        </w:rPr>
                      </w:pPr>
                      <w:r>
                        <w:rPr>
                          <w:noProof/>
                        </w:rPr>
                        <w:drawing>
                          <wp:inline distT="0" distB="0" distL="0" distR="0" wp14:anchorId="1990DFF6" wp14:editId="728BE70E">
                            <wp:extent cx="3019425" cy="1781175"/>
                            <wp:effectExtent l="0" t="0" r="9525" b="9525"/>
                            <wp:docPr id="15654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781175"/>
                                    </a:xfrm>
                                    <a:prstGeom prst="rect">
                                      <a:avLst/>
                                    </a:prstGeom>
                                    <a:noFill/>
                                    <a:ln>
                                      <a:noFill/>
                                    </a:ln>
                                  </pic:spPr>
                                </pic:pic>
                              </a:graphicData>
                            </a:graphic>
                          </wp:inline>
                        </w:drawing>
                      </w:r>
                    </w:p>
                  </w:txbxContent>
                </v:textbox>
                <w10:wrap type="through"/>
              </v:shape>
            </w:pict>
          </mc:Fallback>
        </mc:AlternateContent>
      </w:r>
      <w:r w:rsidR="000651D1">
        <w:t xml:space="preserve">Though we travel the world over to </w:t>
      </w:r>
      <w:proofErr w:type="gramStart"/>
      <w:r w:rsidR="000651D1">
        <w:t>find the beautiful</w:t>
      </w:r>
      <w:proofErr w:type="gramEnd"/>
      <w:r w:rsidR="000651D1">
        <w:t xml:space="preserve">, we must carry it with us or we find </w:t>
      </w:r>
      <w:r>
        <w:rPr>
          <w:rFonts w:ascii="Calibri" w:hAnsi="Calibri"/>
          <w:noProof/>
          <w:szCs w:val="22"/>
        </w:rPr>
        <mc:AlternateContent>
          <mc:Choice Requires="wps">
            <w:drawing>
              <wp:anchor distT="0" distB="0" distL="114300" distR="114300" simplePos="0" relativeHeight="251660288" behindDoc="0" locked="0" layoutInCell="1" allowOverlap="1" wp14:anchorId="5FB2B848" wp14:editId="5883E27C">
                <wp:simplePos x="0" y="0"/>
                <wp:positionH relativeFrom="column">
                  <wp:posOffset>-685800</wp:posOffset>
                </wp:positionH>
                <wp:positionV relativeFrom="paragraph">
                  <wp:posOffset>800100</wp:posOffset>
                </wp:positionV>
                <wp:extent cx="3429000" cy="7086600"/>
                <wp:effectExtent l="19050" t="19050" r="19050" b="19050"/>
                <wp:wrapNone/>
                <wp:docPr id="1277696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86600"/>
                        </a:xfrm>
                        <a:prstGeom prst="rect">
                          <a:avLst/>
                        </a:prstGeom>
                        <a:solidFill>
                          <a:srgbClr val="FFFFFF"/>
                        </a:solidFill>
                        <a:ln w="25400">
                          <a:solidFill>
                            <a:srgbClr val="68007F"/>
                          </a:solidFill>
                          <a:miter lim="800000"/>
                          <a:headEnd/>
                          <a:tailEnd/>
                        </a:ln>
                      </wps:spPr>
                      <wps:txbx>
                        <w:txbxContent>
                          <w:p w14:paraId="6FE4EFD5" w14:textId="77777777" w:rsidR="004504E1" w:rsidRPr="00D75FF1" w:rsidRDefault="004504E1" w:rsidP="00D75FF1">
                            <w:pPr>
                              <w:jc w:val="center"/>
                              <w:rPr>
                                <w:b/>
                                <w:i/>
                                <w:sz w:val="32"/>
                                <w:szCs w:val="32"/>
                              </w:rPr>
                            </w:pPr>
                          </w:p>
                          <w:p w14:paraId="3CD1B358" w14:textId="77777777" w:rsidR="004504E1" w:rsidRPr="00215B2C" w:rsidRDefault="004504E1" w:rsidP="00D75FF1">
                            <w:pPr>
                              <w:jc w:val="center"/>
                              <w:rPr>
                                <w:rFonts w:ascii="Calibri" w:hAnsi="Calibri" w:cs="Calibri"/>
                                <w:b/>
                                <w:i/>
                                <w:sz w:val="32"/>
                                <w:szCs w:val="32"/>
                                <w:u w:val="single"/>
                              </w:rPr>
                            </w:pPr>
                            <w:r w:rsidRPr="00215B2C">
                              <w:rPr>
                                <w:rFonts w:ascii="Calibri" w:hAnsi="Calibri" w:cs="Calibri"/>
                                <w:b/>
                                <w:i/>
                                <w:sz w:val="32"/>
                                <w:szCs w:val="32"/>
                                <w:u w:val="single"/>
                              </w:rPr>
                              <w:t>Strawberry Spinach Salad</w:t>
                            </w:r>
                          </w:p>
                          <w:p w14:paraId="53D9FF46" w14:textId="77777777" w:rsidR="004504E1" w:rsidRPr="00215B2C" w:rsidRDefault="004504E1" w:rsidP="00D75FF1">
                            <w:pPr>
                              <w:rPr>
                                <w:rFonts w:ascii="Calibri" w:hAnsi="Calibri" w:cs="Calibri"/>
                                <w:b/>
                                <w:sz w:val="24"/>
                              </w:rPr>
                            </w:pPr>
                            <w:r w:rsidRPr="00215B2C">
                              <w:rPr>
                                <w:rFonts w:ascii="Calibri" w:hAnsi="Calibri" w:cs="Calibri"/>
                                <w:b/>
                                <w:sz w:val="24"/>
                              </w:rPr>
                              <w:t xml:space="preserve"> </w:t>
                            </w:r>
                          </w:p>
                          <w:p w14:paraId="6D230522" w14:textId="77777777" w:rsidR="004504E1" w:rsidRPr="00215B2C" w:rsidRDefault="004504E1" w:rsidP="00D75FF1">
                            <w:pPr>
                              <w:rPr>
                                <w:rFonts w:ascii="Calibri" w:hAnsi="Calibri" w:cs="Calibri"/>
                                <w:b/>
                                <w:sz w:val="24"/>
                              </w:rPr>
                            </w:pPr>
                            <w:r w:rsidRPr="00215B2C">
                              <w:rPr>
                                <w:rFonts w:ascii="Calibri" w:hAnsi="Calibri" w:cs="Calibri"/>
                                <w:b/>
                                <w:sz w:val="24"/>
                              </w:rPr>
                              <w:t>2 tablespoons sesame seeds</w:t>
                            </w:r>
                          </w:p>
                          <w:p w14:paraId="7388C7FC" w14:textId="77777777" w:rsidR="004504E1" w:rsidRPr="00215B2C" w:rsidRDefault="004504E1" w:rsidP="00D75FF1">
                            <w:pPr>
                              <w:rPr>
                                <w:rFonts w:ascii="Calibri" w:hAnsi="Calibri" w:cs="Calibri"/>
                                <w:b/>
                                <w:sz w:val="24"/>
                              </w:rPr>
                            </w:pPr>
                          </w:p>
                          <w:p w14:paraId="616CF845" w14:textId="77777777" w:rsidR="004504E1" w:rsidRPr="00215B2C" w:rsidRDefault="004504E1" w:rsidP="00D75FF1">
                            <w:pPr>
                              <w:rPr>
                                <w:rFonts w:ascii="Calibri" w:hAnsi="Calibri" w:cs="Calibri"/>
                                <w:b/>
                                <w:sz w:val="24"/>
                              </w:rPr>
                            </w:pPr>
                            <w:r w:rsidRPr="00215B2C">
                              <w:rPr>
                                <w:rFonts w:ascii="Calibri" w:hAnsi="Calibri" w:cs="Calibri"/>
                                <w:b/>
                                <w:sz w:val="24"/>
                              </w:rPr>
                              <w:t>1 tablespoon poppy seeds</w:t>
                            </w:r>
                          </w:p>
                          <w:p w14:paraId="2C7D544C" w14:textId="77777777" w:rsidR="004504E1" w:rsidRPr="00215B2C" w:rsidRDefault="004504E1" w:rsidP="00D75FF1">
                            <w:pPr>
                              <w:rPr>
                                <w:rFonts w:ascii="Calibri" w:hAnsi="Calibri" w:cs="Calibri"/>
                                <w:b/>
                                <w:sz w:val="24"/>
                              </w:rPr>
                            </w:pPr>
                          </w:p>
                          <w:p w14:paraId="5F17AA4B" w14:textId="77777777" w:rsidR="004504E1" w:rsidRPr="00215B2C" w:rsidRDefault="004504E1" w:rsidP="00D75FF1">
                            <w:pPr>
                              <w:rPr>
                                <w:rFonts w:ascii="Calibri" w:hAnsi="Calibri" w:cs="Calibri"/>
                                <w:b/>
                                <w:sz w:val="24"/>
                              </w:rPr>
                            </w:pPr>
                            <w:r w:rsidRPr="00215B2C">
                              <w:rPr>
                                <w:rFonts w:ascii="Calibri" w:hAnsi="Calibri" w:cs="Calibri"/>
                                <w:b/>
                                <w:sz w:val="24"/>
                              </w:rPr>
                              <w:t>½ cup white sugar</w:t>
                            </w:r>
                          </w:p>
                          <w:p w14:paraId="29ECF26A" w14:textId="77777777" w:rsidR="004504E1" w:rsidRPr="00215B2C" w:rsidRDefault="004504E1" w:rsidP="00D75FF1">
                            <w:pPr>
                              <w:rPr>
                                <w:rFonts w:ascii="Calibri" w:hAnsi="Calibri" w:cs="Calibri"/>
                                <w:b/>
                                <w:sz w:val="24"/>
                              </w:rPr>
                            </w:pPr>
                          </w:p>
                          <w:p w14:paraId="021C86F5" w14:textId="77777777" w:rsidR="004504E1" w:rsidRPr="00215B2C" w:rsidRDefault="004504E1" w:rsidP="00D75FF1">
                            <w:pPr>
                              <w:rPr>
                                <w:rFonts w:ascii="Calibri" w:hAnsi="Calibri" w:cs="Calibri"/>
                                <w:b/>
                                <w:sz w:val="24"/>
                              </w:rPr>
                            </w:pPr>
                            <w:r w:rsidRPr="00215B2C">
                              <w:rPr>
                                <w:rFonts w:ascii="Calibri" w:hAnsi="Calibri" w:cs="Calibri"/>
                                <w:b/>
                                <w:sz w:val="24"/>
                              </w:rPr>
                              <w:t>½ cup olive oil</w:t>
                            </w:r>
                          </w:p>
                          <w:p w14:paraId="1B720C32" w14:textId="77777777" w:rsidR="004504E1" w:rsidRPr="00215B2C" w:rsidRDefault="004504E1" w:rsidP="00D75FF1">
                            <w:pPr>
                              <w:rPr>
                                <w:rFonts w:ascii="Calibri" w:hAnsi="Calibri" w:cs="Calibri"/>
                                <w:b/>
                                <w:sz w:val="24"/>
                              </w:rPr>
                            </w:pPr>
                          </w:p>
                          <w:p w14:paraId="014A8D92" w14:textId="77777777" w:rsidR="004504E1" w:rsidRPr="00215B2C" w:rsidRDefault="004504E1" w:rsidP="00D75FF1">
                            <w:pPr>
                              <w:rPr>
                                <w:rFonts w:ascii="Calibri" w:hAnsi="Calibri" w:cs="Calibri"/>
                                <w:b/>
                                <w:sz w:val="24"/>
                              </w:rPr>
                            </w:pPr>
                            <w:r w:rsidRPr="00215B2C">
                              <w:rPr>
                                <w:rFonts w:ascii="Calibri" w:hAnsi="Calibri" w:cs="Calibri"/>
                                <w:b/>
                                <w:sz w:val="24"/>
                              </w:rPr>
                              <w:t>¼ cup distilled white vinegar</w:t>
                            </w:r>
                          </w:p>
                          <w:p w14:paraId="2425D562" w14:textId="77777777" w:rsidR="004504E1" w:rsidRPr="00215B2C" w:rsidRDefault="004504E1" w:rsidP="00D75FF1">
                            <w:pPr>
                              <w:rPr>
                                <w:rFonts w:ascii="Calibri" w:hAnsi="Calibri" w:cs="Calibri"/>
                                <w:b/>
                                <w:sz w:val="24"/>
                              </w:rPr>
                            </w:pPr>
                          </w:p>
                          <w:p w14:paraId="5A77E50C" w14:textId="77777777" w:rsidR="004504E1" w:rsidRPr="00215B2C" w:rsidRDefault="004504E1" w:rsidP="00D75FF1">
                            <w:pPr>
                              <w:rPr>
                                <w:rFonts w:ascii="Calibri" w:hAnsi="Calibri" w:cs="Calibri"/>
                                <w:b/>
                                <w:sz w:val="24"/>
                              </w:rPr>
                            </w:pPr>
                            <w:r w:rsidRPr="00215B2C">
                              <w:rPr>
                                <w:rFonts w:ascii="Calibri" w:hAnsi="Calibri" w:cs="Calibri"/>
                                <w:b/>
                                <w:sz w:val="24"/>
                              </w:rPr>
                              <w:t>¼ teaspoon paprika</w:t>
                            </w:r>
                          </w:p>
                          <w:p w14:paraId="449AD789" w14:textId="77777777" w:rsidR="004504E1" w:rsidRPr="00215B2C" w:rsidRDefault="004504E1" w:rsidP="00D75FF1">
                            <w:pPr>
                              <w:rPr>
                                <w:rFonts w:ascii="Calibri" w:hAnsi="Calibri" w:cs="Calibri"/>
                                <w:b/>
                                <w:sz w:val="24"/>
                              </w:rPr>
                            </w:pPr>
                          </w:p>
                          <w:p w14:paraId="034B8095" w14:textId="77777777" w:rsidR="004504E1" w:rsidRPr="00215B2C" w:rsidRDefault="004504E1" w:rsidP="00D75FF1">
                            <w:pPr>
                              <w:rPr>
                                <w:rFonts w:ascii="Calibri" w:hAnsi="Calibri" w:cs="Calibri"/>
                                <w:b/>
                                <w:sz w:val="24"/>
                              </w:rPr>
                            </w:pPr>
                            <w:r w:rsidRPr="00215B2C">
                              <w:rPr>
                                <w:rFonts w:ascii="Calibri" w:hAnsi="Calibri" w:cs="Calibri"/>
                                <w:b/>
                                <w:sz w:val="24"/>
                              </w:rPr>
                              <w:t>¼ teaspoon Worcestershire sauce</w:t>
                            </w:r>
                          </w:p>
                          <w:p w14:paraId="0290977E" w14:textId="77777777" w:rsidR="004504E1" w:rsidRPr="00215B2C" w:rsidRDefault="004504E1" w:rsidP="00D75FF1">
                            <w:pPr>
                              <w:rPr>
                                <w:rFonts w:ascii="Calibri" w:hAnsi="Calibri" w:cs="Calibri"/>
                                <w:b/>
                                <w:sz w:val="24"/>
                              </w:rPr>
                            </w:pPr>
                          </w:p>
                          <w:p w14:paraId="00107B92" w14:textId="77777777" w:rsidR="004504E1" w:rsidRPr="00215B2C" w:rsidRDefault="004504E1" w:rsidP="00D75FF1">
                            <w:pPr>
                              <w:rPr>
                                <w:rFonts w:ascii="Calibri" w:hAnsi="Calibri" w:cs="Calibri"/>
                                <w:b/>
                                <w:sz w:val="24"/>
                              </w:rPr>
                            </w:pPr>
                            <w:r w:rsidRPr="00215B2C">
                              <w:rPr>
                                <w:rFonts w:ascii="Calibri" w:hAnsi="Calibri" w:cs="Calibri"/>
                                <w:b/>
                                <w:sz w:val="24"/>
                              </w:rPr>
                              <w:t>1 tablespoon minced onion</w:t>
                            </w:r>
                          </w:p>
                          <w:p w14:paraId="13613C65" w14:textId="77777777" w:rsidR="004504E1" w:rsidRPr="00215B2C" w:rsidRDefault="004504E1" w:rsidP="00D75FF1">
                            <w:pPr>
                              <w:rPr>
                                <w:rFonts w:ascii="Calibri" w:hAnsi="Calibri" w:cs="Calibri"/>
                                <w:b/>
                                <w:sz w:val="24"/>
                              </w:rPr>
                            </w:pPr>
                          </w:p>
                          <w:p w14:paraId="1456AEEC" w14:textId="77777777" w:rsidR="004504E1" w:rsidRPr="00215B2C" w:rsidRDefault="004504E1" w:rsidP="00D75FF1">
                            <w:pPr>
                              <w:rPr>
                                <w:rFonts w:ascii="Calibri" w:hAnsi="Calibri" w:cs="Calibri"/>
                                <w:b/>
                                <w:sz w:val="24"/>
                              </w:rPr>
                            </w:pPr>
                            <w:r w:rsidRPr="00215B2C">
                              <w:rPr>
                                <w:rFonts w:ascii="Calibri" w:hAnsi="Calibri" w:cs="Calibri"/>
                                <w:b/>
                                <w:sz w:val="24"/>
                              </w:rPr>
                              <w:t>10 ounces fresh spinach.  Rinse and dry.</w:t>
                            </w:r>
                          </w:p>
                          <w:p w14:paraId="5C815EF1" w14:textId="77777777" w:rsidR="004504E1" w:rsidRPr="00215B2C" w:rsidRDefault="004504E1" w:rsidP="00D75FF1">
                            <w:pPr>
                              <w:rPr>
                                <w:rFonts w:ascii="Calibri" w:hAnsi="Calibri" w:cs="Calibri"/>
                                <w:b/>
                                <w:sz w:val="24"/>
                              </w:rPr>
                            </w:pPr>
                          </w:p>
                          <w:p w14:paraId="6A243353" w14:textId="77777777" w:rsidR="004504E1" w:rsidRPr="00215B2C" w:rsidRDefault="004504E1" w:rsidP="00D75FF1">
                            <w:pPr>
                              <w:rPr>
                                <w:rFonts w:ascii="Calibri" w:hAnsi="Calibri" w:cs="Calibri"/>
                                <w:b/>
                                <w:sz w:val="24"/>
                              </w:rPr>
                            </w:pPr>
                            <w:r w:rsidRPr="00215B2C">
                              <w:rPr>
                                <w:rFonts w:ascii="Calibri" w:hAnsi="Calibri" w:cs="Calibri"/>
                                <w:b/>
                                <w:sz w:val="24"/>
                              </w:rPr>
                              <w:t>1 quarter strawberries, sliced</w:t>
                            </w:r>
                          </w:p>
                          <w:p w14:paraId="09D1D92A" w14:textId="77777777" w:rsidR="004504E1" w:rsidRPr="00215B2C" w:rsidRDefault="004504E1" w:rsidP="00D75FF1">
                            <w:pPr>
                              <w:rPr>
                                <w:rFonts w:ascii="Calibri" w:hAnsi="Calibri" w:cs="Calibri"/>
                                <w:b/>
                                <w:sz w:val="24"/>
                              </w:rPr>
                            </w:pPr>
                          </w:p>
                          <w:p w14:paraId="5284C3D9" w14:textId="77777777" w:rsidR="004504E1" w:rsidRPr="00215B2C" w:rsidRDefault="004504E1" w:rsidP="00D75FF1">
                            <w:pPr>
                              <w:rPr>
                                <w:rFonts w:ascii="Calibri" w:hAnsi="Calibri" w:cs="Calibri"/>
                                <w:b/>
                                <w:sz w:val="24"/>
                              </w:rPr>
                            </w:pPr>
                            <w:r w:rsidRPr="00215B2C">
                              <w:rPr>
                                <w:rFonts w:ascii="Calibri" w:hAnsi="Calibri" w:cs="Calibri"/>
                                <w:b/>
                                <w:sz w:val="24"/>
                              </w:rPr>
                              <w:t>¼ cup almonds, slivered</w:t>
                            </w:r>
                          </w:p>
                          <w:p w14:paraId="4A5A4063" w14:textId="77777777" w:rsidR="004504E1" w:rsidRPr="00215B2C" w:rsidRDefault="004504E1" w:rsidP="00D75FF1">
                            <w:pPr>
                              <w:rPr>
                                <w:rFonts w:ascii="Calibri" w:hAnsi="Calibri" w:cs="Calibri"/>
                                <w:b/>
                                <w:sz w:val="24"/>
                              </w:rPr>
                            </w:pPr>
                          </w:p>
                          <w:p w14:paraId="0364E6AB" w14:textId="77777777" w:rsidR="004504E1" w:rsidRPr="00215B2C" w:rsidRDefault="004504E1" w:rsidP="00DC535E">
                            <w:pPr>
                              <w:pStyle w:val="ListParagraph"/>
                              <w:numPr>
                                <w:ilvl w:val="0"/>
                                <w:numId w:val="15"/>
                              </w:numPr>
                              <w:jc w:val="both"/>
                              <w:rPr>
                                <w:rFonts w:ascii="Calibri" w:hAnsi="Calibri" w:cs="Calibri"/>
                                <w:b/>
                                <w:sz w:val="24"/>
                              </w:rPr>
                            </w:pPr>
                            <w:r w:rsidRPr="00215B2C">
                              <w:rPr>
                                <w:rFonts w:ascii="Calibri" w:hAnsi="Calibri" w:cs="Calibri"/>
                                <w:b/>
                                <w:sz w:val="24"/>
                              </w:rPr>
                              <w:t xml:space="preserve">In a medium bowl, whisk together the sesame seeds, poppy seeds, sugar, olive oil, vinegar, paprika, Worcestershire sauce and onion. </w:t>
                            </w:r>
                            <w:proofErr w:type="gramStart"/>
                            <w:r w:rsidRPr="00215B2C">
                              <w:rPr>
                                <w:rFonts w:ascii="Calibri" w:hAnsi="Calibri" w:cs="Calibri"/>
                                <w:b/>
                                <w:sz w:val="24"/>
                              </w:rPr>
                              <w:t>Cover, and</w:t>
                            </w:r>
                            <w:proofErr w:type="gramEnd"/>
                            <w:r w:rsidRPr="00215B2C">
                              <w:rPr>
                                <w:rFonts w:ascii="Calibri" w:hAnsi="Calibri" w:cs="Calibri"/>
                                <w:b/>
                                <w:sz w:val="24"/>
                              </w:rPr>
                              <w:t xml:space="preserve"> chill for one hour.</w:t>
                            </w:r>
                          </w:p>
                          <w:p w14:paraId="50F1D349" w14:textId="77777777" w:rsidR="004504E1" w:rsidRPr="00215B2C" w:rsidRDefault="004504E1" w:rsidP="00DC535E">
                            <w:pPr>
                              <w:jc w:val="both"/>
                              <w:rPr>
                                <w:rFonts w:ascii="Calibri" w:hAnsi="Calibri" w:cs="Calibri"/>
                                <w:b/>
                                <w:sz w:val="24"/>
                              </w:rPr>
                            </w:pPr>
                          </w:p>
                          <w:p w14:paraId="684374F4" w14:textId="77777777" w:rsidR="004504E1" w:rsidRPr="00215B2C" w:rsidRDefault="004504E1" w:rsidP="00DC535E">
                            <w:pPr>
                              <w:pStyle w:val="ListParagraph"/>
                              <w:numPr>
                                <w:ilvl w:val="0"/>
                                <w:numId w:val="15"/>
                              </w:numPr>
                              <w:jc w:val="both"/>
                              <w:rPr>
                                <w:rFonts w:ascii="Calibri" w:hAnsi="Calibri" w:cs="Calibri"/>
                                <w:b/>
                                <w:sz w:val="24"/>
                              </w:rPr>
                            </w:pPr>
                            <w:r w:rsidRPr="00215B2C">
                              <w:rPr>
                                <w:rFonts w:ascii="Calibri" w:hAnsi="Calibri" w:cs="Calibri"/>
                                <w:b/>
                                <w:sz w:val="24"/>
                              </w:rPr>
                              <w:t xml:space="preserve">In a large bowl, combine the spinach, strawberries and almonds. Pour dressing over </w:t>
                            </w:r>
                            <w:proofErr w:type="gramStart"/>
                            <w:r w:rsidRPr="00215B2C">
                              <w:rPr>
                                <w:rFonts w:ascii="Calibri" w:hAnsi="Calibri" w:cs="Calibri"/>
                                <w:b/>
                                <w:sz w:val="24"/>
                              </w:rPr>
                              <w:t>salad, and</w:t>
                            </w:r>
                            <w:proofErr w:type="gramEnd"/>
                            <w:r w:rsidRPr="00215B2C">
                              <w:rPr>
                                <w:rFonts w:ascii="Calibri" w:hAnsi="Calibri" w:cs="Calibri"/>
                                <w:b/>
                                <w:sz w:val="24"/>
                              </w:rPr>
                              <w:t xml:space="preserve"> toss. Refrigerate 10 to 15 minutes before serving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2B848" id="Text Box 61" o:spid="_x0000_s1034" type="#_x0000_t202" style="position:absolute;margin-left:-54pt;margin-top:63pt;width:270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" strokecolor="#68007f" strokeweight="2pt">
                <v:path arrowok="t"/>
                <v:textbox>
                  <w:txbxContent>
                    <w:p w14:paraId="6FE4EFD5" w14:textId="77777777" w:rsidR="004504E1" w:rsidRPr="00D75FF1" w:rsidRDefault="004504E1" w:rsidP="00D75FF1">
                      <w:pPr>
                        <w:jc w:val="center"/>
                        <w:rPr>
                          <w:b/>
                          <w:i/>
                          <w:sz w:val="32"/>
                          <w:szCs w:val="32"/>
                        </w:rPr>
                      </w:pPr>
                    </w:p>
                    <w:p w14:paraId="3CD1B358" w14:textId="77777777" w:rsidR="004504E1" w:rsidRPr="00215B2C" w:rsidRDefault="004504E1" w:rsidP="00D75FF1">
                      <w:pPr>
                        <w:jc w:val="center"/>
                        <w:rPr>
                          <w:rFonts w:ascii="Calibri" w:hAnsi="Calibri" w:cs="Calibri"/>
                          <w:b/>
                          <w:i/>
                          <w:sz w:val="32"/>
                          <w:szCs w:val="32"/>
                          <w:u w:val="single"/>
                        </w:rPr>
                      </w:pPr>
                      <w:r w:rsidRPr="00215B2C">
                        <w:rPr>
                          <w:rFonts w:ascii="Calibri" w:hAnsi="Calibri" w:cs="Calibri"/>
                          <w:b/>
                          <w:i/>
                          <w:sz w:val="32"/>
                          <w:szCs w:val="32"/>
                          <w:u w:val="single"/>
                        </w:rPr>
                        <w:t>Strawberry Spinach Salad</w:t>
                      </w:r>
                    </w:p>
                    <w:p w14:paraId="53D9FF46" w14:textId="77777777" w:rsidR="004504E1" w:rsidRPr="00215B2C" w:rsidRDefault="004504E1" w:rsidP="00D75FF1">
                      <w:pPr>
                        <w:rPr>
                          <w:rFonts w:ascii="Calibri" w:hAnsi="Calibri" w:cs="Calibri"/>
                          <w:b/>
                          <w:sz w:val="24"/>
                        </w:rPr>
                      </w:pPr>
                      <w:r w:rsidRPr="00215B2C">
                        <w:rPr>
                          <w:rFonts w:ascii="Calibri" w:hAnsi="Calibri" w:cs="Calibri"/>
                          <w:b/>
                          <w:sz w:val="24"/>
                        </w:rPr>
                        <w:t xml:space="preserve"> </w:t>
                      </w:r>
                    </w:p>
                    <w:p w14:paraId="6D230522" w14:textId="77777777" w:rsidR="004504E1" w:rsidRPr="00215B2C" w:rsidRDefault="004504E1" w:rsidP="00D75FF1">
                      <w:pPr>
                        <w:rPr>
                          <w:rFonts w:ascii="Calibri" w:hAnsi="Calibri" w:cs="Calibri"/>
                          <w:b/>
                          <w:sz w:val="24"/>
                        </w:rPr>
                      </w:pPr>
                      <w:r w:rsidRPr="00215B2C">
                        <w:rPr>
                          <w:rFonts w:ascii="Calibri" w:hAnsi="Calibri" w:cs="Calibri"/>
                          <w:b/>
                          <w:sz w:val="24"/>
                        </w:rPr>
                        <w:t>2 tablespoons sesame seeds</w:t>
                      </w:r>
                    </w:p>
                    <w:p w14:paraId="7388C7FC" w14:textId="77777777" w:rsidR="004504E1" w:rsidRPr="00215B2C" w:rsidRDefault="004504E1" w:rsidP="00D75FF1">
                      <w:pPr>
                        <w:rPr>
                          <w:rFonts w:ascii="Calibri" w:hAnsi="Calibri" w:cs="Calibri"/>
                          <w:b/>
                          <w:sz w:val="24"/>
                        </w:rPr>
                      </w:pPr>
                    </w:p>
                    <w:p w14:paraId="616CF845" w14:textId="77777777" w:rsidR="004504E1" w:rsidRPr="00215B2C" w:rsidRDefault="004504E1" w:rsidP="00D75FF1">
                      <w:pPr>
                        <w:rPr>
                          <w:rFonts w:ascii="Calibri" w:hAnsi="Calibri" w:cs="Calibri"/>
                          <w:b/>
                          <w:sz w:val="24"/>
                        </w:rPr>
                      </w:pPr>
                      <w:r w:rsidRPr="00215B2C">
                        <w:rPr>
                          <w:rFonts w:ascii="Calibri" w:hAnsi="Calibri" w:cs="Calibri"/>
                          <w:b/>
                          <w:sz w:val="24"/>
                        </w:rPr>
                        <w:t>1 tablespoon poppy seeds</w:t>
                      </w:r>
                    </w:p>
                    <w:p w14:paraId="2C7D544C" w14:textId="77777777" w:rsidR="004504E1" w:rsidRPr="00215B2C" w:rsidRDefault="004504E1" w:rsidP="00D75FF1">
                      <w:pPr>
                        <w:rPr>
                          <w:rFonts w:ascii="Calibri" w:hAnsi="Calibri" w:cs="Calibri"/>
                          <w:b/>
                          <w:sz w:val="24"/>
                        </w:rPr>
                      </w:pPr>
                    </w:p>
                    <w:p w14:paraId="5F17AA4B" w14:textId="77777777" w:rsidR="004504E1" w:rsidRPr="00215B2C" w:rsidRDefault="004504E1" w:rsidP="00D75FF1">
                      <w:pPr>
                        <w:rPr>
                          <w:rFonts w:ascii="Calibri" w:hAnsi="Calibri" w:cs="Calibri"/>
                          <w:b/>
                          <w:sz w:val="24"/>
                        </w:rPr>
                      </w:pPr>
                      <w:r w:rsidRPr="00215B2C">
                        <w:rPr>
                          <w:rFonts w:ascii="Calibri" w:hAnsi="Calibri" w:cs="Calibri"/>
                          <w:b/>
                          <w:sz w:val="24"/>
                        </w:rPr>
                        <w:t>½ cup white sugar</w:t>
                      </w:r>
                    </w:p>
                    <w:p w14:paraId="29ECF26A" w14:textId="77777777" w:rsidR="004504E1" w:rsidRPr="00215B2C" w:rsidRDefault="004504E1" w:rsidP="00D75FF1">
                      <w:pPr>
                        <w:rPr>
                          <w:rFonts w:ascii="Calibri" w:hAnsi="Calibri" w:cs="Calibri"/>
                          <w:b/>
                          <w:sz w:val="24"/>
                        </w:rPr>
                      </w:pPr>
                    </w:p>
                    <w:p w14:paraId="021C86F5" w14:textId="77777777" w:rsidR="004504E1" w:rsidRPr="00215B2C" w:rsidRDefault="004504E1" w:rsidP="00D75FF1">
                      <w:pPr>
                        <w:rPr>
                          <w:rFonts w:ascii="Calibri" w:hAnsi="Calibri" w:cs="Calibri"/>
                          <w:b/>
                          <w:sz w:val="24"/>
                        </w:rPr>
                      </w:pPr>
                      <w:r w:rsidRPr="00215B2C">
                        <w:rPr>
                          <w:rFonts w:ascii="Calibri" w:hAnsi="Calibri" w:cs="Calibri"/>
                          <w:b/>
                          <w:sz w:val="24"/>
                        </w:rPr>
                        <w:t>½ cup olive oil</w:t>
                      </w:r>
                    </w:p>
                    <w:p w14:paraId="1B720C32" w14:textId="77777777" w:rsidR="004504E1" w:rsidRPr="00215B2C" w:rsidRDefault="004504E1" w:rsidP="00D75FF1">
                      <w:pPr>
                        <w:rPr>
                          <w:rFonts w:ascii="Calibri" w:hAnsi="Calibri" w:cs="Calibri"/>
                          <w:b/>
                          <w:sz w:val="24"/>
                        </w:rPr>
                      </w:pPr>
                    </w:p>
                    <w:p w14:paraId="014A8D92" w14:textId="77777777" w:rsidR="004504E1" w:rsidRPr="00215B2C" w:rsidRDefault="004504E1" w:rsidP="00D75FF1">
                      <w:pPr>
                        <w:rPr>
                          <w:rFonts w:ascii="Calibri" w:hAnsi="Calibri" w:cs="Calibri"/>
                          <w:b/>
                          <w:sz w:val="24"/>
                        </w:rPr>
                      </w:pPr>
                      <w:r w:rsidRPr="00215B2C">
                        <w:rPr>
                          <w:rFonts w:ascii="Calibri" w:hAnsi="Calibri" w:cs="Calibri"/>
                          <w:b/>
                          <w:sz w:val="24"/>
                        </w:rPr>
                        <w:t>¼ cup distilled white vinegar</w:t>
                      </w:r>
                    </w:p>
                    <w:p w14:paraId="2425D562" w14:textId="77777777" w:rsidR="004504E1" w:rsidRPr="00215B2C" w:rsidRDefault="004504E1" w:rsidP="00D75FF1">
                      <w:pPr>
                        <w:rPr>
                          <w:rFonts w:ascii="Calibri" w:hAnsi="Calibri" w:cs="Calibri"/>
                          <w:b/>
                          <w:sz w:val="24"/>
                        </w:rPr>
                      </w:pPr>
                    </w:p>
                    <w:p w14:paraId="5A77E50C" w14:textId="77777777" w:rsidR="004504E1" w:rsidRPr="00215B2C" w:rsidRDefault="004504E1" w:rsidP="00D75FF1">
                      <w:pPr>
                        <w:rPr>
                          <w:rFonts w:ascii="Calibri" w:hAnsi="Calibri" w:cs="Calibri"/>
                          <w:b/>
                          <w:sz w:val="24"/>
                        </w:rPr>
                      </w:pPr>
                      <w:r w:rsidRPr="00215B2C">
                        <w:rPr>
                          <w:rFonts w:ascii="Calibri" w:hAnsi="Calibri" w:cs="Calibri"/>
                          <w:b/>
                          <w:sz w:val="24"/>
                        </w:rPr>
                        <w:t>¼ teaspoon paprika</w:t>
                      </w:r>
                    </w:p>
                    <w:p w14:paraId="449AD789" w14:textId="77777777" w:rsidR="004504E1" w:rsidRPr="00215B2C" w:rsidRDefault="004504E1" w:rsidP="00D75FF1">
                      <w:pPr>
                        <w:rPr>
                          <w:rFonts w:ascii="Calibri" w:hAnsi="Calibri" w:cs="Calibri"/>
                          <w:b/>
                          <w:sz w:val="24"/>
                        </w:rPr>
                      </w:pPr>
                    </w:p>
                    <w:p w14:paraId="034B8095" w14:textId="77777777" w:rsidR="004504E1" w:rsidRPr="00215B2C" w:rsidRDefault="004504E1" w:rsidP="00D75FF1">
                      <w:pPr>
                        <w:rPr>
                          <w:rFonts w:ascii="Calibri" w:hAnsi="Calibri" w:cs="Calibri"/>
                          <w:b/>
                          <w:sz w:val="24"/>
                        </w:rPr>
                      </w:pPr>
                      <w:r w:rsidRPr="00215B2C">
                        <w:rPr>
                          <w:rFonts w:ascii="Calibri" w:hAnsi="Calibri" w:cs="Calibri"/>
                          <w:b/>
                          <w:sz w:val="24"/>
                        </w:rPr>
                        <w:t>¼ teaspoon Worcestershire sauce</w:t>
                      </w:r>
                    </w:p>
                    <w:p w14:paraId="0290977E" w14:textId="77777777" w:rsidR="004504E1" w:rsidRPr="00215B2C" w:rsidRDefault="004504E1" w:rsidP="00D75FF1">
                      <w:pPr>
                        <w:rPr>
                          <w:rFonts w:ascii="Calibri" w:hAnsi="Calibri" w:cs="Calibri"/>
                          <w:b/>
                          <w:sz w:val="24"/>
                        </w:rPr>
                      </w:pPr>
                    </w:p>
                    <w:p w14:paraId="00107B92" w14:textId="77777777" w:rsidR="004504E1" w:rsidRPr="00215B2C" w:rsidRDefault="004504E1" w:rsidP="00D75FF1">
                      <w:pPr>
                        <w:rPr>
                          <w:rFonts w:ascii="Calibri" w:hAnsi="Calibri" w:cs="Calibri"/>
                          <w:b/>
                          <w:sz w:val="24"/>
                        </w:rPr>
                      </w:pPr>
                      <w:r w:rsidRPr="00215B2C">
                        <w:rPr>
                          <w:rFonts w:ascii="Calibri" w:hAnsi="Calibri" w:cs="Calibri"/>
                          <w:b/>
                          <w:sz w:val="24"/>
                        </w:rPr>
                        <w:t>1 tablespoon minced onion</w:t>
                      </w:r>
                    </w:p>
                    <w:p w14:paraId="13613C65" w14:textId="77777777" w:rsidR="004504E1" w:rsidRPr="00215B2C" w:rsidRDefault="004504E1" w:rsidP="00D75FF1">
                      <w:pPr>
                        <w:rPr>
                          <w:rFonts w:ascii="Calibri" w:hAnsi="Calibri" w:cs="Calibri"/>
                          <w:b/>
                          <w:sz w:val="24"/>
                        </w:rPr>
                      </w:pPr>
                    </w:p>
                    <w:p w14:paraId="1456AEEC" w14:textId="77777777" w:rsidR="004504E1" w:rsidRPr="00215B2C" w:rsidRDefault="004504E1" w:rsidP="00D75FF1">
                      <w:pPr>
                        <w:rPr>
                          <w:rFonts w:ascii="Calibri" w:hAnsi="Calibri" w:cs="Calibri"/>
                          <w:b/>
                          <w:sz w:val="24"/>
                        </w:rPr>
                      </w:pPr>
                      <w:r w:rsidRPr="00215B2C">
                        <w:rPr>
                          <w:rFonts w:ascii="Calibri" w:hAnsi="Calibri" w:cs="Calibri"/>
                          <w:b/>
                          <w:sz w:val="24"/>
                        </w:rPr>
                        <w:t>10 ounces fresh spinach.  Rinse and dry.</w:t>
                      </w:r>
                    </w:p>
                    <w:p w14:paraId="5C815EF1" w14:textId="77777777" w:rsidR="004504E1" w:rsidRPr="00215B2C" w:rsidRDefault="004504E1" w:rsidP="00D75FF1">
                      <w:pPr>
                        <w:rPr>
                          <w:rFonts w:ascii="Calibri" w:hAnsi="Calibri" w:cs="Calibri"/>
                          <w:b/>
                          <w:sz w:val="24"/>
                        </w:rPr>
                      </w:pPr>
                    </w:p>
                    <w:p w14:paraId="6A243353" w14:textId="77777777" w:rsidR="004504E1" w:rsidRPr="00215B2C" w:rsidRDefault="004504E1" w:rsidP="00D75FF1">
                      <w:pPr>
                        <w:rPr>
                          <w:rFonts w:ascii="Calibri" w:hAnsi="Calibri" w:cs="Calibri"/>
                          <w:b/>
                          <w:sz w:val="24"/>
                        </w:rPr>
                      </w:pPr>
                      <w:r w:rsidRPr="00215B2C">
                        <w:rPr>
                          <w:rFonts w:ascii="Calibri" w:hAnsi="Calibri" w:cs="Calibri"/>
                          <w:b/>
                          <w:sz w:val="24"/>
                        </w:rPr>
                        <w:t>1 quarter strawberries, sliced</w:t>
                      </w:r>
                    </w:p>
                    <w:p w14:paraId="09D1D92A" w14:textId="77777777" w:rsidR="004504E1" w:rsidRPr="00215B2C" w:rsidRDefault="004504E1" w:rsidP="00D75FF1">
                      <w:pPr>
                        <w:rPr>
                          <w:rFonts w:ascii="Calibri" w:hAnsi="Calibri" w:cs="Calibri"/>
                          <w:b/>
                          <w:sz w:val="24"/>
                        </w:rPr>
                      </w:pPr>
                    </w:p>
                    <w:p w14:paraId="5284C3D9" w14:textId="77777777" w:rsidR="004504E1" w:rsidRPr="00215B2C" w:rsidRDefault="004504E1" w:rsidP="00D75FF1">
                      <w:pPr>
                        <w:rPr>
                          <w:rFonts w:ascii="Calibri" w:hAnsi="Calibri" w:cs="Calibri"/>
                          <w:b/>
                          <w:sz w:val="24"/>
                        </w:rPr>
                      </w:pPr>
                      <w:r w:rsidRPr="00215B2C">
                        <w:rPr>
                          <w:rFonts w:ascii="Calibri" w:hAnsi="Calibri" w:cs="Calibri"/>
                          <w:b/>
                          <w:sz w:val="24"/>
                        </w:rPr>
                        <w:t>¼ cup almonds, slivered</w:t>
                      </w:r>
                    </w:p>
                    <w:p w14:paraId="4A5A4063" w14:textId="77777777" w:rsidR="004504E1" w:rsidRPr="00215B2C" w:rsidRDefault="004504E1" w:rsidP="00D75FF1">
                      <w:pPr>
                        <w:rPr>
                          <w:rFonts w:ascii="Calibri" w:hAnsi="Calibri" w:cs="Calibri"/>
                          <w:b/>
                          <w:sz w:val="24"/>
                        </w:rPr>
                      </w:pPr>
                    </w:p>
                    <w:p w14:paraId="0364E6AB" w14:textId="77777777" w:rsidR="004504E1" w:rsidRPr="00215B2C" w:rsidRDefault="004504E1" w:rsidP="00DC535E">
                      <w:pPr>
                        <w:pStyle w:val="ListParagraph"/>
                        <w:numPr>
                          <w:ilvl w:val="0"/>
                          <w:numId w:val="15"/>
                        </w:numPr>
                        <w:jc w:val="both"/>
                        <w:rPr>
                          <w:rFonts w:ascii="Calibri" w:hAnsi="Calibri" w:cs="Calibri"/>
                          <w:b/>
                          <w:sz w:val="24"/>
                        </w:rPr>
                      </w:pPr>
                      <w:r w:rsidRPr="00215B2C">
                        <w:rPr>
                          <w:rFonts w:ascii="Calibri" w:hAnsi="Calibri" w:cs="Calibri"/>
                          <w:b/>
                          <w:sz w:val="24"/>
                        </w:rPr>
                        <w:t xml:space="preserve">In a medium bowl, whisk together the sesame seeds, poppy seeds, sugar, olive oil, vinegar, paprika, Worcestershire sauce and onion. </w:t>
                      </w:r>
                      <w:proofErr w:type="gramStart"/>
                      <w:r w:rsidRPr="00215B2C">
                        <w:rPr>
                          <w:rFonts w:ascii="Calibri" w:hAnsi="Calibri" w:cs="Calibri"/>
                          <w:b/>
                          <w:sz w:val="24"/>
                        </w:rPr>
                        <w:t>Cover, and</w:t>
                      </w:r>
                      <w:proofErr w:type="gramEnd"/>
                      <w:r w:rsidRPr="00215B2C">
                        <w:rPr>
                          <w:rFonts w:ascii="Calibri" w:hAnsi="Calibri" w:cs="Calibri"/>
                          <w:b/>
                          <w:sz w:val="24"/>
                        </w:rPr>
                        <w:t xml:space="preserve"> chill for one hour.</w:t>
                      </w:r>
                    </w:p>
                    <w:p w14:paraId="50F1D349" w14:textId="77777777" w:rsidR="004504E1" w:rsidRPr="00215B2C" w:rsidRDefault="004504E1" w:rsidP="00DC535E">
                      <w:pPr>
                        <w:jc w:val="both"/>
                        <w:rPr>
                          <w:rFonts w:ascii="Calibri" w:hAnsi="Calibri" w:cs="Calibri"/>
                          <w:b/>
                          <w:sz w:val="24"/>
                        </w:rPr>
                      </w:pPr>
                    </w:p>
                    <w:p w14:paraId="684374F4" w14:textId="77777777" w:rsidR="004504E1" w:rsidRPr="00215B2C" w:rsidRDefault="004504E1" w:rsidP="00DC535E">
                      <w:pPr>
                        <w:pStyle w:val="ListParagraph"/>
                        <w:numPr>
                          <w:ilvl w:val="0"/>
                          <w:numId w:val="15"/>
                        </w:numPr>
                        <w:jc w:val="both"/>
                        <w:rPr>
                          <w:rFonts w:ascii="Calibri" w:hAnsi="Calibri" w:cs="Calibri"/>
                          <w:b/>
                          <w:sz w:val="24"/>
                        </w:rPr>
                      </w:pPr>
                      <w:r w:rsidRPr="00215B2C">
                        <w:rPr>
                          <w:rFonts w:ascii="Calibri" w:hAnsi="Calibri" w:cs="Calibri"/>
                          <w:b/>
                          <w:sz w:val="24"/>
                        </w:rPr>
                        <w:t xml:space="preserve">In a large bowl, combine the spinach, strawberries and almonds. Pour dressing over </w:t>
                      </w:r>
                      <w:proofErr w:type="gramStart"/>
                      <w:r w:rsidRPr="00215B2C">
                        <w:rPr>
                          <w:rFonts w:ascii="Calibri" w:hAnsi="Calibri" w:cs="Calibri"/>
                          <w:b/>
                          <w:sz w:val="24"/>
                        </w:rPr>
                        <w:t>salad, and</w:t>
                      </w:r>
                      <w:proofErr w:type="gramEnd"/>
                      <w:r w:rsidRPr="00215B2C">
                        <w:rPr>
                          <w:rFonts w:ascii="Calibri" w:hAnsi="Calibri" w:cs="Calibri"/>
                          <w:b/>
                          <w:sz w:val="24"/>
                        </w:rPr>
                        <w:t xml:space="preserve"> toss. Refrigerate 10 to 15 minutes before serving</w:t>
                      </w:r>
                    </w:p>
                  </w:txbxContent>
                </v:textbox>
              </v:shape>
            </w:pict>
          </mc:Fallback>
        </mc:AlternateContent>
      </w:r>
      <w:r w:rsidR="00B95B07">
        <w:rPr>
          <w:rFonts w:ascii="Helvetica" w:hAnsi="Helvetica" w:cs="Helvetica"/>
          <w:noProof/>
        </w:rPr>
        <w:drawing>
          <wp:inline distT="0" distB="0" distL="0" distR="0" wp14:anchorId="66547F11" wp14:editId="529B9201">
            <wp:extent cx="504825" cy="476250"/>
            <wp:effectExtent l="19050" t="0" r="9525" b="0"/>
            <wp:docPr id="1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srcRect/>
                    <a:stretch>
                      <a:fillRect/>
                    </a:stretch>
                  </pic:blipFill>
                  <pic:spPr bwMode="auto">
                    <a:xfrm>
                      <a:off x="0" y="0"/>
                      <a:ext cx="504825" cy="476250"/>
                    </a:xfrm>
                    <a:prstGeom prst="rect">
                      <a:avLst/>
                    </a:prstGeom>
                    <a:noFill/>
                    <a:ln w="9525">
                      <a:noFill/>
                      <a:miter lim="800000"/>
                      <a:headEnd/>
                      <a:tailEnd/>
                    </a:ln>
                  </pic:spPr>
                </pic:pic>
              </a:graphicData>
            </a:graphic>
          </wp:inline>
        </w:drawing>
      </w:r>
      <w:r>
        <w:rPr>
          <w:rFonts w:ascii="Calibri" w:hAnsi="Calibri"/>
          <w:noProof/>
          <w:szCs w:val="22"/>
        </w:rPr>
        <mc:AlternateContent>
          <mc:Choice Requires="wps">
            <w:drawing>
              <wp:anchor distT="0" distB="0" distL="114300" distR="114300" simplePos="0" relativeHeight="251654144" behindDoc="0" locked="0" layoutInCell="1" allowOverlap="1" wp14:anchorId="353D209B" wp14:editId="5434545B">
                <wp:simplePos x="0" y="0"/>
                <wp:positionH relativeFrom="column">
                  <wp:posOffset>-685800</wp:posOffset>
                </wp:positionH>
                <wp:positionV relativeFrom="paragraph">
                  <wp:posOffset>7926705</wp:posOffset>
                </wp:positionV>
                <wp:extent cx="6871335" cy="1226820"/>
                <wp:effectExtent l="9525" t="11430" r="5715" b="9525"/>
                <wp:wrapNone/>
                <wp:docPr id="152297302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E366FF"/>
                            </a:gs>
                            <a:gs pos="87000">
                              <a:srgbClr val="FFAABA"/>
                            </a:gs>
                            <a:gs pos="100000">
                              <a:srgbClr val="FFDCE3"/>
                            </a:gs>
                          </a:gsLst>
                          <a:lin ang="16200000" scaled="1"/>
                        </a:gradFill>
                        <a:ln w="9525">
                          <a:solidFill>
                            <a:srgbClr val="000000"/>
                          </a:solidFill>
                          <a:miter lim="800000"/>
                          <a:headEnd/>
                          <a:tailEnd/>
                        </a:ln>
                      </wps:spPr>
                      <wps:txbx>
                        <w:txbxContent>
                          <w:p w14:paraId="0A5154DD" w14:textId="6226654E" w:rsidR="004504E1" w:rsidRPr="00CE629C" w:rsidRDefault="00681BB7" w:rsidP="00CE629C">
                            <w:pPr>
                              <w:spacing w:before="240" w:after="120"/>
                              <w:jc w:val="center"/>
                              <w:rPr>
                                <w:rFonts w:ascii="Calibri" w:hAnsi="Calibri"/>
                                <w:b/>
                                <w:sz w:val="72"/>
                                <w:szCs w:val="72"/>
                              </w:rPr>
                            </w:pPr>
                            <w:r>
                              <w:rPr>
                                <w:noProof/>
                              </w:rPr>
                              <w:drawing>
                                <wp:inline distT="0" distB="0" distL="0" distR="0" wp14:anchorId="3085AFCC" wp14:editId="501193E6">
                                  <wp:extent cx="6677025" cy="1000125"/>
                                  <wp:effectExtent l="0" t="0" r="9525" b="9525"/>
                                  <wp:docPr id="6085995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D209B" id="Text Box 317" o:spid="_x0000_s1035" type="#_x0000_t202" style="position:absolute;margin-left:-54pt;margin-top:624.15pt;width:541.05pt;height:9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" fillcolor="#e366ff">
                <v:fill color2="#ffdce3" angle="180" colors="0 #e366ff;57016f #ffaaba;1 #ffdce3" focus="100%" type="gradient"/>
                <v:textbox>
                  <w:txbxContent>
                    <w:p w14:paraId="0A5154DD" w14:textId="6226654E" w:rsidR="004504E1" w:rsidRPr="00CE629C" w:rsidRDefault="00681BB7" w:rsidP="00CE629C">
                      <w:pPr>
                        <w:spacing w:before="240" w:after="120"/>
                        <w:jc w:val="center"/>
                        <w:rPr>
                          <w:rFonts w:ascii="Calibri" w:hAnsi="Calibri"/>
                          <w:b/>
                          <w:sz w:val="72"/>
                          <w:szCs w:val="72"/>
                        </w:rPr>
                      </w:pPr>
                      <w:r>
                        <w:rPr>
                          <w:noProof/>
                        </w:rPr>
                        <w:drawing>
                          <wp:inline distT="0" distB="0" distL="0" distR="0" wp14:anchorId="3085AFCC" wp14:editId="501193E6">
                            <wp:extent cx="6677025" cy="1000125"/>
                            <wp:effectExtent l="0" t="0" r="9525" b="9525"/>
                            <wp:docPr id="6085995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1000125"/>
                                    </a:xfrm>
                                    <a:prstGeom prst="rect">
                                      <a:avLst/>
                                    </a:prstGeom>
                                    <a:noFill/>
                                    <a:ln>
                                      <a:noFill/>
                                    </a:ln>
                                  </pic:spPr>
                                </pic:pic>
                              </a:graphicData>
                            </a:graphic>
                          </wp:inline>
                        </w:drawing>
                      </w:r>
                    </w:p>
                  </w:txbxContent>
                </v:textbox>
              </v:shape>
            </w:pict>
          </mc:Fallback>
        </mc:AlternateContent>
      </w:r>
      <w:r w:rsidR="000651D1">
        <w:t>it not. ~Ralph Waldo Emerson</w:t>
      </w:r>
      <w:r>
        <w:rPr>
          <w:noProof/>
        </w:rPr>
        <mc:AlternateContent>
          <mc:Choice Requires="wps">
            <w:drawing>
              <wp:anchor distT="0" distB="0" distL="114300" distR="114300" simplePos="0" relativeHeight="251646976" behindDoc="1" locked="0" layoutInCell="1" allowOverlap="1" wp14:anchorId="0518B7E6" wp14:editId="3CE1E3B4">
                <wp:simplePos x="0" y="0"/>
                <wp:positionH relativeFrom="page">
                  <wp:posOffset>3834130</wp:posOffset>
                </wp:positionH>
                <wp:positionV relativeFrom="page">
                  <wp:posOffset>1389380</wp:posOffset>
                </wp:positionV>
                <wp:extent cx="3444240" cy="6649085"/>
                <wp:effectExtent l="5080" t="8255" r="8255" b="10160"/>
                <wp:wrapNone/>
                <wp:docPr id="187048382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6 h 10471"/>
                            <a:gd name="T4" fmla="*/ 0 w 5424"/>
                            <a:gd name="T5" fmla="*/ 2050802350 h 10471"/>
                            <a:gd name="T6" fmla="*/ 2147483646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299D" id="AutoShape 295" o:spid="_x0000_s1026" style="position:absolute;margin-left:301.9pt;margin-top:109.4pt;width:271.2pt;height:523.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H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nRRx1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Pr>
          <w:noProof/>
        </w:rPr>
        <mc:AlternateContent>
          <mc:Choice Requires="wps">
            <w:drawing>
              <wp:anchor distT="0" distB="0" distL="114300" distR="114300" simplePos="0" relativeHeight="251648000" behindDoc="1" locked="0" layoutInCell="0" allowOverlap="1" wp14:anchorId="2053A103" wp14:editId="5495CA59">
                <wp:simplePos x="0" y="0"/>
                <wp:positionH relativeFrom="page">
                  <wp:posOffset>470535</wp:posOffset>
                </wp:positionH>
                <wp:positionV relativeFrom="page">
                  <wp:posOffset>1388745</wp:posOffset>
                </wp:positionV>
                <wp:extent cx="6858000" cy="0"/>
                <wp:effectExtent l="22860" t="26670" r="24765" b="30480"/>
                <wp:wrapNone/>
                <wp:docPr id="166676123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E6C64" id="Freeform 29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49024" behindDoc="1" locked="0" layoutInCell="0" allowOverlap="1" wp14:anchorId="4354BB3E" wp14:editId="79976AF6">
                <wp:simplePos x="0" y="0"/>
                <wp:positionH relativeFrom="page">
                  <wp:posOffset>470535</wp:posOffset>
                </wp:positionH>
                <wp:positionV relativeFrom="page">
                  <wp:posOffset>361950</wp:posOffset>
                </wp:positionV>
                <wp:extent cx="6858000" cy="0"/>
                <wp:effectExtent l="22860" t="28575" r="24765" b="28575"/>
                <wp:wrapNone/>
                <wp:docPr id="184096153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FABE57" id="Freeform 29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50048" behindDoc="1" locked="0" layoutInCell="0" allowOverlap="1" wp14:anchorId="24A01A7C" wp14:editId="4BB650A8">
                <wp:simplePos x="0" y="0"/>
                <wp:positionH relativeFrom="page">
                  <wp:posOffset>523240</wp:posOffset>
                </wp:positionH>
                <wp:positionV relativeFrom="page">
                  <wp:posOffset>5911215</wp:posOffset>
                </wp:positionV>
                <wp:extent cx="3324860" cy="0"/>
                <wp:effectExtent l="8890" t="5715" r="9525" b="13335"/>
                <wp:wrapNone/>
                <wp:docPr id="397384363"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2879EA" id="Freeform 29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p>
    <w:p w14:paraId="7D21D494" w14:textId="0A04D5E3" w:rsidR="009A585B" w:rsidRPr="000B2251" w:rsidRDefault="00681BB7" w:rsidP="009A585B">
      <w:pPr>
        <w:widowControl w:val="0"/>
        <w:autoSpaceDE w:val="0"/>
        <w:autoSpaceDN w:val="0"/>
        <w:adjustRightInd w:val="0"/>
        <w:jc w:val="center"/>
        <w:rPr>
          <w:color w:val="000000"/>
          <w:sz w:val="12"/>
          <w:szCs w:val="12"/>
        </w:rPr>
      </w:pPr>
      <w:r>
        <w:rPr>
          <w:noProof/>
        </w:rPr>
        <w:lastRenderedPageBreak/>
        <mc:AlternateContent>
          <mc:Choice Requires="wps">
            <w:drawing>
              <wp:anchor distT="0" distB="0" distL="114300" distR="114300" simplePos="0" relativeHeight="251659264" behindDoc="0" locked="0" layoutInCell="1" allowOverlap="1" wp14:anchorId="2D24BC2C" wp14:editId="0DC5BA0C">
                <wp:simplePos x="0" y="0"/>
                <wp:positionH relativeFrom="column">
                  <wp:posOffset>2638425</wp:posOffset>
                </wp:positionH>
                <wp:positionV relativeFrom="paragraph">
                  <wp:posOffset>0</wp:posOffset>
                </wp:positionV>
                <wp:extent cx="3543300" cy="8753475"/>
                <wp:effectExtent l="0" t="0" r="19050" b="28575"/>
                <wp:wrapNone/>
                <wp:docPr id="3604879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8753475"/>
                        </a:xfrm>
                        <a:prstGeom prst="rect">
                          <a:avLst/>
                        </a:prstGeom>
                        <a:solidFill>
                          <a:srgbClr val="FFFFFF"/>
                        </a:solidFill>
                        <a:ln w="25400">
                          <a:solidFill>
                            <a:srgbClr val="68007F"/>
                          </a:solidFill>
                          <a:miter lim="800000"/>
                          <a:headEnd/>
                          <a:tailEnd/>
                        </a:ln>
                      </wps:spPr>
                      <wps:txbx>
                        <w:txbxContent>
                          <w:p w14:paraId="765FBF9B" w14:textId="32E88B99" w:rsidR="00F53F80" w:rsidRPr="00193397" w:rsidRDefault="004504E1" w:rsidP="00193397">
                            <w:pPr>
                              <w:pStyle w:val="ListParagraph"/>
                              <w:jc w:val="both"/>
                              <w:rPr>
                                <w:rFonts w:ascii="Cambria" w:hAnsi="Cambria"/>
                                <w:sz w:val="14"/>
                                <w:szCs w:val="14"/>
                              </w:rPr>
                            </w:pPr>
                            <w:r w:rsidRPr="00215B2C">
                              <w:rPr>
                                <w:rFonts w:ascii="Cambria" w:hAnsi="Cambria"/>
                                <w:sz w:val="14"/>
                                <w:szCs w:val="14"/>
                              </w:rPr>
                              <w:t xml:space="preserve"> </w:t>
                            </w:r>
                          </w:p>
                          <w:p w14:paraId="7B51AE1C" w14:textId="77777777" w:rsidR="004504E1" w:rsidRPr="00215B2C" w:rsidRDefault="004504E1" w:rsidP="00DC0710">
                            <w:pPr>
                              <w:tabs>
                                <w:tab w:val="left" w:pos="900"/>
                              </w:tabs>
                              <w:jc w:val="both"/>
                              <w:rPr>
                                <w:rFonts w:ascii="Calibri" w:hAnsi="Calibri" w:cs="Calibri"/>
                                <w:color w:val="262626"/>
                                <w:sz w:val="24"/>
                              </w:rPr>
                            </w:pPr>
                          </w:p>
                          <w:p w14:paraId="7F53F808" w14:textId="77777777" w:rsidR="007E1140" w:rsidRDefault="007E1140" w:rsidP="00193397">
                            <w:pPr>
                              <w:tabs>
                                <w:tab w:val="left" w:pos="900"/>
                              </w:tabs>
                              <w:jc w:val="both"/>
                              <w:rPr>
                                <w:rFonts w:ascii="Calibri" w:hAnsi="Calibri" w:cs="Calibri"/>
                                <w:color w:val="444444"/>
                                <w:spacing w:val="-3"/>
                                <w:sz w:val="24"/>
                              </w:rPr>
                            </w:pPr>
                          </w:p>
                          <w:p w14:paraId="0ABCF851" w14:textId="77777777" w:rsidR="007E1140" w:rsidRDefault="007E1140" w:rsidP="00193397">
                            <w:pPr>
                              <w:tabs>
                                <w:tab w:val="left" w:pos="900"/>
                              </w:tabs>
                              <w:jc w:val="both"/>
                              <w:rPr>
                                <w:rFonts w:ascii="Calibri" w:hAnsi="Calibri" w:cs="Calibri"/>
                                <w:color w:val="444444"/>
                                <w:spacing w:val="-3"/>
                                <w:sz w:val="24"/>
                              </w:rPr>
                            </w:pPr>
                          </w:p>
                          <w:p w14:paraId="17F82146" w14:textId="535F5140"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7. Swing your arms</w:t>
                            </w:r>
                            <w:r w:rsidRPr="00193397">
                              <w:rPr>
                                <w:rFonts w:ascii="Calibri" w:hAnsi="Calibri" w:cs="Calibri"/>
                                <w:color w:val="444444"/>
                                <w:spacing w:val="-3"/>
                                <w:sz w:val="24"/>
                              </w:rPr>
                              <w:t xml:space="preserve"> – Bend elbows ~90°, pump arms forward and back (not across your body) to add momentum and burn extra calories.</w:t>
                            </w:r>
                          </w:p>
                          <w:p w14:paraId="25213733"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2DF92A79" w14:textId="77777777"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8. Maintain posture on hills</w:t>
                            </w:r>
                            <w:r w:rsidRPr="00193397">
                              <w:rPr>
                                <w:rFonts w:ascii="Calibri" w:hAnsi="Calibri" w:cs="Calibri"/>
                                <w:color w:val="444444"/>
                                <w:spacing w:val="-3"/>
                                <w:sz w:val="24"/>
                              </w:rPr>
                              <w:t xml:space="preserve"> – Stay upright; avoid leaning forward (strains lower back) or backward (overworks quads).</w:t>
                            </w:r>
                          </w:p>
                          <w:p w14:paraId="4ADF3A46"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48023D2F" w14:textId="77777777"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9. Focus on form</w:t>
                            </w:r>
                            <w:r w:rsidRPr="00193397">
                              <w:rPr>
                                <w:rFonts w:ascii="Calibri" w:hAnsi="Calibri" w:cs="Calibri"/>
                                <w:color w:val="444444"/>
                                <w:spacing w:val="-3"/>
                                <w:sz w:val="24"/>
                              </w:rPr>
                              <w:t xml:space="preserve"> – Pay attention to your gait—smooth, even steps reduce injury risk and improve efficiency.</w:t>
                            </w:r>
                          </w:p>
                          <w:p w14:paraId="18F21735"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7DD8860A" w14:textId="77777777" w:rsid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10. Listen to your body</w:t>
                            </w:r>
                            <w:r w:rsidRPr="00193397">
                              <w:rPr>
                                <w:rFonts w:ascii="Calibri" w:hAnsi="Calibri" w:cs="Calibri"/>
                                <w:color w:val="444444"/>
                                <w:spacing w:val="-3"/>
                                <w:sz w:val="24"/>
                              </w:rPr>
                              <w:t xml:space="preserve"> – If something feels off, slow down or adjust. Good walking should feel energizing, not painful.</w:t>
                            </w:r>
                          </w:p>
                          <w:p w14:paraId="455DEB23" w14:textId="77777777" w:rsidR="007E1140" w:rsidRPr="00193397" w:rsidRDefault="007E1140" w:rsidP="00193397">
                            <w:pPr>
                              <w:tabs>
                                <w:tab w:val="left" w:pos="900"/>
                              </w:tabs>
                              <w:jc w:val="both"/>
                              <w:rPr>
                                <w:rFonts w:ascii="Calibri" w:hAnsi="Calibri" w:cs="Calibri"/>
                                <w:color w:val="444444"/>
                                <w:spacing w:val="-3"/>
                                <w:sz w:val="24"/>
                              </w:rPr>
                            </w:pPr>
                          </w:p>
                          <w:p w14:paraId="769B2A4F"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051D33CA" w14:textId="4C745487" w:rsidR="00C35D9E" w:rsidRDefault="00193397" w:rsidP="007E1140">
                            <w:pPr>
                              <w:tabs>
                                <w:tab w:val="left" w:pos="900"/>
                              </w:tabs>
                              <w:jc w:val="both"/>
                              <w:rPr>
                                <w:rFonts w:ascii="Calibri" w:hAnsi="Calibri" w:cs="Calibri"/>
                                <w:color w:val="444444"/>
                                <w:spacing w:val="-3"/>
                                <w:sz w:val="24"/>
                              </w:rPr>
                            </w:pPr>
                            <w:r w:rsidRPr="007E1140">
                              <w:rPr>
                                <w:rFonts w:ascii="Calibri" w:hAnsi="Calibri" w:cs="Calibri"/>
                                <w:color w:val="444444"/>
                                <w:spacing w:val="-3"/>
                                <w:sz w:val="24"/>
                              </w:rPr>
                              <w:t>Happy walking! Put on those shoes, step outside, and let each stride bring you closer to a stronger, calmer, healthier you.</w:t>
                            </w:r>
                          </w:p>
                          <w:p w14:paraId="2B0F9E88" w14:textId="77777777" w:rsidR="007E1140" w:rsidRDefault="007E1140" w:rsidP="007E1140">
                            <w:pPr>
                              <w:tabs>
                                <w:tab w:val="left" w:pos="900"/>
                              </w:tabs>
                              <w:jc w:val="both"/>
                              <w:rPr>
                                <w:rFonts w:ascii="Calibri" w:hAnsi="Calibri" w:cs="Calibri"/>
                                <w:color w:val="444444"/>
                                <w:spacing w:val="-3"/>
                                <w:sz w:val="24"/>
                              </w:rPr>
                            </w:pPr>
                          </w:p>
                          <w:p w14:paraId="191C75E1" w14:textId="77777777" w:rsidR="007E1140" w:rsidRDefault="007E1140" w:rsidP="007E1140">
                            <w:pPr>
                              <w:tabs>
                                <w:tab w:val="left" w:pos="900"/>
                              </w:tabs>
                              <w:jc w:val="both"/>
                              <w:rPr>
                                <w:rFonts w:ascii="Calibri" w:hAnsi="Calibri" w:cs="Calibri"/>
                                <w:color w:val="444444"/>
                                <w:spacing w:val="-3"/>
                                <w:sz w:val="24"/>
                              </w:rPr>
                            </w:pPr>
                          </w:p>
                          <w:p w14:paraId="642804AB" w14:textId="77777777" w:rsidR="007E1140" w:rsidRPr="007E1140" w:rsidRDefault="007E1140" w:rsidP="007E1140">
                            <w:pPr>
                              <w:tabs>
                                <w:tab w:val="left" w:pos="900"/>
                              </w:tabs>
                              <w:jc w:val="both"/>
                              <w:rPr>
                                <w:rFonts w:ascii="Calibri" w:hAnsi="Calibri" w:cs="Calibri"/>
                                <w:color w:val="444444"/>
                                <w:spacing w:val="-3"/>
                                <w:sz w:val="24"/>
                              </w:rPr>
                            </w:pPr>
                          </w:p>
                          <w:p w14:paraId="7CB4AF7E" w14:textId="299F8FAB" w:rsidR="004504E1" w:rsidRPr="00215B2C" w:rsidRDefault="007E1140" w:rsidP="00D52629">
                            <w:pPr>
                              <w:jc w:val="both"/>
                              <w:rPr>
                                <w:rFonts w:ascii="Cambria" w:hAnsi="Cambria"/>
                                <w:sz w:val="19"/>
                                <w:szCs w:val="19"/>
                              </w:rPr>
                            </w:pPr>
                            <w:r>
                              <w:rPr>
                                <w:noProof/>
                              </w:rPr>
                              <w:drawing>
                                <wp:inline distT="0" distB="0" distL="0" distR="0" wp14:anchorId="18FBE4AE" wp14:editId="2D160A34">
                                  <wp:extent cx="3324225" cy="3505200"/>
                                  <wp:effectExtent l="0" t="0" r="9525" b="0"/>
                                  <wp:docPr id="1642072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3505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D24BC2C" id="Text Box 59" o:spid="_x0000_s1036" type="#_x0000_t202" style="position:absolute;left:0;text-align:left;margin-left:207.75pt;margin-top:0;width:279pt;height:6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" strokecolor="#68007f" strokeweight="2pt">
                <v:path arrowok="t"/>
                <v:textbox>
                  <w:txbxContent>
                    <w:p w14:paraId="765FBF9B" w14:textId="32E88B99" w:rsidR="00F53F80" w:rsidRPr="00193397" w:rsidRDefault="004504E1" w:rsidP="00193397">
                      <w:pPr>
                        <w:pStyle w:val="ListParagraph"/>
                        <w:jc w:val="both"/>
                        <w:rPr>
                          <w:rFonts w:ascii="Cambria" w:hAnsi="Cambria"/>
                          <w:sz w:val="14"/>
                          <w:szCs w:val="14"/>
                        </w:rPr>
                      </w:pPr>
                      <w:r w:rsidRPr="00215B2C">
                        <w:rPr>
                          <w:rFonts w:ascii="Cambria" w:hAnsi="Cambria"/>
                          <w:sz w:val="14"/>
                          <w:szCs w:val="14"/>
                        </w:rPr>
                        <w:t xml:space="preserve"> </w:t>
                      </w:r>
                    </w:p>
                    <w:p w14:paraId="7B51AE1C" w14:textId="77777777" w:rsidR="004504E1" w:rsidRPr="00215B2C" w:rsidRDefault="004504E1" w:rsidP="00DC0710">
                      <w:pPr>
                        <w:tabs>
                          <w:tab w:val="left" w:pos="900"/>
                        </w:tabs>
                        <w:jc w:val="both"/>
                        <w:rPr>
                          <w:rFonts w:ascii="Calibri" w:hAnsi="Calibri" w:cs="Calibri"/>
                          <w:color w:val="262626"/>
                          <w:sz w:val="24"/>
                        </w:rPr>
                      </w:pPr>
                    </w:p>
                    <w:p w14:paraId="7F53F808" w14:textId="77777777" w:rsidR="007E1140" w:rsidRDefault="007E1140" w:rsidP="00193397">
                      <w:pPr>
                        <w:tabs>
                          <w:tab w:val="left" w:pos="900"/>
                        </w:tabs>
                        <w:jc w:val="both"/>
                        <w:rPr>
                          <w:rFonts w:ascii="Calibri" w:hAnsi="Calibri" w:cs="Calibri"/>
                          <w:color w:val="444444"/>
                          <w:spacing w:val="-3"/>
                          <w:sz w:val="24"/>
                        </w:rPr>
                      </w:pPr>
                    </w:p>
                    <w:p w14:paraId="0ABCF851" w14:textId="77777777" w:rsidR="007E1140" w:rsidRDefault="007E1140" w:rsidP="00193397">
                      <w:pPr>
                        <w:tabs>
                          <w:tab w:val="left" w:pos="900"/>
                        </w:tabs>
                        <w:jc w:val="both"/>
                        <w:rPr>
                          <w:rFonts w:ascii="Calibri" w:hAnsi="Calibri" w:cs="Calibri"/>
                          <w:color w:val="444444"/>
                          <w:spacing w:val="-3"/>
                          <w:sz w:val="24"/>
                        </w:rPr>
                      </w:pPr>
                    </w:p>
                    <w:p w14:paraId="17F82146" w14:textId="535F5140"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7. Swing your arms</w:t>
                      </w:r>
                      <w:r w:rsidRPr="00193397">
                        <w:rPr>
                          <w:rFonts w:ascii="Calibri" w:hAnsi="Calibri" w:cs="Calibri"/>
                          <w:color w:val="444444"/>
                          <w:spacing w:val="-3"/>
                          <w:sz w:val="24"/>
                        </w:rPr>
                        <w:t xml:space="preserve"> – Bend elbows ~90°, pump arms forward and back (not across your body) to add momentum and burn extra calories.</w:t>
                      </w:r>
                    </w:p>
                    <w:p w14:paraId="25213733"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2DF92A79" w14:textId="77777777"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8. Maintain posture on hills</w:t>
                      </w:r>
                      <w:r w:rsidRPr="00193397">
                        <w:rPr>
                          <w:rFonts w:ascii="Calibri" w:hAnsi="Calibri" w:cs="Calibri"/>
                          <w:color w:val="444444"/>
                          <w:spacing w:val="-3"/>
                          <w:sz w:val="24"/>
                        </w:rPr>
                        <w:t xml:space="preserve"> – Stay upright; avoid leaning forward (strains lower back) or backward (overworks quads).</w:t>
                      </w:r>
                    </w:p>
                    <w:p w14:paraId="4ADF3A46"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48023D2F" w14:textId="77777777" w:rsidR="00193397" w:rsidRP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9. Focus on form</w:t>
                      </w:r>
                      <w:r w:rsidRPr="00193397">
                        <w:rPr>
                          <w:rFonts w:ascii="Calibri" w:hAnsi="Calibri" w:cs="Calibri"/>
                          <w:color w:val="444444"/>
                          <w:spacing w:val="-3"/>
                          <w:sz w:val="24"/>
                        </w:rPr>
                        <w:t xml:space="preserve"> – Pay attention to your gait—smooth, even steps reduce injury risk and improve efficiency.</w:t>
                      </w:r>
                    </w:p>
                    <w:p w14:paraId="18F21735"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7DD8860A" w14:textId="77777777" w:rsidR="00193397" w:rsidRDefault="00193397" w:rsidP="00193397">
                      <w:pPr>
                        <w:tabs>
                          <w:tab w:val="left" w:pos="900"/>
                        </w:tabs>
                        <w:jc w:val="both"/>
                        <w:rPr>
                          <w:rFonts w:ascii="Calibri" w:hAnsi="Calibri" w:cs="Calibri"/>
                          <w:color w:val="444444"/>
                          <w:spacing w:val="-3"/>
                          <w:sz w:val="24"/>
                        </w:rPr>
                      </w:pPr>
                      <w:r w:rsidRPr="007E1140">
                        <w:rPr>
                          <w:rFonts w:ascii="Calibri" w:hAnsi="Calibri" w:cs="Calibri"/>
                          <w:b/>
                          <w:bCs/>
                          <w:color w:val="444444"/>
                          <w:spacing w:val="-3"/>
                          <w:sz w:val="24"/>
                        </w:rPr>
                        <w:t>10. Listen to your body</w:t>
                      </w:r>
                      <w:r w:rsidRPr="00193397">
                        <w:rPr>
                          <w:rFonts w:ascii="Calibri" w:hAnsi="Calibri" w:cs="Calibri"/>
                          <w:color w:val="444444"/>
                          <w:spacing w:val="-3"/>
                          <w:sz w:val="24"/>
                        </w:rPr>
                        <w:t xml:space="preserve"> – If something feels off, slow down or adjust. Good walking should feel energizing, not painful.</w:t>
                      </w:r>
                    </w:p>
                    <w:p w14:paraId="455DEB23" w14:textId="77777777" w:rsidR="007E1140" w:rsidRPr="00193397" w:rsidRDefault="007E1140" w:rsidP="00193397">
                      <w:pPr>
                        <w:tabs>
                          <w:tab w:val="left" w:pos="900"/>
                        </w:tabs>
                        <w:jc w:val="both"/>
                        <w:rPr>
                          <w:rFonts w:ascii="Calibri" w:hAnsi="Calibri" w:cs="Calibri"/>
                          <w:color w:val="444444"/>
                          <w:spacing w:val="-3"/>
                          <w:sz w:val="24"/>
                        </w:rPr>
                      </w:pPr>
                    </w:p>
                    <w:p w14:paraId="769B2A4F" w14:textId="77777777" w:rsidR="00193397" w:rsidRPr="00193397" w:rsidRDefault="00193397" w:rsidP="00193397">
                      <w:pPr>
                        <w:pStyle w:val="ListParagraph"/>
                        <w:tabs>
                          <w:tab w:val="left" w:pos="900"/>
                        </w:tabs>
                        <w:ind w:left="740"/>
                        <w:jc w:val="both"/>
                        <w:rPr>
                          <w:rFonts w:ascii="Calibri" w:hAnsi="Calibri" w:cs="Calibri"/>
                          <w:color w:val="444444"/>
                          <w:spacing w:val="-3"/>
                          <w:sz w:val="24"/>
                        </w:rPr>
                      </w:pPr>
                    </w:p>
                    <w:p w14:paraId="051D33CA" w14:textId="4C745487" w:rsidR="00C35D9E" w:rsidRDefault="00193397" w:rsidP="007E1140">
                      <w:pPr>
                        <w:tabs>
                          <w:tab w:val="left" w:pos="900"/>
                        </w:tabs>
                        <w:jc w:val="both"/>
                        <w:rPr>
                          <w:rFonts w:ascii="Calibri" w:hAnsi="Calibri" w:cs="Calibri"/>
                          <w:color w:val="444444"/>
                          <w:spacing w:val="-3"/>
                          <w:sz w:val="24"/>
                        </w:rPr>
                      </w:pPr>
                      <w:r w:rsidRPr="007E1140">
                        <w:rPr>
                          <w:rFonts w:ascii="Calibri" w:hAnsi="Calibri" w:cs="Calibri"/>
                          <w:color w:val="444444"/>
                          <w:spacing w:val="-3"/>
                          <w:sz w:val="24"/>
                        </w:rPr>
                        <w:t>Happy walking! Put on those shoes, step outside, and let each stride bring you closer to a stronger, calmer, healthier you.</w:t>
                      </w:r>
                    </w:p>
                    <w:p w14:paraId="2B0F9E88" w14:textId="77777777" w:rsidR="007E1140" w:rsidRDefault="007E1140" w:rsidP="007E1140">
                      <w:pPr>
                        <w:tabs>
                          <w:tab w:val="left" w:pos="900"/>
                        </w:tabs>
                        <w:jc w:val="both"/>
                        <w:rPr>
                          <w:rFonts w:ascii="Calibri" w:hAnsi="Calibri" w:cs="Calibri"/>
                          <w:color w:val="444444"/>
                          <w:spacing w:val="-3"/>
                          <w:sz w:val="24"/>
                        </w:rPr>
                      </w:pPr>
                    </w:p>
                    <w:p w14:paraId="191C75E1" w14:textId="77777777" w:rsidR="007E1140" w:rsidRDefault="007E1140" w:rsidP="007E1140">
                      <w:pPr>
                        <w:tabs>
                          <w:tab w:val="left" w:pos="900"/>
                        </w:tabs>
                        <w:jc w:val="both"/>
                        <w:rPr>
                          <w:rFonts w:ascii="Calibri" w:hAnsi="Calibri" w:cs="Calibri"/>
                          <w:color w:val="444444"/>
                          <w:spacing w:val="-3"/>
                          <w:sz w:val="24"/>
                        </w:rPr>
                      </w:pPr>
                    </w:p>
                    <w:p w14:paraId="642804AB" w14:textId="77777777" w:rsidR="007E1140" w:rsidRPr="007E1140" w:rsidRDefault="007E1140" w:rsidP="007E1140">
                      <w:pPr>
                        <w:tabs>
                          <w:tab w:val="left" w:pos="900"/>
                        </w:tabs>
                        <w:jc w:val="both"/>
                        <w:rPr>
                          <w:rFonts w:ascii="Calibri" w:hAnsi="Calibri" w:cs="Calibri"/>
                          <w:color w:val="444444"/>
                          <w:spacing w:val="-3"/>
                          <w:sz w:val="24"/>
                        </w:rPr>
                      </w:pPr>
                    </w:p>
                    <w:p w14:paraId="7CB4AF7E" w14:textId="299F8FAB" w:rsidR="004504E1" w:rsidRPr="00215B2C" w:rsidRDefault="007E1140" w:rsidP="00D52629">
                      <w:pPr>
                        <w:jc w:val="both"/>
                        <w:rPr>
                          <w:rFonts w:ascii="Cambria" w:hAnsi="Cambria"/>
                          <w:sz w:val="19"/>
                          <w:szCs w:val="19"/>
                        </w:rPr>
                      </w:pPr>
                      <w:r>
                        <w:rPr>
                          <w:noProof/>
                        </w:rPr>
                        <w:drawing>
                          <wp:inline distT="0" distB="0" distL="0" distR="0" wp14:anchorId="18FBE4AE" wp14:editId="2D160A34">
                            <wp:extent cx="3324225" cy="3505200"/>
                            <wp:effectExtent l="0" t="0" r="9525" b="0"/>
                            <wp:docPr id="1642072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3505200"/>
                                    </a:xfrm>
                                    <a:prstGeom prst="rect">
                                      <a:avLst/>
                                    </a:prstGeom>
                                    <a:noFill/>
                                    <a:ln>
                                      <a:noFill/>
                                    </a:ln>
                                  </pic:spPr>
                                </pic:pic>
                              </a:graphicData>
                            </a:graphic>
                          </wp:inline>
                        </w:drawing>
                      </w:r>
                    </w:p>
                  </w:txbxContent>
                </v:textbox>
              </v:shape>
            </w:pict>
          </mc:Fallback>
        </mc:AlternateContent>
      </w:r>
      <w:r w:rsidR="00193397">
        <w:rPr>
          <w:noProof/>
        </w:rPr>
        <mc:AlternateContent>
          <mc:Choice Requires="wps">
            <w:drawing>
              <wp:anchor distT="0" distB="0" distL="114300" distR="114300" simplePos="0" relativeHeight="251657216" behindDoc="0" locked="0" layoutInCell="1" allowOverlap="1" wp14:anchorId="32A8F302" wp14:editId="39ABF115">
                <wp:simplePos x="0" y="0"/>
                <wp:positionH relativeFrom="column">
                  <wp:posOffset>-685800</wp:posOffset>
                </wp:positionH>
                <wp:positionV relativeFrom="paragraph">
                  <wp:posOffset>9525</wp:posOffset>
                </wp:positionV>
                <wp:extent cx="3352800" cy="8734425"/>
                <wp:effectExtent l="0" t="0" r="19050" b="28575"/>
                <wp:wrapNone/>
                <wp:docPr id="12057081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8734425"/>
                        </a:xfrm>
                        <a:prstGeom prst="rect">
                          <a:avLst/>
                        </a:prstGeom>
                        <a:solidFill>
                          <a:srgbClr val="FFFFFF"/>
                        </a:solidFill>
                        <a:ln w="25400">
                          <a:solidFill>
                            <a:srgbClr val="68007F"/>
                          </a:solidFill>
                          <a:miter lim="800000"/>
                          <a:headEnd/>
                          <a:tailEnd/>
                        </a:ln>
                      </wps:spPr>
                      <wps:txbx>
                        <w:txbxContent>
                          <w:p w14:paraId="0F5E7495" w14:textId="77777777" w:rsidR="00193397" w:rsidRPr="00193397" w:rsidRDefault="00193397" w:rsidP="00193397">
                            <w:pPr>
                              <w:jc w:val="center"/>
                              <w:rPr>
                                <w:rFonts w:ascii="Calibri" w:hAnsi="Calibri" w:cs="Calibri"/>
                                <w:b/>
                                <w:bCs/>
                                <w:sz w:val="32"/>
                                <w:szCs w:val="32"/>
                              </w:rPr>
                            </w:pPr>
                            <w:r w:rsidRPr="00193397">
                              <w:rPr>
                                <w:rFonts w:ascii="Calibri" w:hAnsi="Calibri" w:cs="Calibri"/>
                                <w:b/>
                                <w:bCs/>
                                <w:sz w:val="32"/>
                                <w:szCs w:val="32"/>
                              </w:rPr>
                              <w:t>WALK YOUR WAY TO BETTER HEALTH IN 2026</w:t>
                            </w:r>
                          </w:p>
                          <w:p w14:paraId="35AB4335" w14:textId="77777777" w:rsidR="00193397" w:rsidRPr="00193397" w:rsidRDefault="00193397" w:rsidP="00193397">
                            <w:pPr>
                              <w:rPr>
                                <w:rFonts w:ascii="Calibri" w:hAnsi="Calibri" w:cs="Calibri"/>
                                <w:sz w:val="24"/>
                              </w:rPr>
                            </w:pPr>
                          </w:p>
                          <w:p w14:paraId="063E223F" w14:textId="77777777" w:rsidR="00193397" w:rsidRPr="00193397" w:rsidRDefault="00193397" w:rsidP="00193397">
                            <w:pPr>
                              <w:rPr>
                                <w:rFonts w:ascii="Calibri" w:hAnsi="Calibri" w:cs="Calibri"/>
                                <w:sz w:val="24"/>
                              </w:rPr>
                            </w:pPr>
                          </w:p>
                          <w:p w14:paraId="4067467A" w14:textId="5F274F11" w:rsidR="00193397" w:rsidRPr="00193397" w:rsidRDefault="00193397" w:rsidP="00193397">
                            <w:pPr>
                              <w:rPr>
                                <w:rFonts w:ascii="Calibri" w:hAnsi="Calibri" w:cs="Calibri"/>
                                <w:sz w:val="24"/>
                              </w:rPr>
                            </w:pPr>
                            <w:r w:rsidRPr="00193397">
                              <w:rPr>
                                <w:rFonts w:ascii="Calibri" w:hAnsi="Calibri" w:cs="Calibri"/>
                                <w:sz w:val="24"/>
                              </w:rPr>
                              <w:t>Walking is one of the simplest, most accessible ways to stay active—no gym, no equipment, just you and a good pair of shoes. Step out almost anywhere and start moving. The benefits add up quickly:</w:t>
                            </w:r>
                          </w:p>
                          <w:p w14:paraId="55077B07" w14:textId="77777777" w:rsidR="00193397" w:rsidRPr="00193397" w:rsidRDefault="00193397" w:rsidP="00193397">
                            <w:pPr>
                              <w:rPr>
                                <w:rFonts w:ascii="Calibri" w:hAnsi="Calibri" w:cs="Calibri"/>
                                <w:sz w:val="24"/>
                              </w:rPr>
                            </w:pPr>
                          </w:p>
                          <w:p w14:paraId="1B07AB0A" w14:textId="77777777" w:rsidR="00193397" w:rsidRPr="00193397" w:rsidRDefault="00193397" w:rsidP="00193397">
                            <w:pPr>
                              <w:rPr>
                                <w:rFonts w:ascii="Calibri" w:hAnsi="Calibri" w:cs="Calibri"/>
                                <w:sz w:val="24"/>
                              </w:rPr>
                            </w:pPr>
                            <w:r w:rsidRPr="00193397">
                              <w:rPr>
                                <w:rFonts w:ascii="Calibri" w:hAnsi="Calibri" w:cs="Calibri"/>
                                <w:sz w:val="24"/>
                              </w:rPr>
                              <w:t xml:space="preserve">* Strengthens your heart and helps lower blood pressure.  </w:t>
                            </w:r>
                          </w:p>
                          <w:p w14:paraId="10395CE7" w14:textId="77777777" w:rsidR="00193397" w:rsidRPr="00193397" w:rsidRDefault="00193397" w:rsidP="00193397">
                            <w:pPr>
                              <w:rPr>
                                <w:rFonts w:ascii="Calibri" w:hAnsi="Calibri" w:cs="Calibri"/>
                                <w:sz w:val="24"/>
                              </w:rPr>
                            </w:pPr>
                            <w:r w:rsidRPr="00193397">
                              <w:rPr>
                                <w:rFonts w:ascii="Calibri" w:hAnsi="Calibri" w:cs="Calibri"/>
                                <w:sz w:val="24"/>
                              </w:rPr>
                              <w:t xml:space="preserve">* Reduces stress and improves mood.  </w:t>
                            </w:r>
                          </w:p>
                          <w:p w14:paraId="03ADBB3A" w14:textId="77777777" w:rsidR="00193397" w:rsidRPr="00193397" w:rsidRDefault="00193397" w:rsidP="00193397">
                            <w:pPr>
                              <w:rPr>
                                <w:rFonts w:ascii="Calibri" w:hAnsi="Calibri" w:cs="Calibri"/>
                                <w:sz w:val="24"/>
                              </w:rPr>
                            </w:pPr>
                            <w:r w:rsidRPr="00193397">
                              <w:rPr>
                                <w:rFonts w:ascii="Calibri" w:hAnsi="Calibri" w:cs="Calibri"/>
                                <w:sz w:val="24"/>
                              </w:rPr>
                              <w:t>* Promotes deeper, more restful sleep.</w:t>
                            </w:r>
                          </w:p>
                          <w:p w14:paraId="73953D7C" w14:textId="3AF4411D" w:rsidR="004504E1" w:rsidRDefault="00193397" w:rsidP="00193397">
                            <w:pPr>
                              <w:rPr>
                                <w:rFonts w:ascii="Calibri" w:hAnsi="Calibri" w:cs="Calibri"/>
                                <w:sz w:val="24"/>
                              </w:rPr>
                            </w:pPr>
                            <w:r w:rsidRPr="00193397">
                              <w:rPr>
                                <w:rFonts w:ascii="Calibri" w:hAnsi="Calibri" w:cs="Calibri"/>
                                <w:sz w:val="24"/>
                              </w:rPr>
                              <w:t>* Supports weight management and joint health.</w:t>
                            </w:r>
                          </w:p>
                          <w:p w14:paraId="646F8655" w14:textId="77777777" w:rsidR="00193397" w:rsidRDefault="00193397" w:rsidP="00193397">
                            <w:pPr>
                              <w:rPr>
                                <w:rFonts w:ascii="Calibri" w:hAnsi="Calibri" w:cs="Calibri"/>
                                <w:sz w:val="24"/>
                              </w:rPr>
                            </w:pPr>
                          </w:p>
                          <w:p w14:paraId="39EC19D4" w14:textId="478702CF" w:rsidR="00193397" w:rsidRPr="00193397" w:rsidRDefault="00193397" w:rsidP="00193397">
                            <w:pPr>
                              <w:rPr>
                                <w:rFonts w:ascii="Calibri" w:hAnsi="Calibri" w:cs="Calibri"/>
                                <w:sz w:val="24"/>
                              </w:rPr>
                            </w:pPr>
                            <w:r w:rsidRPr="00193397">
                              <w:rPr>
                                <w:rFonts w:ascii="Calibri" w:hAnsi="Calibri" w:cs="Calibri"/>
                                <w:sz w:val="24"/>
                              </w:rPr>
                              <w:t>Aim for a brisk 30-minute walk (or more) most days. Go solo for quiet reflection or invite a friend for conversation—it’s flexible and fun.</w:t>
                            </w:r>
                          </w:p>
                          <w:p w14:paraId="31A7BE7F" w14:textId="77777777" w:rsidR="00193397" w:rsidRPr="00193397" w:rsidRDefault="00193397" w:rsidP="00193397">
                            <w:pPr>
                              <w:rPr>
                                <w:rFonts w:ascii="Calibri" w:hAnsi="Calibri" w:cs="Calibri"/>
                                <w:sz w:val="24"/>
                              </w:rPr>
                            </w:pPr>
                          </w:p>
                          <w:p w14:paraId="44BD2F4C" w14:textId="218394D8" w:rsidR="00193397" w:rsidRPr="00193397" w:rsidRDefault="00193397" w:rsidP="00193397">
                            <w:pPr>
                              <w:rPr>
                                <w:rFonts w:ascii="Calibri" w:hAnsi="Calibri" w:cs="Calibri"/>
                                <w:sz w:val="24"/>
                              </w:rPr>
                            </w:pPr>
                            <w:r w:rsidRPr="00193397">
                              <w:rPr>
                                <w:rFonts w:ascii="Calibri" w:hAnsi="Calibri" w:cs="Calibri"/>
                                <w:sz w:val="24"/>
                              </w:rPr>
                              <w:t>Proper Walking Technique – 10 Key Tips.</w:t>
                            </w:r>
                          </w:p>
                          <w:p w14:paraId="41B2B7E3" w14:textId="50646E74" w:rsidR="00193397" w:rsidRPr="00193397" w:rsidRDefault="00193397" w:rsidP="00193397">
                            <w:pPr>
                              <w:rPr>
                                <w:rFonts w:ascii="Calibri" w:hAnsi="Calibri" w:cs="Calibri"/>
                                <w:sz w:val="24"/>
                              </w:rPr>
                            </w:pPr>
                          </w:p>
                          <w:p w14:paraId="6C0AE5F2" w14:textId="1157FD4C" w:rsidR="00193397" w:rsidRPr="00193397" w:rsidRDefault="00193397" w:rsidP="00193397">
                            <w:pPr>
                              <w:rPr>
                                <w:rFonts w:ascii="Calibri" w:hAnsi="Calibri" w:cs="Calibri"/>
                                <w:sz w:val="24"/>
                              </w:rPr>
                            </w:pPr>
                            <w:r w:rsidRPr="00193397">
                              <w:rPr>
                                <w:rFonts w:ascii="Calibri" w:hAnsi="Calibri" w:cs="Calibri"/>
                                <w:b/>
                                <w:bCs/>
                                <w:sz w:val="24"/>
                              </w:rPr>
                              <w:t>1.</w:t>
                            </w:r>
                            <w:r>
                              <w:rPr>
                                <w:rFonts w:ascii="Calibri" w:hAnsi="Calibri" w:cs="Calibri"/>
                                <w:b/>
                                <w:bCs/>
                                <w:sz w:val="24"/>
                              </w:rPr>
                              <w:t xml:space="preserve"> </w:t>
                            </w:r>
                            <w:r w:rsidRPr="00193397">
                              <w:rPr>
                                <w:rFonts w:ascii="Calibri" w:hAnsi="Calibri" w:cs="Calibri"/>
                                <w:b/>
                                <w:bCs/>
                                <w:sz w:val="24"/>
                              </w:rPr>
                              <w:t>Warm up first</w:t>
                            </w:r>
                            <w:r w:rsidRPr="00193397">
                              <w:rPr>
                                <w:rFonts w:ascii="Calibri" w:hAnsi="Calibri" w:cs="Calibri"/>
                                <w:sz w:val="24"/>
                              </w:rPr>
                              <w:t xml:space="preserve"> – Do a few gentle stretches to loosen hips, hamstrings, calves, and shoulders</w:t>
                            </w:r>
                          </w:p>
                          <w:p w14:paraId="2506EF03" w14:textId="77777777" w:rsidR="00193397" w:rsidRDefault="00193397" w:rsidP="00193397"/>
                          <w:p w14:paraId="6C92AC92" w14:textId="77777777" w:rsidR="00193397" w:rsidRDefault="00193397" w:rsidP="00193397">
                            <w:r w:rsidRPr="00193397">
                              <w:rPr>
                                <w:b/>
                                <w:bCs/>
                              </w:rPr>
                              <w:t>2. Stand tall</w:t>
                            </w:r>
                            <w:r>
                              <w:t xml:space="preserve"> – Chin parallel to the ground, shoulders relaxed and back, eyes looking ahead (not down at your feet).</w:t>
                            </w:r>
                          </w:p>
                          <w:p w14:paraId="7D110A83" w14:textId="5798DDA8" w:rsidR="00193397" w:rsidRDefault="00193397" w:rsidP="00193397"/>
                          <w:p w14:paraId="11CD47EB" w14:textId="77777777" w:rsidR="00193397" w:rsidRDefault="00193397" w:rsidP="00193397"/>
                          <w:p w14:paraId="0B4CAD75" w14:textId="77777777" w:rsidR="00193397" w:rsidRDefault="00193397" w:rsidP="00193397">
                            <w:r w:rsidRPr="00193397">
                              <w:rPr>
                                <w:b/>
                                <w:bCs/>
                              </w:rPr>
                              <w:t>3. Foot position</w:t>
                            </w:r>
                            <w:r>
                              <w:t xml:space="preserve"> – Keep feet hip-bone width apart for natural balance.</w:t>
                            </w:r>
                          </w:p>
                          <w:p w14:paraId="17A725FE" w14:textId="77777777" w:rsidR="00193397" w:rsidRDefault="00193397" w:rsidP="00193397"/>
                          <w:p w14:paraId="02693581" w14:textId="77777777" w:rsidR="00193397" w:rsidRDefault="00193397" w:rsidP="00193397"/>
                          <w:p w14:paraId="19363A22" w14:textId="77777777" w:rsidR="00193397" w:rsidRDefault="00193397" w:rsidP="00193397">
                            <w:r w:rsidRPr="00193397">
                              <w:rPr>
                                <w:b/>
                                <w:bCs/>
                              </w:rPr>
                              <w:t>4. Heel-to-toe roll</w:t>
                            </w:r>
                            <w:r>
                              <w:t xml:space="preserve"> – Land on your heel first, then roll smoothly through the mid-foot to push off with your toes.</w:t>
                            </w:r>
                          </w:p>
                          <w:p w14:paraId="5060DA88" w14:textId="77777777" w:rsidR="00193397" w:rsidRDefault="00193397" w:rsidP="00193397"/>
                          <w:p w14:paraId="2EAC7C62" w14:textId="77777777" w:rsidR="00193397" w:rsidRDefault="00193397" w:rsidP="00193397"/>
                          <w:p w14:paraId="2A2C8170" w14:textId="77777777" w:rsidR="00193397" w:rsidRDefault="00193397" w:rsidP="00193397">
                            <w:r w:rsidRPr="00193397">
                              <w:rPr>
                                <w:b/>
                                <w:bCs/>
                              </w:rPr>
                              <w:t>5. Engage your core</w:t>
                            </w:r>
                            <w:r>
                              <w:t xml:space="preserve"> – Lightly tighten your abdomen to support your lower back and maintain alignment.</w:t>
                            </w:r>
                          </w:p>
                          <w:p w14:paraId="5B78506A" w14:textId="77777777" w:rsidR="00193397" w:rsidRDefault="00193397" w:rsidP="00193397"/>
                          <w:p w14:paraId="08688F7D" w14:textId="2E143097" w:rsidR="00193397" w:rsidRPr="00193397" w:rsidRDefault="00193397" w:rsidP="00193397">
                            <w:r w:rsidRPr="00193397">
                              <w:rPr>
                                <w:b/>
                                <w:bCs/>
                              </w:rPr>
                              <w:t>6. Take natural strides</w:t>
                            </w:r>
                            <w:r w:rsidRPr="00193397">
                              <w:t xml:space="preserve"> – Aim for longer (not forced) steps—let your legs swing comfortably.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A8F302" id="Text Box 56" o:spid="_x0000_s1037" type="#_x0000_t202" style="position:absolute;left:0;text-align:left;margin-left:-54pt;margin-top:.75pt;width:264pt;height:6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" strokecolor="#68007f" strokeweight="2pt">
                <v:path arrowok="t"/>
                <v:textbox>
                  <w:txbxContent>
                    <w:p w14:paraId="0F5E7495" w14:textId="77777777" w:rsidR="00193397" w:rsidRPr="00193397" w:rsidRDefault="00193397" w:rsidP="00193397">
                      <w:pPr>
                        <w:jc w:val="center"/>
                        <w:rPr>
                          <w:rFonts w:ascii="Calibri" w:hAnsi="Calibri" w:cs="Calibri"/>
                          <w:b/>
                          <w:bCs/>
                          <w:sz w:val="32"/>
                          <w:szCs w:val="32"/>
                        </w:rPr>
                      </w:pPr>
                      <w:r w:rsidRPr="00193397">
                        <w:rPr>
                          <w:rFonts w:ascii="Calibri" w:hAnsi="Calibri" w:cs="Calibri"/>
                          <w:b/>
                          <w:bCs/>
                          <w:sz w:val="32"/>
                          <w:szCs w:val="32"/>
                        </w:rPr>
                        <w:t>WALK YOUR WAY TO BETTER HEALTH IN 2026</w:t>
                      </w:r>
                    </w:p>
                    <w:p w14:paraId="35AB4335" w14:textId="77777777" w:rsidR="00193397" w:rsidRPr="00193397" w:rsidRDefault="00193397" w:rsidP="00193397">
                      <w:pPr>
                        <w:rPr>
                          <w:rFonts w:ascii="Calibri" w:hAnsi="Calibri" w:cs="Calibri"/>
                          <w:sz w:val="24"/>
                        </w:rPr>
                      </w:pPr>
                    </w:p>
                    <w:p w14:paraId="063E223F" w14:textId="77777777" w:rsidR="00193397" w:rsidRPr="00193397" w:rsidRDefault="00193397" w:rsidP="00193397">
                      <w:pPr>
                        <w:rPr>
                          <w:rFonts w:ascii="Calibri" w:hAnsi="Calibri" w:cs="Calibri"/>
                          <w:sz w:val="24"/>
                        </w:rPr>
                      </w:pPr>
                    </w:p>
                    <w:p w14:paraId="4067467A" w14:textId="5F274F11" w:rsidR="00193397" w:rsidRPr="00193397" w:rsidRDefault="00193397" w:rsidP="00193397">
                      <w:pPr>
                        <w:rPr>
                          <w:rFonts w:ascii="Calibri" w:hAnsi="Calibri" w:cs="Calibri"/>
                          <w:sz w:val="24"/>
                        </w:rPr>
                      </w:pPr>
                      <w:r w:rsidRPr="00193397">
                        <w:rPr>
                          <w:rFonts w:ascii="Calibri" w:hAnsi="Calibri" w:cs="Calibri"/>
                          <w:sz w:val="24"/>
                        </w:rPr>
                        <w:t>Walking is one of the simplest, most accessible ways to stay active—no gym, no equipment, just you and a good pair of shoes. Step out almost anywhere and start moving. The benefits add up quickly:</w:t>
                      </w:r>
                    </w:p>
                    <w:p w14:paraId="55077B07" w14:textId="77777777" w:rsidR="00193397" w:rsidRPr="00193397" w:rsidRDefault="00193397" w:rsidP="00193397">
                      <w:pPr>
                        <w:rPr>
                          <w:rFonts w:ascii="Calibri" w:hAnsi="Calibri" w:cs="Calibri"/>
                          <w:sz w:val="24"/>
                        </w:rPr>
                      </w:pPr>
                    </w:p>
                    <w:p w14:paraId="1B07AB0A" w14:textId="77777777" w:rsidR="00193397" w:rsidRPr="00193397" w:rsidRDefault="00193397" w:rsidP="00193397">
                      <w:pPr>
                        <w:rPr>
                          <w:rFonts w:ascii="Calibri" w:hAnsi="Calibri" w:cs="Calibri"/>
                          <w:sz w:val="24"/>
                        </w:rPr>
                      </w:pPr>
                      <w:r w:rsidRPr="00193397">
                        <w:rPr>
                          <w:rFonts w:ascii="Calibri" w:hAnsi="Calibri" w:cs="Calibri"/>
                          <w:sz w:val="24"/>
                        </w:rPr>
                        <w:t xml:space="preserve">* Strengthens your heart and helps lower blood pressure.  </w:t>
                      </w:r>
                    </w:p>
                    <w:p w14:paraId="10395CE7" w14:textId="77777777" w:rsidR="00193397" w:rsidRPr="00193397" w:rsidRDefault="00193397" w:rsidP="00193397">
                      <w:pPr>
                        <w:rPr>
                          <w:rFonts w:ascii="Calibri" w:hAnsi="Calibri" w:cs="Calibri"/>
                          <w:sz w:val="24"/>
                        </w:rPr>
                      </w:pPr>
                      <w:r w:rsidRPr="00193397">
                        <w:rPr>
                          <w:rFonts w:ascii="Calibri" w:hAnsi="Calibri" w:cs="Calibri"/>
                          <w:sz w:val="24"/>
                        </w:rPr>
                        <w:t xml:space="preserve">* Reduces stress and improves mood.  </w:t>
                      </w:r>
                    </w:p>
                    <w:p w14:paraId="03ADBB3A" w14:textId="77777777" w:rsidR="00193397" w:rsidRPr="00193397" w:rsidRDefault="00193397" w:rsidP="00193397">
                      <w:pPr>
                        <w:rPr>
                          <w:rFonts w:ascii="Calibri" w:hAnsi="Calibri" w:cs="Calibri"/>
                          <w:sz w:val="24"/>
                        </w:rPr>
                      </w:pPr>
                      <w:r w:rsidRPr="00193397">
                        <w:rPr>
                          <w:rFonts w:ascii="Calibri" w:hAnsi="Calibri" w:cs="Calibri"/>
                          <w:sz w:val="24"/>
                        </w:rPr>
                        <w:t>* Promotes deeper, more restful sleep.</w:t>
                      </w:r>
                    </w:p>
                    <w:p w14:paraId="73953D7C" w14:textId="3AF4411D" w:rsidR="004504E1" w:rsidRDefault="00193397" w:rsidP="00193397">
                      <w:pPr>
                        <w:rPr>
                          <w:rFonts w:ascii="Calibri" w:hAnsi="Calibri" w:cs="Calibri"/>
                          <w:sz w:val="24"/>
                        </w:rPr>
                      </w:pPr>
                      <w:r w:rsidRPr="00193397">
                        <w:rPr>
                          <w:rFonts w:ascii="Calibri" w:hAnsi="Calibri" w:cs="Calibri"/>
                          <w:sz w:val="24"/>
                        </w:rPr>
                        <w:t>* Supports weight management and joint health.</w:t>
                      </w:r>
                    </w:p>
                    <w:p w14:paraId="646F8655" w14:textId="77777777" w:rsidR="00193397" w:rsidRDefault="00193397" w:rsidP="00193397">
                      <w:pPr>
                        <w:rPr>
                          <w:rFonts w:ascii="Calibri" w:hAnsi="Calibri" w:cs="Calibri"/>
                          <w:sz w:val="24"/>
                        </w:rPr>
                      </w:pPr>
                    </w:p>
                    <w:p w14:paraId="39EC19D4" w14:textId="478702CF" w:rsidR="00193397" w:rsidRPr="00193397" w:rsidRDefault="00193397" w:rsidP="00193397">
                      <w:pPr>
                        <w:rPr>
                          <w:rFonts w:ascii="Calibri" w:hAnsi="Calibri" w:cs="Calibri"/>
                          <w:sz w:val="24"/>
                        </w:rPr>
                      </w:pPr>
                      <w:r w:rsidRPr="00193397">
                        <w:rPr>
                          <w:rFonts w:ascii="Calibri" w:hAnsi="Calibri" w:cs="Calibri"/>
                          <w:sz w:val="24"/>
                        </w:rPr>
                        <w:t>Aim for a brisk 30-minute walk (or more) most days. Go solo for quiet reflection or invite a friend for conversation—it’s flexible and fun.</w:t>
                      </w:r>
                    </w:p>
                    <w:p w14:paraId="31A7BE7F" w14:textId="77777777" w:rsidR="00193397" w:rsidRPr="00193397" w:rsidRDefault="00193397" w:rsidP="00193397">
                      <w:pPr>
                        <w:rPr>
                          <w:rFonts w:ascii="Calibri" w:hAnsi="Calibri" w:cs="Calibri"/>
                          <w:sz w:val="24"/>
                        </w:rPr>
                      </w:pPr>
                    </w:p>
                    <w:p w14:paraId="44BD2F4C" w14:textId="218394D8" w:rsidR="00193397" w:rsidRPr="00193397" w:rsidRDefault="00193397" w:rsidP="00193397">
                      <w:pPr>
                        <w:rPr>
                          <w:rFonts w:ascii="Calibri" w:hAnsi="Calibri" w:cs="Calibri"/>
                          <w:sz w:val="24"/>
                        </w:rPr>
                      </w:pPr>
                      <w:r w:rsidRPr="00193397">
                        <w:rPr>
                          <w:rFonts w:ascii="Calibri" w:hAnsi="Calibri" w:cs="Calibri"/>
                          <w:sz w:val="24"/>
                        </w:rPr>
                        <w:t>Proper Walking Technique – 10 Key Tips.</w:t>
                      </w:r>
                    </w:p>
                    <w:p w14:paraId="41B2B7E3" w14:textId="50646E74" w:rsidR="00193397" w:rsidRPr="00193397" w:rsidRDefault="00193397" w:rsidP="00193397">
                      <w:pPr>
                        <w:rPr>
                          <w:rFonts w:ascii="Calibri" w:hAnsi="Calibri" w:cs="Calibri"/>
                          <w:sz w:val="24"/>
                        </w:rPr>
                      </w:pPr>
                    </w:p>
                    <w:p w14:paraId="6C0AE5F2" w14:textId="1157FD4C" w:rsidR="00193397" w:rsidRPr="00193397" w:rsidRDefault="00193397" w:rsidP="00193397">
                      <w:pPr>
                        <w:rPr>
                          <w:rFonts w:ascii="Calibri" w:hAnsi="Calibri" w:cs="Calibri"/>
                          <w:sz w:val="24"/>
                        </w:rPr>
                      </w:pPr>
                      <w:r w:rsidRPr="00193397">
                        <w:rPr>
                          <w:rFonts w:ascii="Calibri" w:hAnsi="Calibri" w:cs="Calibri"/>
                          <w:b/>
                          <w:bCs/>
                          <w:sz w:val="24"/>
                        </w:rPr>
                        <w:t>1.</w:t>
                      </w:r>
                      <w:r>
                        <w:rPr>
                          <w:rFonts w:ascii="Calibri" w:hAnsi="Calibri" w:cs="Calibri"/>
                          <w:b/>
                          <w:bCs/>
                          <w:sz w:val="24"/>
                        </w:rPr>
                        <w:t xml:space="preserve"> </w:t>
                      </w:r>
                      <w:r w:rsidRPr="00193397">
                        <w:rPr>
                          <w:rFonts w:ascii="Calibri" w:hAnsi="Calibri" w:cs="Calibri"/>
                          <w:b/>
                          <w:bCs/>
                          <w:sz w:val="24"/>
                        </w:rPr>
                        <w:t>Warm up first</w:t>
                      </w:r>
                      <w:r w:rsidRPr="00193397">
                        <w:rPr>
                          <w:rFonts w:ascii="Calibri" w:hAnsi="Calibri" w:cs="Calibri"/>
                          <w:sz w:val="24"/>
                        </w:rPr>
                        <w:t xml:space="preserve"> – Do a few gentle stretches to loosen hips, hamstrings, calves, and shoulders</w:t>
                      </w:r>
                    </w:p>
                    <w:p w14:paraId="2506EF03" w14:textId="77777777" w:rsidR="00193397" w:rsidRDefault="00193397" w:rsidP="00193397"/>
                    <w:p w14:paraId="6C92AC92" w14:textId="77777777" w:rsidR="00193397" w:rsidRDefault="00193397" w:rsidP="00193397">
                      <w:r w:rsidRPr="00193397">
                        <w:rPr>
                          <w:b/>
                          <w:bCs/>
                        </w:rPr>
                        <w:t>2. Stand tall</w:t>
                      </w:r>
                      <w:r>
                        <w:t xml:space="preserve"> – Chin parallel to the ground, shoulders relaxed and back, eyes looking ahead (not down at your feet).</w:t>
                      </w:r>
                    </w:p>
                    <w:p w14:paraId="7D110A83" w14:textId="5798DDA8" w:rsidR="00193397" w:rsidRDefault="00193397" w:rsidP="00193397"/>
                    <w:p w14:paraId="11CD47EB" w14:textId="77777777" w:rsidR="00193397" w:rsidRDefault="00193397" w:rsidP="00193397"/>
                    <w:p w14:paraId="0B4CAD75" w14:textId="77777777" w:rsidR="00193397" w:rsidRDefault="00193397" w:rsidP="00193397">
                      <w:r w:rsidRPr="00193397">
                        <w:rPr>
                          <w:b/>
                          <w:bCs/>
                        </w:rPr>
                        <w:t>3. Foot position</w:t>
                      </w:r>
                      <w:r>
                        <w:t xml:space="preserve"> – Keep feet hip-bone width apart for natural balance.</w:t>
                      </w:r>
                    </w:p>
                    <w:p w14:paraId="17A725FE" w14:textId="77777777" w:rsidR="00193397" w:rsidRDefault="00193397" w:rsidP="00193397"/>
                    <w:p w14:paraId="02693581" w14:textId="77777777" w:rsidR="00193397" w:rsidRDefault="00193397" w:rsidP="00193397"/>
                    <w:p w14:paraId="19363A22" w14:textId="77777777" w:rsidR="00193397" w:rsidRDefault="00193397" w:rsidP="00193397">
                      <w:r w:rsidRPr="00193397">
                        <w:rPr>
                          <w:b/>
                          <w:bCs/>
                        </w:rPr>
                        <w:t>4. Heel-to-toe roll</w:t>
                      </w:r>
                      <w:r>
                        <w:t xml:space="preserve"> – Land on your heel first, then roll smoothly through the mid-foot to push off with your toes.</w:t>
                      </w:r>
                    </w:p>
                    <w:p w14:paraId="5060DA88" w14:textId="77777777" w:rsidR="00193397" w:rsidRDefault="00193397" w:rsidP="00193397"/>
                    <w:p w14:paraId="2EAC7C62" w14:textId="77777777" w:rsidR="00193397" w:rsidRDefault="00193397" w:rsidP="00193397"/>
                    <w:p w14:paraId="2A2C8170" w14:textId="77777777" w:rsidR="00193397" w:rsidRDefault="00193397" w:rsidP="00193397">
                      <w:r w:rsidRPr="00193397">
                        <w:rPr>
                          <w:b/>
                          <w:bCs/>
                        </w:rPr>
                        <w:t>5. Engage your core</w:t>
                      </w:r>
                      <w:r>
                        <w:t xml:space="preserve"> – Lightly tighten your abdomen to support your lower back and maintain alignment.</w:t>
                      </w:r>
                    </w:p>
                    <w:p w14:paraId="5B78506A" w14:textId="77777777" w:rsidR="00193397" w:rsidRDefault="00193397" w:rsidP="00193397"/>
                    <w:p w14:paraId="08688F7D" w14:textId="2E143097" w:rsidR="00193397" w:rsidRPr="00193397" w:rsidRDefault="00193397" w:rsidP="00193397">
                      <w:r w:rsidRPr="00193397">
                        <w:rPr>
                          <w:b/>
                          <w:bCs/>
                        </w:rPr>
                        <w:t>6. Take natural strides</w:t>
                      </w:r>
                      <w:r w:rsidRPr="00193397">
                        <w:t xml:space="preserve"> – Aim for longer (not forced) steps—let your legs swing comfortably.</w:t>
                      </w:r>
                    </w:p>
                  </w:txbxContent>
                </v:textbox>
              </v:shape>
            </w:pict>
          </mc:Fallback>
        </mc:AlternateContent>
      </w:r>
      <w:r w:rsidR="00A3745A">
        <w:rPr>
          <w:noProof/>
        </w:rPr>
        <mc:AlternateContent>
          <mc:Choice Requires="wps">
            <w:drawing>
              <wp:anchor distT="0" distB="0" distL="114300" distR="114300" simplePos="0" relativeHeight="251651072" behindDoc="1" locked="0" layoutInCell="1" allowOverlap="1" wp14:anchorId="369E74C1" wp14:editId="1AA87592">
                <wp:simplePos x="0" y="0"/>
                <wp:positionH relativeFrom="page">
                  <wp:posOffset>503555</wp:posOffset>
                </wp:positionH>
                <wp:positionV relativeFrom="page">
                  <wp:posOffset>783590</wp:posOffset>
                </wp:positionV>
                <wp:extent cx="6752590" cy="7543800"/>
                <wp:effectExtent l="8255" t="12065" r="11430" b="6985"/>
                <wp:wrapNone/>
                <wp:docPr id="109732703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6 h 11880"/>
                            <a:gd name="T4" fmla="*/ 0 w 10634"/>
                            <a:gd name="T5" fmla="*/ 919353000 h 11880"/>
                            <a:gd name="T6" fmla="*/ 2104834500 w 10634"/>
                            <a:gd name="T7" fmla="*/ 919353000 h 11880"/>
                            <a:gd name="T8" fmla="*/ 2110479650 w 10634"/>
                            <a:gd name="T9" fmla="*/ 2147483646 h 11880"/>
                            <a:gd name="T10" fmla="*/ 2147483646 w 10634"/>
                            <a:gd name="T11" fmla="*/ 2147483646 h 11880"/>
                            <a:gd name="T12" fmla="*/ 0 w 10634"/>
                            <a:gd name="T13" fmla="*/ 2111286100 h 11880"/>
                            <a:gd name="T14" fmla="*/ 2104834500 w 10634"/>
                            <a:gd name="T15" fmla="*/ 2111286100 h 11880"/>
                            <a:gd name="T16" fmla="*/ 5645150 w 10634"/>
                            <a:gd name="T17" fmla="*/ 2147483646 h 11880"/>
                            <a:gd name="T18" fmla="*/ 2110479650 w 10634"/>
                            <a:gd name="T19" fmla="*/ 2147483646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6E27" id="AutoShape 302" o:spid="_x0000_s1026" style="position:absolute;margin-left:39.65pt;margin-top:61.7pt;width:531.7pt;height:59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15E5223C" w14:textId="218ABD66" w:rsidR="009A585B" w:rsidRDefault="009A585B" w:rsidP="009A585B"/>
    <w:p w14:paraId="125F2401" w14:textId="0F32EDDA" w:rsidR="000351CD" w:rsidRPr="000351CD" w:rsidRDefault="00A3745A"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52096" behindDoc="1" locked="0" layoutInCell="1" allowOverlap="1" wp14:anchorId="157B34E5" wp14:editId="2FDB7D71">
                <wp:simplePos x="0" y="0"/>
                <wp:positionH relativeFrom="page">
                  <wp:posOffset>222885</wp:posOffset>
                </wp:positionH>
                <wp:positionV relativeFrom="page">
                  <wp:posOffset>9510395</wp:posOffset>
                </wp:positionV>
                <wp:extent cx="6766560" cy="0"/>
                <wp:effectExtent l="32385" t="33020" r="30480" b="24130"/>
                <wp:wrapNone/>
                <wp:docPr id="568216479"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6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922C0E" id="Freeform 30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55pt,748.85pt,550.35pt,748.8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rw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" filled="f" strokeweight="3.7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67456" behindDoc="0" locked="0" layoutInCell="1" allowOverlap="1" wp14:anchorId="167F67F3" wp14:editId="3BC6C84A">
                <wp:simplePos x="0" y="0"/>
                <wp:positionH relativeFrom="column">
                  <wp:posOffset>4319270</wp:posOffset>
                </wp:positionH>
                <wp:positionV relativeFrom="paragraph">
                  <wp:posOffset>7715250</wp:posOffset>
                </wp:positionV>
                <wp:extent cx="1626870" cy="952500"/>
                <wp:effectExtent l="0" t="0" r="0" b="0"/>
                <wp:wrapSquare wrapText="bothSides"/>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952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2ECBCBA" w14:textId="77777777" w:rsidR="004504E1" w:rsidRDefault="00450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67F3" id="Text Box 10" o:spid="_x0000_s1038" type="#_x0000_t202" style="position:absolute;margin-left:340.1pt;margin-top:607.5pt;width:128.1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" filled="f" stroked="f">
                <v:textbox>
                  <w:txbxContent>
                    <w:p w14:paraId="12ECBCBA" w14:textId="77777777" w:rsidR="004504E1" w:rsidRDefault="004504E1"/>
                  </w:txbxContent>
                </v:textbox>
                <w10:wrap type="square"/>
              </v:shape>
            </w:pict>
          </mc:Fallback>
        </mc:AlternateConten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14:paraId="66F4E36C" w14:textId="77777777" w:rsidR="00DB47F7" w:rsidRPr="00DB47F7" w:rsidRDefault="00DB47F7" w:rsidP="00DB47F7">
      <w:pPr>
        <w:jc w:val="both"/>
        <w:rPr>
          <w:sz w:val="20"/>
          <w:szCs w:val="20"/>
        </w:rPr>
      </w:pPr>
    </w:p>
    <w:p w14:paraId="5BC594C1" w14:textId="1B811AB6" w:rsidR="00F956AE" w:rsidRPr="000351CD" w:rsidRDefault="00A3745A" w:rsidP="000351CD">
      <w:pPr>
        <w:pStyle w:val="Heading1"/>
        <w:jc w:val="center"/>
        <w:rPr>
          <w:i/>
          <w:color w:val="auto"/>
          <w:sz w:val="32"/>
          <w:u w:val="single"/>
        </w:rPr>
      </w:pPr>
      <w:r>
        <w:rPr>
          <w:i/>
          <w:noProof/>
          <w:color w:val="auto"/>
          <w:sz w:val="32"/>
          <w:u w:val="single"/>
          <w:lang w:eastAsia="en-US"/>
        </w:rPr>
        <mc:AlternateContent>
          <mc:Choice Requires="wps">
            <w:drawing>
              <wp:anchor distT="0" distB="0" distL="114300" distR="114300" simplePos="0" relativeHeight="251662336" behindDoc="0" locked="0" layoutInCell="1" allowOverlap="1" wp14:anchorId="30C38F0C" wp14:editId="034F7D28">
                <wp:simplePos x="0" y="0"/>
                <wp:positionH relativeFrom="column">
                  <wp:posOffset>2752725</wp:posOffset>
                </wp:positionH>
                <wp:positionV relativeFrom="paragraph">
                  <wp:posOffset>198755</wp:posOffset>
                </wp:positionV>
                <wp:extent cx="3305175" cy="5724525"/>
                <wp:effectExtent l="19050" t="19050" r="19050" b="19050"/>
                <wp:wrapNone/>
                <wp:docPr id="14789456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5175" cy="5724525"/>
                        </a:xfrm>
                        <a:prstGeom prst="rect">
                          <a:avLst/>
                        </a:prstGeom>
                        <a:solidFill>
                          <a:srgbClr val="FFFFFF"/>
                        </a:solidFill>
                        <a:ln w="25400">
                          <a:solidFill>
                            <a:srgbClr val="E40059"/>
                          </a:solidFill>
                          <a:miter lim="800000"/>
                          <a:headEnd/>
                          <a:tailEnd/>
                        </a:ln>
                      </wps:spPr>
                      <wps:txbx>
                        <w:txbxContent>
                          <w:p w14:paraId="66D92F0E" w14:textId="35F7212F" w:rsidR="004504E1" w:rsidRPr="00215B2C" w:rsidRDefault="001112FC" w:rsidP="00B434DA">
                            <w:pPr>
                              <w:rPr>
                                <w:rFonts w:ascii="Cambria" w:hAnsi="Cambria"/>
                                <w:b/>
                                <w:szCs w:val="22"/>
                              </w:rPr>
                            </w:pPr>
                            <w:r>
                              <w:rPr>
                                <w:rFonts w:ascii="Cambria" w:hAnsi="Cambria"/>
                                <w:b/>
                                <w:noProof/>
                                <w:szCs w:val="22"/>
                              </w:rPr>
                              <w:drawing>
                                <wp:inline distT="0" distB="0" distL="0" distR="0" wp14:anchorId="3DB6D932" wp14:editId="64C0DC37">
                                  <wp:extent cx="3095625" cy="2066925"/>
                                  <wp:effectExtent l="0" t="0" r="0" b="0"/>
                                  <wp:docPr id="357329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p w14:paraId="34EF0819" w14:textId="77777777" w:rsidR="004504E1" w:rsidRDefault="004504E1" w:rsidP="00F95513"/>
                          <w:p w14:paraId="51168305" w14:textId="77777777" w:rsidR="004504E1" w:rsidRPr="00215B2C" w:rsidRDefault="00DC6A41" w:rsidP="00DC6A41">
                            <w:pPr>
                              <w:pStyle w:val="ListParagraph"/>
                              <w:numPr>
                                <w:ilvl w:val="0"/>
                                <w:numId w:val="20"/>
                              </w:numPr>
                              <w:jc w:val="both"/>
                              <w:rPr>
                                <w:rFonts w:ascii="Calibri" w:hAnsi="Calibri" w:cs="Calibri"/>
                                <w:sz w:val="26"/>
                                <w:szCs w:val="26"/>
                              </w:rPr>
                            </w:pPr>
                            <w:r w:rsidRPr="00215B2C">
                              <w:rPr>
                                <w:rFonts w:ascii="Calibri" w:hAnsi="Calibri" w:cs="Calibri"/>
                                <w:sz w:val="26"/>
                                <w:szCs w:val="26"/>
                              </w:rPr>
                              <w:t>Make b</w:t>
                            </w:r>
                            <w:r w:rsidR="004504E1" w:rsidRPr="00215B2C">
                              <w:rPr>
                                <w:rFonts w:ascii="Calibri" w:hAnsi="Calibri" w:cs="Calibri"/>
                                <w:sz w:val="26"/>
                                <w:szCs w:val="26"/>
                              </w:rPr>
                              <w:t>alance</w:t>
                            </w:r>
                            <w:r w:rsidR="0032283D" w:rsidRPr="00215B2C">
                              <w:rPr>
                                <w:rFonts w:ascii="Calibri" w:hAnsi="Calibri" w:cs="Calibri"/>
                                <w:sz w:val="26"/>
                                <w:szCs w:val="26"/>
                              </w:rPr>
                              <w:t>d</w:t>
                            </w:r>
                            <w:r w:rsidR="004504E1" w:rsidRPr="00215B2C">
                              <w:rPr>
                                <w:rFonts w:ascii="Calibri" w:hAnsi="Calibri" w:cs="Calibri"/>
                                <w:sz w:val="26"/>
                                <w:szCs w:val="26"/>
                              </w:rPr>
                              <w:t xml:space="preserve"> choices. Healthy eating can be difficult.  Some foods </w:t>
                            </w:r>
                            <w:r w:rsidRPr="00215B2C">
                              <w:rPr>
                                <w:rFonts w:ascii="Calibri" w:hAnsi="Calibri" w:cs="Calibri"/>
                                <w:sz w:val="26"/>
                                <w:szCs w:val="26"/>
                              </w:rPr>
                              <w:t>have</w:t>
                            </w:r>
                            <w:r w:rsidR="004504E1" w:rsidRPr="00215B2C">
                              <w:rPr>
                                <w:rFonts w:ascii="Calibri" w:hAnsi="Calibri" w:cs="Calibri"/>
                                <w:sz w:val="26"/>
                                <w:szCs w:val="26"/>
                              </w:rPr>
                              <w:t xml:space="preserve"> more sugar and fat in them, while others have more fiber and vitamins in them</w:t>
                            </w:r>
                            <w:r w:rsidRPr="00215B2C">
                              <w:rPr>
                                <w:rFonts w:ascii="Calibri" w:hAnsi="Calibri" w:cs="Calibri"/>
                                <w:sz w:val="26"/>
                                <w:szCs w:val="26"/>
                              </w:rPr>
                              <w:t>.</w:t>
                            </w:r>
                          </w:p>
                          <w:p w14:paraId="67AD2BC8" w14:textId="77777777" w:rsidR="004504E1" w:rsidRPr="00215B2C" w:rsidRDefault="004504E1" w:rsidP="00DC6A41">
                            <w:pPr>
                              <w:pStyle w:val="ListParagraph"/>
                              <w:numPr>
                                <w:ilvl w:val="0"/>
                                <w:numId w:val="20"/>
                              </w:numPr>
                              <w:jc w:val="both"/>
                              <w:rPr>
                                <w:rFonts w:ascii="Calibri" w:hAnsi="Calibri" w:cs="Calibri"/>
                                <w:sz w:val="26"/>
                                <w:szCs w:val="26"/>
                              </w:rPr>
                            </w:pPr>
                            <w:r w:rsidRPr="00215B2C">
                              <w:rPr>
                                <w:rFonts w:ascii="Calibri" w:hAnsi="Calibri" w:cs="Calibri"/>
                                <w:sz w:val="26"/>
                                <w:szCs w:val="26"/>
                              </w:rPr>
                              <w:t>Make better choices when eating out.</w:t>
                            </w:r>
                          </w:p>
                          <w:p w14:paraId="7975971B"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Eat everything in moderation. Stop eating when you are full.</w:t>
                            </w:r>
                          </w:p>
                          <w:p w14:paraId="2F32E5E3"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Make</w:t>
                            </w:r>
                            <w:r w:rsidR="0032283D" w:rsidRPr="00215B2C">
                              <w:rPr>
                                <w:rFonts w:ascii="Calibri" w:hAnsi="Calibri" w:cs="Calibri"/>
                                <w:sz w:val="26"/>
                                <w:szCs w:val="26"/>
                              </w:rPr>
                              <w:t xml:space="preserve"> sure you are getting good fats by e</w:t>
                            </w:r>
                            <w:r w:rsidRPr="00215B2C">
                              <w:rPr>
                                <w:rFonts w:ascii="Calibri" w:hAnsi="Calibri" w:cs="Calibri"/>
                                <w:sz w:val="26"/>
                                <w:szCs w:val="26"/>
                              </w:rPr>
                              <w:t>at</w:t>
                            </w:r>
                            <w:r w:rsidR="0032283D" w:rsidRPr="00215B2C">
                              <w:rPr>
                                <w:rFonts w:ascii="Calibri" w:hAnsi="Calibri" w:cs="Calibri"/>
                                <w:sz w:val="26"/>
                                <w:szCs w:val="26"/>
                              </w:rPr>
                              <w:t>ing</w:t>
                            </w:r>
                            <w:r w:rsidRPr="00215B2C">
                              <w:rPr>
                                <w:rFonts w:ascii="Calibri" w:hAnsi="Calibri" w:cs="Calibri"/>
                                <w:sz w:val="26"/>
                                <w:szCs w:val="26"/>
                              </w:rPr>
                              <w:t xml:space="preserve"> more fish, nuts and seeds. </w:t>
                            </w:r>
                          </w:p>
                          <w:p w14:paraId="4EAA11B3"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Check labels on food products.</w:t>
                            </w:r>
                          </w:p>
                          <w:p w14:paraId="6D75F0DE"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 xml:space="preserve"> Av</w:t>
                            </w:r>
                            <w:r w:rsidR="0032283D" w:rsidRPr="00215B2C">
                              <w:rPr>
                                <w:rFonts w:ascii="Calibri" w:hAnsi="Calibri" w:cs="Calibri"/>
                                <w:sz w:val="26"/>
                                <w:szCs w:val="26"/>
                              </w:rPr>
                              <w:t>oid frying. Instead, steam, bake</w:t>
                            </w:r>
                            <w:r w:rsidRPr="00215B2C">
                              <w:rPr>
                                <w:rFonts w:ascii="Calibri" w:hAnsi="Calibri" w:cs="Calibri"/>
                                <w:sz w:val="26"/>
                                <w:szCs w:val="26"/>
                              </w:rPr>
                              <w:t>, poach</w:t>
                            </w:r>
                            <w:r w:rsidR="0032283D" w:rsidRPr="00215B2C">
                              <w:rPr>
                                <w:rFonts w:ascii="Calibri" w:hAnsi="Calibri" w:cs="Calibri"/>
                                <w:sz w:val="26"/>
                                <w:szCs w:val="26"/>
                              </w:rPr>
                              <w:t>,</w:t>
                            </w:r>
                            <w:r w:rsidRPr="00215B2C">
                              <w:rPr>
                                <w:rFonts w:ascii="Calibri" w:hAnsi="Calibri" w:cs="Calibri"/>
                                <w:sz w:val="26"/>
                                <w:szCs w:val="26"/>
                              </w:rPr>
                              <w:t xml:space="preserve"> or grill.</w:t>
                            </w:r>
                          </w:p>
                          <w:p w14:paraId="60A6639E" w14:textId="77777777" w:rsidR="00DC6A41" w:rsidRPr="00215B2C" w:rsidRDefault="00DC6A41" w:rsidP="00DC6A41">
                            <w:pPr>
                              <w:numPr>
                                <w:ilvl w:val="0"/>
                                <w:numId w:val="20"/>
                              </w:numPr>
                              <w:jc w:val="both"/>
                              <w:rPr>
                                <w:rFonts w:ascii="Calibri" w:hAnsi="Calibri" w:cs="Calibri"/>
                                <w:sz w:val="26"/>
                                <w:szCs w:val="26"/>
                              </w:rPr>
                            </w:pPr>
                            <w:r w:rsidRPr="00215B2C">
                              <w:rPr>
                                <w:rFonts w:ascii="Calibri" w:hAnsi="Calibri" w:cs="Calibri"/>
                                <w:sz w:val="26"/>
                                <w:szCs w:val="26"/>
                              </w:rPr>
                              <w:t xml:space="preserve"> Eat smaller portions.</w:t>
                            </w:r>
                          </w:p>
                          <w:p w14:paraId="6A487EAF" w14:textId="77777777" w:rsidR="00182F38" w:rsidRPr="00215B2C" w:rsidRDefault="00182F38" w:rsidP="00182F38">
                            <w:pPr>
                              <w:jc w:val="both"/>
                              <w:rPr>
                                <w:rFonts w:ascii="Calibri" w:hAnsi="Calibri" w:cs="Calibri"/>
                                <w:sz w:val="26"/>
                                <w:szCs w:val="26"/>
                              </w:rPr>
                            </w:pPr>
                          </w:p>
                          <w:p w14:paraId="7A30FB0E" w14:textId="77777777" w:rsidR="00182F38" w:rsidRPr="00215B2C" w:rsidRDefault="00182F38" w:rsidP="00182F38">
                            <w:pPr>
                              <w:jc w:val="both"/>
                              <w:rPr>
                                <w:rFonts w:ascii="Calibri" w:hAnsi="Calibri" w:cs="Calibri"/>
                                <w:sz w:val="26"/>
                                <w:szCs w:val="26"/>
                              </w:rPr>
                            </w:pPr>
                            <w:r w:rsidRPr="00215B2C">
                              <w:rPr>
                                <w:rFonts w:ascii="Calibri" w:hAnsi="Calibri" w:cs="Calibri"/>
                                <w:sz w:val="26"/>
                                <w:szCs w:val="26"/>
                              </w:rPr>
                              <w:t>Don’t give up.  If you fail at one meal, take advantage of eating right at the next meal.</w:t>
                            </w:r>
                          </w:p>
                          <w:p w14:paraId="441C2F1D" w14:textId="77777777" w:rsidR="004504E1" w:rsidRPr="00215B2C" w:rsidRDefault="004504E1" w:rsidP="00251B0E">
                            <w:pPr>
                              <w:jc w:val="both"/>
                              <w:rPr>
                                <w:rFonts w:ascii="Cambria" w:hAnsi="Cambria"/>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38F0C" id="Text Box 66" o:spid="_x0000_s1039" type="#_x0000_t202" style="position:absolute;left:0;text-align:left;margin-left:216.75pt;margin-top:15.65pt;width:260.25pt;height:4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" strokecolor="#e40059" strokeweight="2pt">
                <v:path arrowok="t"/>
                <v:textbox>
                  <w:txbxContent>
                    <w:p w14:paraId="66D92F0E" w14:textId="35F7212F" w:rsidR="004504E1" w:rsidRPr="00215B2C" w:rsidRDefault="001112FC" w:rsidP="00B434DA">
                      <w:pPr>
                        <w:rPr>
                          <w:rFonts w:ascii="Cambria" w:hAnsi="Cambria"/>
                          <w:b/>
                          <w:szCs w:val="22"/>
                        </w:rPr>
                      </w:pPr>
                      <w:r>
                        <w:rPr>
                          <w:rFonts w:ascii="Cambria" w:hAnsi="Cambria"/>
                          <w:b/>
                          <w:noProof/>
                          <w:szCs w:val="22"/>
                        </w:rPr>
                        <w:drawing>
                          <wp:inline distT="0" distB="0" distL="0" distR="0" wp14:anchorId="3DB6D932" wp14:editId="64C0DC37">
                            <wp:extent cx="3095625" cy="2066925"/>
                            <wp:effectExtent l="0" t="0" r="0" b="0"/>
                            <wp:docPr id="357329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p w14:paraId="34EF0819" w14:textId="77777777" w:rsidR="004504E1" w:rsidRDefault="004504E1" w:rsidP="00F95513"/>
                    <w:p w14:paraId="51168305" w14:textId="77777777" w:rsidR="004504E1" w:rsidRPr="00215B2C" w:rsidRDefault="00DC6A41" w:rsidP="00DC6A41">
                      <w:pPr>
                        <w:pStyle w:val="ListParagraph"/>
                        <w:numPr>
                          <w:ilvl w:val="0"/>
                          <w:numId w:val="20"/>
                        </w:numPr>
                        <w:jc w:val="both"/>
                        <w:rPr>
                          <w:rFonts w:ascii="Calibri" w:hAnsi="Calibri" w:cs="Calibri"/>
                          <w:sz w:val="26"/>
                          <w:szCs w:val="26"/>
                        </w:rPr>
                      </w:pPr>
                      <w:r w:rsidRPr="00215B2C">
                        <w:rPr>
                          <w:rFonts w:ascii="Calibri" w:hAnsi="Calibri" w:cs="Calibri"/>
                          <w:sz w:val="26"/>
                          <w:szCs w:val="26"/>
                        </w:rPr>
                        <w:t>Make b</w:t>
                      </w:r>
                      <w:r w:rsidR="004504E1" w:rsidRPr="00215B2C">
                        <w:rPr>
                          <w:rFonts w:ascii="Calibri" w:hAnsi="Calibri" w:cs="Calibri"/>
                          <w:sz w:val="26"/>
                          <w:szCs w:val="26"/>
                        </w:rPr>
                        <w:t>alance</w:t>
                      </w:r>
                      <w:r w:rsidR="0032283D" w:rsidRPr="00215B2C">
                        <w:rPr>
                          <w:rFonts w:ascii="Calibri" w:hAnsi="Calibri" w:cs="Calibri"/>
                          <w:sz w:val="26"/>
                          <w:szCs w:val="26"/>
                        </w:rPr>
                        <w:t>d</w:t>
                      </w:r>
                      <w:r w:rsidR="004504E1" w:rsidRPr="00215B2C">
                        <w:rPr>
                          <w:rFonts w:ascii="Calibri" w:hAnsi="Calibri" w:cs="Calibri"/>
                          <w:sz w:val="26"/>
                          <w:szCs w:val="26"/>
                        </w:rPr>
                        <w:t xml:space="preserve"> choices. Healthy eating can be difficult.  Some foods </w:t>
                      </w:r>
                      <w:r w:rsidRPr="00215B2C">
                        <w:rPr>
                          <w:rFonts w:ascii="Calibri" w:hAnsi="Calibri" w:cs="Calibri"/>
                          <w:sz w:val="26"/>
                          <w:szCs w:val="26"/>
                        </w:rPr>
                        <w:t>have</w:t>
                      </w:r>
                      <w:r w:rsidR="004504E1" w:rsidRPr="00215B2C">
                        <w:rPr>
                          <w:rFonts w:ascii="Calibri" w:hAnsi="Calibri" w:cs="Calibri"/>
                          <w:sz w:val="26"/>
                          <w:szCs w:val="26"/>
                        </w:rPr>
                        <w:t xml:space="preserve"> more sugar and fat in them, while others have more fiber and vitamins in them</w:t>
                      </w:r>
                      <w:r w:rsidRPr="00215B2C">
                        <w:rPr>
                          <w:rFonts w:ascii="Calibri" w:hAnsi="Calibri" w:cs="Calibri"/>
                          <w:sz w:val="26"/>
                          <w:szCs w:val="26"/>
                        </w:rPr>
                        <w:t>.</w:t>
                      </w:r>
                    </w:p>
                    <w:p w14:paraId="67AD2BC8" w14:textId="77777777" w:rsidR="004504E1" w:rsidRPr="00215B2C" w:rsidRDefault="004504E1" w:rsidP="00DC6A41">
                      <w:pPr>
                        <w:pStyle w:val="ListParagraph"/>
                        <w:numPr>
                          <w:ilvl w:val="0"/>
                          <w:numId w:val="20"/>
                        </w:numPr>
                        <w:jc w:val="both"/>
                        <w:rPr>
                          <w:rFonts w:ascii="Calibri" w:hAnsi="Calibri" w:cs="Calibri"/>
                          <w:sz w:val="26"/>
                          <w:szCs w:val="26"/>
                        </w:rPr>
                      </w:pPr>
                      <w:r w:rsidRPr="00215B2C">
                        <w:rPr>
                          <w:rFonts w:ascii="Calibri" w:hAnsi="Calibri" w:cs="Calibri"/>
                          <w:sz w:val="26"/>
                          <w:szCs w:val="26"/>
                        </w:rPr>
                        <w:t>Make better choices when eating out.</w:t>
                      </w:r>
                    </w:p>
                    <w:p w14:paraId="7975971B"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Eat everything in moderation. Stop eating when you are full.</w:t>
                      </w:r>
                    </w:p>
                    <w:p w14:paraId="2F32E5E3"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Make</w:t>
                      </w:r>
                      <w:r w:rsidR="0032283D" w:rsidRPr="00215B2C">
                        <w:rPr>
                          <w:rFonts w:ascii="Calibri" w:hAnsi="Calibri" w:cs="Calibri"/>
                          <w:sz w:val="26"/>
                          <w:szCs w:val="26"/>
                        </w:rPr>
                        <w:t xml:space="preserve"> sure you are getting good fats by e</w:t>
                      </w:r>
                      <w:r w:rsidRPr="00215B2C">
                        <w:rPr>
                          <w:rFonts w:ascii="Calibri" w:hAnsi="Calibri" w:cs="Calibri"/>
                          <w:sz w:val="26"/>
                          <w:szCs w:val="26"/>
                        </w:rPr>
                        <w:t>at</w:t>
                      </w:r>
                      <w:r w:rsidR="0032283D" w:rsidRPr="00215B2C">
                        <w:rPr>
                          <w:rFonts w:ascii="Calibri" w:hAnsi="Calibri" w:cs="Calibri"/>
                          <w:sz w:val="26"/>
                          <w:szCs w:val="26"/>
                        </w:rPr>
                        <w:t>ing</w:t>
                      </w:r>
                      <w:r w:rsidRPr="00215B2C">
                        <w:rPr>
                          <w:rFonts w:ascii="Calibri" w:hAnsi="Calibri" w:cs="Calibri"/>
                          <w:sz w:val="26"/>
                          <w:szCs w:val="26"/>
                        </w:rPr>
                        <w:t xml:space="preserve"> more fish, nuts and seeds. </w:t>
                      </w:r>
                    </w:p>
                    <w:p w14:paraId="4EAA11B3"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Check labels on food products.</w:t>
                      </w:r>
                    </w:p>
                    <w:p w14:paraId="6D75F0DE" w14:textId="77777777" w:rsidR="004504E1" w:rsidRPr="00215B2C" w:rsidRDefault="004504E1" w:rsidP="00DC6A41">
                      <w:pPr>
                        <w:numPr>
                          <w:ilvl w:val="0"/>
                          <w:numId w:val="20"/>
                        </w:numPr>
                        <w:jc w:val="both"/>
                        <w:rPr>
                          <w:rFonts w:ascii="Calibri" w:hAnsi="Calibri" w:cs="Calibri"/>
                          <w:sz w:val="26"/>
                          <w:szCs w:val="26"/>
                        </w:rPr>
                      </w:pPr>
                      <w:r w:rsidRPr="00215B2C">
                        <w:rPr>
                          <w:rFonts w:ascii="Calibri" w:hAnsi="Calibri" w:cs="Calibri"/>
                          <w:sz w:val="26"/>
                          <w:szCs w:val="26"/>
                        </w:rPr>
                        <w:t xml:space="preserve"> Av</w:t>
                      </w:r>
                      <w:r w:rsidR="0032283D" w:rsidRPr="00215B2C">
                        <w:rPr>
                          <w:rFonts w:ascii="Calibri" w:hAnsi="Calibri" w:cs="Calibri"/>
                          <w:sz w:val="26"/>
                          <w:szCs w:val="26"/>
                        </w:rPr>
                        <w:t>oid frying. Instead, steam, bake</w:t>
                      </w:r>
                      <w:r w:rsidRPr="00215B2C">
                        <w:rPr>
                          <w:rFonts w:ascii="Calibri" w:hAnsi="Calibri" w:cs="Calibri"/>
                          <w:sz w:val="26"/>
                          <w:szCs w:val="26"/>
                        </w:rPr>
                        <w:t>, poach</w:t>
                      </w:r>
                      <w:r w:rsidR="0032283D" w:rsidRPr="00215B2C">
                        <w:rPr>
                          <w:rFonts w:ascii="Calibri" w:hAnsi="Calibri" w:cs="Calibri"/>
                          <w:sz w:val="26"/>
                          <w:szCs w:val="26"/>
                        </w:rPr>
                        <w:t>,</w:t>
                      </w:r>
                      <w:r w:rsidRPr="00215B2C">
                        <w:rPr>
                          <w:rFonts w:ascii="Calibri" w:hAnsi="Calibri" w:cs="Calibri"/>
                          <w:sz w:val="26"/>
                          <w:szCs w:val="26"/>
                        </w:rPr>
                        <w:t xml:space="preserve"> or grill.</w:t>
                      </w:r>
                    </w:p>
                    <w:p w14:paraId="60A6639E" w14:textId="77777777" w:rsidR="00DC6A41" w:rsidRPr="00215B2C" w:rsidRDefault="00DC6A41" w:rsidP="00DC6A41">
                      <w:pPr>
                        <w:numPr>
                          <w:ilvl w:val="0"/>
                          <w:numId w:val="20"/>
                        </w:numPr>
                        <w:jc w:val="both"/>
                        <w:rPr>
                          <w:rFonts w:ascii="Calibri" w:hAnsi="Calibri" w:cs="Calibri"/>
                          <w:sz w:val="26"/>
                          <w:szCs w:val="26"/>
                        </w:rPr>
                      </w:pPr>
                      <w:r w:rsidRPr="00215B2C">
                        <w:rPr>
                          <w:rFonts w:ascii="Calibri" w:hAnsi="Calibri" w:cs="Calibri"/>
                          <w:sz w:val="26"/>
                          <w:szCs w:val="26"/>
                        </w:rPr>
                        <w:t xml:space="preserve"> Eat smaller portions.</w:t>
                      </w:r>
                    </w:p>
                    <w:p w14:paraId="6A487EAF" w14:textId="77777777" w:rsidR="00182F38" w:rsidRPr="00215B2C" w:rsidRDefault="00182F38" w:rsidP="00182F38">
                      <w:pPr>
                        <w:jc w:val="both"/>
                        <w:rPr>
                          <w:rFonts w:ascii="Calibri" w:hAnsi="Calibri" w:cs="Calibri"/>
                          <w:sz w:val="26"/>
                          <w:szCs w:val="26"/>
                        </w:rPr>
                      </w:pPr>
                    </w:p>
                    <w:p w14:paraId="7A30FB0E" w14:textId="77777777" w:rsidR="00182F38" w:rsidRPr="00215B2C" w:rsidRDefault="00182F38" w:rsidP="00182F38">
                      <w:pPr>
                        <w:jc w:val="both"/>
                        <w:rPr>
                          <w:rFonts w:ascii="Calibri" w:hAnsi="Calibri" w:cs="Calibri"/>
                          <w:sz w:val="26"/>
                          <w:szCs w:val="26"/>
                        </w:rPr>
                      </w:pPr>
                      <w:r w:rsidRPr="00215B2C">
                        <w:rPr>
                          <w:rFonts w:ascii="Calibri" w:hAnsi="Calibri" w:cs="Calibri"/>
                          <w:sz w:val="26"/>
                          <w:szCs w:val="26"/>
                        </w:rPr>
                        <w:t>Don’t give up.  If you fail at one meal, take advantage of eating right at the next meal.</w:t>
                      </w:r>
                    </w:p>
                    <w:p w14:paraId="441C2F1D" w14:textId="77777777" w:rsidR="004504E1" w:rsidRPr="00215B2C" w:rsidRDefault="004504E1" w:rsidP="00251B0E">
                      <w:pPr>
                        <w:jc w:val="both"/>
                        <w:rPr>
                          <w:rFonts w:ascii="Cambria" w:hAnsi="Cambria"/>
                          <w:sz w:val="26"/>
                          <w:szCs w:val="26"/>
                        </w:rPr>
                      </w:pPr>
                    </w:p>
                  </w:txbxContent>
                </v:textbox>
              </v:shape>
            </w:pict>
          </mc:Fallback>
        </mc:AlternateContent>
      </w:r>
      <w:r>
        <w:rPr>
          <w:b w:val="0"/>
          <w:noProof/>
          <w:szCs w:val="22"/>
          <w:lang w:eastAsia="en-US"/>
        </w:rPr>
        <mc:AlternateContent>
          <mc:Choice Requires="wps">
            <w:drawing>
              <wp:anchor distT="0" distB="0" distL="114300" distR="114300" simplePos="0" relativeHeight="251663360" behindDoc="0" locked="0" layoutInCell="1" allowOverlap="1" wp14:anchorId="59539AEC" wp14:editId="3A9284D2">
                <wp:simplePos x="0" y="0"/>
                <wp:positionH relativeFrom="column">
                  <wp:posOffset>-571500</wp:posOffset>
                </wp:positionH>
                <wp:positionV relativeFrom="paragraph">
                  <wp:posOffset>198755</wp:posOffset>
                </wp:positionV>
                <wp:extent cx="3333750" cy="5705475"/>
                <wp:effectExtent l="19050" t="19050" r="19050" b="19050"/>
                <wp:wrapNone/>
                <wp:docPr id="20778088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3750" cy="5705475"/>
                        </a:xfrm>
                        <a:prstGeom prst="rect">
                          <a:avLst/>
                        </a:prstGeom>
                        <a:solidFill>
                          <a:srgbClr val="FFFFFF"/>
                        </a:solidFill>
                        <a:ln w="25400">
                          <a:solidFill>
                            <a:srgbClr val="E40059"/>
                          </a:solidFill>
                          <a:miter lim="800000"/>
                          <a:headEnd/>
                          <a:tailEnd/>
                        </a:ln>
                      </wps:spPr>
                      <wps:txbx>
                        <w:txbxContent>
                          <w:p w14:paraId="5635D595" w14:textId="77777777" w:rsidR="004504E1" w:rsidRPr="00215B2C" w:rsidRDefault="004504E1" w:rsidP="00251B0E">
                            <w:pPr>
                              <w:jc w:val="center"/>
                              <w:rPr>
                                <w:rFonts w:ascii="Calibri" w:hAnsi="Calibri" w:cs="Calibri"/>
                                <w:b/>
                                <w:i/>
                                <w:sz w:val="40"/>
                                <w:szCs w:val="40"/>
                                <w:u w:val="single"/>
                              </w:rPr>
                            </w:pPr>
                            <w:r w:rsidRPr="00215B2C">
                              <w:rPr>
                                <w:rFonts w:ascii="Calibri" w:hAnsi="Calibri" w:cs="Calibri"/>
                                <w:b/>
                                <w:i/>
                                <w:sz w:val="40"/>
                                <w:szCs w:val="40"/>
                                <w:u w:val="single"/>
                              </w:rPr>
                              <w:t>Eating Right</w:t>
                            </w:r>
                          </w:p>
                          <w:p w14:paraId="6A4F9ACE" w14:textId="77777777" w:rsidR="004504E1" w:rsidRPr="00215B2C" w:rsidRDefault="004504E1" w:rsidP="00251B0E">
                            <w:pPr>
                              <w:rPr>
                                <w:rFonts w:ascii="Calibri" w:hAnsi="Calibri" w:cs="Calibri"/>
                                <w:sz w:val="24"/>
                              </w:rPr>
                            </w:pPr>
                          </w:p>
                          <w:p w14:paraId="0AF2BD56" w14:textId="77777777" w:rsidR="004504E1" w:rsidRPr="00215B2C" w:rsidRDefault="00DC6A41" w:rsidP="00251B0E">
                            <w:pPr>
                              <w:spacing w:line="270" w:lineRule="atLeast"/>
                              <w:rPr>
                                <w:rFonts w:ascii="Calibri" w:hAnsi="Calibri" w:cs="Calibri"/>
                                <w:color w:val="000000"/>
                                <w:sz w:val="26"/>
                                <w:szCs w:val="26"/>
                              </w:rPr>
                            </w:pPr>
                            <w:r w:rsidRPr="00215B2C">
                              <w:rPr>
                                <w:rFonts w:ascii="Calibri" w:hAnsi="Calibri" w:cs="Calibri"/>
                                <w:color w:val="000000"/>
                                <w:sz w:val="26"/>
                                <w:szCs w:val="26"/>
                              </w:rPr>
                              <w:t xml:space="preserve">To </w:t>
                            </w:r>
                            <w:r w:rsidR="004504E1" w:rsidRPr="00215B2C">
                              <w:rPr>
                                <w:rFonts w:ascii="Calibri" w:hAnsi="Calibri" w:cs="Calibri"/>
                                <w:color w:val="000000"/>
                                <w:sz w:val="26"/>
                                <w:szCs w:val="26"/>
                              </w:rPr>
                              <w:t>sta</w:t>
                            </w:r>
                            <w:r w:rsidRPr="00215B2C">
                              <w:rPr>
                                <w:rFonts w:ascii="Calibri" w:hAnsi="Calibri" w:cs="Calibri"/>
                                <w:color w:val="000000"/>
                                <w:sz w:val="26"/>
                                <w:szCs w:val="26"/>
                              </w:rPr>
                              <w:t>y</w:t>
                            </w:r>
                            <w:r w:rsidR="004504E1" w:rsidRPr="00215B2C">
                              <w:rPr>
                                <w:rFonts w:ascii="Calibri" w:hAnsi="Calibri" w:cs="Calibri"/>
                                <w:color w:val="000000"/>
                                <w:sz w:val="26"/>
                                <w:szCs w:val="26"/>
                              </w:rPr>
                              <w:t xml:space="preserve"> at a healthy weight and keep the balance between the calories in what you eat and drink, and calories you burn when moving</w:t>
                            </w:r>
                            <w:r w:rsidRPr="00215B2C">
                              <w:rPr>
                                <w:rFonts w:ascii="Calibri" w:hAnsi="Calibri" w:cs="Calibri"/>
                                <w:color w:val="000000"/>
                                <w:sz w:val="26"/>
                                <w:szCs w:val="26"/>
                              </w:rPr>
                              <w:t>, it is important to eat right</w:t>
                            </w:r>
                            <w:r w:rsidR="004504E1" w:rsidRPr="00215B2C">
                              <w:rPr>
                                <w:rFonts w:ascii="Calibri" w:hAnsi="Calibri" w:cs="Calibri"/>
                                <w:color w:val="000000"/>
                                <w:sz w:val="26"/>
                                <w:szCs w:val="26"/>
                              </w:rPr>
                              <w:t>.</w:t>
                            </w:r>
                            <w:r w:rsidRPr="00215B2C">
                              <w:rPr>
                                <w:rFonts w:ascii="Calibri" w:hAnsi="Calibri" w:cs="Calibri"/>
                                <w:color w:val="000000"/>
                                <w:sz w:val="26"/>
                                <w:szCs w:val="26"/>
                              </w:rPr>
                              <w:t xml:space="preserve">  Here are a few tips to help:</w:t>
                            </w:r>
                            <w:r w:rsidR="004504E1" w:rsidRPr="00215B2C">
                              <w:rPr>
                                <w:rFonts w:ascii="Calibri" w:hAnsi="Calibri" w:cs="Calibri"/>
                                <w:color w:val="000000"/>
                                <w:sz w:val="26"/>
                                <w:szCs w:val="26"/>
                              </w:rPr>
                              <w:t xml:space="preserve"> </w:t>
                            </w:r>
                          </w:p>
                          <w:p w14:paraId="1D564052" w14:textId="77777777" w:rsidR="004504E1" w:rsidRPr="00215B2C" w:rsidRDefault="004504E1" w:rsidP="00251B0E">
                            <w:pPr>
                              <w:rPr>
                                <w:rFonts w:ascii="Calibri" w:hAnsi="Calibri" w:cs="Calibri"/>
                                <w:sz w:val="26"/>
                                <w:szCs w:val="26"/>
                              </w:rPr>
                            </w:pPr>
                          </w:p>
                          <w:p w14:paraId="10EE467C" w14:textId="77777777" w:rsidR="004504E1" w:rsidRPr="00215B2C" w:rsidRDefault="004504E1" w:rsidP="00DC6A41">
                            <w:pPr>
                              <w:pStyle w:val="ListParagraph"/>
                              <w:numPr>
                                <w:ilvl w:val="0"/>
                                <w:numId w:val="19"/>
                              </w:numPr>
                              <w:rPr>
                                <w:rFonts w:ascii="Calibri" w:hAnsi="Calibri" w:cs="Calibri"/>
                                <w:sz w:val="26"/>
                                <w:szCs w:val="26"/>
                              </w:rPr>
                            </w:pPr>
                            <w:r w:rsidRPr="00215B2C">
                              <w:rPr>
                                <w:rFonts w:ascii="Calibri" w:hAnsi="Calibri" w:cs="Calibri"/>
                                <w:sz w:val="26"/>
                                <w:szCs w:val="26"/>
                              </w:rPr>
                              <w:t xml:space="preserve"> Choose foods that are lower in fat and fewer calories.</w:t>
                            </w:r>
                          </w:p>
                          <w:p w14:paraId="2012BB78" w14:textId="77777777" w:rsidR="004504E1" w:rsidRPr="00215B2C" w:rsidRDefault="004504E1" w:rsidP="00DC6A41">
                            <w:pPr>
                              <w:pStyle w:val="ListParagraph"/>
                              <w:numPr>
                                <w:ilvl w:val="0"/>
                                <w:numId w:val="19"/>
                              </w:numPr>
                              <w:rPr>
                                <w:rFonts w:ascii="Calibri" w:hAnsi="Calibri" w:cs="Calibri"/>
                                <w:sz w:val="26"/>
                                <w:szCs w:val="26"/>
                              </w:rPr>
                            </w:pPr>
                            <w:r w:rsidRPr="00215B2C">
                              <w:rPr>
                                <w:rFonts w:ascii="Calibri" w:hAnsi="Calibri" w:cs="Calibri"/>
                                <w:sz w:val="26"/>
                                <w:szCs w:val="26"/>
                              </w:rPr>
                              <w:t xml:space="preserve">Always start your day with breakfast.  </w:t>
                            </w:r>
                          </w:p>
                          <w:p w14:paraId="09AEBBD2" w14:textId="77777777" w:rsidR="004504E1" w:rsidRPr="00215B2C" w:rsidRDefault="004504E1" w:rsidP="00DC6A41">
                            <w:pPr>
                              <w:numPr>
                                <w:ilvl w:val="0"/>
                                <w:numId w:val="19"/>
                              </w:numPr>
                              <w:rPr>
                                <w:rFonts w:ascii="Calibri" w:hAnsi="Calibri" w:cs="Calibri"/>
                                <w:sz w:val="26"/>
                                <w:szCs w:val="26"/>
                              </w:rPr>
                            </w:pPr>
                            <w:r w:rsidRPr="00215B2C">
                              <w:rPr>
                                <w:rFonts w:ascii="Calibri" w:hAnsi="Calibri" w:cs="Calibri"/>
                                <w:sz w:val="26"/>
                                <w:szCs w:val="26"/>
                              </w:rPr>
                              <w:t>Snack throughout the day.  Snacks help you refuel your body.  Choose healthy snacks: low-fat milk and a few graham crackers, an apple with peanut butte</w:t>
                            </w:r>
                            <w:r w:rsidR="00DC6A41" w:rsidRPr="00215B2C">
                              <w:rPr>
                                <w:rFonts w:ascii="Calibri" w:hAnsi="Calibri" w:cs="Calibri"/>
                                <w:sz w:val="26"/>
                                <w:szCs w:val="26"/>
                              </w:rPr>
                              <w:t>r or a hand full of almonds.</w:t>
                            </w:r>
                            <w:r w:rsidRPr="00215B2C">
                              <w:rPr>
                                <w:rFonts w:ascii="Calibri" w:hAnsi="Calibri" w:cs="Calibri"/>
                                <w:sz w:val="26"/>
                                <w:szCs w:val="26"/>
                              </w:rPr>
                              <w:t xml:space="preserve"> </w:t>
                            </w:r>
                          </w:p>
                          <w:p w14:paraId="0F6816DF" w14:textId="77777777" w:rsidR="004504E1" w:rsidRPr="00215B2C" w:rsidRDefault="004504E1" w:rsidP="00DC6A41">
                            <w:pPr>
                              <w:numPr>
                                <w:ilvl w:val="0"/>
                                <w:numId w:val="19"/>
                              </w:numPr>
                              <w:rPr>
                                <w:rFonts w:ascii="Calibri" w:hAnsi="Calibri" w:cs="Calibri"/>
                                <w:sz w:val="26"/>
                                <w:szCs w:val="26"/>
                              </w:rPr>
                            </w:pPr>
                            <w:r w:rsidRPr="00215B2C">
                              <w:rPr>
                                <w:rFonts w:ascii="Calibri" w:hAnsi="Calibri" w:cs="Calibri"/>
                                <w:sz w:val="26"/>
                                <w:szCs w:val="26"/>
                              </w:rPr>
                              <w:t>Eat more fruits, vegetables and grains.  These foods give you more vitamins, minerals</w:t>
                            </w:r>
                            <w:r w:rsidR="00DC6A41" w:rsidRPr="00215B2C">
                              <w:rPr>
                                <w:rFonts w:ascii="Calibri" w:hAnsi="Calibri" w:cs="Calibri"/>
                                <w:sz w:val="26"/>
                                <w:szCs w:val="26"/>
                              </w:rPr>
                              <w:t>;</w:t>
                            </w:r>
                            <w:r w:rsidRPr="00215B2C">
                              <w:rPr>
                                <w:rFonts w:ascii="Calibri" w:hAnsi="Calibri" w:cs="Calibri"/>
                                <w:sz w:val="26"/>
                                <w:szCs w:val="26"/>
                              </w:rPr>
                              <w:t xml:space="preserve"> and fiber will give your body more energy.</w:t>
                            </w:r>
                          </w:p>
                          <w:p w14:paraId="2742299A" w14:textId="77777777" w:rsidR="004504E1" w:rsidRPr="005331C3" w:rsidRDefault="004504E1" w:rsidP="005331C3">
                            <w:pPr>
                              <w:jc w:val="both"/>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539AEC" id="Text Box 67" o:spid="_x0000_s1040" type="#_x0000_t202" style="position:absolute;left:0;text-align:left;margin-left:-45pt;margin-top:15.65pt;width:262.5pt;height:4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" strokecolor="#e40059" strokeweight="2pt">
                <v:path arrowok="t"/>
                <v:textbox>
                  <w:txbxContent>
                    <w:p w14:paraId="5635D595" w14:textId="77777777" w:rsidR="004504E1" w:rsidRPr="00215B2C" w:rsidRDefault="004504E1" w:rsidP="00251B0E">
                      <w:pPr>
                        <w:jc w:val="center"/>
                        <w:rPr>
                          <w:rFonts w:ascii="Calibri" w:hAnsi="Calibri" w:cs="Calibri"/>
                          <w:b/>
                          <w:i/>
                          <w:sz w:val="40"/>
                          <w:szCs w:val="40"/>
                          <w:u w:val="single"/>
                        </w:rPr>
                      </w:pPr>
                      <w:r w:rsidRPr="00215B2C">
                        <w:rPr>
                          <w:rFonts w:ascii="Calibri" w:hAnsi="Calibri" w:cs="Calibri"/>
                          <w:b/>
                          <w:i/>
                          <w:sz w:val="40"/>
                          <w:szCs w:val="40"/>
                          <w:u w:val="single"/>
                        </w:rPr>
                        <w:t>Eating Right</w:t>
                      </w:r>
                    </w:p>
                    <w:p w14:paraId="6A4F9ACE" w14:textId="77777777" w:rsidR="004504E1" w:rsidRPr="00215B2C" w:rsidRDefault="004504E1" w:rsidP="00251B0E">
                      <w:pPr>
                        <w:rPr>
                          <w:rFonts w:ascii="Calibri" w:hAnsi="Calibri" w:cs="Calibri"/>
                          <w:sz w:val="24"/>
                        </w:rPr>
                      </w:pPr>
                    </w:p>
                    <w:p w14:paraId="0AF2BD56" w14:textId="77777777" w:rsidR="004504E1" w:rsidRPr="00215B2C" w:rsidRDefault="00DC6A41" w:rsidP="00251B0E">
                      <w:pPr>
                        <w:spacing w:line="270" w:lineRule="atLeast"/>
                        <w:rPr>
                          <w:rFonts w:ascii="Calibri" w:hAnsi="Calibri" w:cs="Calibri"/>
                          <w:color w:val="000000"/>
                          <w:sz w:val="26"/>
                          <w:szCs w:val="26"/>
                        </w:rPr>
                      </w:pPr>
                      <w:r w:rsidRPr="00215B2C">
                        <w:rPr>
                          <w:rFonts w:ascii="Calibri" w:hAnsi="Calibri" w:cs="Calibri"/>
                          <w:color w:val="000000"/>
                          <w:sz w:val="26"/>
                          <w:szCs w:val="26"/>
                        </w:rPr>
                        <w:t xml:space="preserve">To </w:t>
                      </w:r>
                      <w:r w:rsidR="004504E1" w:rsidRPr="00215B2C">
                        <w:rPr>
                          <w:rFonts w:ascii="Calibri" w:hAnsi="Calibri" w:cs="Calibri"/>
                          <w:color w:val="000000"/>
                          <w:sz w:val="26"/>
                          <w:szCs w:val="26"/>
                        </w:rPr>
                        <w:t>sta</w:t>
                      </w:r>
                      <w:r w:rsidRPr="00215B2C">
                        <w:rPr>
                          <w:rFonts w:ascii="Calibri" w:hAnsi="Calibri" w:cs="Calibri"/>
                          <w:color w:val="000000"/>
                          <w:sz w:val="26"/>
                          <w:szCs w:val="26"/>
                        </w:rPr>
                        <w:t>y</w:t>
                      </w:r>
                      <w:r w:rsidR="004504E1" w:rsidRPr="00215B2C">
                        <w:rPr>
                          <w:rFonts w:ascii="Calibri" w:hAnsi="Calibri" w:cs="Calibri"/>
                          <w:color w:val="000000"/>
                          <w:sz w:val="26"/>
                          <w:szCs w:val="26"/>
                        </w:rPr>
                        <w:t xml:space="preserve"> at a healthy weight and keep the balance between the calories in what you eat and drink, and calories you burn when moving</w:t>
                      </w:r>
                      <w:r w:rsidRPr="00215B2C">
                        <w:rPr>
                          <w:rFonts w:ascii="Calibri" w:hAnsi="Calibri" w:cs="Calibri"/>
                          <w:color w:val="000000"/>
                          <w:sz w:val="26"/>
                          <w:szCs w:val="26"/>
                        </w:rPr>
                        <w:t>, it is important to eat right</w:t>
                      </w:r>
                      <w:r w:rsidR="004504E1" w:rsidRPr="00215B2C">
                        <w:rPr>
                          <w:rFonts w:ascii="Calibri" w:hAnsi="Calibri" w:cs="Calibri"/>
                          <w:color w:val="000000"/>
                          <w:sz w:val="26"/>
                          <w:szCs w:val="26"/>
                        </w:rPr>
                        <w:t>.</w:t>
                      </w:r>
                      <w:r w:rsidRPr="00215B2C">
                        <w:rPr>
                          <w:rFonts w:ascii="Calibri" w:hAnsi="Calibri" w:cs="Calibri"/>
                          <w:color w:val="000000"/>
                          <w:sz w:val="26"/>
                          <w:szCs w:val="26"/>
                        </w:rPr>
                        <w:t xml:space="preserve">  Here are a few tips to help:</w:t>
                      </w:r>
                      <w:r w:rsidR="004504E1" w:rsidRPr="00215B2C">
                        <w:rPr>
                          <w:rFonts w:ascii="Calibri" w:hAnsi="Calibri" w:cs="Calibri"/>
                          <w:color w:val="000000"/>
                          <w:sz w:val="26"/>
                          <w:szCs w:val="26"/>
                        </w:rPr>
                        <w:t xml:space="preserve"> </w:t>
                      </w:r>
                    </w:p>
                    <w:p w14:paraId="1D564052" w14:textId="77777777" w:rsidR="004504E1" w:rsidRPr="00215B2C" w:rsidRDefault="004504E1" w:rsidP="00251B0E">
                      <w:pPr>
                        <w:rPr>
                          <w:rFonts w:ascii="Calibri" w:hAnsi="Calibri" w:cs="Calibri"/>
                          <w:sz w:val="26"/>
                          <w:szCs w:val="26"/>
                        </w:rPr>
                      </w:pPr>
                    </w:p>
                    <w:p w14:paraId="10EE467C" w14:textId="77777777" w:rsidR="004504E1" w:rsidRPr="00215B2C" w:rsidRDefault="004504E1" w:rsidP="00DC6A41">
                      <w:pPr>
                        <w:pStyle w:val="ListParagraph"/>
                        <w:numPr>
                          <w:ilvl w:val="0"/>
                          <w:numId w:val="19"/>
                        </w:numPr>
                        <w:rPr>
                          <w:rFonts w:ascii="Calibri" w:hAnsi="Calibri" w:cs="Calibri"/>
                          <w:sz w:val="26"/>
                          <w:szCs w:val="26"/>
                        </w:rPr>
                      </w:pPr>
                      <w:r w:rsidRPr="00215B2C">
                        <w:rPr>
                          <w:rFonts w:ascii="Calibri" w:hAnsi="Calibri" w:cs="Calibri"/>
                          <w:sz w:val="26"/>
                          <w:szCs w:val="26"/>
                        </w:rPr>
                        <w:t xml:space="preserve"> Choose foods that are lower in fat and fewer calories.</w:t>
                      </w:r>
                    </w:p>
                    <w:p w14:paraId="2012BB78" w14:textId="77777777" w:rsidR="004504E1" w:rsidRPr="00215B2C" w:rsidRDefault="004504E1" w:rsidP="00DC6A41">
                      <w:pPr>
                        <w:pStyle w:val="ListParagraph"/>
                        <w:numPr>
                          <w:ilvl w:val="0"/>
                          <w:numId w:val="19"/>
                        </w:numPr>
                        <w:rPr>
                          <w:rFonts w:ascii="Calibri" w:hAnsi="Calibri" w:cs="Calibri"/>
                          <w:sz w:val="26"/>
                          <w:szCs w:val="26"/>
                        </w:rPr>
                      </w:pPr>
                      <w:r w:rsidRPr="00215B2C">
                        <w:rPr>
                          <w:rFonts w:ascii="Calibri" w:hAnsi="Calibri" w:cs="Calibri"/>
                          <w:sz w:val="26"/>
                          <w:szCs w:val="26"/>
                        </w:rPr>
                        <w:t xml:space="preserve">Always start your day with breakfast.  </w:t>
                      </w:r>
                    </w:p>
                    <w:p w14:paraId="09AEBBD2" w14:textId="77777777" w:rsidR="004504E1" w:rsidRPr="00215B2C" w:rsidRDefault="004504E1" w:rsidP="00DC6A41">
                      <w:pPr>
                        <w:numPr>
                          <w:ilvl w:val="0"/>
                          <w:numId w:val="19"/>
                        </w:numPr>
                        <w:rPr>
                          <w:rFonts w:ascii="Calibri" w:hAnsi="Calibri" w:cs="Calibri"/>
                          <w:sz w:val="26"/>
                          <w:szCs w:val="26"/>
                        </w:rPr>
                      </w:pPr>
                      <w:r w:rsidRPr="00215B2C">
                        <w:rPr>
                          <w:rFonts w:ascii="Calibri" w:hAnsi="Calibri" w:cs="Calibri"/>
                          <w:sz w:val="26"/>
                          <w:szCs w:val="26"/>
                        </w:rPr>
                        <w:t>Snack throughout the day.  Snacks help you refuel your body.  Choose healthy snacks: low-fat milk and a few graham crackers, an apple with peanut butte</w:t>
                      </w:r>
                      <w:r w:rsidR="00DC6A41" w:rsidRPr="00215B2C">
                        <w:rPr>
                          <w:rFonts w:ascii="Calibri" w:hAnsi="Calibri" w:cs="Calibri"/>
                          <w:sz w:val="26"/>
                          <w:szCs w:val="26"/>
                        </w:rPr>
                        <w:t>r or a hand full of almonds.</w:t>
                      </w:r>
                      <w:r w:rsidRPr="00215B2C">
                        <w:rPr>
                          <w:rFonts w:ascii="Calibri" w:hAnsi="Calibri" w:cs="Calibri"/>
                          <w:sz w:val="26"/>
                          <w:szCs w:val="26"/>
                        </w:rPr>
                        <w:t xml:space="preserve"> </w:t>
                      </w:r>
                    </w:p>
                    <w:p w14:paraId="0F6816DF" w14:textId="77777777" w:rsidR="004504E1" w:rsidRPr="00215B2C" w:rsidRDefault="004504E1" w:rsidP="00DC6A41">
                      <w:pPr>
                        <w:numPr>
                          <w:ilvl w:val="0"/>
                          <w:numId w:val="19"/>
                        </w:numPr>
                        <w:rPr>
                          <w:rFonts w:ascii="Calibri" w:hAnsi="Calibri" w:cs="Calibri"/>
                          <w:sz w:val="26"/>
                          <w:szCs w:val="26"/>
                        </w:rPr>
                      </w:pPr>
                      <w:r w:rsidRPr="00215B2C">
                        <w:rPr>
                          <w:rFonts w:ascii="Calibri" w:hAnsi="Calibri" w:cs="Calibri"/>
                          <w:sz w:val="26"/>
                          <w:szCs w:val="26"/>
                        </w:rPr>
                        <w:t>Eat more fruits, vegetables and grains.  These foods give you more vitamins, minerals</w:t>
                      </w:r>
                      <w:r w:rsidR="00DC6A41" w:rsidRPr="00215B2C">
                        <w:rPr>
                          <w:rFonts w:ascii="Calibri" w:hAnsi="Calibri" w:cs="Calibri"/>
                          <w:sz w:val="26"/>
                          <w:szCs w:val="26"/>
                        </w:rPr>
                        <w:t>;</w:t>
                      </w:r>
                      <w:r w:rsidRPr="00215B2C">
                        <w:rPr>
                          <w:rFonts w:ascii="Calibri" w:hAnsi="Calibri" w:cs="Calibri"/>
                          <w:sz w:val="26"/>
                          <w:szCs w:val="26"/>
                        </w:rPr>
                        <w:t xml:space="preserve"> and fiber will give your body more energy.</w:t>
                      </w:r>
                    </w:p>
                    <w:p w14:paraId="2742299A" w14:textId="77777777" w:rsidR="004504E1" w:rsidRPr="005331C3" w:rsidRDefault="004504E1" w:rsidP="005331C3">
                      <w:pPr>
                        <w:jc w:val="both"/>
                        <w:rPr>
                          <w:sz w:val="26"/>
                          <w:szCs w:val="26"/>
                        </w:rPr>
                      </w:pPr>
                    </w:p>
                  </w:txbxContent>
                </v:textbox>
              </v:shape>
            </w:pict>
          </mc:Fallback>
        </mc:AlternateContent>
      </w:r>
    </w:p>
    <w:p w14:paraId="45E886E1" w14:textId="77777777" w:rsidR="00F956AE" w:rsidRDefault="00F956AE" w:rsidP="000351CD">
      <w:pPr>
        <w:ind w:left="-900" w:right="-900"/>
        <w:rPr>
          <w:rFonts w:ascii="Papyrus" w:hAnsi="Papyrus"/>
        </w:rPr>
      </w:pPr>
    </w:p>
    <w:p w14:paraId="048B4C9E" w14:textId="77777777" w:rsidR="00B74B9B" w:rsidRDefault="00B74B9B" w:rsidP="007A6FE0">
      <w:pPr>
        <w:ind w:left="-900" w:right="-900"/>
        <w:rPr>
          <w:rFonts w:ascii="Papyrus" w:hAnsi="Papyrus"/>
        </w:rPr>
      </w:pPr>
    </w:p>
    <w:p w14:paraId="6F070BEF" w14:textId="77777777" w:rsidR="00B74B9B" w:rsidRDefault="00B74B9B" w:rsidP="007A6FE0">
      <w:pPr>
        <w:ind w:left="-900" w:right="-900"/>
        <w:rPr>
          <w:rFonts w:ascii="Papyrus" w:hAnsi="Papyrus"/>
        </w:rPr>
      </w:pPr>
    </w:p>
    <w:p w14:paraId="7C61B50D" w14:textId="77777777" w:rsidR="00B74B9B" w:rsidRDefault="00296AAE" w:rsidP="007A6FE0">
      <w:pPr>
        <w:ind w:left="-900" w:right="-900"/>
        <w:rPr>
          <w:rFonts w:ascii="Papyrus" w:hAnsi="Papyrus"/>
        </w:rPr>
      </w:pPr>
      <w:r>
        <w:rPr>
          <w:rFonts w:ascii="Papyrus" w:hAnsi="Papyrus"/>
        </w:rPr>
        <w:t>678-786-3281</w:t>
      </w:r>
    </w:p>
    <w:p w14:paraId="4B6B9CD9" w14:textId="77777777" w:rsidR="00B74B9B" w:rsidRDefault="00B74B9B" w:rsidP="007A6FE0">
      <w:pPr>
        <w:ind w:left="-900" w:right="-900"/>
        <w:rPr>
          <w:rFonts w:ascii="Papyrus" w:hAnsi="Papyrus"/>
        </w:rPr>
      </w:pPr>
    </w:p>
    <w:p w14:paraId="7A6D04AC" w14:textId="77777777" w:rsidR="00B74B9B" w:rsidRDefault="00B74B9B" w:rsidP="007A6FE0">
      <w:pPr>
        <w:ind w:left="-900" w:right="-900"/>
        <w:rPr>
          <w:rFonts w:ascii="Papyrus" w:hAnsi="Papyrus"/>
        </w:rPr>
      </w:pPr>
    </w:p>
    <w:p w14:paraId="43594481" w14:textId="77777777" w:rsidR="00B74B9B" w:rsidRDefault="00B74B9B" w:rsidP="007A6FE0">
      <w:pPr>
        <w:ind w:left="-900" w:right="-900"/>
        <w:rPr>
          <w:rFonts w:ascii="Papyrus" w:hAnsi="Papyrus"/>
        </w:rPr>
      </w:pPr>
    </w:p>
    <w:p w14:paraId="52A5D2D1" w14:textId="77777777" w:rsidR="00B74B9B" w:rsidRDefault="00B74B9B" w:rsidP="007A6FE0">
      <w:pPr>
        <w:ind w:left="-900" w:right="-900"/>
        <w:rPr>
          <w:rFonts w:ascii="Papyrus" w:hAnsi="Papyrus"/>
        </w:rPr>
      </w:pPr>
    </w:p>
    <w:p w14:paraId="3E95807B" w14:textId="77777777" w:rsidR="00F956AE" w:rsidRDefault="00F956AE" w:rsidP="007A6FE0">
      <w:pPr>
        <w:ind w:left="-900" w:right="-900"/>
        <w:rPr>
          <w:rFonts w:ascii="Papyrus" w:hAnsi="Papyrus"/>
        </w:rPr>
      </w:pPr>
    </w:p>
    <w:p w14:paraId="086EBF63" w14:textId="77777777" w:rsidR="00F956AE" w:rsidRPr="003D6D55" w:rsidRDefault="00F956AE" w:rsidP="007A6FE0">
      <w:pPr>
        <w:ind w:left="-900" w:right="-900"/>
        <w:rPr>
          <w:rStyle w:val="Style"/>
          <w:sz w:val="22"/>
          <w:lang w:eastAsia="zh-CN"/>
        </w:rPr>
        <w:sectPr w:rsidR="00F956AE" w:rsidRPr="003D6D55" w:rsidSect="007A6FE0">
          <w:footerReference w:type="even" r:id="rId16"/>
          <w:footerReference w:type="default" r:id="rId17"/>
          <w:type w:val="continuous"/>
          <w:pgSz w:w="12240" w:h="15840"/>
          <w:pgMar w:top="900" w:right="1800" w:bottom="1440" w:left="1800" w:header="720" w:footer="720" w:gutter="0"/>
          <w:cols w:sep="1" w:space="720"/>
          <w:docGrid w:linePitch="360"/>
        </w:sectPr>
      </w:pPr>
    </w:p>
    <w:p w14:paraId="1BB0DE22" w14:textId="21C916BD" w:rsidR="00433C8B" w:rsidRPr="003754BA" w:rsidRDefault="00A3745A">
      <w:pPr>
        <w:rPr>
          <w:rStyle w:val="Style"/>
        </w:rPr>
      </w:pPr>
      <w:r>
        <w:rPr>
          <w:rFonts w:ascii="Helvetica" w:hAnsi="Helvetica" w:cs="Helvetica"/>
          <w:noProof/>
          <w:sz w:val="24"/>
        </w:rPr>
        <mc:AlternateContent>
          <mc:Choice Requires="wps">
            <w:drawing>
              <wp:anchor distT="0" distB="0" distL="114300" distR="114300" simplePos="0" relativeHeight="251669504" behindDoc="0" locked="0" layoutInCell="1" allowOverlap="1" wp14:anchorId="776B2839" wp14:editId="528DB798">
                <wp:simplePos x="0" y="0"/>
                <wp:positionH relativeFrom="column">
                  <wp:posOffset>161925</wp:posOffset>
                </wp:positionH>
                <wp:positionV relativeFrom="paragraph">
                  <wp:posOffset>1884045</wp:posOffset>
                </wp:positionV>
                <wp:extent cx="1885315" cy="1485265"/>
                <wp:effectExtent l="9525" t="10795" r="10160" b="8890"/>
                <wp:wrapNone/>
                <wp:docPr id="3384117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485265"/>
                        </a:xfrm>
                        <a:prstGeom prst="rect">
                          <a:avLst/>
                        </a:prstGeom>
                        <a:solidFill>
                          <a:srgbClr val="FFFFFF"/>
                        </a:solidFill>
                        <a:ln w="6350">
                          <a:solidFill>
                            <a:srgbClr val="000000"/>
                          </a:solidFill>
                          <a:miter lim="800000"/>
                          <a:headEnd/>
                          <a:tailEnd/>
                        </a:ln>
                      </wps:spPr>
                      <wps:txbx>
                        <w:txbxContent>
                          <w:p w14:paraId="0C2A96E3" w14:textId="0D0CC575" w:rsidR="004504E1" w:rsidRDefault="001112FC">
                            <w:r>
                              <w:rPr>
                                <w:noProof/>
                              </w:rPr>
                              <w:drawing>
                                <wp:inline distT="0" distB="0" distL="0" distR="0" wp14:anchorId="7FDC805E" wp14:editId="3DFFDDC4">
                                  <wp:extent cx="1695450" cy="1381125"/>
                                  <wp:effectExtent l="0" t="0" r="0" b="0"/>
                                  <wp:docPr id="1911014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B2839" id="Text Box 49" o:spid="_x0000_s1041" type="#_x0000_t202" style="position:absolute;margin-left:12.75pt;margin-top:148.35pt;width:148.45pt;height:116.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" strokeweight=".5pt">
                <v:textbox>
                  <w:txbxContent>
                    <w:p w14:paraId="0C2A96E3" w14:textId="0D0CC575" w:rsidR="004504E1" w:rsidRDefault="001112FC">
                      <w:r>
                        <w:rPr>
                          <w:noProof/>
                        </w:rPr>
                        <w:drawing>
                          <wp:inline distT="0" distB="0" distL="0" distR="0" wp14:anchorId="7FDC805E" wp14:editId="3DFFDDC4">
                            <wp:extent cx="1695450" cy="1381125"/>
                            <wp:effectExtent l="0" t="0" r="0" b="0"/>
                            <wp:docPr id="1911014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pic:spPr>
                                </pic:pic>
                              </a:graphicData>
                            </a:graphic>
                          </wp:inline>
                        </w:drawing>
                      </w:r>
                    </w:p>
                  </w:txbxContent>
                </v:textbox>
              </v:shape>
            </w:pict>
          </mc:Fallback>
        </mc:AlternateContent>
      </w:r>
      <w:r w:rsidR="00B95B07">
        <w:rPr>
          <w:rFonts w:ascii="Helvetica" w:hAnsi="Helvetica" w:cs="Helvetica"/>
          <w:noProof/>
          <w:sz w:val="24"/>
        </w:rPr>
        <w:drawing>
          <wp:inline distT="0" distB="0" distL="0" distR="0" wp14:anchorId="64F30066" wp14:editId="59634642">
            <wp:extent cx="1257300" cy="143827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257300" cy="1438275"/>
                    </a:xfrm>
                    <a:prstGeom prst="rect">
                      <a:avLst/>
                    </a:prstGeom>
                    <a:noFill/>
                    <a:ln w="9525">
                      <a:noFill/>
                      <a:miter lim="800000"/>
                      <a:headEnd/>
                      <a:tailEnd/>
                    </a:ln>
                  </pic:spPr>
                </pic:pic>
              </a:graphicData>
            </a:graphic>
          </wp:inline>
        </w:drawing>
      </w:r>
      <w:r>
        <w:rPr>
          <w:b/>
          <w:noProof/>
          <w:szCs w:val="22"/>
        </w:rPr>
        <mc:AlternateContent>
          <mc:Choice Requires="wps">
            <w:drawing>
              <wp:anchor distT="0" distB="0" distL="114300" distR="114300" simplePos="0" relativeHeight="251645952" behindDoc="0" locked="0" layoutInCell="1" allowOverlap="1" wp14:anchorId="508B3FD2" wp14:editId="3BD1915D">
                <wp:simplePos x="0" y="0"/>
                <wp:positionH relativeFrom="column">
                  <wp:posOffset>-571500</wp:posOffset>
                </wp:positionH>
                <wp:positionV relativeFrom="paragraph">
                  <wp:posOffset>3749675</wp:posOffset>
                </wp:positionV>
                <wp:extent cx="6629400" cy="2486025"/>
                <wp:effectExtent l="0" t="0" r="0" b="9525"/>
                <wp:wrapSquare wrapText="bothSides"/>
                <wp:docPr id="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86025"/>
                        </a:xfrm>
                        <a:prstGeom prst="rect">
                          <a:avLst/>
                        </a:prstGeom>
                        <a:solidFill>
                          <a:srgbClr val="FFFFFF">
                            <a:alpha val="0"/>
                          </a:srgbClr>
                        </a:solidFill>
                        <a:ln w="9525">
                          <a:solidFill>
                            <a:srgbClr val="000000"/>
                          </a:solidFill>
                          <a:miter lim="800000"/>
                          <a:headEnd/>
                          <a:tailEnd/>
                        </a:ln>
                        <a:effectLst/>
                      </wps:spPr>
                      <wps:txbx>
                        <w:txbxContent>
                          <w:p w14:paraId="54D71552" w14:textId="77777777" w:rsidR="004504E1" w:rsidRDefault="004504E1">
                            <w:r>
                              <w:t xml:space="preserve">  </w:t>
                            </w:r>
                            <w:r w:rsidR="00B95B07">
                              <w:rPr>
                                <w:noProof/>
                              </w:rPr>
                              <w:drawing>
                                <wp:inline distT="0" distB="0" distL="0" distR="0" wp14:anchorId="6E8BC86D" wp14:editId="03950034">
                                  <wp:extent cx="1323975" cy="857250"/>
                                  <wp:effectExtent l="19050" t="0" r="0" b="0"/>
                                  <wp:docPr id="10"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0"/>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B95B07">
                              <w:rPr>
                                <w:noProof/>
                              </w:rPr>
                              <w:drawing>
                                <wp:inline distT="0" distB="0" distL="0" distR="0" wp14:anchorId="06358603" wp14:editId="4E62E0A1">
                                  <wp:extent cx="1028700" cy="790575"/>
                                  <wp:effectExtent l="19050" t="0" r="0" b="0"/>
                                  <wp:docPr id="11"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1"/>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5A59DD5A" w14:textId="77777777" w:rsidR="004504E1" w:rsidRPr="001545B7" w:rsidRDefault="004504E1">
                            <w:pPr>
                              <w:rPr>
                                <w:szCs w:val="22"/>
                              </w:rPr>
                            </w:pPr>
                          </w:p>
                          <w:p w14:paraId="448DBB7C" w14:textId="77777777" w:rsidR="004504E1" w:rsidRDefault="004504E1">
                            <w:pPr>
                              <w:rPr>
                                <w:sz w:val="20"/>
                                <w:szCs w:val="20"/>
                              </w:rPr>
                            </w:pPr>
                          </w:p>
                          <w:p w14:paraId="0C5E4C35" w14:textId="77777777" w:rsidR="004504E1" w:rsidRPr="00080144" w:rsidRDefault="004504E1">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189E3DA9" w14:textId="77777777" w:rsidR="004504E1" w:rsidRPr="00080144" w:rsidRDefault="004504E1">
                            <w:pPr>
                              <w:rPr>
                                <w:rFonts w:ascii="Arial" w:hAnsi="Arial" w:cs="Arial"/>
                                <w:sz w:val="18"/>
                                <w:szCs w:val="18"/>
                              </w:rPr>
                            </w:pPr>
                          </w:p>
                          <w:p w14:paraId="09B03CE9" w14:textId="77777777" w:rsidR="004504E1" w:rsidRPr="00080144" w:rsidRDefault="004504E1">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491D792E" w14:textId="77777777" w:rsidR="004504E1" w:rsidRPr="00080144" w:rsidRDefault="004504E1">
                            <w:pPr>
                              <w:rPr>
                                <w:rFonts w:ascii="Arial" w:hAnsi="Arial" w:cs="Arial"/>
                                <w:sz w:val="18"/>
                                <w:szCs w:val="18"/>
                              </w:rPr>
                            </w:pPr>
                          </w:p>
                          <w:p w14:paraId="0ABEBEF1" w14:textId="77777777" w:rsidR="004504E1" w:rsidRPr="00080144" w:rsidRDefault="004504E1">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B3FD2" id="Text Box 172" o:spid="_x0000_s1042" type="#_x0000_t202" style="position:absolute;margin-left:-45pt;margin-top:295.25pt;width:522pt;height:19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">
                <v:fill opacity="0"/>
                <v:textbox>
                  <w:txbxContent>
                    <w:p w14:paraId="54D71552" w14:textId="77777777" w:rsidR="004504E1" w:rsidRDefault="004504E1">
                      <w:r>
                        <w:t xml:space="preserve">  </w:t>
                      </w:r>
                      <w:r w:rsidR="00B95B07">
                        <w:rPr>
                          <w:noProof/>
                        </w:rPr>
                        <w:drawing>
                          <wp:inline distT="0" distB="0" distL="0" distR="0" wp14:anchorId="6E8BC86D" wp14:editId="03950034">
                            <wp:extent cx="1323975" cy="857250"/>
                            <wp:effectExtent l="19050" t="0" r="0" b="0"/>
                            <wp:docPr id="10"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0"/>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B95B07">
                        <w:rPr>
                          <w:noProof/>
                        </w:rPr>
                        <w:drawing>
                          <wp:inline distT="0" distB="0" distL="0" distR="0" wp14:anchorId="06358603" wp14:editId="4E62E0A1">
                            <wp:extent cx="1028700" cy="790575"/>
                            <wp:effectExtent l="19050" t="0" r="0" b="0"/>
                            <wp:docPr id="11"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1"/>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5A59DD5A" w14:textId="77777777" w:rsidR="004504E1" w:rsidRPr="001545B7" w:rsidRDefault="004504E1">
                      <w:pPr>
                        <w:rPr>
                          <w:szCs w:val="22"/>
                        </w:rPr>
                      </w:pPr>
                    </w:p>
                    <w:p w14:paraId="448DBB7C" w14:textId="77777777" w:rsidR="004504E1" w:rsidRDefault="004504E1">
                      <w:pPr>
                        <w:rPr>
                          <w:sz w:val="20"/>
                          <w:szCs w:val="20"/>
                        </w:rPr>
                      </w:pPr>
                    </w:p>
                    <w:p w14:paraId="0C5E4C35" w14:textId="77777777" w:rsidR="004504E1" w:rsidRPr="00080144" w:rsidRDefault="004504E1">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189E3DA9" w14:textId="77777777" w:rsidR="004504E1" w:rsidRPr="00080144" w:rsidRDefault="004504E1">
                      <w:pPr>
                        <w:rPr>
                          <w:rFonts w:ascii="Arial" w:hAnsi="Arial" w:cs="Arial"/>
                          <w:sz w:val="18"/>
                          <w:szCs w:val="18"/>
                        </w:rPr>
                      </w:pPr>
                    </w:p>
                    <w:p w14:paraId="09B03CE9" w14:textId="77777777" w:rsidR="004504E1" w:rsidRPr="00080144" w:rsidRDefault="004504E1">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491D792E" w14:textId="77777777" w:rsidR="004504E1" w:rsidRPr="00080144" w:rsidRDefault="004504E1">
                      <w:pPr>
                        <w:rPr>
                          <w:rFonts w:ascii="Arial" w:hAnsi="Arial" w:cs="Arial"/>
                          <w:sz w:val="18"/>
                          <w:szCs w:val="18"/>
                        </w:rPr>
                      </w:pPr>
                    </w:p>
                    <w:p w14:paraId="0ABEBEF1" w14:textId="77777777" w:rsidR="004504E1" w:rsidRPr="00080144" w:rsidRDefault="004504E1">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p>
    <w:sectPr w:rsidR="00433C8B" w:rsidRPr="003754BA" w:rsidSect="00A920E5">
      <w:footerReference w:type="even" r:id="rId22"/>
      <w:footerReference w:type="default" r:id="rId23"/>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892D5" w14:textId="77777777" w:rsidR="005E2345" w:rsidRDefault="005E2345">
      <w:r>
        <w:separator/>
      </w:r>
    </w:p>
  </w:endnote>
  <w:endnote w:type="continuationSeparator" w:id="0">
    <w:p w14:paraId="1434BAEC" w14:textId="77777777" w:rsidR="005E2345" w:rsidRDefault="005E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arrington">
    <w:altName w:val="Juice ITC"/>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613B" w14:textId="77777777" w:rsidR="004504E1" w:rsidRDefault="00680F3B">
    <w:pPr>
      <w:pStyle w:val="Footer"/>
      <w:framePr w:wrap="around" w:vAnchor="text" w:hAnchor="margin" w:y="1"/>
      <w:rPr>
        <w:rStyle w:val="PageNumber"/>
      </w:rPr>
    </w:pPr>
    <w:r>
      <w:rPr>
        <w:rStyle w:val="PageNumber"/>
      </w:rPr>
      <w:fldChar w:fldCharType="begin"/>
    </w:r>
    <w:r w:rsidR="004504E1">
      <w:rPr>
        <w:rStyle w:val="PageNumber"/>
      </w:rPr>
      <w:instrText xml:space="preserve">PAGE  </w:instrText>
    </w:r>
    <w:r>
      <w:rPr>
        <w:rStyle w:val="PageNumber"/>
      </w:rPr>
      <w:fldChar w:fldCharType="separate"/>
    </w:r>
    <w:r w:rsidR="004504E1">
      <w:rPr>
        <w:rStyle w:val="PageNumber"/>
        <w:noProof/>
      </w:rPr>
      <w:t>3</w:t>
    </w:r>
    <w:r>
      <w:rPr>
        <w:rStyle w:val="PageNumber"/>
      </w:rPr>
      <w:fldChar w:fldCharType="end"/>
    </w:r>
  </w:p>
  <w:p w14:paraId="3D7F0DF8" w14:textId="77777777" w:rsidR="004504E1" w:rsidRDefault="004504E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4796" w14:textId="77777777" w:rsidR="004504E1" w:rsidRDefault="004504E1">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DCEE" w14:textId="77777777" w:rsidR="004504E1" w:rsidRDefault="00680F3B">
    <w:pPr>
      <w:pStyle w:val="Footer"/>
      <w:framePr w:wrap="around" w:vAnchor="text" w:hAnchor="margin" w:y="1"/>
      <w:rPr>
        <w:rStyle w:val="PageNumber"/>
      </w:rPr>
    </w:pPr>
    <w:r>
      <w:rPr>
        <w:rStyle w:val="PageNumber"/>
      </w:rPr>
      <w:fldChar w:fldCharType="begin"/>
    </w:r>
    <w:r w:rsidR="004504E1">
      <w:rPr>
        <w:rStyle w:val="PageNumber"/>
      </w:rPr>
      <w:instrText xml:space="preserve">PAGE  </w:instrText>
    </w:r>
    <w:r>
      <w:rPr>
        <w:rStyle w:val="PageNumber"/>
      </w:rPr>
      <w:fldChar w:fldCharType="separate"/>
    </w:r>
    <w:r w:rsidR="004504E1">
      <w:rPr>
        <w:rStyle w:val="PageNumber"/>
        <w:noProof/>
      </w:rPr>
      <w:t>3</w:t>
    </w:r>
    <w:r>
      <w:rPr>
        <w:rStyle w:val="PageNumber"/>
      </w:rPr>
      <w:fldChar w:fldCharType="end"/>
    </w:r>
  </w:p>
  <w:p w14:paraId="5D66813B" w14:textId="77777777" w:rsidR="004504E1" w:rsidRDefault="004504E1">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0D9E" w14:textId="77777777" w:rsidR="004504E1" w:rsidRDefault="004504E1">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AB421" w14:textId="77777777" w:rsidR="005E2345" w:rsidRDefault="005E2345">
      <w:r>
        <w:separator/>
      </w:r>
    </w:p>
  </w:footnote>
  <w:footnote w:type="continuationSeparator" w:id="0">
    <w:p w14:paraId="31808EBB" w14:textId="77777777" w:rsidR="005E2345" w:rsidRDefault="005E2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61B4"/>
    <w:multiLevelType w:val="hybridMultilevel"/>
    <w:tmpl w:val="FBAA2CF6"/>
    <w:lvl w:ilvl="0" w:tplc="94308B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925DC"/>
    <w:multiLevelType w:val="multilevel"/>
    <w:tmpl w:val="2EEC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B22A9"/>
    <w:multiLevelType w:val="hybridMultilevel"/>
    <w:tmpl w:val="71929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BB57CA"/>
    <w:multiLevelType w:val="multilevel"/>
    <w:tmpl w:val="46F6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D0A0A"/>
    <w:multiLevelType w:val="multilevel"/>
    <w:tmpl w:val="932A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A8A"/>
    <w:multiLevelType w:val="hybridMultilevel"/>
    <w:tmpl w:val="7A5C929A"/>
    <w:lvl w:ilvl="0" w:tplc="4B9610A8">
      <w:start w:val="1"/>
      <w:numFmt w:val="decimal"/>
      <w:lvlText w:val="%1."/>
      <w:lvlJc w:val="left"/>
      <w:pPr>
        <w:ind w:left="740" w:hanging="3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AC3ACC"/>
    <w:multiLevelType w:val="hybridMultilevel"/>
    <w:tmpl w:val="1F5A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C2B08"/>
    <w:multiLevelType w:val="multilevel"/>
    <w:tmpl w:val="0172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C47CEB"/>
    <w:multiLevelType w:val="multilevel"/>
    <w:tmpl w:val="2746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96D8A"/>
    <w:multiLevelType w:val="multilevel"/>
    <w:tmpl w:val="0F1E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D3598"/>
    <w:multiLevelType w:val="multilevel"/>
    <w:tmpl w:val="962CA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951E39"/>
    <w:multiLevelType w:val="hybridMultilevel"/>
    <w:tmpl w:val="CAB418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8C5CF3"/>
    <w:multiLevelType w:val="hybridMultilevel"/>
    <w:tmpl w:val="FE2A4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C0117"/>
    <w:multiLevelType w:val="hybridMultilevel"/>
    <w:tmpl w:val="81FA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1484C"/>
    <w:multiLevelType w:val="hybridMultilevel"/>
    <w:tmpl w:val="9E0A645A"/>
    <w:lvl w:ilvl="0" w:tplc="656AEEA6">
      <w:start w:val="1"/>
      <w:numFmt w:val="decimal"/>
      <w:lvlText w:val="%1."/>
      <w:lvlJc w:val="left"/>
      <w:pPr>
        <w:ind w:left="3870" w:hanging="360"/>
      </w:pPr>
      <w:rPr>
        <w:rFonts w:hint="default"/>
        <w:i w:val="0"/>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5" w15:restartNumberingAfterBreak="0">
    <w:nsid w:val="468E6EB0"/>
    <w:multiLevelType w:val="multilevel"/>
    <w:tmpl w:val="2A44D1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73615E4"/>
    <w:multiLevelType w:val="multilevel"/>
    <w:tmpl w:val="1C949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B766FA"/>
    <w:multiLevelType w:val="multilevel"/>
    <w:tmpl w:val="A9C6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B80995"/>
    <w:multiLevelType w:val="hybridMultilevel"/>
    <w:tmpl w:val="062AF1C0"/>
    <w:lvl w:ilvl="0" w:tplc="60B69C1A">
      <w:start w:val="1"/>
      <w:numFmt w:val="decimal"/>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9" w15:restartNumberingAfterBreak="0">
    <w:nsid w:val="55F56D15"/>
    <w:multiLevelType w:val="hybridMultilevel"/>
    <w:tmpl w:val="9FA613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E7D44"/>
    <w:multiLevelType w:val="hybridMultilevel"/>
    <w:tmpl w:val="4274F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985503">
    <w:abstractNumId w:val="3"/>
  </w:num>
  <w:num w:numId="2" w16cid:durableId="1462575274">
    <w:abstractNumId w:val="15"/>
  </w:num>
  <w:num w:numId="3" w16cid:durableId="2133553516">
    <w:abstractNumId w:val="4"/>
  </w:num>
  <w:num w:numId="4" w16cid:durableId="1898200572">
    <w:abstractNumId w:val="1"/>
  </w:num>
  <w:num w:numId="5" w16cid:durableId="1448740592">
    <w:abstractNumId w:val="7"/>
  </w:num>
  <w:num w:numId="6" w16cid:durableId="1995571518">
    <w:abstractNumId w:val="10"/>
  </w:num>
  <w:num w:numId="7" w16cid:durableId="1048606061">
    <w:abstractNumId w:val="12"/>
  </w:num>
  <w:num w:numId="8" w16cid:durableId="712850151">
    <w:abstractNumId w:val="19"/>
  </w:num>
  <w:num w:numId="9" w16cid:durableId="119350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6700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8652688">
    <w:abstractNumId w:val="17"/>
  </w:num>
  <w:num w:numId="12" w16cid:durableId="761148276">
    <w:abstractNumId w:val="8"/>
  </w:num>
  <w:num w:numId="13" w16cid:durableId="954021935">
    <w:abstractNumId w:val="16"/>
  </w:num>
  <w:num w:numId="14" w16cid:durableId="903030303">
    <w:abstractNumId w:val="9"/>
  </w:num>
  <w:num w:numId="15" w16cid:durableId="1689791296">
    <w:abstractNumId w:val="0"/>
  </w:num>
  <w:num w:numId="16" w16cid:durableId="18776193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3550322">
    <w:abstractNumId w:val="20"/>
  </w:num>
  <w:num w:numId="18" w16cid:durableId="978269326">
    <w:abstractNumId w:val="14"/>
  </w:num>
  <w:num w:numId="19" w16cid:durableId="555622805">
    <w:abstractNumId w:val="6"/>
  </w:num>
  <w:num w:numId="20" w16cid:durableId="728113598">
    <w:abstractNumId w:val="11"/>
  </w:num>
  <w:num w:numId="21" w16cid:durableId="1105468612">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04563"/>
    <w:rsid w:val="000101C1"/>
    <w:rsid w:val="000108E4"/>
    <w:rsid w:val="00010BAE"/>
    <w:rsid w:val="00010C57"/>
    <w:rsid w:val="00010C6B"/>
    <w:rsid w:val="00011885"/>
    <w:rsid w:val="000127BD"/>
    <w:rsid w:val="00012EA5"/>
    <w:rsid w:val="00013B95"/>
    <w:rsid w:val="00015352"/>
    <w:rsid w:val="000215CF"/>
    <w:rsid w:val="000224D1"/>
    <w:rsid w:val="00022894"/>
    <w:rsid w:val="0002563F"/>
    <w:rsid w:val="00026A8F"/>
    <w:rsid w:val="000275E4"/>
    <w:rsid w:val="00027B29"/>
    <w:rsid w:val="00031118"/>
    <w:rsid w:val="00034FA0"/>
    <w:rsid w:val="000351CD"/>
    <w:rsid w:val="00035329"/>
    <w:rsid w:val="00035B93"/>
    <w:rsid w:val="00036383"/>
    <w:rsid w:val="00036AC9"/>
    <w:rsid w:val="00037563"/>
    <w:rsid w:val="00040629"/>
    <w:rsid w:val="00040713"/>
    <w:rsid w:val="000427F9"/>
    <w:rsid w:val="00043064"/>
    <w:rsid w:val="000435B3"/>
    <w:rsid w:val="00043F2C"/>
    <w:rsid w:val="0004446A"/>
    <w:rsid w:val="00045123"/>
    <w:rsid w:val="00045436"/>
    <w:rsid w:val="00046F97"/>
    <w:rsid w:val="00047019"/>
    <w:rsid w:val="0005036A"/>
    <w:rsid w:val="00051912"/>
    <w:rsid w:val="000521BC"/>
    <w:rsid w:val="00053629"/>
    <w:rsid w:val="0005515F"/>
    <w:rsid w:val="00055CD4"/>
    <w:rsid w:val="0005615F"/>
    <w:rsid w:val="0005650E"/>
    <w:rsid w:val="00060064"/>
    <w:rsid w:val="00060219"/>
    <w:rsid w:val="00060391"/>
    <w:rsid w:val="00060F52"/>
    <w:rsid w:val="00061AED"/>
    <w:rsid w:val="00063F56"/>
    <w:rsid w:val="0006409C"/>
    <w:rsid w:val="000646AD"/>
    <w:rsid w:val="000651D1"/>
    <w:rsid w:val="000664C5"/>
    <w:rsid w:val="000720CE"/>
    <w:rsid w:val="00075124"/>
    <w:rsid w:val="000762B7"/>
    <w:rsid w:val="000767BB"/>
    <w:rsid w:val="000776FB"/>
    <w:rsid w:val="00077BE0"/>
    <w:rsid w:val="0008001C"/>
    <w:rsid w:val="00080144"/>
    <w:rsid w:val="00081F6A"/>
    <w:rsid w:val="00083118"/>
    <w:rsid w:val="000835E5"/>
    <w:rsid w:val="000851CB"/>
    <w:rsid w:val="00090280"/>
    <w:rsid w:val="0009211A"/>
    <w:rsid w:val="000933D7"/>
    <w:rsid w:val="000933FB"/>
    <w:rsid w:val="00093650"/>
    <w:rsid w:val="000956F6"/>
    <w:rsid w:val="00095FEA"/>
    <w:rsid w:val="00096B08"/>
    <w:rsid w:val="00096FE4"/>
    <w:rsid w:val="00097E11"/>
    <w:rsid w:val="000A1D2C"/>
    <w:rsid w:val="000A3AF6"/>
    <w:rsid w:val="000A4A87"/>
    <w:rsid w:val="000A61D8"/>
    <w:rsid w:val="000A7278"/>
    <w:rsid w:val="000A751C"/>
    <w:rsid w:val="000B133F"/>
    <w:rsid w:val="000B1A68"/>
    <w:rsid w:val="000B1A6D"/>
    <w:rsid w:val="000B1F33"/>
    <w:rsid w:val="000B3D90"/>
    <w:rsid w:val="000B4321"/>
    <w:rsid w:val="000B44B3"/>
    <w:rsid w:val="000B6800"/>
    <w:rsid w:val="000C0082"/>
    <w:rsid w:val="000C23CE"/>
    <w:rsid w:val="000C276E"/>
    <w:rsid w:val="000C298F"/>
    <w:rsid w:val="000C3B11"/>
    <w:rsid w:val="000D02A9"/>
    <w:rsid w:val="000D12DB"/>
    <w:rsid w:val="000D23C8"/>
    <w:rsid w:val="000D2936"/>
    <w:rsid w:val="000D3B9A"/>
    <w:rsid w:val="000D45BB"/>
    <w:rsid w:val="000D4B00"/>
    <w:rsid w:val="000D59ED"/>
    <w:rsid w:val="000D5C8D"/>
    <w:rsid w:val="000D762F"/>
    <w:rsid w:val="000D7DC5"/>
    <w:rsid w:val="000E09CE"/>
    <w:rsid w:val="000E1800"/>
    <w:rsid w:val="000E19AD"/>
    <w:rsid w:val="000E2787"/>
    <w:rsid w:val="000E35A8"/>
    <w:rsid w:val="000E40E3"/>
    <w:rsid w:val="000E455D"/>
    <w:rsid w:val="000E476F"/>
    <w:rsid w:val="000E4FC7"/>
    <w:rsid w:val="000E5205"/>
    <w:rsid w:val="000E53BA"/>
    <w:rsid w:val="000E567D"/>
    <w:rsid w:val="000E56E0"/>
    <w:rsid w:val="000E5ACC"/>
    <w:rsid w:val="000F000C"/>
    <w:rsid w:val="000F32BE"/>
    <w:rsid w:val="000F367B"/>
    <w:rsid w:val="000F41C4"/>
    <w:rsid w:val="000F4B4A"/>
    <w:rsid w:val="000F4B73"/>
    <w:rsid w:val="000F4EAD"/>
    <w:rsid w:val="000F5A6B"/>
    <w:rsid w:val="000F5AD8"/>
    <w:rsid w:val="000F5B1A"/>
    <w:rsid w:val="000F63BB"/>
    <w:rsid w:val="000F6BFE"/>
    <w:rsid w:val="000F7C0C"/>
    <w:rsid w:val="000F7EAE"/>
    <w:rsid w:val="000F7FF8"/>
    <w:rsid w:val="00100DA8"/>
    <w:rsid w:val="00101706"/>
    <w:rsid w:val="00101BF8"/>
    <w:rsid w:val="0010297B"/>
    <w:rsid w:val="00102DEF"/>
    <w:rsid w:val="00103718"/>
    <w:rsid w:val="00103BED"/>
    <w:rsid w:val="00106783"/>
    <w:rsid w:val="0010703D"/>
    <w:rsid w:val="00107D9A"/>
    <w:rsid w:val="00111172"/>
    <w:rsid w:val="001112FC"/>
    <w:rsid w:val="00113D06"/>
    <w:rsid w:val="00113E91"/>
    <w:rsid w:val="00114BF5"/>
    <w:rsid w:val="001152F4"/>
    <w:rsid w:val="001156A2"/>
    <w:rsid w:val="00116F25"/>
    <w:rsid w:val="0012055E"/>
    <w:rsid w:val="0012100F"/>
    <w:rsid w:val="0012138E"/>
    <w:rsid w:val="00122111"/>
    <w:rsid w:val="001229B8"/>
    <w:rsid w:val="00124922"/>
    <w:rsid w:val="00125584"/>
    <w:rsid w:val="00127C7E"/>
    <w:rsid w:val="001304C7"/>
    <w:rsid w:val="00132EAF"/>
    <w:rsid w:val="001331DC"/>
    <w:rsid w:val="0013467E"/>
    <w:rsid w:val="00134ED3"/>
    <w:rsid w:val="00135C3C"/>
    <w:rsid w:val="00137BC7"/>
    <w:rsid w:val="00143294"/>
    <w:rsid w:val="001444D8"/>
    <w:rsid w:val="00145303"/>
    <w:rsid w:val="00145AE4"/>
    <w:rsid w:val="001462A9"/>
    <w:rsid w:val="00146D9A"/>
    <w:rsid w:val="00150AC1"/>
    <w:rsid w:val="00151018"/>
    <w:rsid w:val="001519D6"/>
    <w:rsid w:val="001524BA"/>
    <w:rsid w:val="0015276A"/>
    <w:rsid w:val="00153664"/>
    <w:rsid w:val="00153E51"/>
    <w:rsid w:val="00154459"/>
    <w:rsid w:val="001545B7"/>
    <w:rsid w:val="00154DD6"/>
    <w:rsid w:val="00155027"/>
    <w:rsid w:val="0015618C"/>
    <w:rsid w:val="0016148E"/>
    <w:rsid w:val="001614E6"/>
    <w:rsid w:val="001631F7"/>
    <w:rsid w:val="001635E8"/>
    <w:rsid w:val="00163EBE"/>
    <w:rsid w:val="00164723"/>
    <w:rsid w:val="00165019"/>
    <w:rsid w:val="00165340"/>
    <w:rsid w:val="00166B0B"/>
    <w:rsid w:val="001677C9"/>
    <w:rsid w:val="00167D45"/>
    <w:rsid w:val="00170700"/>
    <w:rsid w:val="001717B7"/>
    <w:rsid w:val="00171D31"/>
    <w:rsid w:val="00173CAA"/>
    <w:rsid w:val="00177DC8"/>
    <w:rsid w:val="00180C1D"/>
    <w:rsid w:val="00180DAD"/>
    <w:rsid w:val="00181E28"/>
    <w:rsid w:val="00182C29"/>
    <w:rsid w:val="00182F38"/>
    <w:rsid w:val="00183F1E"/>
    <w:rsid w:val="00185453"/>
    <w:rsid w:val="00185CA6"/>
    <w:rsid w:val="00186B15"/>
    <w:rsid w:val="00190A48"/>
    <w:rsid w:val="00190D13"/>
    <w:rsid w:val="00190EC8"/>
    <w:rsid w:val="00191D39"/>
    <w:rsid w:val="00193397"/>
    <w:rsid w:val="00193827"/>
    <w:rsid w:val="00193D83"/>
    <w:rsid w:val="0019519B"/>
    <w:rsid w:val="00196075"/>
    <w:rsid w:val="00196A09"/>
    <w:rsid w:val="001A084C"/>
    <w:rsid w:val="001A3772"/>
    <w:rsid w:val="001A4B81"/>
    <w:rsid w:val="001A4F5D"/>
    <w:rsid w:val="001A7A43"/>
    <w:rsid w:val="001B1EA8"/>
    <w:rsid w:val="001B2144"/>
    <w:rsid w:val="001B2ABD"/>
    <w:rsid w:val="001B2C20"/>
    <w:rsid w:val="001B3090"/>
    <w:rsid w:val="001B4034"/>
    <w:rsid w:val="001B43FF"/>
    <w:rsid w:val="001B4752"/>
    <w:rsid w:val="001B4D6B"/>
    <w:rsid w:val="001B5CB1"/>
    <w:rsid w:val="001C0106"/>
    <w:rsid w:val="001C0EC2"/>
    <w:rsid w:val="001C2839"/>
    <w:rsid w:val="001C31DB"/>
    <w:rsid w:val="001C350D"/>
    <w:rsid w:val="001C7ACD"/>
    <w:rsid w:val="001D005A"/>
    <w:rsid w:val="001D0122"/>
    <w:rsid w:val="001D05D9"/>
    <w:rsid w:val="001D1138"/>
    <w:rsid w:val="001D16BE"/>
    <w:rsid w:val="001D28D5"/>
    <w:rsid w:val="001D2E5E"/>
    <w:rsid w:val="001D302B"/>
    <w:rsid w:val="001D3A28"/>
    <w:rsid w:val="001D49F6"/>
    <w:rsid w:val="001D56F2"/>
    <w:rsid w:val="001E0A5A"/>
    <w:rsid w:val="001E18C9"/>
    <w:rsid w:val="001E1AE4"/>
    <w:rsid w:val="001E2249"/>
    <w:rsid w:val="001E2386"/>
    <w:rsid w:val="001E2713"/>
    <w:rsid w:val="001E3950"/>
    <w:rsid w:val="001E3E63"/>
    <w:rsid w:val="001E4815"/>
    <w:rsid w:val="001E4BFC"/>
    <w:rsid w:val="001E7A3E"/>
    <w:rsid w:val="001F1502"/>
    <w:rsid w:val="001F17D7"/>
    <w:rsid w:val="001F18F5"/>
    <w:rsid w:val="001F41A8"/>
    <w:rsid w:val="001F63EB"/>
    <w:rsid w:val="002050D2"/>
    <w:rsid w:val="00205408"/>
    <w:rsid w:val="0020669B"/>
    <w:rsid w:val="002105E3"/>
    <w:rsid w:val="0021070E"/>
    <w:rsid w:val="00212232"/>
    <w:rsid w:val="00213E4C"/>
    <w:rsid w:val="00214834"/>
    <w:rsid w:val="00214C35"/>
    <w:rsid w:val="0021577C"/>
    <w:rsid w:val="00215B2C"/>
    <w:rsid w:val="00215E45"/>
    <w:rsid w:val="0021708A"/>
    <w:rsid w:val="002177ED"/>
    <w:rsid w:val="00221007"/>
    <w:rsid w:val="00221212"/>
    <w:rsid w:val="0022148F"/>
    <w:rsid w:val="00222538"/>
    <w:rsid w:val="002228BA"/>
    <w:rsid w:val="002234ED"/>
    <w:rsid w:val="00224C0A"/>
    <w:rsid w:val="00226598"/>
    <w:rsid w:val="002308F7"/>
    <w:rsid w:val="00230CC5"/>
    <w:rsid w:val="002339D3"/>
    <w:rsid w:val="002341DF"/>
    <w:rsid w:val="002347BB"/>
    <w:rsid w:val="002368EF"/>
    <w:rsid w:val="00237C06"/>
    <w:rsid w:val="00237CC7"/>
    <w:rsid w:val="00240772"/>
    <w:rsid w:val="0024564F"/>
    <w:rsid w:val="002474B7"/>
    <w:rsid w:val="00247DDA"/>
    <w:rsid w:val="00247F02"/>
    <w:rsid w:val="00251B0E"/>
    <w:rsid w:val="00252A4F"/>
    <w:rsid w:val="00253776"/>
    <w:rsid w:val="0025546C"/>
    <w:rsid w:val="00256F9A"/>
    <w:rsid w:val="0026091E"/>
    <w:rsid w:val="0026191D"/>
    <w:rsid w:val="00262585"/>
    <w:rsid w:val="002643A7"/>
    <w:rsid w:val="00265F94"/>
    <w:rsid w:val="00266978"/>
    <w:rsid w:val="00270487"/>
    <w:rsid w:val="0027317B"/>
    <w:rsid w:val="002733F7"/>
    <w:rsid w:val="002759BE"/>
    <w:rsid w:val="00276B65"/>
    <w:rsid w:val="00277A58"/>
    <w:rsid w:val="0028024E"/>
    <w:rsid w:val="00280281"/>
    <w:rsid w:val="00280498"/>
    <w:rsid w:val="002813FE"/>
    <w:rsid w:val="00282423"/>
    <w:rsid w:val="00283859"/>
    <w:rsid w:val="00283BF7"/>
    <w:rsid w:val="00284FF8"/>
    <w:rsid w:val="00285C19"/>
    <w:rsid w:val="002862C3"/>
    <w:rsid w:val="00286BAC"/>
    <w:rsid w:val="00290102"/>
    <w:rsid w:val="002901D0"/>
    <w:rsid w:val="00290571"/>
    <w:rsid w:val="002912CC"/>
    <w:rsid w:val="0029274B"/>
    <w:rsid w:val="00292E41"/>
    <w:rsid w:val="00295183"/>
    <w:rsid w:val="002956D7"/>
    <w:rsid w:val="002960DC"/>
    <w:rsid w:val="00296129"/>
    <w:rsid w:val="00296AAE"/>
    <w:rsid w:val="00297B5D"/>
    <w:rsid w:val="002A0CB7"/>
    <w:rsid w:val="002A1C08"/>
    <w:rsid w:val="002A28DE"/>
    <w:rsid w:val="002A33E3"/>
    <w:rsid w:val="002A3F8B"/>
    <w:rsid w:val="002A71E0"/>
    <w:rsid w:val="002A764A"/>
    <w:rsid w:val="002A7E76"/>
    <w:rsid w:val="002B1405"/>
    <w:rsid w:val="002B293E"/>
    <w:rsid w:val="002B3028"/>
    <w:rsid w:val="002B49D6"/>
    <w:rsid w:val="002B5C13"/>
    <w:rsid w:val="002B6181"/>
    <w:rsid w:val="002B62BE"/>
    <w:rsid w:val="002C05F9"/>
    <w:rsid w:val="002C17AC"/>
    <w:rsid w:val="002C4823"/>
    <w:rsid w:val="002C66B2"/>
    <w:rsid w:val="002C6B92"/>
    <w:rsid w:val="002C6E3E"/>
    <w:rsid w:val="002C6F4A"/>
    <w:rsid w:val="002D00BC"/>
    <w:rsid w:val="002D0D63"/>
    <w:rsid w:val="002D10FB"/>
    <w:rsid w:val="002D1218"/>
    <w:rsid w:val="002D1461"/>
    <w:rsid w:val="002D1BD3"/>
    <w:rsid w:val="002D4494"/>
    <w:rsid w:val="002D46F6"/>
    <w:rsid w:val="002D5089"/>
    <w:rsid w:val="002D5F99"/>
    <w:rsid w:val="002D6766"/>
    <w:rsid w:val="002D7849"/>
    <w:rsid w:val="002E0390"/>
    <w:rsid w:val="002E1822"/>
    <w:rsid w:val="002E22D8"/>
    <w:rsid w:val="002E3A32"/>
    <w:rsid w:val="002E3A90"/>
    <w:rsid w:val="002E49BB"/>
    <w:rsid w:val="002E4ECC"/>
    <w:rsid w:val="002E5272"/>
    <w:rsid w:val="002E58B8"/>
    <w:rsid w:val="002E5F6F"/>
    <w:rsid w:val="002E6124"/>
    <w:rsid w:val="002E6472"/>
    <w:rsid w:val="002E65E2"/>
    <w:rsid w:val="002E6788"/>
    <w:rsid w:val="002F256A"/>
    <w:rsid w:val="002F2D5B"/>
    <w:rsid w:val="002F4068"/>
    <w:rsid w:val="002F4922"/>
    <w:rsid w:val="002F5AC5"/>
    <w:rsid w:val="002F6D05"/>
    <w:rsid w:val="002F71C7"/>
    <w:rsid w:val="002F73F7"/>
    <w:rsid w:val="00300877"/>
    <w:rsid w:val="00300A90"/>
    <w:rsid w:val="00301A27"/>
    <w:rsid w:val="00301DD7"/>
    <w:rsid w:val="00301F04"/>
    <w:rsid w:val="00304D2C"/>
    <w:rsid w:val="00304FFA"/>
    <w:rsid w:val="00305157"/>
    <w:rsid w:val="00306F85"/>
    <w:rsid w:val="00310023"/>
    <w:rsid w:val="0031048B"/>
    <w:rsid w:val="00310786"/>
    <w:rsid w:val="00311794"/>
    <w:rsid w:val="00311ABC"/>
    <w:rsid w:val="00311CEA"/>
    <w:rsid w:val="00315F9E"/>
    <w:rsid w:val="0031694D"/>
    <w:rsid w:val="003218E6"/>
    <w:rsid w:val="0032283D"/>
    <w:rsid w:val="003235A7"/>
    <w:rsid w:val="00323C1F"/>
    <w:rsid w:val="00324343"/>
    <w:rsid w:val="00324A8A"/>
    <w:rsid w:val="00325278"/>
    <w:rsid w:val="00331C68"/>
    <w:rsid w:val="00332BBE"/>
    <w:rsid w:val="00333C2F"/>
    <w:rsid w:val="003352D4"/>
    <w:rsid w:val="00336991"/>
    <w:rsid w:val="0033743C"/>
    <w:rsid w:val="00337949"/>
    <w:rsid w:val="0034045B"/>
    <w:rsid w:val="00341BD7"/>
    <w:rsid w:val="00343ACE"/>
    <w:rsid w:val="00344AC8"/>
    <w:rsid w:val="00345264"/>
    <w:rsid w:val="00345DCA"/>
    <w:rsid w:val="00346DA1"/>
    <w:rsid w:val="00347BDD"/>
    <w:rsid w:val="0035045F"/>
    <w:rsid w:val="003505D4"/>
    <w:rsid w:val="00351FD4"/>
    <w:rsid w:val="003526D7"/>
    <w:rsid w:val="00355CCA"/>
    <w:rsid w:val="00357D2E"/>
    <w:rsid w:val="003603F8"/>
    <w:rsid w:val="00360539"/>
    <w:rsid w:val="00361FBD"/>
    <w:rsid w:val="003622ED"/>
    <w:rsid w:val="00362F2C"/>
    <w:rsid w:val="00364C1C"/>
    <w:rsid w:val="00371DA1"/>
    <w:rsid w:val="00373060"/>
    <w:rsid w:val="0037307A"/>
    <w:rsid w:val="0037369A"/>
    <w:rsid w:val="00373B1C"/>
    <w:rsid w:val="003741E6"/>
    <w:rsid w:val="003754BA"/>
    <w:rsid w:val="0037710A"/>
    <w:rsid w:val="00377B26"/>
    <w:rsid w:val="00380750"/>
    <w:rsid w:val="003807A9"/>
    <w:rsid w:val="003809BC"/>
    <w:rsid w:val="00380A0E"/>
    <w:rsid w:val="00380E8F"/>
    <w:rsid w:val="00381C9A"/>
    <w:rsid w:val="0038370B"/>
    <w:rsid w:val="003840DB"/>
    <w:rsid w:val="00384363"/>
    <w:rsid w:val="00384B91"/>
    <w:rsid w:val="00384BCB"/>
    <w:rsid w:val="00385404"/>
    <w:rsid w:val="00385A3D"/>
    <w:rsid w:val="00386191"/>
    <w:rsid w:val="00386F31"/>
    <w:rsid w:val="003873F6"/>
    <w:rsid w:val="00387640"/>
    <w:rsid w:val="00390C11"/>
    <w:rsid w:val="00391968"/>
    <w:rsid w:val="00393427"/>
    <w:rsid w:val="003955AC"/>
    <w:rsid w:val="0039649F"/>
    <w:rsid w:val="00397E4D"/>
    <w:rsid w:val="003A0E71"/>
    <w:rsid w:val="003A152A"/>
    <w:rsid w:val="003A3372"/>
    <w:rsid w:val="003A7F97"/>
    <w:rsid w:val="003B2BFE"/>
    <w:rsid w:val="003B3BF5"/>
    <w:rsid w:val="003B4286"/>
    <w:rsid w:val="003B5249"/>
    <w:rsid w:val="003B52EE"/>
    <w:rsid w:val="003B55BC"/>
    <w:rsid w:val="003B5628"/>
    <w:rsid w:val="003B7E28"/>
    <w:rsid w:val="003C026A"/>
    <w:rsid w:val="003C0EEC"/>
    <w:rsid w:val="003C1231"/>
    <w:rsid w:val="003C1BC8"/>
    <w:rsid w:val="003C1C7C"/>
    <w:rsid w:val="003C206A"/>
    <w:rsid w:val="003C2673"/>
    <w:rsid w:val="003C2800"/>
    <w:rsid w:val="003C3885"/>
    <w:rsid w:val="003C584E"/>
    <w:rsid w:val="003C67C5"/>
    <w:rsid w:val="003C6872"/>
    <w:rsid w:val="003C6A0A"/>
    <w:rsid w:val="003C7AFA"/>
    <w:rsid w:val="003C7B81"/>
    <w:rsid w:val="003D328C"/>
    <w:rsid w:val="003D3B40"/>
    <w:rsid w:val="003D5204"/>
    <w:rsid w:val="003D6D55"/>
    <w:rsid w:val="003E0602"/>
    <w:rsid w:val="003E2943"/>
    <w:rsid w:val="003E34E6"/>
    <w:rsid w:val="003E3F99"/>
    <w:rsid w:val="003E4C37"/>
    <w:rsid w:val="003E653C"/>
    <w:rsid w:val="003E711B"/>
    <w:rsid w:val="003E721A"/>
    <w:rsid w:val="003E7429"/>
    <w:rsid w:val="003F0A5C"/>
    <w:rsid w:val="003F0ECA"/>
    <w:rsid w:val="003F37B4"/>
    <w:rsid w:val="003F5655"/>
    <w:rsid w:val="003F5CA3"/>
    <w:rsid w:val="003F66C6"/>
    <w:rsid w:val="003F6F2A"/>
    <w:rsid w:val="003F7552"/>
    <w:rsid w:val="003F7586"/>
    <w:rsid w:val="003F794C"/>
    <w:rsid w:val="003F7D45"/>
    <w:rsid w:val="00400E52"/>
    <w:rsid w:val="00402963"/>
    <w:rsid w:val="00403DB6"/>
    <w:rsid w:val="004060E9"/>
    <w:rsid w:val="00406250"/>
    <w:rsid w:val="004065C8"/>
    <w:rsid w:val="00407A9B"/>
    <w:rsid w:val="00411FF3"/>
    <w:rsid w:val="0041302C"/>
    <w:rsid w:val="00413090"/>
    <w:rsid w:val="004144BB"/>
    <w:rsid w:val="00414A7E"/>
    <w:rsid w:val="00414E43"/>
    <w:rsid w:val="0041656F"/>
    <w:rsid w:val="00417A65"/>
    <w:rsid w:val="00421F69"/>
    <w:rsid w:val="00422774"/>
    <w:rsid w:val="00423C6E"/>
    <w:rsid w:val="0042439E"/>
    <w:rsid w:val="00424673"/>
    <w:rsid w:val="00424EE6"/>
    <w:rsid w:val="00426B04"/>
    <w:rsid w:val="00427523"/>
    <w:rsid w:val="00431A5E"/>
    <w:rsid w:val="0043204E"/>
    <w:rsid w:val="0043254E"/>
    <w:rsid w:val="00433C8B"/>
    <w:rsid w:val="00435698"/>
    <w:rsid w:val="00435B79"/>
    <w:rsid w:val="004367B4"/>
    <w:rsid w:val="00436D86"/>
    <w:rsid w:val="0044080D"/>
    <w:rsid w:val="00441415"/>
    <w:rsid w:val="00442514"/>
    <w:rsid w:val="004428E7"/>
    <w:rsid w:val="004432EF"/>
    <w:rsid w:val="004504E1"/>
    <w:rsid w:val="00451965"/>
    <w:rsid w:val="00453A6F"/>
    <w:rsid w:val="0045445A"/>
    <w:rsid w:val="004553AD"/>
    <w:rsid w:val="0045579E"/>
    <w:rsid w:val="00455B70"/>
    <w:rsid w:val="00456689"/>
    <w:rsid w:val="004575D6"/>
    <w:rsid w:val="00462166"/>
    <w:rsid w:val="00462CE0"/>
    <w:rsid w:val="00463607"/>
    <w:rsid w:val="00464582"/>
    <w:rsid w:val="00464B31"/>
    <w:rsid w:val="0046531F"/>
    <w:rsid w:val="00465B2D"/>
    <w:rsid w:val="00467D85"/>
    <w:rsid w:val="00470E74"/>
    <w:rsid w:val="00473B92"/>
    <w:rsid w:val="00474BD6"/>
    <w:rsid w:val="00475AE9"/>
    <w:rsid w:val="004767C2"/>
    <w:rsid w:val="00476888"/>
    <w:rsid w:val="00477026"/>
    <w:rsid w:val="00480182"/>
    <w:rsid w:val="0048224F"/>
    <w:rsid w:val="00484333"/>
    <w:rsid w:val="004848B1"/>
    <w:rsid w:val="004863B5"/>
    <w:rsid w:val="004868BD"/>
    <w:rsid w:val="00490680"/>
    <w:rsid w:val="004928C6"/>
    <w:rsid w:val="00493314"/>
    <w:rsid w:val="00494E13"/>
    <w:rsid w:val="00495081"/>
    <w:rsid w:val="00496976"/>
    <w:rsid w:val="00496D52"/>
    <w:rsid w:val="00496E50"/>
    <w:rsid w:val="004A01C1"/>
    <w:rsid w:val="004A057D"/>
    <w:rsid w:val="004A0892"/>
    <w:rsid w:val="004A2633"/>
    <w:rsid w:val="004A31F0"/>
    <w:rsid w:val="004A36C5"/>
    <w:rsid w:val="004A4CE4"/>
    <w:rsid w:val="004A560B"/>
    <w:rsid w:val="004A61D1"/>
    <w:rsid w:val="004A65F1"/>
    <w:rsid w:val="004A68A4"/>
    <w:rsid w:val="004A733E"/>
    <w:rsid w:val="004B02B4"/>
    <w:rsid w:val="004B0831"/>
    <w:rsid w:val="004B19E3"/>
    <w:rsid w:val="004B1BD9"/>
    <w:rsid w:val="004B22B8"/>
    <w:rsid w:val="004B2BA2"/>
    <w:rsid w:val="004B2D82"/>
    <w:rsid w:val="004B3DE8"/>
    <w:rsid w:val="004B5D14"/>
    <w:rsid w:val="004B7273"/>
    <w:rsid w:val="004B7429"/>
    <w:rsid w:val="004B7449"/>
    <w:rsid w:val="004B7539"/>
    <w:rsid w:val="004B7871"/>
    <w:rsid w:val="004B7BFD"/>
    <w:rsid w:val="004C0747"/>
    <w:rsid w:val="004C19ED"/>
    <w:rsid w:val="004C2677"/>
    <w:rsid w:val="004C2914"/>
    <w:rsid w:val="004C2EDB"/>
    <w:rsid w:val="004C4EC6"/>
    <w:rsid w:val="004C6CFE"/>
    <w:rsid w:val="004C70EB"/>
    <w:rsid w:val="004D10E6"/>
    <w:rsid w:val="004D131C"/>
    <w:rsid w:val="004D2001"/>
    <w:rsid w:val="004D47D5"/>
    <w:rsid w:val="004D503D"/>
    <w:rsid w:val="004D50AE"/>
    <w:rsid w:val="004D5408"/>
    <w:rsid w:val="004D67A6"/>
    <w:rsid w:val="004E019C"/>
    <w:rsid w:val="004E0C59"/>
    <w:rsid w:val="004E1A32"/>
    <w:rsid w:val="004E2FB7"/>
    <w:rsid w:val="004E477F"/>
    <w:rsid w:val="004E4EBF"/>
    <w:rsid w:val="004E4F72"/>
    <w:rsid w:val="004E5C3B"/>
    <w:rsid w:val="004E6FBA"/>
    <w:rsid w:val="004E775F"/>
    <w:rsid w:val="004E79EB"/>
    <w:rsid w:val="004F01A9"/>
    <w:rsid w:val="004F48D9"/>
    <w:rsid w:val="004F51E7"/>
    <w:rsid w:val="004F52F5"/>
    <w:rsid w:val="004F5DD7"/>
    <w:rsid w:val="004F760E"/>
    <w:rsid w:val="005026E5"/>
    <w:rsid w:val="005026F5"/>
    <w:rsid w:val="00502A9E"/>
    <w:rsid w:val="00502E9C"/>
    <w:rsid w:val="0050425A"/>
    <w:rsid w:val="005048B6"/>
    <w:rsid w:val="00505BF8"/>
    <w:rsid w:val="00506326"/>
    <w:rsid w:val="00507CE3"/>
    <w:rsid w:val="00507F07"/>
    <w:rsid w:val="00510DBD"/>
    <w:rsid w:val="00511713"/>
    <w:rsid w:val="00511955"/>
    <w:rsid w:val="00511B03"/>
    <w:rsid w:val="00511D95"/>
    <w:rsid w:val="00512355"/>
    <w:rsid w:val="0051387C"/>
    <w:rsid w:val="0051481A"/>
    <w:rsid w:val="00516007"/>
    <w:rsid w:val="00520E99"/>
    <w:rsid w:val="00521D2B"/>
    <w:rsid w:val="0052218B"/>
    <w:rsid w:val="00522E8E"/>
    <w:rsid w:val="00522EAF"/>
    <w:rsid w:val="00523EBC"/>
    <w:rsid w:val="00524BE6"/>
    <w:rsid w:val="00524F96"/>
    <w:rsid w:val="00526E79"/>
    <w:rsid w:val="00527CC4"/>
    <w:rsid w:val="005331C3"/>
    <w:rsid w:val="0053424B"/>
    <w:rsid w:val="00535465"/>
    <w:rsid w:val="00535530"/>
    <w:rsid w:val="005358AC"/>
    <w:rsid w:val="005360C7"/>
    <w:rsid w:val="00536D8B"/>
    <w:rsid w:val="00540927"/>
    <w:rsid w:val="005434E1"/>
    <w:rsid w:val="00544473"/>
    <w:rsid w:val="005455C6"/>
    <w:rsid w:val="00546C30"/>
    <w:rsid w:val="00546DAB"/>
    <w:rsid w:val="00550B29"/>
    <w:rsid w:val="00552232"/>
    <w:rsid w:val="00554528"/>
    <w:rsid w:val="005545F9"/>
    <w:rsid w:val="005546F2"/>
    <w:rsid w:val="0055653D"/>
    <w:rsid w:val="00557E38"/>
    <w:rsid w:val="00557E3F"/>
    <w:rsid w:val="00560094"/>
    <w:rsid w:val="0056098F"/>
    <w:rsid w:val="00566F2B"/>
    <w:rsid w:val="00570214"/>
    <w:rsid w:val="00571BBD"/>
    <w:rsid w:val="00572670"/>
    <w:rsid w:val="00572EF9"/>
    <w:rsid w:val="00573E02"/>
    <w:rsid w:val="005740D1"/>
    <w:rsid w:val="00574DCE"/>
    <w:rsid w:val="00574EF6"/>
    <w:rsid w:val="005754D2"/>
    <w:rsid w:val="00575A28"/>
    <w:rsid w:val="005761CE"/>
    <w:rsid w:val="005763FC"/>
    <w:rsid w:val="005825B9"/>
    <w:rsid w:val="005827B5"/>
    <w:rsid w:val="00585531"/>
    <w:rsid w:val="00585831"/>
    <w:rsid w:val="00586512"/>
    <w:rsid w:val="005867F6"/>
    <w:rsid w:val="00587455"/>
    <w:rsid w:val="005874C3"/>
    <w:rsid w:val="00591C4A"/>
    <w:rsid w:val="00592178"/>
    <w:rsid w:val="00592915"/>
    <w:rsid w:val="00594408"/>
    <w:rsid w:val="005949A0"/>
    <w:rsid w:val="00594B58"/>
    <w:rsid w:val="00595F00"/>
    <w:rsid w:val="00596EF4"/>
    <w:rsid w:val="00597000"/>
    <w:rsid w:val="0059705B"/>
    <w:rsid w:val="005A36EC"/>
    <w:rsid w:val="005A413B"/>
    <w:rsid w:val="005A4C5D"/>
    <w:rsid w:val="005A5102"/>
    <w:rsid w:val="005A57DD"/>
    <w:rsid w:val="005A5B3D"/>
    <w:rsid w:val="005A5C29"/>
    <w:rsid w:val="005A5DBC"/>
    <w:rsid w:val="005A6AA6"/>
    <w:rsid w:val="005A6E15"/>
    <w:rsid w:val="005A6E2A"/>
    <w:rsid w:val="005A7C03"/>
    <w:rsid w:val="005B1CC8"/>
    <w:rsid w:val="005B357A"/>
    <w:rsid w:val="005B3BC3"/>
    <w:rsid w:val="005B3D01"/>
    <w:rsid w:val="005B3EB5"/>
    <w:rsid w:val="005B5724"/>
    <w:rsid w:val="005B760D"/>
    <w:rsid w:val="005C1C3A"/>
    <w:rsid w:val="005C359C"/>
    <w:rsid w:val="005C47F2"/>
    <w:rsid w:val="005C4B7D"/>
    <w:rsid w:val="005D22C2"/>
    <w:rsid w:val="005D2825"/>
    <w:rsid w:val="005D4BC6"/>
    <w:rsid w:val="005D6578"/>
    <w:rsid w:val="005E14E9"/>
    <w:rsid w:val="005E2091"/>
    <w:rsid w:val="005E2345"/>
    <w:rsid w:val="005E3C17"/>
    <w:rsid w:val="005E610C"/>
    <w:rsid w:val="005E64D5"/>
    <w:rsid w:val="005F0932"/>
    <w:rsid w:val="005F100D"/>
    <w:rsid w:val="005F1BD2"/>
    <w:rsid w:val="005F21E1"/>
    <w:rsid w:val="005F366A"/>
    <w:rsid w:val="005F38B7"/>
    <w:rsid w:val="005F3DF1"/>
    <w:rsid w:val="005F4CD8"/>
    <w:rsid w:val="005F50FB"/>
    <w:rsid w:val="005F5AFB"/>
    <w:rsid w:val="005F7925"/>
    <w:rsid w:val="006001F0"/>
    <w:rsid w:val="00600ABA"/>
    <w:rsid w:val="00605332"/>
    <w:rsid w:val="00605BD7"/>
    <w:rsid w:val="00611628"/>
    <w:rsid w:val="0061213B"/>
    <w:rsid w:val="00614FD4"/>
    <w:rsid w:val="0061546D"/>
    <w:rsid w:val="00615681"/>
    <w:rsid w:val="006162B9"/>
    <w:rsid w:val="00616461"/>
    <w:rsid w:val="006177AC"/>
    <w:rsid w:val="00617A32"/>
    <w:rsid w:val="00617AEE"/>
    <w:rsid w:val="006203BC"/>
    <w:rsid w:val="00620A32"/>
    <w:rsid w:val="0062463F"/>
    <w:rsid w:val="00624711"/>
    <w:rsid w:val="0062646F"/>
    <w:rsid w:val="0062704C"/>
    <w:rsid w:val="006278FB"/>
    <w:rsid w:val="006306DD"/>
    <w:rsid w:val="00631212"/>
    <w:rsid w:val="006316D3"/>
    <w:rsid w:val="006332AB"/>
    <w:rsid w:val="00635297"/>
    <w:rsid w:val="00635795"/>
    <w:rsid w:val="006358C4"/>
    <w:rsid w:val="00637A5B"/>
    <w:rsid w:val="00637D79"/>
    <w:rsid w:val="00640BFA"/>
    <w:rsid w:val="00642235"/>
    <w:rsid w:val="00643147"/>
    <w:rsid w:val="00643170"/>
    <w:rsid w:val="006432AF"/>
    <w:rsid w:val="00644BB0"/>
    <w:rsid w:val="006451B7"/>
    <w:rsid w:val="006454F8"/>
    <w:rsid w:val="00645DDF"/>
    <w:rsid w:val="00645E07"/>
    <w:rsid w:val="006464AD"/>
    <w:rsid w:val="00647486"/>
    <w:rsid w:val="006507EB"/>
    <w:rsid w:val="00651BEE"/>
    <w:rsid w:val="00654330"/>
    <w:rsid w:val="00654F05"/>
    <w:rsid w:val="00655635"/>
    <w:rsid w:val="00655A17"/>
    <w:rsid w:val="00655FF3"/>
    <w:rsid w:val="00657D74"/>
    <w:rsid w:val="0066027B"/>
    <w:rsid w:val="00661079"/>
    <w:rsid w:val="00661692"/>
    <w:rsid w:val="00661790"/>
    <w:rsid w:val="006619C1"/>
    <w:rsid w:val="00663571"/>
    <w:rsid w:val="006638BD"/>
    <w:rsid w:val="00664719"/>
    <w:rsid w:val="006650AE"/>
    <w:rsid w:val="00670E71"/>
    <w:rsid w:val="00671ABB"/>
    <w:rsid w:val="00671BDA"/>
    <w:rsid w:val="006724C5"/>
    <w:rsid w:val="00672B6A"/>
    <w:rsid w:val="00674032"/>
    <w:rsid w:val="00674A99"/>
    <w:rsid w:val="0067501A"/>
    <w:rsid w:val="00675A58"/>
    <w:rsid w:val="00676026"/>
    <w:rsid w:val="00676C40"/>
    <w:rsid w:val="0067755F"/>
    <w:rsid w:val="00680296"/>
    <w:rsid w:val="006802C9"/>
    <w:rsid w:val="00680861"/>
    <w:rsid w:val="00680878"/>
    <w:rsid w:val="00680F3B"/>
    <w:rsid w:val="00681BB7"/>
    <w:rsid w:val="006820F9"/>
    <w:rsid w:val="00682428"/>
    <w:rsid w:val="00682F4F"/>
    <w:rsid w:val="006834A9"/>
    <w:rsid w:val="00686701"/>
    <w:rsid w:val="0069028E"/>
    <w:rsid w:val="00691D9A"/>
    <w:rsid w:val="00693BCF"/>
    <w:rsid w:val="00693BEA"/>
    <w:rsid w:val="0069446F"/>
    <w:rsid w:val="00694818"/>
    <w:rsid w:val="00694EAA"/>
    <w:rsid w:val="0069523A"/>
    <w:rsid w:val="0069624A"/>
    <w:rsid w:val="00696A88"/>
    <w:rsid w:val="006976B7"/>
    <w:rsid w:val="006A0E88"/>
    <w:rsid w:val="006A21BF"/>
    <w:rsid w:val="006A540E"/>
    <w:rsid w:val="006A5BBA"/>
    <w:rsid w:val="006B0CA1"/>
    <w:rsid w:val="006B2306"/>
    <w:rsid w:val="006B303D"/>
    <w:rsid w:val="006B3291"/>
    <w:rsid w:val="006B3438"/>
    <w:rsid w:val="006B34DB"/>
    <w:rsid w:val="006B65D6"/>
    <w:rsid w:val="006C06CE"/>
    <w:rsid w:val="006C23B2"/>
    <w:rsid w:val="006C2625"/>
    <w:rsid w:val="006C268C"/>
    <w:rsid w:val="006C3B38"/>
    <w:rsid w:val="006C3C1A"/>
    <w:rsid w:val="006C7E92"/>
    <w:rsid w:val="006D1DD7"/>
    <w:rsid w:val="006D21A3"/>
    <w:rsid w:val="006D21FC"/>
    <w:rsid w:val="006D2AE1"/>
    <w:rsid w:val="006D3D1B"/>
    <w:rsid w:val="006D4812"/>
    <w:rsid w:val="006D5C5C"/>
    <w:rsid w:val="006D664B"/>
    <w:rsid w:val="006D7432"/>
    <w:rsid w:val="006E0466"/>
    <w:rsid w:val="006E0A32"/>
    <w:rsid w:val="006E0C0C"/>
    <w:rsid w:val="006E0CA3"/>
    <w:rsid w:val="006E188B"/>
    <w:rsid w:val="006E1E8B"/>
    <w:rsid w:val="006E3661"/>
    <w:rsid w:val="006E3BF7"/>
    <w:rsid w:val="006E3C4F"/>
    <w:rsid w:val="006E46D1"/>
    <w:rsid w:val="006E4988"/>
    <w:rsid w:val="006E55EA"/>
    <w:rsid w:val="006E58C6"/>
    <w:rsid w:val="006E59EE"/>
    <w:rsid w:val="006E786C"/>
    <w:rsid w:val="006F209E"/>
    <w:rsid w:val="006F2CC6"/>
    <w:rsid w:val="006F2E37"/>
    <w:rsid w:val="006F4915"/>
    <w:rsid w:val="006F499E"/>
    <w:rsid w:val="00701749"/>
    <w:rsid w:val="00701C7B"/>
    <w:rsid w:val="00701EAA"/>
    <w:rsid w:val="00705179"/>
    <w:rsid w:val="007054DE"/>
    <w:rsid w:val="007057A8"/>
    <w:rsid w:val="00706E71"/>
    <w:rsid w:val="00707681"/>
    <w:rsid w:val="007124BA"/>
    <w:rsid w:val="00713980"/>
    <w:rsid w:val="0071446E"/>
    <w:rsid w:val="007149AF"/>
    <w:rsid w:val="00714CB6"/>
    <w:rsid w:val="00715A3C"/>
    <w:rsid w:val="007174D4"/>
    <w:rsid w:val="0071793C"/>
    <w:rsid w:val="00717C18"/>
    <w:rsid w:val="00720F12"/>
    <w:rsid w:val="007221D8"/>
    <w:rsid w:val="007224B5"/>
    <w:rsid w:val="00722CAE"/>
    <w:rsid w:val="00724302"/>
    <w:rsid w:val="0072459F"/>
    <w:rsid w:val="00724A6E"/>
    <w:rsid w:val="00725B09"/>
    <w:rsid w:val="00730E1C"/>
    <w:rsid w:val="00731675"/>
    <w:rsid w:val="007324E9"/>
    <w:rsid w:val="007334C4"/>
    <w:rsid w:val="00734977"/>
    <w:rsid w:val="0073543D"/>
    <w:rsid w:val="00736105"/>
    <w:rsid w:val="007404DB"/>
    <w:rsid w:val="007408F3"/>
    <w:rsid w:val="007411BE"/>
    <w:rsid w:val="00742747"/>
    <w:rsid w:val="0074283C"/>
    <w:rsid w:val="00743706"/>
    <w:rsid w:val="0074406A"/>
    <w:rsid w:val="0074469E"/>
    <w:rsid w:val="007455AB"/>
    <w:rsid w:val="00746407"/>
    <w:rsid w:val="00746834"/>
    <w:rsid w:val="00746BEF"/>
    <w:rsid w:val="00750BA9"/>
    <w:rsid w:val="00750BDF"/>
    <w:rsid w:val="007554DF"/>
    <w:rsid w:val="00756277"/>
    <w:rsid w:val="00757732"/>
    <w:rsid w:val="00757908"/>
    <w:rsid w:val="0076003B"/>
    <w:rsid w:val="00760994"/>
    <w:rsid w:val="007621EA"/>
    <w:rsid w:val="0076236D"/>
    <w:rsid w:val="00762A7B"/>
    <w:rsid w:val="007635B7"/>
    <w:rsid w:val="00766923"/>
    <w:rsid w:val="00770596"/>
    <w:rsid w:val="007706FC"/>
    <w:rsid w:val="00772875"/>
    <w:rsid w:val="00775069"/>
    <w:rsid w:val="00775BF7"/>
    <w:rsid w:val="007763AE"/>
    <w:rsid w:val="00780530"/>
    <w:rsid w:val="00780D5B"/>
    <w:rsid w:val="0078195F"/>
    <w:rsid w:val="007848C1"/>
    <w:rsid w:val="0078505D"/>
    <w:rsid w:val="007857DA"/>
    <w:rsid w:val="00785FFD"/>
    <w:rsid w:val="0078664C"/>
    <w:rsid w:val="007868B6"/>
    <w:rsid w:val="00786C1F"/>
    <w:rsid w:val="007907D0"/>
    <w:rsid w:val="00790E95"/>
    <w:rsid w:val="00791385"/>
    <w:rsid w:val="00791A86"/>
    <w:rsid w:val="00791D2D"/>
    <w:rsid w:val="00793C15"/>
    <w:rsid w:val="00793D9C"/>
    <w:rsid w:val="00793FE2"/>
    <w:rsid w:val="0079404B"/>
    <w:rsid w:val="00795280"/>
    <w:rsid w:val="007961E0"/>
    <w:rsid w:val="00797964"/>
    <w:rsid w:val="007A0AC6"/>
    <w:rsid w:val="007A242C"/>
    <w:rsid w:val="007A389E"/>
    <w:rsid w:val="007A3EFB"/>
    <w:rsid w:val="007A4C6B"/>
    <w:rsid w:val="007A6FE0"/>
    <w:rsid w:val="007A73EE"/>
    <w:rsid w:val="007B0F64"/>
    <w:rsid w:val="007B15AC"/>
    <w:rsid w:val="007B185B"/>
    <w:rsid w:val="007B1E6A"/>
    <w:rsid w:val="007B2090"/>
    <w:rsid w:val="007B2F42"/>
    <w:rsid w:val="007B41FE"/>
    <w:rsid w:val="007B590C"/>
    <w:rsid w:val="007B6601"/>
    <w:rsid w:val="007B68B9"/>
    <w:rsid w:val="007B6FD3"/>
    <w:rsid w:val="007B75A4"/>
    <w:rsid w:val="007B77E9"/>
    <w:rsid w:val="007C161A"/>
    <w:rsid w:val="007C2DEF"/>
    <w:rsid w:val="007C5125"/>
    <w:rsid w:val="007C5BD5"/>
    <w:rsid w:val="007C71FD"/>
    <w:rsid w:val="007C7A32"/>
    <w:rsid w:val="007D07A0"/>
    <w:rsid w:val="007D1E35"/>
    <w:rsid w:val="007D268C"/>
    <w:rsid w:val="007D3177"/>
    <w:rsid w:val="007D348F"/>
    <w:rsid w:val="007D3F92"/>
    <w:rsid w:val="007D427C"/>
    <w:rsid w:val="007D45C2"/>
    <w:rsid w:val="007D68E7"/>
    <w:rsid w:val="007D7228"/>
    <w:rsid w:val="007E1140"/>
    <w:rsid w:val="007E1F6B"/>
    <w:rsid w:val="007E3A60"/>
    <w:rsid w:val="007E3C86"/>
    <w:rsid w:val="007E3F04"/>
    <w:rsid w:val="007E4046"/>
    <w:rsid w:val="007E4454"/>
    <w:rsid w:val="007E5E7E"/>
    <w:rsid w:val="007E6354"/>
    <w:rsid w:val="007E6881"/>
    <w:rsid w:val="007E6D6F"/>
    <w:rsid w:val="007E7235"/>
    <w:rsid w:val="007F004D"/>
    <w:rsid w:val="007F01FA"/>
    <w:rsid w:val="007F132E"/>
    <w:rsid w:val="007F1A19"/>
    <w:rsid w:val="007F3B86"/>
    <w:rsid w:val="007F5B64"/>
    <w:rsid w:val="007F70CB"/>
    <w:rsid w:val="007F7381"/>
    <w:rsid w:val="007F79D1"/>
    <w:rsid w:val="0080083A"/>
    <w:rsid w:val="0080118A"/>
    <w:rsid w:val="0080277D"/>
    <w:rsid w:val="0080439F"/>
    <w:rsid w:val="00804E1C"/>
    <w:rsid w:val="0080728D"/>
    <w:rsid w:val="0081078F"/>
    <w:rsid w:val="00810E23"/>
    <w:rsid w:val="00813715"/>
    <w:rsid w:val="008141EF"/>
    <w:rsid w:val="00814789"/>
    <w:rsid w:val="00815C7D"/>
    <w:rsid w:val="008164B4"/>
    <w:rsid w:val="00816A37"/>
    <w:rsid w:val="00817A77"/>
    <w:rsid w:val="00820726"/>
    <w:rsid w:val="00821C5A"/>
    <w:rsid w:val="008249CA"/>
    <w:rsid w:val="0082722E"/>
    <w:rsid w:val="00827EA2"/>
    <w:rsid w:val="00831F2E"/>
    <w:rsid w:val="00832E59"/>
    <w:rsid w:val="00833DC2"/>
    <w:rsid w:val="008350EB"/>
    <w:rsid w:val="008356E8"/>
    <w:rsid w:val="008403A5"/>
    <w:rsid w:val="00841C8F"/>
    <w:rsid w:val="00841FD2"/>
    <w:rsid w:val="008425BE"/>
    <w:rsid w:val="0084506C"/>
    <w:rsid w:val="008452DB"/>
    <w:rsid w:val="008460AC"/>
    <w:rsid w:val="00846FF9"/>
    <w:rsid w:val="00851443"/>
    <w:rsid w:val="008523C6"/>
    <w:rsid w:val="00852A07"/>
    <w:rsid w:val="00853C44"/>
    <w:rsid w:val="00856F63"/>
    <w:rsid w:val="0085737E"/>
    <w:rsid w:val="00857CD2"/>
    <w:rsid w:val="008621A1"/>
    <w:rsid w:val="0086267D"/>
    <w:rsid w:val="00864A4A"/>
    <w:rsid w:val="0086661F"/>
    <w:rsid w:val="0086698E"/>
    <w:rsid w:val="00866BB2"/>
    <w:rsid w:val="00866D3C"/>
    <w:rsid w:val="00866DBF"/>
    <w:rsid w:val="00866F3C"/>
    <w:rsid w:val="00867497"/>
    <w:rsid w:val="008677A5"/>
    <w:rsid w:val="00870BBE"/>
    <w:rsid w:val="00870C17"/>
    <w:rsid w:val="008719E9"/>
    <w:rsid w:val="00871F47"/>
    <w:rsid w:val="00873C54"/>
    <w:rsid w:val="00875D90"/>
    <w:rsid w:val="00876BC2"/>
    <w:rsid w:val="008778BA"/>
    <w:rsid w:val="008804D4"/>
    <w:rsid w:val="00880A74"/>
    <w:rsid w:val="00881B6D"/>
    <w:rsid w:val="0088444E"/>
    <w:rsid w:val="0088490E"/>
    <w:rsid w:val="00885A9B"/>
    <w:rsid w:val="0088690E"/>
    <w:rsid w:val="00886B94"/>
    <w:rsid w:val="0088700A"/>
    <w:rsid w:val="008903F8"/>
    <w:rsid w:val="00890FC4"/>
    <w:rsid w:val="008916C9"/>
    <w:rsid w:val="00891DB5"/>
    <w:rsid w:val="008928C7"/>
    <w:rsid w:val="00892AAE"/>
    <w:rsid w:val="00892DD0"/>
    <w:rsid w:val="008934F9"/>
    <w:rsid w:val="00894DA4"/>
    <w:rsid w:val="00895430"/>
    <w:rsid w:val="0089636C"/>
    <w:rsid w:val="0089720C"/>
    <w:rsid w:val="00897524"/>
    <w:rsid w:val="0089797E"/>
    <w:rsid w:val="00897A35"/>
    <w:rsid w:val="008A0B4F"/>
    <w:rsid w:val="008A0F60"/>
    <w:rsid w:val="008A0FB2"/>
    <w:rsid w:val="008A1149"/>
    <w:rsid w:val="008A18C3"/>
    <w:rsid w:val="008A23B5"/>
    <w:rsid w:val="008A3D33"/>
    <w:rsid w:val="008A4279"/>
    <w:rsid w:val="008A5314"/>
    <w:rsid w:val="008A672C"/>
    <w:rsid w:val="008A6CC1"/>
    <w:rsid w:val="008A7209"/>
    <w:rsid w:val="008A735F"/>
    <w:rsid w:val="008A7882"/>
    <w:rsid w:val="008A7AEE"/>
    <w:rsid w:val="008A7CBB"/>
    <w:rsid w:val="008B1C60"/>
    <w:rsid w:val="008B3401"/>
    <w:rsid w:val="008B4434"/>
    <w:rsid w:val="008B450C"/>
    <w:rsid w:val="008B4651"/>
    <w:rsid w:val="008B5C49"/>
    <w:rsid w:val="008B6404"/>
    <w:rsid w:val="008B733D"/>
    <w:rsid w:val="008B7DE0"/>
    <w:rsid w:val="008C33C3"/>
    <w:rsid w:val="008C3DF9"/>
    <w:rsid w:val="008C4CA7"/>
    <w:rsid w:val="008C6746"/>
    <w:rsid w:val="008C71A7"/>
    <w:rsid w:val="008C7205"/>
    <w:rsid w:val="008C7A15"/>
    <w:rsid w:val="008D077E"/>
    <w:rsid w:val="008D1133"/>
    <w:rsid w:val="008D2C92"/>
    <w:rsid w:val="008D3757"/>
    <w:rsid w:val="008D4D05"/>
    <w:rsid w:val="008D502C"/>
    <w:rsid w:val="008D554D"/>
    <w:rsid w:val="008D591B"/>
    <w:rsid w:val="008D61ED"/>
    <w:rsid w:val="008D7294"/>
    <w:rsid w:val="008D7486"/>
    <w:rsid w:val="008D7E97"/>
    <w:rsid w:val="008E00EE"/>
    <w:rsid w:val="008E13B4"/>
    <w:rsid w:val="008E146D"/>
    <w:rsid w:val="008E3084"/>
    <w:rsid w:val="008E3DF0"/>
    <w:rsid w:val="008E4E0F"/>
    <w:rsid w:val="008E61B1"/>
    <w:rsid w:val="008E74CB"/>
    <w:rsid w:val="008F2F59"/>
    <w:rsid w:val="008F4D72"/>
    <w:rsid w:val="008F5EA6"/>
    <w:rsid w:val="008F6425"/>
    <w:rsid w:val="008F6471"/>
    <w:rsid w:val="008F72A7"/>
    <w:rsid w:val="008F7FEE"/>
    <w:rsid w:val="00903B75"/>
    <w:rsid w:val="00904D0F"/>
    <w:rsid w:val="00905186"/>
    <w:rsid w:val="009055D8"/>
    <w:rsid w:val="00905609"/>
    <w:rsid w:val="009058A2"/>
    <w:rsid w:val="009063A7"/>
    <w:rsid w:val="00906F08"/>
    <w:rsid w:val="00910588"/>
    <w:rsid w:val="009109E3"/>
    <w:rsid w:val="00912278"/>
    <w:rsid w:val="00913F35"/>
    <w:rsid w:val="00914758"/>
    <w:rsid w:val="0091562C"/>
    <w:rsid w:val="00915F27"/>
    <w:rsid w:val="009200EC"/>
    <w:rsid w:val="00920565"/>
    <w:rsid w:val="009215D5"/>
    <w:rsid w:val="00922E55"/>
    <w:rsid w:val="009254B6"/>
    <w:rsid w:val="00927509"/>
    <w:rsid w:val="0093042B"/>
    <w:rsid w:val="00930B2C"/>
    <w:rsid w:val="00930F0E"/>
    <w:rsid w:val="00931E5B"/>
    <w:rsid w:val="00932C7E"/>
    <w:rsid w:val="00932DB2"/>
    <w:rsid w:val="00933E4E"/>
    <w:rsid w:val="00933EE7"/>
    <w:rsid w:val="009346BE"/>
    <w:rsid w:val="00934BDB"/>
    <w:rsid w:val="00934F8D"/>
    <w:rsid w:val="00935592"/>
    <w:rsid w:val="00937C7F"/>
    <w:rsid w:val="00942DF9"/>
    <w:rsid w:val="009439CB"/>
    <w:rsid w:val="009439CC"/>
    <w:rsid w:val="00943A19"/>
    <w:rsid w:val="00945E15"/>
    <w:rsid w:val="00946124"/>
    <w:rsid w:val="009467D3"/>
    <w:rsid w:val="00947192"/>
    <w:rsid w:val="00947A63"/>
    <w:rsid w:val="00947B03"/>
    <w:rsid w:val="00950264"/>
    <w:rsid w:val="00950C1F"/>
    <w:rsid w:val="00950CF9"/>
    <w:rsid w:val="00950E22"/>
    <w:rsid w:val="0095176D"/>
    <w:rsid w:val="00956417"/>
    <w:rsid w:val="0095761A"/>
    <w:rsid w:val="00962AEC"/>
    <w:rsid w:val="0096313F"/>
    <w:rsid w:val="0096339B"/>
    <w:rsid w:val="009635DF"/>
    <w:rsid w:val="009644EF"/>
    <w:rsid w:val="00964E47"/>
    <w:rsid w:val="00966A37"/>
    <w:rsid w:val="009719B5"/>
    <w:rsid w:val="00972212"/>
    <w:rsid w:val="009741DE"/>
    <w:rsid w:val="00974383"/>
    <w:rsid w:val="00974D10"/>
    <w:rsid w:val="00975584"/>
    <w:rsid w:val="009777A7"/>
    <w:rsid w:val="00982408"/>
    <w:rsid w:val="00982E6E"/>
    <w:rsid w:val="009850E8"/>
    <w:rsid w:val="009861D1"/>
    <w:rsid w:val="009875F4"/>
    <w:rsid w:val="0098794F"/>
    <w:rsid w:val="0099018B"/>
    <w:rsid w:val="00990519"/>
    <w:rsid w:val="0099140A"/>
    <w:rsid w:val="00991AA8"/>
    <w:rsid w:val="009925E3"/>
    <w:rsid w:val="009930B6"/>
    <w:rsid w:val="00993B03"/>
    <w:rsid w:val="00995083"/>
    <w:rsid w:val="00997CC9"/>
    <w:rsid w:val="009A01BB"/>
    <w:rsid w:val="009A115F"/>
    <w:rsid w:val="009A2674"/>
    <w:rsid w:val="009A26D4"/>
    <w:rsid w:val="009A2E53"/>
    <w:rsid w:val="009A31D2"/>
    <w:rsid w:val="009A3513"/>
    <w:rsid w:val="009A4B85"/>
    <w:rsid w:val="009A4BC3"/>
    <w:rsid w:val="009A585B"/>
    <w:rsid w:val="009B013C"/>
    <w:rsid w:val="009B02A8"/>
    <w:rsid w:val="009B058A"/>
    <w:rsid w:val="009B09B1"/>
    <w:rsid w:val="009B23D8"/>
    <w:rsid w:val="009B27BD"/>
    <w:rsid w:val="009B2A2F"/>
    <w:rsid w:val="009B2D2D"/>
    <w:rsid w:val="009B36F0"/>
    <w:rsid w:val="009B59B4"/>
    <w:rsid w:val="009B7BE6"/>
    <w:rsid w:val="009C186C"/>
    <w:rsid w:val="009C1E6F"/>
    <w:rsid w:val="009C1FFE"/>
    <w:rsid w:val="009C71F3"/>
    <w:rsid w:val="009C7B36"/>
    <w:rsid w:val="009D06F4"/>
    <w:rsid w:val="009D122C"/>
    <w:rsid w:val="009D27FE"/>
    <w:rsid w:val="009D2A20"/>
    <w:rsid w:val="009D4909"/>
    <w:rsid w:val="009D6096"/>
    <w:rsid w:val="009D6133"/>
    <w:rsid w:val="009D7A0A"/>
    <w:rsid w:val="009D7F45"/>
    <w:rsid w:val="009E159E"/>
    <w:rsid w:val="009E18C3"/>
    <w:rsid w:val="009E1E96"/>
    <w:rsid w:val="009E31F8"/>
    <w:rsid w:val="009E7F9D"/>
    <w:rsid w:val="009F25E3"/>
    <w:rsid w:val="009F3492"/>
    <w:rsid w:val="009F3663"/>
    <w:rsid w:val="009F4AF9"/>
    <w:rsid w:val="009F5515"/>
    <w:rsid w:val="009F5DE8"/>
    <w:rsid w:val="009F606F"/>
    <w:rsid w:val="009F6358"/>
    <w:rsid w:val="009F6373"/>
    <w:rsid w:val="009F697A"/>
    <w:rsid w:val="00A002E4"/>
    <w:rsid w:val="00A00A6E"/>
    <w:rsid w:val="00A03B4E"/>
    <w:rsid w:val="00A03C62"/>
    <w:rsid w:val="00A04BF8"/>
    <w:rsid w:val="00A054D7"/>
    <w:rsid w:val="00A06CE0"/>
    <w:rsid w:val="00A07A73"/>
    <w:rsid w:val="00A10507"/>
    <w:rsid w:val="00A116DB"/>
    <w:rsid w:val="00A12000"/>
    <w:rsid w:val="00A131B5"/>
    <w:rsid w:val="00A13DC5"/>
    <w:rsid w:val="00A140A1"/>
    <w:rsid w:val="00A1494A"/>
    <w:rsid w:val="00A15D73"/>
    <w:rsid w:val="00A165EE"/>
    <w:rsid w:val="00A205E0"/>
    <w:rsid w:val="00A21ACE"/>
    <w:rsid w:val="00A23918"/>
    <w:rsid w:val="00A262E9"/>
    <w:rsid w:val="00A26CB0"/>
    <w:rsid w:val="00A273B1"/>
    <w:rsid w:val="00A278F8"/>
    <w:rsid w:val="00A31DAE"/>
    <w:rsid w:val="00A32434"/>
    <w:rsid w:val="00A32F46"/>
    <w:rsid w:val="00A333E5"/>
    <w:rsid w:val="00A35355"/>
    <w:rsid w:val="00A366E2"/>
    <w:rsid w:val="00A36D7B"/>
    <w:rsid w:val="00A3745A"/>
    <w:rsid w:val="00A37B2C"/>
    <w:rsid w:val="00A37C1F"/>
    <w:rsid w:val="00A37FE1"/>
    <w:rsid w:val="00A40D18"/>
    <w:rsid w:val="00A412D0"/>
    <w:rsid w:val="00A41A1A"/>
    <w:rsid w:val="00A434A3"/>
    <w:rsid w:val="00A43D6B"/>
    <w:rsid w:val="00A44397"/>
    <w:rsid w:val="00A44543"/>
    <w:rsid w:val="00A45416"/>
    <w:rsid w:val="00A45B79"/>
    <w:rsid w:val="00A45D21"/>
    <w:rsid w:val="00A4645B"/>
    <w:rsid w:val="00A46F7B"/>
    <w:rsid w:val="00A473C6"/>
    <w:rsid w:val="00A476B4"/>
    <w:rsid w:val="00A47F4C"/>
    <w:rsid w:val="00A50D57"/>
    <w:rsid w:val="00A53E8E"/>
    <w:rsid w:val="00A541E8"/>
    <w:rsid w:val="00A56A0B"/>
    <w:rsid w:val="00A57461"/>
    <w:rsid w:val="00A607CC"/>
    <w:rsid w:val="00A618BB"/>
    <w:rsid w:val="00A61C78"/>
    <w:rsid w:val="00A61E3D"/>
    <w:rsid w:val="00A62725"/>
    <w:rsid w:val="00A62D25"/>
    <w:rsid w:val="00A65876"/>
    <w:rsid w:val="00A66B32"/>
    <w:rsid w:val="00A671A8"/>
    <w:rsid w:val="00A67B8E"/>
    <w:rsid w:val="00A703EB"/>
    <w:rsid w:val="00A7255D"/>
    <w:rsid w:val="00A727D1"/>
    <w:rsid w:val="00A72A81"/>
    <w:rsid w:val="00A74D90"/>
    <w:rsid w:val="00A76130"/>
    <w:rsid w:val="00A764A0"/>
    <w:rsid w:val="00A82376"/>
    <w:rsid w:val="00A823AA"/>
    <w:rsid w:val="00A82BBB"/>
    <w:rsid w:val="00A8411C"/>
    <w:rsid w:val="00A901A6"/>
    <w:rsid w:val="00A916D0"/>
    <w:rsid w:val="00A920E5"/>
    <w:rsid w:val="00A9250A"/>
    <w:rsid w:val="00A946A5"/>
    <w:rsid w:val="00A94DFF"/>
    <w:rsid w:val="00A9548F"/>
    <w:rsid w:val="00A96374"/>
    <w:rsid w:val="00A96756"/>
    <w:rsid w:val="00A96C6D"/>
    <w:rsid w:val="00A96DA0"/>
    <w:rsid w:val="00A972EA"/>
    <w:rsid w:val="00AA1968"/>
    <w:rsid w:val="00AA1ABD"/>
    <w:rsid w:val="00AA2422"/>
    <w:rsid w:val="00AA3049"/>
    <w:rsid w:val="00AA3592"/>
    <w:rsid w:val="00AA4BC9"/>
    <w:rsid w:val="00AA5028"/>
    <w:rsid w:val="00AB0656"/>
    <w:rsid w:val="00AB17E3"/>
    <w:rsid w:val="00AB1ACD"/>
    <w:rsid w:val="00AB2711"/>
    <w:rsid w:val="00AB294E"/>
    <w:rsid w:val="00AB4F27"/>
    <w:rsid w:val="00AB501A"/>
    <w:rsid w:val="00AB50CA"/>
    <w:rsid w:val="00AB57B7"/>
    <w:rsid w:val="00AB6C24"/>
    <w:rsid w:val="00AB75E7"/>
    <w:rsid w:val="00AC00E7"/>
    <w:rsid w:val="00AC091B"/>
    <w:rsid w:val="00AC12A5"/>
    <w:rsid w:val="00AC22D6"/>
    <w:rsid w:val="00AC3449"/>
    <w:rsid w:val="00AC477A"/>
    <w:rsid w:val="00AC4821"/>
    <w:rsid w:val="00AC5ED8"/>
    <w:rsid w:val="00AC62FA"/>
    <w:rsid w:val="00AC78EA"/>
    <w:rsid w:val="00AD0433"/>
    <w:rsid w:val="00AD0571"/>
    <w:rsid w:val="00AD0E9F"/>
    <w:rsid w:val="00AD2823"/>
    <w:rsid w:val="00AD2CEC"/>
    <w:rsid w:val="00AD3107"/>
    <w:rsid w:val="00AD5500"/>
    <w:rsid w:val="00AD7BCF"/>
    <w:rsid w:val="00AE08D7"/>
    <w:rsid w:val="00AE1D85"/>
    <w:rsid w:val="00AE2154"/>
    <w:rsid w:val="00AE430D"/>
    <w:rsid w:val="00AE7869"/>
    <w:rsid w:val="00AE7888"/>
    <w:rsid w:val="00AF215F"/>
    <w:rsid w:val="00AF334C"/>
    <w:rsid w:val="00AF3CA8"/>
    <w:rsid w:val="00AF3DBF"/>
    <w:rsid w:val="00AF4774"/>
    <w:rsid w:val="00AF489F"/>
    <w:rsid w:val="00AF4A05"/>
    <w:rsid w:val="00AF4C8B"/>
    <w:rsid w:val="00AF4CB9"/>
    <w:rsid w:val="00AF7120"/>
    <w:rsid w:val="00AF7AB6"/>
    <w:rsid w:val="00AF7BA8"/>
    <w:rsid w:val="00B03645"/>
    <w:rsid w:val="00B03701"/>
    <w:rsid w:val="00B03D67"/>
    <w:rsid w:val="00B03EB2"/>
    <w:rsid w:val="00B047CB"/>
    <w:rsid w:val="00B05369"/>
    <w:rsid w:val="00B05CE8"/>
    <w:rsid w:val="00B06779"/>
    <w:rsid w:val="00B0760B"/>
    <w:rsid w:val="00B07C95"/>
    <w:rsid w:val="00B116DA"/>
    <w:rsid w:val="00B1291F"/>
    <w:rsid w:val="00B15A4F"/>
    <w:rsid w:val="00B166E3"/>
    <w:rsid w:val="00B173D0"/>
    <w:rsid w:val="00B2423D"/>
    <w:rsid w:val="00B2426D"/>
    <w:rsid w:val="00B24982"/>
    <w:rsid w:val="00B25B53"/>
    <w:rsid w:val="00B272C2"/>
    <w:rsid w:val="00B30E37"/>
    <w:rsid w:val="00B34C42"/>
    <w:rsid w:val="00B3566C"/>
    <w:rsid w:val="00B360FA"/>
    <w:rsid w:val="00B365F7"/>
    <w:rsid w:val="00B367C2"/>
    <w:rsid w:val="00B37B61"/>
    <w:rsid w:val="00B40039"/>
    <w:rsid w:val="00B4195D"/>
    <w:rsid w:val="00B41B3E"/>
    <w:rsid w:val="00B41C6B"/>
    <w:rsid w:val="00B41F45"/>
    <w:rsid w:val="00B434DA"/>
    <w:rsid w:val="00B4380A"/>
    <w:rsid w:val="00B45779"/>
    <w:rsid w:val="00B4747F"/>
    <w:rsid w:val="00B512ED"/>
    <w:rsid w:val="00B51551"/>
    <w:rsid w:val="00B52953"/>
    <w:rsid w:val="00B53873"/>
    <w:rsid w:val="00B53C42"/>
    <w:rsid w:val="00B551A9"/>
    <w:rsid w:val="00B5606D"/>
    <w:rsid w:val="00B560EA"/>
    <w:rsid w:val="00B56574"/>
    <w:rsid w:val="00B6014B"/>
    <w:rsid w:val="00B61DC0"/>
    <w:rsid w:val="00B62EC8"/>
    <w:rsid w:val="00B6418B"/>
    <w:rsid w:val="00B65549"/>
    <w:rsid w:val="00B65576"/>
    <w:rsid w:val="00B6559A"/>
    <w:rsid w:val="00B65B7C"/>
    <w:rsid w:val="00B6625B"/>
    <w:rsid w:val="00B666D8"/>
    <w:rsid w:val="00B66AFB"/>
    <w:rsid w:val="00B66DF5"/>
    <w:rsid w:val="00B67DF1"/>
    <w:rsid w:val="00B70064"/>
    <w:rsid w:val="00B704BA"/>
    <w:rsid w:val="00B70653"/>
    <w:rsid w:val="00B71C3C"/>
    <w:rsid w:val="00B73C55"/>
    <w:rsid w:val="00B74365"/>
    <w:rsid w:val="00B74B9B"/>
    <w:rsid w:val="00B8190B"/>
    <w:rsid w:val="00B81B96"/>
    <w:rsid w:val="00B82AE0"/>
    <w:rsid w:val="00B8432B"/>
    <w:rsid w:val="00B84603"/>
    <w:rsid w:val="00B87FA8"/>
    <w:rsid w:val="00B90901"/>
    <w:rsid w:val="00B91153"/>
    <w:rsid w:val="00B92CBD"/>
    <w:rsid w:val="00B92F11"/>
    <w:rsid w:val="00B93E2C"/>
    <w:rsid w:val="00B94186"/>
    <w:rsid w:val="00B95150"/>
    <w:rsid w:val="00B951FE"/>
    <w:rsid w:val="00B95B07"/>
    <w:rsid w:val="00B965CF"/>
    <w:rsid w:val="00B96783"/>
    <w:rsid w:val="00B96F0A"/>
    <w:rsid w:val="00B96F1D"/>
    <w:rsid w:val="00B96FA6"/>
    <w:rsid w:val="00B9725B"/>
    <w:rsid w:val="00BA0F25"/>
    <w:rsid w:val="00BA1A0A"/>
    <w:rsid w:val="00BA4A2E"/>
    <w:rsid w:val="00BA4DDC"/>
    <w:rsid w:val="00BA5F77"/>
    <w:rsid w:val="00BA6B8D"/>
    <w:rsid w:val="00BA773C"/>
    <w:rsid w:val="00BA77A3"/>
    <w:rsid w:val="00BB12D1"/>
    <w:rsid w:val="00BB1912"/>
    <w:rsid w:val="00BB3A1F"/>
    <w:rsid w:val="00BB60D3"/>
    <w:rsid w:val="00BB6169"/>
    <w:rsid w:val="00BB63E5"/>
    <w:rsid w:val="00BB6718"/>
    <w:rsid w:val="00BB6819"/>
    <w:rsid w:val="00BB7E82"/>
    <w:rsid w:val="00BC0401"/>
    <w:rsid w:val="00BC1C6E"/>
    <w:rsid w:val="00BC205E"/>
    <w:rsid w:val="00BC308D"/>
    <w:rsid w:val="00BC3B5D"/>
    <w:rsid w:val="00BC3C4F"/>
    <w:rsid w:val="00BC4805"/>
    <w:rsid w:val="00BC4844"/>
    <w:rsid w:val="00BC4A01"/>
    <w:rsid w:val="00BC4B84"/>
    <w:rsid w:val="00BC5F87"/>
    <w:rsid w:val="00BC7B2D"/>
    <w:rsid w:val="00BD14D6"/>
    <w:rsid w:val="00BD2520"/>
    <w:rsid w:val="00BD26B4"/>
    <w:rsid w:val="00BD37C5"/>
    <w:rsid w:val="00BD5C20"/>
    <w:rsid w:val="00BD5CF6"/>
    <w:rsid w:val="00BD762C"/>
    <w:rsid w:val="00BD7FE2"/>
    <w:rsid w:val="00BE050A"/>
    <w:rsid w:val="00BE59B6"/>
    <w:rsid w:val="00BE664D"/>
    <w:rsid w:val="00BE7BD7"/>
    <w:rsid w:val="00BE7D21"/>
    <w:rsid w:val="00BF09B1"/>
    <w:rsid w:val="00BF0D23"/>
    <w:rsid w:val="00BF2F40"/>
    <w:rsid w:val="00BF3653"/>
    <w:rsid w:val="00BF490C"/>
    <w:rsid w:val="00C01B8C"/>
    <w:rsid w:val="00C02B9A"/>
    <w:rsid w:val="00C03578"/>
    <w:rsid w:val="00C035C4"/>
    <w:rsid w:val="00C03DC2"/>
    <w:rsid w:val="00C0426A"/>
    <w:rsid w:val="00C050AB"/>
    <w:rsid w:val="00C105CA"/>
    <w:rsid w:val="00C107E7"/>
    <w:rsid w:val="00C11CA3"/>
    <w:rsid w:val="00C12207"/>
    <w:rsid w:val="00C1577E"/>
    <w:rsid w:val="00C15BE4"/>
    <w:rsid w:val="00C15F8C"/>
    <w:rsid w:val="00C16149"/>
    <w:rsid w:val="00C166A0"/>
    <w:rsid w:val="00C177A9"/>
    <w:rsid w:val="00C20210"/>
    <w:rsid w:val="00C205EE"/>
    <w:rsid w:val="00C21C72"/>
    <w:rsid w:val="00C2258B"/>
    <w:rsid w:val="00C231D6"/>
    <w:rsid w:val="00C2355C"/>
    <w:rsid w:val="00C23617"/>
    <w:rsid w:val="00C23763"/>
    <w:rsid w:val="00C24484"/>
    <w:rsid w:val="00C24697"/>
    <w:rsid w:val="00C24A16"/>
    <w:rsid w:val="00C263A5"/>
    <w:rsid w:val="00C27A87"/>
    <w:rsid w:val="00C312CB"/>
    <w:rsid w:val="00C31301"/>
    <w:rsid w:val="00C31363"/>
    <w:rsid w:val="00C320D4"/>
    <w:rsid w:val="00C3210C"/>
    <w:rsid w:val="00C32164"/>
    <w:rsid w:val="00C32978"/>
    <w:rsid w:val="00C32D78"/>
    <w:rsid w:val="00C33623"/>
    <w:rsid w:val="00C33CC2"/>
    <w:rsid w:val="00C35D9E"/>
    <w:rsid w:val="00C360D1"/>
    <w:rsid w:val="00C36D12"/>
    <w:rsid w:val="00C36E5F"/>
    <w:rsid w:val="00C40FE6"/>
    <w:rsid w:val="00C42859"/>
    <w:rsid w:val="00C4369D"/>
    <w:rsid w:val="00C43E5B"/>
    <w:rsid w:val="00C44E4F"/>
    <w:rsid w:val="00C4622C"/>
    <w:rsid w:val="00C472D0"/>
    <w:rsid w:val="00C519B8"/>
    <w:rsid w:val="00C51F37"/>
    <w:rsid w:val="00C52313"/>
    <w:rsid w:val="00C5350B"/>
    <w:rsid w:val="00C5578F"/>
    <w:rsid w:val="00C559AD"/>
    <w:rsid w:val="00C56380"/>
    <w:rsid w:val="00C564CF"/>
    <w:rsid w:val="00C614EB"/>
    <w:rsid w:val="00C616C1"/>
    <w:rsid w:val="00C62B42"/>
    <w:rsid w:val="00C62E43"/>
    <w:rsid w:val="00C62F63"/>
    <w:rsid w:val="00C63B58"/>
    <w:rsid w:val="00C6421B"/>
    <w:rsid w:val="00C6769F"/>
    <w:rsid w:val="00C70948"/>
    <w:rsid w:val="00C71689"/>
    <w:rsid w:val="00C72CB9"/>
    <w:rsid w:val="00C74426"/>
    <w:rsid w:val="00C74877"/>
    <w:rsid w:val="00C75CDB"/>
    <w:rsid w:val="00C8422A"/>
    <w:rsid w:val="00C8422E"/>
    <w:rsid w:val="00C879C7"/>
    <w:rsid w:val="00C9097D"/>
    <w:rsid w:val="00C90984"/>
    <w:rsid w:val="00C921D6"/>
    <w:rsid w:val="00C92683"/>
    <w:rsid w:val="00C92D73"/>
    <w:rsid w:val="00C94256"/>
    <w:rsid w:val="00C94F57"/>
    <w:rsid w:val="00C96920"/>
    <w:rsid w:val="00CA13D4"/>
    <w:rsid w:val="00CA1967"/>
    <w:rsid w:val="00CA1F86"/>
    <w:rsid w:val="00CA253D"/>
    <w:rsid w:val="00CA4E9A"/>
    <w:rsid w:val="00CA5CCA"/>
    <w:rsid w:val="00CA649D"/>
    <w:rsid w:val="00CA7F4C"/>
    <w:rsid w:val="00CB042B"/>
    <w:rsid w:val="00CB0751"/>
    <w:rsid w:val="00CB11C0"/>
    <w:rsid w:val="00CB28C4"/>
    <w:rsid w:val="00CB2DC7"/>
    <w:rsid w:val="00CB6D94"/>
    <w:rsid w:val="00CB6EC8"/>
    <w:rsid w:val="00CB782F"/>
    <w:rsid w:val="00CC0F5A"/>
    <w:rsid w:val="00CC11DB"/>
    <w:rsid w:val="00CC129B"/>
    <w:rsid w:val="00CC1B7D"/>
    <w:rsid w:val="00CC1D21"/>
    <w:rsid w:val="00CC2CEC"/>
    <w:rsid w:val="00CC51B0"/>
    <w:rsid w:val="00CC68DD"/>
    <w:rsid w:val="00CC6952"/>
    <w:rsid w:val="00CD385B"/>
    <w:rsid w:val="00CD43EF"/>
    <w:rsid w:val="00CD66A8"/>
    <w:rsid w:val="00CD6EEF"/>
    <w:rsid w:val="00CD7078"/>
    <w:rsid w:val="00CE1A85"/>
    <w:rsid w:val="00CE231D"/>
    <w:rsid w:val="00CE272A"/>
    <w:rsid w:val="00CE3677"/>
    <w:rsid w:val="00CE629C"/>
    <w:rsid w:val="00CE6746"/>
    <w:rsid w:val="00CE6EC3"/>
    <w:rsid w:val="00CE7023"/>
    <w:rsid w:val="00CE7FCC"/>
    <w:rsid w:val="00CF15BD"/>
    <w:rsid w:val="00CF18FB"/>
    <w:rsid w:val="00CF1E97"/>
    <w:rsid w:val="00CF28AE"/>
    <w:rsid w:val="00CF28D8"/>
    <w:rsid w:val="00CF3406"/>
    <w:rsid w:val="00CF354B"/>
    <w:rsid w:val="00CF4C44"/>
    <w:rsid w:val="00CF4FA5"/>
    <w:rsid w:val="00CF5C4A"/>
    <w:rsid w:val="00CF6090"/>
    <w:rsid w:val="00CF660E"/>
    <w:rsid w:val="00CF7CF0"/>
    <w:rsid w:val="00D016E7"/>
    <w:rsid w:val="00D02239"/>
    <w:rsid w:val="00D03719"/>
    <w:rsid w:val="00D03D3F"/>
    <w:rsid w:val="00D04B76"/>
    <w:rsid w:val="00D0542C"/>
    <w:rsid w:val="00D05E3D"/>
    <w:rsid w:val="00D064A4"/>
    <w:rsid w:val="00D066E0"/>
    <w:rsid w:val="00D06D1A"/>
    <w:rsid w:val="00D07820"/>
    <w:rsid w:val="00D11AFD"/>
    <w:rsid w:val="00D11B4C"/>
    <w:rsid w:val="00D15414"/>
    <w:rsid w:val="00D15704"/>
    <w:rsid w:val="00D17958"/>
    <w:rsid w:val="00D17C7F"/>
    <w:rsid w:val="00D216FE"/>
    <w:rsid w:val="00D22706"/>
    <w:rsid w:val="00D23EE8"/>
    <w:rsid w:val="00D24142"/>
    <w:rsid w:val="00D24552"/>
    <w:rsid w:val="00D25517"/>
    <w:rsid w:val="00D25E60"/>
    <w:rsid w:val="00D27562"/>
    <w:rsid w:val="00D30B8F"/>
    <w:rsid w:val="00D326F7"/>
    <w:rsid w:val="00D338BF"/>
    <w:rsid w:val="00D34942"/>
    <w:rsid w:val="00D3632C"/>
    <w:rsid w:val="00D36939"/>
    <w:rsid w:val="00D3750C"/>
    <w:rsid w:val="00D4093D"/>
    <w:rsid w:val="00D40E94"/>
    <w:rsid w:val="00D4134F"/>
    <w:rsid w:val="00D42083"/>
    <w:rsid w:val="00D430AA"/>
    <w:rsid w:val="00D436A4"/>
    <w:rsid w:val="00D44015"/>
    <w:rsid w:val="00D44517"/>
    <w:rsid w:val="00D44971"/>
    <w:rsid w:val="00D456B3"/>
    <w:rsid w:val="00D46214"/>
    <w:rsid w:val="00D47637"/>
    <w:rsid w:val="00D50052"/>
    <w:rsid w:val="00D50412"/>
    <w:rsid w:val="00D52213"/>
    <w:rsid w:val="00D52629"/>
    <w:rsid w:val="00D56119"/>
    <w:rsid w:val="00D568EE"/>
    <w:rsid w:val="00D5784B"/>
    <w:rsid w:val="00D611E0"/>
    <w:rsid w:val="00D63029"/>
    <w:rsid w:val="00D66136"/>
    <w:rsid w:val="00D66F18"/>
    <w:rsid w:val="00D71DD7"/>
    <w:rsid w:val="00D73050"/>
    <w:rsid w:val="00D738F8"/>
    <w:rsid w:val="00D7391A"/>
    <w:rsid w:val="00D7463B"/>
    <w:rsid w:val="00D75363"/>
    <w:rsid w:val="00D757E8"/>
    <w:rsid w:val="00D75FF1"/>
    <w:rsid w:val="00D8038E"/>
    <w:rsid w:val="00D81B83"/>
    <w:rsid w:val="00D8297D"/>
    <w:rsid w:val="00D82C08"/>
    <w:rsid w:val="00D83B04"/>
    <w:rsid w:val="00D86C91"/>
    <w:rsid w:val="00D8769D"/>
    <w:rsid w:val="00D8799A"/>
    <w:rsid w:val="00D91D9E"/>
    <w:rsid w:val="00D92313"/>
    <w:rsid w:val="00D92CAE"/>
    <w:rsid w:val="00D937E2"/>
    <w:rsid w:val="00D93F19"/>
    <w:rsid w:val="00D9542A"/>
    <w:rsid w:val="00D95EA2"/>
    <w:rsid w:val="00D96594"/>
    <w:rsid w:val="00D97AAA"/>
    <w:rsid w:val="00DA09EC"/>
    <w:rsid w:val="00DA0BA5"/>
    <w:rsid w:val="00DA1FB4"/>
    <w:rsid w:val="00DA2999"/>
    <w:rsid w:val="00DA2D86"/>
    <w:rsid w:val="00DA467C"/>
    <w:rsid w:val="00DA4FBC"/>
    <w:rsid w:val="00DA5616"/>
    <w:rsid w:val="00DA5B44"/>
    <w:rsid w:val="00DA7AA8"/>
    <w:rsid w:val="00DB0BFC"/>
    <w:rsid w:val="00DB13DF"/>
    <w:rsid w:val="00DB17D0"/>
    <w:rsid w:val="00DB27D4"/>
    <w:rsid w:val="00DB2B7F"/>
    <w:rsid w:val="00DB2D07"/>
    <w:rsid w:val="00DB2E8D"/>
    <w:rsid w:val="00DB3050"/>
    <w:rsid w:val="00DB3290"/>
    <w:rsid w:val="00DB3E2A"/>
    <w:rsid w:val="00DB47F7"/>
    <w:rsid w:val="00DB60D0"/>
    <w:rsid w:val="00DC0073"/>
    <w:rsid w:val="00DC0710"/>
    <w:rsid w:val="00DC0728"/>
    <w:rsid w:val="00DC3BF0"/>
    <w:rsid w:val="00DC535E"/>
    <w:rsid w:val="00DC5E7E"/>
    <w:rsid w:val="00DC61AB"/>
    <w:rsid w:val="00DC6A41"/>
    <w:rsid w:val="00DD1FA0"/>
    <w:rsid w:val="00DD32F7"/>
    <w:rsid w:val="00DD42E4"/>
    <w:rsid w:val="00DD4558"/>
    <w:rsid w:val="00DD69D8"/>
    <w:rsid w:val="00DD73FD"/>
    <w:rsid w:val="00DE20AD"/>
    <w:rsid w:val="00DE2258"/>
    <w:rsid w:val="00DE2AF6"/>
    <w:rsid w:val="00DE2B70"/>
    <w:rsid w:val="00DE3070"/>
    <w:rsid w:val="00DE4CB2"/>
    <w:rsid w:val="00DE5163"/>
    <w:rsid w:val="00DE61A7"/>
    <w:rsid w:val="00DE7F0D"/>
    <w:rsid w:val="00DF095E"/>
    <w:rsid w:val="00DF1535"/>
    <w:rsid w:val="00DF1675"/>
    <w:rsid w:val="00DF1D46"/>
    <w:rsid w:val="00DF531E"/>
    <w:rsid w:val="00DF53D8"/>
    <w:rsid w:val="00DF6F9C"/>
    <w:rsid w:val="00DF722E"/>
    <w:rsid w:val="00E0072C"/>
    <w:rsid w:val="00E0073B"/>
    <w:rsid w:val="00E01E1B"/>
    <w:rsid w:val="00E01E75"/>
    <w:rsid w:val="00E01EAA"/>
    <w:rsid w:val="00E025EC"/>
    <w:rsid w:val="00E029E4"/>
    <w:rsid w:val="00E03512"/>
    <w:rsid w:val="00E03CE6"/>
    <w:rsid w:val="00E0576A"/>
    <w:rsid w:val="00E05C44"/>
    <w:rsid w:val="00E05D93"/>
    <w:rsid w:val="00E079E4"/>
    <w:rsid w:val="00E07DC8"/>
    <w:rsid w:val="00E10FA7"/>
    <w:rsid w:val="00E11D4A"/>
    <w:rsid w:val="00E128B5"/>
    <w:rsid w:val="00E12BD2"/>
    <w:rsid w:val="00E1315E"/>
    <w:rsid w:val="00E131E9"/>
    <w:rsid w:val="00E142E6"/>
    <w:rsid w:val="00E1595B"/>
    <w:rsid w:val="00E165FA"/>
    <w:rsid w:val="00E16B3A"/>
    <w:rsid w:val="00E17257"/>
    <w:rsid w:val="00E172EE"/>
    <w:rsid w:val="00E1749C"/>
    <w:rsid w:val="00E17520"/>
    <w:rsid w:val="00E17F8B"/>
    <w:rsid w:val="00E21C8B"/>
    <w:rsid w:val="00E21F2C"/>
    <w:rsid w:val="00E23090"/>
    <w:rsid w:val="00E2507B"/>
    <w:rsid w:val="00E27BBE"/>
    <w:rsid w:val="00E27EFB"/>
    <w:rsid w:val="00E30EF4"/>
    <w:rsid w:val="00E31C22"/>
    <w:rsid w:val="00E31C3B"/>
    <w:rsid w:val="00E34147"/>
    <w:rsid w:val="00E342F3"/>
    <w:rsid w:val="00E34BA3"/>
    <w:rsid w:val="00E34C35"/>
    <w:rsid w:val="00E35078"/>
    <w:rsid w:val="00E36726"/>
    <w:rsid w:val="00E368C7"/>
    <w:rsid w:val="00E37EED"/>
    <w:rsid w:val="00E4093E"/>
    <w:rsid w:val="00E40C27"/>
    <w:rsid w:val="00E41B6A"/>
    <w:rsid w:val="00E426D7"/>
    <w:rsid w:val="00E42D8A"/>
    <w:rsid w:val="00E445B3"/>
    <w:rsid w:val="00E4481A"/>
    <w:rsid w:val="00E453DC"/>
    <w:rsid w:val="00E469FF"/>
    <w:rsid w:val="00E46C6A"/>
    <w:rsid w:val="00E5039A"/>
    <w:rsid w:val="00E50EA5"/>
    <w:rsid w:val="00E520B2"/>
    <w:rsid w:val="00E5293C"/>
    <w:rsid w:val="00E52B88"/>
    <w:rsid w:val="00E52F1C"/>
    <w:rsid w:val="00E53A6D"/>
    <w:rsid w:val="00E55B5F"/>
    <w:rsid w:val="00E565A3"/>
    <w:rsid w:val="00E56B09"/>
    <w:rsid w:val="00E602D3"/>
    <w:rsid w:val="00E60737"/>
    <w:rsid w:val="00E60A12"/>
    <w:rsid w:val="00E6321D"/>
    <w:rsid w:val="00E6337B"/>
    <w:rsid w:val="00E6482E"/>
    <w:rsid w:val="00E65102"/>
    <w:rsid w:val="00E6563C"/>
    <w:rsid w:val="00E6614D"/>
    <w:rsid w:val="00E66554"/>
    <w:rsid w:val="00E67FB2"/>
    <w:rsid w:val="00E71264"/>
    <w:rsid w:val="00E71542"/>
    <w:rsid w:val="00E7163F"/>
    <w:rsid w:val="00E71B94"/>
    <w:rsid w:val="00E72455"/>
    <w:rsid w:val="00E72669"/>
    <w:rsid w:val="00E734EC"/>
    <w:rsid w:val="00E74FCD"/>
    <w:rsid w:val="00E760E7"/>
    <w:rsid w:val="00E775C1"/>
    <w:rsid w:val="00E77E60"/>
    <w:rsid w:val="00E8239F"/>
    <w:rsid w:val="00E825DA"/>
    <w:rsid w:val="00E84E9B"/>
    <w:rsid w:val="00E85815"/>
    <w:rsid w:val="00E90AC9"/>
    <w:rsid w:val="00E91435"/>
    <w:rsid w:val="00E92197"/>
    <w:rsid w:val="00E92E75"/>
    <w:rsid w:val="00E93176"/>
    <w:rsid w:val="00E93B0C"/>
    <w:rsid w:val="00E942F5"/>
    <w:rsid w:val="00E9623D"/>
    <w:rsid w:val="00E9641D"/>
    <w:rsid w:val="00E97C47"/>
    <w:rsid w:val="00EA09B0"/>
    <w:rsid w:val="00EA10A5"/>
    <w:rsid w:val="00EA281B"/>
    <w:rsid w:val="00EA3A6B"/>
    <w:rsid w:val="00EA4A87"/>
    <w:rsid w:val="00EA5369"/>
    <w:rsid w:val="00EA5864"/>
    <w:rsid w:val="00EA5F91"/>
    <w:rsid w:val="00EA62DD"/>
    <w:rsid w:val="00EA63BB"/>
    <w:rsid w:val="00EA6900"/>
    <w:rsid w:val="00EB0087"/>
    <w:rsid w:val="00EB0193"/>
    <w:rsid w:val="00EB0994"/>
    <w:rsid w:val="00EB0F18"/>
    <w:rsid w:val="00EB2126"/>
    <w:rsid w:val="00EB220B"/>
    <w:rsid w:val="00EB3DC7"/>
    <w:rsid w:val="00EB48A7"/>
    <w:rsid w:val="00EB48F8"/>
    <w:rsid w:val="00EB4B7D"/>
    <w:rsid w:val="00EB795B"/>
    <w:rsid w:val="00EB7D72"/>
    <w:rsid w:val="00EC0D92"/>
    <w:rsid w:val="00EC1185"/>
    <w:rsid w:val="00EC1E90"/>
    <w:rsid w:val="00EC2334"/>
    <w:rsid w:val="00EC2B9F"/>
    <w:rsid w:val="00EC3295"/>
    <w:rsid w:val="00EC3B15"/>
    <w:rsid w:val="00EC4E2C"/>
    <w:rsid w:val="00EC5522"/>
    <w:rsid w:val="00EC5BDA"/>
    <w:rsid w:val="00EC6EEB"/>
    <w:rsid w:val="00ED0B21"/>
    <w:rsid w:val="00ED0CF9"/>
    <w:rsid w:val="00ED2260"/>
    <w:rsid w:val="00ED305F"/>
    <w:rsid w:val="00ED6248"/>
    <w:rsid w:val="00ED7227"/>
    <w:rsid w:val="00EE1F16"/>
    <w:rsid w:val="00EE1F2A"/>
    <w:rsid w:val="00EE2EAD"/>
    <w:rsid w:val="00EE3256"/>
    <w:rsid w:val="00EE3837"/>
    <w:rsid w:val="00EE3F2F"/>
    <w:rsid w:val="00EE4AA4"/>
    <w:rsid w:val="00EE4CE3"/>
    <w:rsid w:val="00EE4E4D"/>
    <w:rsid w:val="00EE53A1"/>
    <w:rsid w:val="00EE718B"/>
    <w:rsid w:val="00EE798D"/>
    <w:rsid w:val="00EF2059"/>
    <w:rsid w:val="00EF268F"/>
    <w:rsid w:val="00EF3EE4"/>
    <w:rsid w:val="00EF559B"/>
    <w:rsid w:val="00EF7059"/>
    <w:rsid w:val="00EF72B4"/>
    <w:rsid w:val="00F02ADB"/>
    <w:rsid w:val="00F038B9"/>
    <w:rsid w:val="00F039FB"/>
    <w:rsid w:val="00F048F6"/>
    <w:rsid w:val="00F05823"/>
    <w:rsid w:val="00F05E38"/>
    <w:rsid w:val="00F103BE"/>
    <w:rsid w:val="00F113C1"/>
    <w:rsid w:val="00F11777"/>
    <w:rsid w:val="00F13EB5"/>
    <w:rsid w:val="00F14E29"/>
    <w:rsid w:val="00F16076"/>
    <w:rsid w:val="00F17CA4"/>
    <w:rsid w:val="00F20149"/>
    <w:rsid w:val="00F203ED"/>
    <w:rsid w:val="00F21421"/>
    <w:rsid w:val="00F21EC5"/>
    <w:rsid w:val="00F23019"/>
    <w:rsid w:val="00F23042"/>
    <w:rsid w:val="00F24B86"/>
    <w:rsid w:val="00F26A64"/>
    <w:rsid w:val="00F304F5"/>
    <w:rsid w:val="00F30A8F"/>
    <w:rsid w:val="00F34291"/>
    <w:rsid w:val="00F3601D"/>
    <w:rsid w:val="00F4153B"/>
    <w:rsid w:val="00F4326D"/>
    <w:rsid w:val="00F46532"/>
    <w:rsid w:val="00F467CF"/>
    <w:rsid w:val="00F4702B"/>
    <w:rsid w:val="00F507A5"/>
    <w:rsid w:val="00F51FDD"/>
    <w:rsid w:val="00F53F80"/>
    <w:rsid w:val="00F54326"/>
    <w:rsid w:val="00F5452D"/>
    <w:rsid w:val="00F5638C"/>
    <w:rsid w:val="00F56EDC"/>
    <w:rsid w:val="00F57863"/>
    <w:rsid w:val="00F6330B"/>
    <w:rsid w:val="00F64AE4"/>
    <w:rsid w:val="00F6624B"/>
    <w:rsid w:val="00F66C30"/>
    <w:rsid w:val="00F7085D"/>
    <w:rsid w:val="00F74290"/>
    <w:rsid w:val="00F7439D"/>
    <w:rsid w:val="00F74AF4"/>
    <w:rsid w:val="00F75ACB"/>
    <w:rsid w:val="00F75C54"/>
    <w:rsid w:val="00F7620D"/>
    <w:rsid w:val="00F77036"/>
    <w:rsid w:val="00F777F0"/>
    <w:rsid w:val="00F77B81"/>
    <w:rsid w:val="00F80B06"/>
    <w:rsid w:val="00F8373B"/>
    <w:rsid w:val="00F83814"/>
    <w:rsid w:val="00F83F01"/>
    <w:rsid w:val="00F846AE"/>
    <w:rsid w:val="00F846BE"/>
    <w:rsid w:val="00F851A7"/>
    <w:rsid w:val="00F85858"/>
    <w:rsid w:val="00F85ABF"/>
    <w:rsid w:val="00F91288"/>
    <w:rsid w:val="00F9172C"/>
    <w:rsid w:val="00F91AE5"/>
    <w:rsid w:val="00F91C04"/>
    <w:rsid w:val="00F944C0"/>
    <w:rsid w:val="00F94F90"/>
    <w:rsid w:val="00F95513"/>
    <w:rsid w:val="00F956AE"/>
    <w:rsid w:val="00F9690A"/>
    <w:rsid w:val="00FA278C"/>
    <w:rsid w:val="00FA4C2E"/>
    <w:rsid w:val="00FA4FC2"/>
    <w:rsid w:val="00FA5FE1"/>
    <w:rsid w:val="00FA7013"/>
    <w:rsid w:val="00FA7A65"/>
    <w:rsid w:val="00FB1132"/>
    <w:rsid w:val="00FB11F8"/>
    <w:rsid w:val="00FB14A7"/>
    <w:rsid w:val="00FB26D5"/>
    <w:rsid w:val="00FB2FFF"/>
    <w:rsid w:val="00FB3574"/>
    <w:rsid w:val="00FB384F"/>
    <w:rsid w:val="00FB3CE5"/>
    <w:rsid w:val="00FB522D"/>
    <w:rsid w:val="00FB62DF"/>
    <w:rsid w:val="00FC014D"/>
    <w:rsid w:val="00FC0594"/>
    <w:rsid w:val="00FC117A"/>
    <w:rsid w:val="00FC18A5"/>
    <w:rsid w:val="00FC4CD7"/>
    <w:rsid w:val="00FC5BA3"/>
    <w:rsid w:val="00FC5BCB"/>
    <w:rsid w:val="00FC5E37"/>
    <w:rsid w:val="00FC6578"/>
    <w:rsid w:val="00FC69D5"/>
    <w:rsid w:val="00FD0905"/>
    <w:rsid w:val="00FD14E8"/>
    <w:rsid w:val="00FD1F43"/>
    <w:rsid w:val="00FD29CC"/>
    <w:rsid w:val="00FD3692"/>
    <w:rsid w:val="00FD536E"/>
    <w:rsid w:val="00FD5DC3"/>
    <w:rsid w:val="00FD624F"/>
    <w:rsid w:val="00FD72FE"/>
    <w:rsid w:val="00FD774A"/>
    <w:rsid w:val="00FE0B68"/>
    <w:rsid w:val="00FE0B88"/>
    <w:rsid w:val="00FE2023"/>
    <w:rsid w:val="00FE307C"/>
    <w:rsid w:val="00FE3E58"/>
    <w:rsid w:val="00FE47CA"/>
    <w:rsid w:val="00FE55BB"/>
    <w:rsid w:val="00FE5EE0"/>
    <w:rsid w:val="00FE6089"/>
    <w:rsid w:val="00FE60BE"/>
    <w:rsid w:val="00FE64D6"/>
    <w:rsid w:val="00FE6CFD"/>
    <w:rsid w:val="00FE7411"/>
    <w:rsid w:val="00FE7553"/>
    <w:rsid w:val="00FE7EB0"/>
    <w:rsid w:val="00FF0EF0"/>
    <w:rsid w:val="00FF0F20"/>
    <w:rsid w:val="00FF171A"/>
    <w:rsid w:val="00FF1AD0"/>
    <w:rsid w:val="00FF26C7"/>
    <w:rsid w:val="00FF4786"/>
    <w:rsid w:val="00FF4D35"/>
    <w:rsid w:val="00FF5669"/>
    <w:rsid w:val="00FF628E"/>
    <w:rsid w:val="00FF6363"/>
    <w:rsid w:val="00FF64BA"/>
    <w:rsid w:val="00FF68BD"/>
    <w:rsid w:val="00FF6CFC"/>
    <w:rsid w:val="00FF6E38"/>
    <w:rsid w:val="00FF6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ddd,#cbe5ff"/>
    </o:shapedefaults>
    <o:shapelayout v:ext="edit">
      <o:idmap v:ext="edit" data="2"/>
    </o:shapelayout>
  </w:shapeDefaults>
  <w:decimalSymbol w:val="."/>
  <w:listSeparator w:val=","/>
  <w14:docId w14:val="1FD4181F"/>
  <w15:docId w15:val="{10BB47B1-355E-499B-B3EE-05970348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uiPriority w:val="20"/>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FF388C"/>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FF388C"/>
      <w:spacing w:val="15"/>
      <w:sz w:val="24"/>
      <w:szCs w:val="24"/>
    </w:rPr>
  </w:style>
  <w:style w:type="paragraph" w:styleId="PlainText">
    <w:name w:val="Plain Text"/>
    <w:basedOn w:val="Normal"/>
    <w:link w:val="PlainTextChar"/>
    <w:uiPriority w:val="99"/>
    <w:unhideWhenUsed/>
    <w:rsid w:val="00190EC8"/>
    <w:rPr>
      <w:rFonts w:ascii="Calibri" w:eastAsia="Calibri" w:hAnsi="Calibri"/>
      <w:szCs w:val="21"/>
    </w:rPr>
  </w:style>
  <w:style w:type="character" w:customStyle="1" w:styleId="PlainTextChar">
    <w:name w:val="Plain Text Char"/>
    <w:basedOn w:val="DefaultParagraphFont"/>
    <w:link w:val="PlainText"/>
    <w:uiPriority w:val="99"/>
    <w:rsid w:val="00190EC8"/>
    <w:rPr>
      <w:rFonts w:ascii="Calibri" w:eastAsia="Calibri" w:hAnsi="Calibri" w:cs="Times New Roman"/>
      <w:sz w:val="22"/>
      <w:szCs w:val="21"/>
    </w:rPr>
  </w:style>
  <w:style w:type="character" w:customStyle="1" w:styleId="caption-text">
    <w:name w:val="caption-text"/>
    <w:basedOn w:val="DefaultParagraphFont"/>
    <w:rsid w:val="00133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188691153">
      <w:bodyDiv w:val="1"/>
      <w:marLeft w:val="0"/>
      <w:marRight w:val="0"/>
      <w:marTop w:val="0"/>
      <w:marBottom w:val="0"/>
      <w:divBdr>
        <w:top w:val="none" w:sz="0" w:space="0" w:color="auto"/>
        <w:left w:val="none" w:sz="0" w:space="0" w:color="auto"/>
        <w:bottom w:val="none" w:sz="0" w:space="0" w:color="auto"/>
        <w:right w:val="none" w:sz="0" w:space="0" w:color="auto"/>
      </w:divBdr>
      <w:divsChild>
        <w:div w:id="461768768">
          <w:marLeft w:val="0"/>
          <w:marRight w:val="0"/>
          <w:marTop w:val="0"/>
          <w:marBottom w:val="0"/>
          <w:divBdr>
            <w:top w:val="none" w:sz="0" w:space="0" w:color="auto"/>
            <w:left w:val="none" w:sz="0" w:space="0" w:color="auto"/>
            <w:bottom w:val="none" w:sz="0" w:space="0" w:color="auto"/>
            <w:right w:val="none" w:sz="0" w:space="0" w:color="auto"/>
          </w:divBdr>
          <w:divsChild>
            <w:div w:id="483618731">
              <w:marLeft w:val="0"/>
              <w:marRight w:val="0"/>
              <w:marTop w:val="150"/>
              <w:marBottom w:val="0"/>
              <w:divBdr>
                <w:top w:val="single" w:sz="6" w:space="0" w:color="E9E9E9"/>
                <w:left w:val="single" w:sz="6" w:space="0" w:color="E9E9E9"/>
                <w:bottom w:val="single" w:sz="6" w:space="0" w:color="E9E9E9"/>
                <w:right w:val="single" w:sz="6" w:space="0" w:color="E9E9E9"/>
              </w:divBdr>
              <w:divsChild>
                <w:div w:id="29458118">
                  <w:marLeft w:val="0"/>
                  <w:marRight w:val="0"/>
                  <w:marTop w:val="0"/>
                  <w:marBottom w:val="0"/>
                  <w:divBdr>
                    <w:top w:val="none" w:sz="0" w:space="0" w:color="auto"/>
                    <w:left w:val="none" w:sz="0" w:space="0" w:color="auto"/>
                    <w:bottom w:val="none" w:sz="0" w:space="0" w:color="auto"/>
                    <w:right w:val="single" w:sz="6" w:space="0" w:color="EDEDED"/>
                  </w:divBdr>
                  <w:divsChild>
                    <w:div w:id="690225789">
                      <w:marLeft w:val="0"/>
                      <w:marRight w:val="0"/>
                      <w:marTop w:val="0"/>
                      <w:marBottom w:val="0"/>
                      <w:divBdr>
                        <w:top w:val="none" w:sz="0" w:space="0" w:color="auto"/>
                        <w:left w:val="none" w:sz="0" w:space="0" w:color="auto"/>
                        <w:bottom w:val="none" w:sz="0" w:space="0" w:color="auto"/>
                        <w:right w:val="none" w:sz="0" w:space="0" w:color="auto"/>
                      </w:divBdr>
                      <w:divsChild>
                        <w:div w:id="2126146742">
                          <w:marLeft w:val="0"/>
                          <w:marRight w:val="0"/>
                          <w:marTop w:val="0"/>
                          <w:marBottom w:val="0"/>
                          <w:divBdr>
                            <w:top w:val="none" w:sz="0" w:space="0" w:color="auto"/>
                            <w:left w:val="none" w:sz="0" w:space="0" w:color="auto"/>
                            <w:bottom w:val="none" w:sz="0" w:space="0" w:color="auto"/>
                            <w:right w:val="none" w:sz="0" w:space="0" w:color="auto"/>
                          </w:divBdr>
                          <w:divsChild>
                            <w:div w:id="8174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012">
      <w:bodyDiv w:val="1"/>
      <w:marLeft w:val="0"/>
      <w:marRight w:val="0"/>
      <w:marTop w:val="0"/>
      <w:marBottom w:val="0"/>
      <w:divBdr>
        <w:top w:val="none" w:sz="0" w:space="0" w:color="auto"/>
        <w:left w:val="none" w:sz="0" w:space="0" w:color="auto"/>
        <w:bottom w:val="none" w:sz="0" w:space="0" w:color="auto"/>
        <w:right w:val="none" w:sz="0" w:space="0" w:color="auto"/>
      </w:divBdr>
    </w:div>
    <w:div w:id="579215619">
      <w:bodyDiv w:val="1"/>
      <w:marLeft w:val="0"/>
      <w:marRight w:val="0"/>
      <w:marTop w:val="0"/>
      <w:marBottom w:val="0"/>
      <w:divBdr>
        <w:top w:val="none" w:sz="0" w:space="0" w:color="auto"/>
        <w:left w:val="none" w:sz="0" w:space="0" w:color="auto"/>
        <w:bottom w:val="none" w:sz="0" w:space="0" w:color="auto"/>
        <w:right w:val="none" w:sz="0" w:space="0" w:color="auto"/>
      </w:divBdr>
      <w:divsChild>
        <w:div w:id="953751194">
          <w:marLeft w:val="0"/>
          <w:marRight w:val="0"/>
          <w:marTop w:val="0"/>
          <w:marBottom w:val="0"/>
          <w:divBdr>
            <w:top w:val="none" w:sz="0" w:space="0" w:color="auto"/>
            <w:left w:val="none" w:sz="0" w:space="0" w:color="auto"/>
            <w:bottom w:val="none" w:sz="0" w:space="0" w:color="auto"/>
            <w:right w:val="none" w:sz="0" w:space="0" w:color="auto"/>
          </w:divBdr>
          <w:divsChild>
            <w:div w:id="597130767">
              <w:marLeft w:val="0"/>
              <w:marRight w:val="0"/>
              <w:marTop w:val="0"/>
              <w:marBottom w:val="0"/>
              <w:divBdr>
                <w:top w:val="none" w:sz="0" w:space="0" w:color="auto"/>
                <w:left w:val="none" w:sz="0" w:space="0" w:color="auto"/>
                <w:bottom w:val="none" w:sz="0" w:space="0" w:color="auto"/>
                <w:right w:val="none" w:sz="0" w:space="0" w:color="auto"/>
              </w:divBdr>
              <w:divsChild>
                <w:div w:id="1480534927">
                  <w:marLeft w:val="0"/>
                  <w:marRight w:val="0"/>
                  <w:marTop w:val="0"/>
                  <w:marBottom w:val="0"/>
                  <w:divBdr>
                    <w:top w:val="none" w:sz="0" w:space="0" w:color="auto"/>
                    <w:left w:val="none" w:sz="0" w:space="0" w:color="auto"/>
                    <w:bottom w:val="none" w:sz="0" w:space="0" w:color="auto"/>
                    <w:right w:val="none" w:sz="0" w:space="0" w:color="auto"/>
                  </w:divBdr>
                  <w:divsChild>
                    <w:div w:id="1525971305">
                      <w:marLeft w:val="2400"/>
                      <w:marRight w:val="4650"/>
                      <w:marTop w:val="0"/>
                      <w:marBottom w:val="0"/>
                      <w:divBdr>
                        <w:top w:val="none" w:sz="0" w:space="0" w:color="auto"/>
                        <w:left w:val="none" w:sz="0" w:space="0" w:color="auto"/>
                        <w:bottom w:val="none" w:sz="0" w:space="0" w:color="auto"/>
                        <w:right w:val="none" w:sz="0" w:space="0" w:color="auto"/>
                      </w:divBdr>
                      <w:divsChild>
                        <w:div w:id="541406247">
                          <w:marLeft w:val="0"/>
                          <w:marRight w:val="0"/>
                          <w:marTop w:val="0"/>
                          <w:marBottom w:val="0"/>
                          <w:divBdr>
                            <w:top w:val="none" w:sz="0" w:space="0" w:color="auto"/>
                            <w:left w:val="none" w:sz="0" w:space="0" w:color="auto"/>
                            <w:bottom w:val="none" w:sz="0" w:space="0" w:color="auto"/>
                            <w:right w:val="none" w:sz="0" w:space="0" w:color="auto"/>
                          </w:divBdr>
                          <w:divsChild>
                            <w:div w:id="2006127852">
                              <w:marLeft w:val="0"/>
                              <w:marRight w:val="0"/>
                              <w:marTop w:val="0"/>
                              <w:marBottom w:val="0"/>
                              <w:divBdr>
                                <w:top w:val="none" w:sz="0" w:space="0" w:color="auto"/>
                                <w:left w:val="none" w:sz="0" w:space="0" w:color="auto"/>
                                <w:bottom w:val="none" w:sz="0" w:space="0" w:color="auto"/>
                                <w:right w:val="none" w:sz="0" w:space="0" w:color="auto"/>
                              </w:divBdr>
                              <w:divsChild>
                                <w:div w:id="21053214">
                                  <w:marLeft w:val="0"/>
                                  <w:marRight w:val="0"/>
                                  <w:marTop w:val="0"/>
                                  <w:marBottom w:val="0"/>
                                  <w:divBdr>
                                    <w:top w:val="none" w:sz="0" w:space="0" w:color="auto"/>
                                    <w:left w:val="single" w:sz="6" w:space="0" w:color="DDDDDD"/>
                                    <w:bottom w:val="none" w:sz="0" w:space="0" w:color="auto"/>
                                    <w:right w:val="single" w:sz="6" w:space="0" w:color="DDDDDD"/>
                                  </w:divBdr>
                                  <w:divsChild>
                                    <w:div w:id="1252397090">
                                      <w:marLeft w:val="0"/>
                                      <w:marRight w:val="0"/>
                                      <w:marTop w:val="0"/>
                                      <w:marBottom w:val="0"/>
                                      <w:divBdr>
                                        <w:top w:val="none" w:sz="0" w:space="0" w:color="auto"/>
                                        <w:left w:val="none" w:sz="0" w:space="0" w:color="auto"/>
                                        <w:bottom w:val="none" w:sz="0" w:space="0" w:color="auto"/>
                                        <w:right w:val="none" w:sz="0" w:space="0" w:color="auto"/>
                                      </w:divBdr>
                                      <w:divsChild>
                                        <w:div w:id="1217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778301">
      <w:bodyDiv w:val="1"/>
      <w:marLeft w:val="0"/>
      <w:marRight w:val="0"/>
      <w:marTop w:val="0"/>
      <w:marBottom w:val="0"/>
      <w:divBdr>
        <w:top w:val="none" w:sz="0" w:space="0" w:color="auto"/>
        <w:left w:val="none" w:sz="0" w:space="0" w:color="auto"/>
        <w:bottom w:val="none" w:sz="0" w:space="0" w:color="auto"/>
        <w:right w:val="none" w:sz="0" w:space="0" w:color="auto"/>
      </w:divBdr>
      <w:divsChild>
        <w:div w:id="2018068990">
          <w:marLeft w:val="0"/>
          <w:marRight w:val="0"/>
          <w:marTop w:val="0"/>
          <w:marBottom w:val="0"/>
          <w:divBdr>
            <w:top w:val="none" w:sz="0" w:space="0" w:color="auto"/>
            <w:left w:val="none" w:sz="0" w:space="0" w:color="auto"/>
            <w:bottom w:val="none" w:sz="0" w:space="0" w:color="auto"/>
            <w:right w:val="none" w:sz="0" w:space="0" w:color="auto"/>
          </w:divBdr>
          <w:divsChild>
            <w:div w:id="1915771400">
              <w:marLeft w:val="0"/>
              <w:marRight w:val="0"/>
              <w:marTop w:val="225"/>
              <w:marBottom w:val="0"/>
              <w:divBdr>
                <w:top w:val="none" w:sz="0" w:space="0" w:color="auto"/>
                <w:left w:val="none" w:sz="0" w:space="0" w:color="auto"/>
                <w:bottom w:val="none" w:sz="0" w:space="0" w:color="auto"/>
                <w:right w:val="none" w:sz="0" w:space="0" w:color="auto"/>
              </w:divBdr>
              <w:divsChild>
                <w:div w:id="520557342">
                  <w:marLeft w:val="-225"/>
                  <w:marRight w:val="0"/>
                  <w:marTop w:val="0"/>
                  <w:marBottom w:val="0"/>
                  <w:divBdr>
                    <w:top w:val="none" w:sz="0" w:space="0" w:color="auto"/>
                    <w:left w:val="none" w:sz="0" w:space="0" w:color="auto"/>
                    <w:bottom w:val="none" w:sz="0" w:space="0" w:color="auto"/>
                    <w:right w:val="none" w:sz="0" w:space="0" w:color="auto"/>
                  </w:divBdr>
                  <w:divsChild>
                    <w:div w:id="484781146">
                      <w:marLeft w:val="0"/>
                      <w:marRight w:val="0"/>
                      <w:marTop w:val="0"/>
                      <w:marBottom w:val="0"/>
                      <w:divBdr>
                        <w:top w:val="none" w:sz="0" w:space="0" w:color="auto"/>
                        <w:left w:val="none" w:sz="0" w:space="0" w:color="auto"/>
                        <w:bottom w:val="none" w:sz="0" w:space="0" w:color="auto"/>
                        <w:right w:val="none" w:sz="0" w:space="0" w:color="auto"/>
                      </w:divBdr>
                      <w:divsChild>
                        <w:div w:id="825054601">
                          <w:marLeft w:val="0"/>
                          <w:marRight w:val="0"/>
                          <w:marTop w:val="0"/>
                          <w:marBottom w:val="0"/>
                          <w:divBdr>
                            <w:top w:val="none" w:sz="0" w:space="0" w:color="auto"/>
                            <w:left w:val="none" w:sz="0" w:space="0" w:color="auto"/>
                            <w:bottom w:val="none" w:sz="0" w:space="0" w:color="auto"/>
                            <w:right w:val="none" w:sz="0" w:space="0" w:color="auto"/>
                          </w:divBdr>
                          <w:divsChild>
                            <w:div w:id="1695107989">
                              <w:marLeft w:val="0"/>
                              <w:marRight w:val="0"/>
                              <w:marTop w:val="0"/>
                              <w:marBottom w:val="0"/>
                              <w:divBdr>
                                <w:top w:val="none" w:sz="0" w:space="0" w:color="auto"/>
                                <w:left w:val="none" w:sz="0" w:space="0" w:color="auto"/>
                                <w:bottom w:val="none" w:sz="0" w:space="0" w:color="auto"/>
                                <w:right w:val="none" w:sz="0" w:space="0" w:color="auto"/>
                              </w:divBdr>
                              <w:divsChild>
                                <w:div w:id="16328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785410">
      <w:bodyDiv w:val="1"/>
      <w:marLeft w:val="0"/>
      <w:marRight w:val="0"/>
      <w:marTop w:val="0"/>
      <w:marBottom w:val="0"/>
      <w:divBdr>
        <w:top w:val="none" w:sz="0" w:space="0" w:color="auto"/>
        <w:left w:val="none" w:sz="0" w:space="0" w:color="auto"/>
        <w:bottom w:val="none" w:sz="0" w:space="0" w:color="auto"/>
        <w:right w:val="none" w:sz="0" w:space="0" w:color="auto"/>
      </w:divBdr>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937516860">
      <w:bodyDiv w:val="1"/>
      <w:marLeft w:val="0"/>
      <w:marRight w:val="0"/>
      <w:marTop w:val="0"/>
      <w:marBottom w:val="0"/>
      <w:divBdr>
        <w:top w:val="none" w:sz="0" w:space="0" w:color="auto"/>
        <w:left w:val="none" w:sz="0" w:space="0" w:color="auto"/>
        <w:bottom w:val="none" w:sz="0" w:space="0" w:color="auto"/>
        <w:right w:val="none" w:sz="0" w:space="0" w:color="auto"/>
      </w:divBdr>
    </w:div>
    <w:div w:id="956133216">
      <w:bodyDiv w:val="1"/>
      <w:marLeft w:val="0"/>
      <w:marRight w:val="0"/>
      <w:marTop w:val="0"/>
      <w:marBottom w:val="0"/>
      <w:divBdr>
        <w:top w:val="none" w:sz="0" w:space="0" w:color="auto"/>
        <w:left w:val="none" w:sz="0" w:space="0" w:color="auto"/>
        <w:bottom w:val="none" w:sz="0" w:space="0" w:color="auto"/>
        <w:right w:val="none" w:sz="0" w:space="0" w:color="auto"/>
      </w:divBdr>
    </w:div>
    <w:div w:id="1067070443">
      <w:bodyDiv w:val="1"/>
      <w:marLeft w:val="0"/>
      <w:marRight w:val="0"/>
      <w:marTop w:val="0"/>
      <w:marBottom w:val="0"/>
      <w:divBdr>
        <w:top w:val="none" w:sz="0" w:space="0" w:color="auto"/>
        <w:left w:val="none" w:sz="0" w:space="0" w:color="auto"/>
        <w:bottom w:val="none" w:sz="0" w:space="0" w:color="auto"/>
        <w:right w:val="none" w:sz="0" w:space="0" w:color="auto"/>
      </w:divBdr>
    </w:div>
    <w:div w:id="1305892383">
      <w:bodyDiv w:val="1"/>
      <w:marLeft w:val="0"/>
      <w:marRight w:val="0"/>
      <w:marTop w:val="0"/>
      <w:marBottom w:val="0"/>
      <w:divBdr>
        <w:top w:val="none" w:sz="0" w:space="0" w:color="auto"/>
        <w:left w:val="none" w:sz="0" w:space="0" w:color="auto"/>
        <w:bottom w:val="none" w:sz="0" w:space="0" w:color="auto"/>
        <w:right w:val="none" w:sz="0" w:space="0" w:color="auto"/>
      </w:divBdr>
      <w:divsChild>
        <w:div w:id="2140561353">
          <w:marLeft w:val="0"/>
          <w:marRight w:val="0"/>
          <w:marTop w:val="0"/>
          <w:marBottom w:val="0"/>
          <w:divBdr>
            <w:top w:val="none" w:sz="0" w:space="0" w:color="auto"/>
            <w:left w:val="none" w:sz="0" w:space="0" w:color="auto"/>
            <w:bottom w:val="none" w:sz="0" w:space="0" w:color="auto"/>
            <w:right w:val="none" w:sz="0" w:space="0" w:color="auto"/>
          </w:divBdr>
          <w:divsChild>
            <w:div w:id="1326472976">
              <w:marLeft w:val="0"/>
              <w:marRight w:val="0"/>
              <w:marTop w:val="0"/>
              <w:marBottom w:val="0"/>
              <w:divBdr>
                <w:top w:val="none" w:sz="0" w:space="0" w:color="auto"/>
                <w:left w:val="none" w:sz="0" w:space="0" w:color="auto"/>
                <w:bottom w:val="none" w:sz="0" w:space="0" w:color="auto"/>
                <w:right w:val="none" w:sz="0" w:space="0" w:color="auto"/>
              </w:divBdr>
              <w:divsChild>
                <w:div w:id="92017424">
                  <w:marLeft w:val="0"/>
                  <w:marRight w:val="0"/>
                  <w:marTop w:val="0"/>
                  <w:marBottom w:val="0"/>
                  <w:divBdr>
                    <w:top w:val="none" w:sz="0" w:space="0" w:color="auto"/>
                    <w:left w:val="none" w:sz="0" w:space="0" w:color="auto"/>
                    <w:bottom w:val="none" w:sz="0" w:space="0" w:color="auto"/>
                    <w:right w:val="none" w:sz="0" w:space="0" w:color="auto"/>
                  </w:divBdr>
                  <w:divsChild>
                    <w:div w:id="1015301772">
                      <w:marLeft w:val="0"/>
                      <w:marRight w:val="0"/>
                      <w:marTop w:val="45"/>
                      <w:marBottom w:val="0"/>
                      <w:divBdr>
                        <w:top w:val="none" w:sz="0" w:space="0" w:color="auto"/>
                        <w:left w:val="none" w:sz="0" w:space="0" w:color="auto"/>
                        <w:bottom w:val="none" w:sz="0" w:space="0" w:color="auto"/>
                        <w:right w:val="none" w:sz="0" w:space="0" w:color="auto"/>
                      </w:divBdr>
                      <w:divsChild>
                        <w:div w:id="1832259613">
                          <w:marLeft w:val="0"/>
                          <w:marRight w:val="0"/>
                          <w:marTop w:val="0"/>
                          <w:marBottom w:val="0"/>
                          <w:divBdr>
                            <w:top w:val="single" w:sz="6" w:space="4" w:color="C3CCDF"/>
                            <w:left w:val="single" w:sz="6" w:space="4" w:color="C3CCDF"/>
                            <w:bottom w:val="single" w:sz="6" w:space="4" w:color="C3CCDF"/>
                            <w:right w:val="single" w:sz="6" w:space="4" w:color="C3CCDF"/>
                          </w:divBdr>
                          <w:divsChild>
                            <w:div w:id="11537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490517061">
      <w:bodyDiv w:val="1"/>
      <w:marLeft w:val="0"/>
      <w:marRight w:val="0"/>
      <w:marTop w:val="0"/>
      <w:marBottom w:val="0"/>
      <w:divBdr>
        <w:top w:val="none" w:sz="0" w:space="0" w:color="auto"/>
        <w:left w:val="none" w:sz="0" w:space="0" w:color="auto"/>
        <w:bottom w:val="none" w:sz="0" w:space="0" w:color="auto"/>
        <w:right w:val="none" w:sz="0" w:space="0" w:color="auto"/>
      </w:divBdr>
    </w:div>
    <w:div w:id="1678581109">
      <w:bodyDiv w:val="1"/>
      <w:marLeft w:val="0"/>
      <w:marRight w:val="0"/>
      <w:marTop w:val="0"/>
      <w:marBottom w:val="0"/>
      <w:divBdr>
        <w:top w:val="none" w:sz="0" w:space="0" w:color="auto"/>
        <w:left w:val="none" w:sz="0" w:space="0" w:color="auto"/>
        <w:bottom w:val="none" w:sz="0" w:space="0" w:color="auto"/>
        <w:right w:val="none" w:sz="0" w:space="0" w:color="auto"/>
      </w:divBdr>
    </w:div>
    <w:div w:id="1720326196">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 w:id="2138717563">
      <w:bodyDiv w:val="1"/>
      <w:marLeft w:val="0"/>
      <w:marRight w:val="0"/>
      <w:marTop w:val="0"/>
      <w:marBottom w:val="0"/>
      <w:divBdr>
        <w:top w:val="none" w:sz="0" w:space="0" w:color="auto"/>
        <w:left w:val="none" w:sz="0" w:space="0" w:color="auto"/>
        <w:bottom w:val="none" w:sz="0" w:space="0" w:color="auto"/>
        <w:right w:val="none" w:sz="0" w:space="0" w:color="auto"/>
      </w:divBdr>
      <w:divsChild>
        <w:div w:id="243028624">
          <w:marLeft w:val="0"/>
          <w:marRight w:val="0"/>
          <w:marTop w:val="0"/>
          <w:marBottom w:val="0"/>
          <w:divBdr>
            <w:top w:val="none" w:sz="0" w:space="0" w:color="auto"/>
            <w:left w:val="none" w:sz="0" w:space="0" w:color="auto"/>
            <w:bottom w:val="none" w:sz="0" w:space="0" w:color="auto"/>
            <w:right w:val="none" w:sz="0" w:space="0" w:color="auto"/>
          </w:divBdr>
          <w:divsChild>
            <w:div w:id="159736289">
              <w:marLeft w:val="0"/>
              <w:marRight w:val="0"/>
              <w:marTop w:val="225"/>
              <w:marBottom w:val="0"/>
              <w:divBdr>
                <w:top w:val="none" w:sz="0" w:space="0" w:color="auto"/>
                <w:left w:val="none" w:sz="0" w:space="0" w:color="auto"/>
                <w:bottom w:val="none" w:sz="0" w:space="0" w:color="auto"/>
                <w:right w:val="none" w:sz="0" w:space="0" w:color="auto"/>
              </w:divBdr>
              <w:divsChild>
                <w:div w:id="1260915239">
                  <w:marLeft w:val="-225"/>
                  <w:marRight w:val="0"/>
                  <w:marTop w:val="0"/>
                  <w:marBottom w:val="0"/>
                  <w:divBdr>
                    <w:top w:val="none" w:sz="0" w:space="0" w:color="auto"/>
                    <w:left w:val="none" w:sz="0" w:space="0" w:color="auto"/>
                    <w:bottom w:val="none" w:sz="0" w:space="0" w:color="auto"/>
                    <w:right w:val="none" w:sz="0" w:space="0" w:color="auto"/>
                  </w:divBdr>
                  <w:divsChild>
                    <w:div w:id="1019038931">
                      <w:marLeft w:val="0"/>
                      <w:marRight w:val="0"/>
                      <w:marTop w:val="0"/>
                      <w:marBottom w:val="0"/>
                      <w:divBdr>
                        <w:top w:val="none" w:sz="0" w:space="0" w:color="auto"/>
                        <w:left w:val="none" w:sz="0" w:space="0" w:color="auto"/>
                        <w:bottom w:val="none" w:sz="0" w:space="0" w:color="auto"/>
                        <w:right w:val="none" w:sz="0" w:space="0" w:color="auto"/>
                      </w:divBdr>
                      <w:divsChild>
                        <w:div w:id="529681765">
                          <w:marLeft w:val="0"/>
                          <w:marRight w:val="0"/>
                          <w:marTop w:val="0"/>
                          <w:marBottom w:val="0"/>
                          <w:divBdr>
                            <w:top w:val="none" w:sz="0" w:space="0" w:color="auto"/>
                            <w:left w:val="none" w:sz="0" w:space="0" w:color="auto"/>
                            <w:bottom w:val="none" w:sz="0" w:space="0" w:color="auto"/>
                            <w:right w:val="none" w:sz="0" w:space="0" w:color="auto"/>
                          </w:divBdr>
                          <w:divsChild>
                            <w:div w:id="492599979">
                              <w:marLeft w:val="0"/>
                              <w:marRight w:val="0"/>
                              <w:marTop w:val="0"/>
                              <w:marBottom w:val="0"/>
                              <w:divBdr>
                                <w:top w:val="none" w:sz="0" w:space="0" w:color="auto"/>
                                <w:left w:val="none" w:sz="0" w:space="0" w:color="auto"/>
                                <w:bottom w:val="none" w:sz="0" w:space="0" w:color="auto"/>
                                <w:right w:val="none" w:sz="0" w:space="0" w:color="auto"/>
                              </w:divBdr>
                              <w:divsChild>
                                <w:div w:id="3033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16F79-72F2-4159-970D-6CEF67AC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24</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6</cp:revision>
  <cp:lastPrinted>2017-09-07T15:37:00Z</cp:lastPrinted>
  <dcterms:created xsi:type="dcterms:W3CDTF">2026-03-18T09:21:00Z</dcterms:created>
  <dcterms:modified xsi:type="dcterms:W3CDTF">2026-03-19T13:04:00Z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